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74658D9" w14:textId="77777777" w:rsidR="00E754D2" w:rsidRPr="00533502" w:rsidRDefault="00A97344" w:rsidP="00E64826">
      <w:pPr>
        <w:rPr>
          <w:rFonts w:ascii="Arial Narrow Bold" w:eastAsia="Times New Roman" w:hAnsi="Arial Narrow Bold"/>
          <w:caps/>
          <w:color w:val="FFFFFF"/>
          <w:spacing w:val="80"/>
          <w:kern w:val="16"/>
          <w:position w:val="8"/>
          <w:sz w:val="16"/>
        </w:rPr>
        <w:sectPr w:rsidR="00E754D2" w:rsidRPr="00533502">
          <w:type w:val="continuous"/>
          <w:pgSz w:w="12240" w:h="15840"/>
          <w:pgMar w:top="270" w:right="720" w:bottom="576" w:left="720" w:header="720" w:footer="720" w:gutter="0"/>
          <w:cols w:space="720"/>
          <w:noEndnote/>
        </w:sectPr>
      </w:pPr>
      <w:r>
        <w:rPr>
          <w:rFonts w:ascii="Arial Narrow Bold" w:eastAsia="Times New Roman" w:hAnsi="Arial Narrow Bold"/>
          <w:caps/>
          <w:color w:val="FFFFFF"/>
          <w:spacing w:val="80"/>
          <w:kern w:val="16"/>
          <w:position w:val="8"/>
          <w:sz w:val="16"/>
        </w:rPr>
        <w:t xml:space="preserve"> </w:t>
      </w:r>
      <w:r w:rsidR="00533502" w:rsidRPr="00F62D9F">
        <w:rPr>
          <w:rFonts w:ascii="Arial Narrow Bold" w:eastAsia="Times New Roman" w:hAnsi="Arial Narrow Bold"/>
          <w:caps/>
          <w:noProof/>
          <w:color w:val="FFFFFF"/>
          <w:spacing w:val="80"/>
          <w:kern w:val="16"/>
          <w:position w:val="8"/>
          <w:sz w:val="16"/>
        </w:rPr>
        <w:drawing>
          <wp:inline distT="0" distB="0" distL="0" distR="0" wp14:anchorId="1F250A84" wp14:editId="6B11249F">
            <wp:extent cx="3129915" cy="688699"/>
            <wp:effectExtent l="0" t="0" r="0" b="0"/>
            <wp:docPr id="2" name="Picture 3" descr="logos_Page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_Page_1.jpg"/>
                    <pic:cNvPicPr/>
                  </pic:nvPicPr>
                  <pic:blipFill>
                    <a:blip r:embed="rId9"/>
                    <a:srcRect t="40436" b="38668"/>
                    <a:stretch>
                      <a:fillRect/>
                    </a:stretch>
                  </pic:blipFill>
                  <pic:spPr>
                    <a:xfrm>
                      <a:off x="0" y="0"/>
                      <a:ext cx="3131593" cy="689068"/>
                    </a:xfrm>
                    <a:prstGeom prst="rect">
                      <a:avLst/>
                    </a:prstGeom>
                  </pic:spPr>
                </pic:pic>
              </a:graphicData>
            </a:graphic>
          </wp:inline>
        </w:drawing>
      </w:r>
    </w:p>
    <w:p w14:paraId="00CB34A8" w14:textId="77777777" w:rsidR="00D90C6D" w:rsidRPr="008A3606" w:rsidRDefault="00017997" w:rsidP="00732E61">
      <w:pPr>
        <w:pBdr>
          <w:bottom w:val="single" w:sz="4" w:space="0" w:color="auto"/>
        </w:pBdr>
        <w:tabs>
          <w:tab w:val="right" w:pos="11250"/>
        </w:tabs>
        <w:spacing w:line="360" w:lineRule="auto"/>
        <w:ind w:left="-180" w:right="-360"/>
        <w:jc w:val="right"/>
        <w:rPr>
          <w:rFonts w:ascii="Arial Black" w:eastAsia="Times New Roman" w:hAnsi="Arial Black"/>
          <w:spacing w:val="0"/>
          <w:sz w:val="21"/>
        </w:rPr>
      </w:pPr>
      <w:r>
        <w:rPr>
          <w:rFonts w:ascii="Arial Black" w:eastAsia="Times New Roman" w:hAnsi="Arial Black"/>
          <w:spacing w:val="0"/>
          <w:sz w:val="21"/>
        </w:rPr>
        <w:lastRenderedPageBreak/>
        <w:t xml:space="preserve">Sunday, </w:t>
      </w:r>
      <w:r w:rsidR="00226DEE">
        <w:rPr>
          <w:rFonts w:ascii="Arial Black" w:eastAsia="Times New Roman" w:hAnsi="Arial Black"/>
          <w:spacing w:val="0"/>
          <w:sz w:val="21"/>
        </w:rPr>
        <w:t>May 10</w:t>
      </w:r>
      <w:r w:rsidR="007D347C">
        <w:rPr>
          <w:rFonts w:ascii="Arial Black" w:eastAsia="Times New Roman" w:hAnsi="Arial Black"/>
          <w:spacing w:val="0"/>
          <w:sz w:val="21"/>
        </w:rPr>
        <w:t>, 2015</w:t>
      </w:r>
    </w:p>
    <w:p w14:paraId="0EAFD0E0" w14:textId="77777777" w:rsidR="00D90C6D" w:rsidRDefault="00DF7B81" w:rsidP="00625F55">
      <w:pPr>
        <w:tabs>
          <w:tab w:val="left" w:pos="9040"/>
        </w:tabs>
        <w:jc w:val="center"/>
        <w:rPr>
          <w:rFonts w:ascii="Arial Black" w:eastAsia="Times New Roman" w:hAnsi="Arial Black"/>
          <w:spacing w:val="0"/>
        </w:rPr>
      </w:pPr>
      <w:r>
        <w:rPr>
          <w:noProof/>
          <w:kern w:val="16"/>
        </w:rPr>
        <mc:AlternateContent>
          <mc:Choice Requires="wps">
            <w:drawing>
              <wp:anchor distT="0" distB="0" distL="114300" distR="114300" simplePos="0" relativeHeight="251743232" behindDoc="0" locked="0" layoutInCell="1" allowOverlap="1" wp14:anchorId="0BB6D5B9" wp14:editId="0031CFEF">
                <wp:simplePos x="0" y="0"/>
                <wp:positionH relativeFrom="column">
                  <wp:posOffset>-118745</wp:posOffset>
                </wp:positionH>
                <wp:positionV relativeFrom="paragraph">
                  <wp:posOffset>233045</wp:posOffset>
                </wp:positionV>
                <wp:extent cx="3443605" cy="237490"/>
                <wp:effectExtent l="0" t="0" r="10795" b="16510"/>
                <wp:wrapTight wrapText="bothSides">
                  <wp:wrapPolygon edited="0">
                    <wp:start x="0" y="0"/>
                    <wp:lineTo x="0" y="20791"/>
                    <wp:lineTo x="21508" y="20791"/>
                    <wp:lineTo x="21508" y="0"/>
                    <wp:lineTo x="0" y="0"/>
                  </wp:wrapPolygon>
                </wp:wrapTight>
                <wp:docPr id="6"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3605" cy="237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B868BF" w14:textId="77777777" w:rsidR="00504B57" w:rsidRPr="009B22A9" w:rsidRDefault="009B22A9" w:rsidP="00DF7B81">
                            <w:pPr>
                              <w:pStyle w:val="HeadingNarrowCol"/>
                              <w:spacing w:before="0"/>
                            </w:pPr>
                            <w:r>
                              <w:t xml:space="preserve">sunday classes - </w:t>
                            </w:r>
                            <w:r>
                              <w:rPr>
                                <w:rFonts w:ascii="Arial Narrow" w:hAnsi="Arial Narrow"/>
                                <w:b w:val="0"/>
                                <w:i/>
                                <w:caps w:val="0"/>
                              </w:rPr>
                              <w:t>W</w:t>
                            </w:r>
                            <w:r w:rsidRPr="009B22A9">
                              <w:rPr>
                                <w:rFonts w:ascii="Arial Narrow" w:hAnsi="Arial Narrow"/>
                                <w:b w:val="0"/>
                                <w:i/>
                                <w:caps w:val="0"/>
                              </w:rPr>
                              <w:t>ill resume August 23, 9am.</w:t>
                            </w:r>
                          </w:p>
                          <w:p w14:paraId="3B97189D" w14:textId="77777777" w:rsidR="00504B57" w:rsidRPr="00A12F80" w:rsidRDefault="00504B57" w:rsidP="00DF7B81">
                            <w:pPr>
                              <w:pStyle w:val="HeadingNarrowCol"/>
                              <w:pBdr>
                                <w:top w:val="none" w:sz="0" w:space="0" w:color="auto"/>
                              </w:pBdr>
                              <w:spacing w:before="0" w:after="0"/>
                              <w:rPr>
                                <w:rFonts w:ascii="Arial Narrow" w:hAnsi="Arial Narrow"/>
                                <w:b w:val="0"/>
                                <w:caps w:val="0"/>
                                <w:szCs w:val="17"/>
                              </w:rPr>
                            </w:pPr>
                          </w:p>
                          <w:p w14:paraId="2E9825D7" w14:textId="77777777" w:rsidR="00504B57" w:rsidRPr="00A12F80" w:rsidRDefault="00504B57" w:rsidP="00DF7B81">
                            <w:pPr>
                              <w:pStyle w:val="HeadingNarrowCol"/>
                              <w:pBdr>
                                <w:top w:val="none" w:sz="0" w:space="0" w:color="auto"/>
                              </w:pBdr>
                              <w:rPr>
                                <w:rFonts w:ascii="Arial Narrow" w:hAnsi="Arial Narrow"/>
                                <w:b w:val="0"/>
                                <w:caps w:val="0"/>
                                <w:szCs w:val="17"/>
                              </w:rPr>
                            </w:pPr>
                          </w:p>
                          <w:p w14:paraId="1DF064AD" w14:textId="77777777" w:rsidR="00504B57" w:rsidRPr="00A12F80" w:rsidRDefault="00504B57" w:rsidP="00DF7B81">
                            <w:pPr>
                              <w:pStyle w:val="HeadingNarrowCol"/>
                              <w:pBdr>
                                <w:top w:val="none" w:sz="0" w:space="0" w:color="auto"/>
                              </w:pBdr>
                              <w:rPr>
                                <w:rFonts w:ascii="Arial Narrow" w:hAnsi="Arial Narrow"/>
                                <w:szCs w:val="17"/>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0,0l0,21600,21600,21600,21600,0xe">
                <v:stroke joinstyle="miter"/>
                <v:path gradientshapeok="t" o:connecttype="rect"/>
              </v:shapetype>
              <v:shape id="Text Box 32" o:spid="_x0000_s1026" type="#_x0000_t202" style="position:absolute;left:0;text-align:left;margin-left:-9.3pt;margin-top:18.35pt;width:271.15pt;height:18.7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" filled="f" stroked="f">
                <v:textbox inset="0,0,0,0">
                  <w:txbxContent>
                    <w:p w14:paraId="26C51643" w14:textId="248475CA" w:rsidR="00504B57" w:rsidRPr="009B22A9" w:rsidRDefault="009B22A9" w:rsidP="00DF7B81">
                      <w:pPr>
                        <w:pStyle w:val="HeadingNarrowCol"/>
                        <w:spacing w:before="0"/>
                      </w:pPr>
                      <w:proofErr w:type="gramStart"/>
                      <w:r>
                        <w:t xml:space="preserve">sunday classes - </w:t>
                      </w:r>
                      <w:r>
                        <w:rPr>
                          <w:rFonts w:ascii="Arial Narrow" w:hAnsi="Arial Narrow"/>
                          <w:b w:val="0"/>
                          <w:i/>
                          <w:caps w:val="0"/>
                        </w:rPr>
                        <w:t>W</w:t>
                      </w:r>
                      <w:r w:rsidRPr="009B22A9">
                        <w:rPr>
                          <w:rFonts w:ascii="Arial Narrow" w:hAnsi="Arial Narrow"/>
                          <w:b w:val="0"/>
                          <w:i/>
                          <w:caps w:val="0"/>
                        </w:rPr>
                        <w:t>ill resume August 23, 9am.</w:t>
                      </w:r>
                      <w:proofErr w:type="gramEnd"/>
                    </w:p>
                    <w:p w14:paraId="012D1FE0" w14:textId="77777777" w:rsidR="00504B57" w:rsidRPr="00A12F80" w:rsidRDefault="00504B57" w:rsidP="00DF7B81">
                      <w:pPr>
                        <w:pStyle w:val="HeadingNarrowCol"/>
                        <w:pBdr>
                          <w:top w:val="none" w:sz="0" w:space="0" w:color="auto"/>
                        </w:pBdr>
                        <w:spacing w:before="0" w:after="0"/>
                        <w:rPr>
                          <w:rFonts w:ascii="Arial Narrow" w:hAnsi="Arial Narrow"/>
                          <w:b w:val="0"/>
                          <w:caps w:val="0"/>
                          <w:szCs w:val="17"/>
                        </w:rPr>
                      </w:pPr>
                    </w:p>
                    <w:p w14:paraId="3B2C757E" w14:textId="77777777" w:rsidR="00504B57" w:rsidRPr="00A12F80" w:rsidRDefault="00504B57" w:rsidP="00DF7B81">
                      <w:pPr>
                        <w:pStyle w:val="HeadingNarrowCol"/>
                        <w:pBdr>
                          <w:top w:val="none" w:sz="0" w:space="0" w:color="auto"/>
                        </w:pBdr>
                        <w:rPr>
                          <w:rFonts w:ascii="Arial Narrow" w:hAnsi="Arial Narrow"/>
                          <w:b w:val="0"/>
                          <w:caps w:val="0"/>
                          <w:szCs w:val="17"/>
                        </w:rPr>
                      </w:pPr>
                    </w:p>
                    <w:p w14:paraId="33A4478E" w14:textId="77777777" w:rsidR="00504B57" w:rsidRPr="00A12F80" w:rsidRDefault="00504B57" w:rsidP="00DF7B81">
                      <w:pPr>
                        <w:pStyle w:val="HeadingNarrowCol"/>
                        <w:pBdr>
                          <w:top w:val="none" w:sz="0" w:space="0" w:color="auto"/>
                        </w:pBdr>
                        <w:rPr>
                          <w:rFonts w:ascii="Arial Narrow" w:hAnsi="Arial Narrow"/>
                          <w:szCs w:val="17"/>
                        </w:rPr>
                      </w:pPr>
                    </w:p>
                  </w:txbxContent>
                </v:textbox>
                <w10:wrap type="tight"/>
              </v:shape>
            </w:pict>
          </mc:Fallback>
        </mc:AlternateContent>
      </w:r>
      <w:r w:rsidR="00CF3D5C">
        <w:rPr>
          <w:noProof/>
          <w:kern w:val="16"/>
        </w:rPr>
        <mc:AlternateContent>
          <mc:Choice Requires="wps">
            <w:drawing>
              <wp:anchor distT="0" distB="0" distL="114300" distR="114300" simplePos="0" relativeHeight="251721728" behindDoc="0" locked="0" layoutInCell="1" allowOverlap="1" wp14:anchorId="1202C05F" wp14:editId="0E9AA700">
                <wp:simplePos x="0" y="0"/>
                <wp:positionH relativeFrom="column">
                  <wp:posOffset>3562350</wp:posOffset>
                </wp:positionH>
                <wp:positionV relativeFrom="paragraph">
                  <wp:posOffset>233045</wp:posOffset>
                </wp:positionV>
                <wp:extent cx="3562350" cy="1306195"/>
                <wp:effectExtent l="0" t="0" r="19050" b="14605"/>
                <wp:wrapTight wrapText="bothSides">
                  <wp:wrapPolygon edited="0">
                    <wp:start x="0" y="0"/>
                    <wp:lineTo x="0" y="21421"/>
                    <wp:lineTo x="21561" y="21421"/>
                    <wp:lineTo x="21561" y="0"/>
                    <wp:lineTo x="0" y="0"/>
                  </wp:wrapPolygon>
                </wp:wrapTight>
                <wp:docPr id="63"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62350" cy="13061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C6EB0E" w14:textId="77777777" w:rsidR="00504B57" w:rsidRPr="0031086C" w:rsidRDefault="00504B57" w:rsidP="00C52541">
                            <w:pPr>
                              <w:pStyle w:val="HeadingNarrowCol"/>
                              <w:spacing w:before="0"/>
                            </w:pPr>
                            <w:r>
                              <w:t>w</w:t>
                            </w:r>
                            <w:r w:rsidR="009B22A9">
                              <w:t>orship service – 9</w:t>
                            </w:r>
                            <w:r>
                              <w:t xml:space="preserve">am </w:t>
                            </w:r>
                          </w:p>
                          <w:p w14:paraId="63344868" w14:textId="77777777" w:rsidR="00504B57" w:rsidRPr="001E479E" w:rsidRDefault="00504B57" w:rsidP="00C52541">
                            <w:pPr>
                              <w:pStyle w:val="HeadingNarrowCol"/>
                              <w:spacing w:before="0" w:after="0"/>
                              <w:rPr>
                                <w:rFonts w:ascii="Arial Narrow" w:hAnsi="Arial Narrow"/>
                                <w:caps w:val="0"/>
                              </w:rPr>
                            </w:pPr>
                            <w:r w:rsidRPr="001E479E">
                              <w:rPr>
                                <w:rFonts w:ascii="Arial Narrow" w:hAnsi="Arial Narrow"/>
                                <w:caps w:val="0"/>
                              </w:rPr>
                              <w:t xml:space="preserve">Children’s Church: </w:t>
                            </w:r>
                          </w:p>
                          <w:p w14:paraId="67CAB331" w14:textId="77777777" w:rsidR="00504B57" w:rsidRPr="001E479E" w:rsidRDefault="00504B57" w:rsidP="00C52541">
                            <w:pPr>
                              <w:pStyle w:val="HeadingNarrowCol"/>
                              <w:spacing w:before="0" w:after="0"/>
                              <w:rPr>
                                <w:rFonts w:ascii="Arial Narrow" w:hAnsi="Arial Narrow"/>
                                <w:b w:val="0"/>
                                <w:caps w:val="0"/>
                              </w:rPr>
                            </w:pPr>
                            <w:r>
                              <w:rPr>
                                <w:rFonts w:ascii="Arial Narrow" w:hAnsi="Arial Narrow"/>
                                <w:b w:val="0"/>
                              </w:rPr>
                              <w:t>#117: 0 - 36</w:t>
                            </w:r>
                            <w:r w:rsidRPr="001E479E">
                              <w:rPr>
                                <w:rFonts w:ascii="Arial Narrow" w:hAnsi="Arial Narrow"/>
                                <w:b w:val="0"/>
                              </w:rPr>
                              <w:t xml:space="preserve"> </w:t>
                            </w:r>
                            <w:r w:rsidRPr="001E479E">
                              <w:rPr>
                                <w:rFonts w:ascii="Arial Narrow" w:hAnsi="Arial Narrow"/>
                                <w:b w:val="0"/>
                                <w:caps w:val="0"/>
                              </w:rPr>
                              <w:t>mo.</w:t>
                            </w:r>
                          </w:p>
                          <w:p w14:paraId="664950D7" w14:textId="77777777" w:rsidR="00504B57" w:rsidRPr="001E479E" w:rsidRDefault="00504B57" w:rsidP="00C52541">
                            <w:pPr>
                              <w:pStyle w:val="HeadingNarrowCol"/>
                              <w:spacing w:before="0" w:after="0"/>
                              <w:rPr>
                                <w:rFonts w:ascii="Arial Narrow" w:hAnsi="Arial Narrow"/>
                                <w:b w:val="0"/>
                                <w:caps w:val="0"/>
                              </w:rPr>
                            </w:pPr>
                            <w:r>
                              <w:rPr>
                                <w:rFonts w:ascii="Arial Narrow" w:hAnsi="Arial Narrow"/>
                                <w:b w:val="0"/>
                                <w:caps w:val="0"/>
                              </w:rPr>
                              <w:t>#115: 2 ½ - 3 yrs</w:t>
                            </w:r>
                          </w:p>
                          <w:p w14:paraId="25AF337B" w14:textId="77777777" w:rsidR="00504B57" w:rsidRDefault="00504B57" w:rsidP="00C52541">
                            <w:pPr>
                              <w:pStyle w:val="HeadingNarrowCol"/>
                              <w:spacing w:before="0" w:after="0"/>
                              <w:rPr>
                                <w:rFonts w:ascii="Arial Narrow" w:hAnsi="Arial Narrow"/>
                                <w:b w:val="0"/>
                                <w:caps w:val="0"/>
                              </w:rPr>
                            </w:pPr>
                            <w:r>
                              <w:rPr>
                                <w:rFonts w:ascii="Arial Narrow" w:hAnsi="Arial Narrow"/>
                                <w:b w:val="0"/>
                                <w:caps w:val="0"/>
                              </w:rPr>
                              <w:t xml:space="preserve">#112: Preschool - Kindergarten </w:t>
                            </w:r>
                          </w:p>
                          <w:p w14:paraId="4D56B453" w14:textId="77777777" w:rsidR="00504B57" w:rsidRPr="001E479E" w:rsidRDefault="00504B57" w:rsidP="00C52541">
                            <w:pPr>
                              <w:pStyle w:val="HeadingNarrowCol"/>
                              <w:spacing w:before="0" w:after="0"/>
                              <w:rPr>
                                <w:rFonts w:ascii="Arial Narrow" w:hAnsi="Arial Narrow"/>
                                <w:b w:val="0"/>
                                <w:caps w:val="0"/>
                              </w:rPr>
                            </w:pPr>
                            <w:r>
                              <w:rPr>
                                <w:rFonts w:ascii="Arial Narrow" w:hAnsi="Arial Narrow"/>
                                <w:b w:val="0"/>
                                <w:caps w:val="0"/>
                              </w:rPr>
                              <w:t>#113: 1</w:t>
                            </w:r>
                            <w:r w:rsidRPr="00322BCC">
                              <w:rPr>
                                <w:rFonts w:ascii="Arial Narrow" w:hAnsi="Arial Narrow"/>
                                <w:b w:val="0"/>
                                <w:caps w:val="0"/>
                                <w:vertAlign w:val="superscript"/>
                              </w:rPr>
                              <w:t>st</w:t>
                            </w:r>
                            <w:r>
                              <w:rPr>
                                <w:rFonts w:ascii="Arial Narrow" w:hAnsi="Arial Narrow"/>
                                <w:b w:val="0"/>
                                <w:caps w:val="0"/>
                              </w:rPr>
                              <w:t xml:space="preserve"> – 2</w:t>
                            </w:r>
                            <w:r w:rsidRPr="00322BCC">
                              <w:rPr>
                                <w:rFonts w:ascii="Arial Narrow" w:hAnsi="Arial Narrow"/>
                                <w:b w:val="0"/>
                                <w:caps w:val="0"/>
                                <w:vertAlign w:val="superscript"/>
                              </w:rPr>
                              <w:t>nd</w:t>
                            </w:r>
                            <w:r>
                              <w:rPr>
                                <w:rFonts w:ascii="Arial Narrow" w:hAnsi="Arial Narrow"/>
                                <w:b w:val="0"/>
                                <w:caps w:val="0"/>
                              </w:rPr>
                              <w:t xml:space="preserve"> grade</w:t>
                            </w:r>
                          </w:p>
                          <w:p w14:paraId="1250A84D" w14:textId="77777777" w:rsidR="00504B57" w:rsidRDefault="00504B57" w:rsidP="00C52541">
                            <w:pPr>
                              <w:pStyle w:val="HeadingNarrowCol"/>
                              <w:spacing w:before="0"/>
                              <w:rPr>
                                <w:rFonts w:ascii="Arial Narrow" w:hAnsi="Arial Narrow"/>
                                <w:b w:val="0"/>
                                <w:caps w:val="0"/>
                              </w:rPr>
                            </w:pPr>
                            <w:r>
                              <w:rPr>
                                <w:rFonts w:ascii="Arial Narrow" w:hAnsi="Arial Narrow"/>
                                <w:b w:val="0"/>
                                <w:caps w:val="0"/>
                              </w:rPr>
                              <w:t>#111: 3</w:t>
                            </w:r>
                            <w:r w:rsidRPr="00322BCC">
                              <w:rPr>
                                <w:rFonts w:ascii="Arial Narrow" w:hAnsi="Arial Narrow"/>
                                <w:b w:val="0"/>
                                <w:caps w:val="0"/>
                                <w:vertAlign w:val="superscript"/>
                              </w:rPr>
                              <w:t>rd</w:t>
                            </w:r>
                            <w:r>
                              <w:rPr>
                                <w:rFonts w:ascii="Arial Narrow" w:hAnsi="Arial Narrow"/>
                                <w:b w:val="0"/>
                                <w:caps w:val="0"/>
                              </w:rPr>
                              <w:t xml:space="preserve"> – 5</w:t>
                            </w:r>
                            <w:r w:rsidRPr="006C3065">
                              <w:rPr>
                                <w:rFonts w:ascii="Arial Narrow" w:hAnsi="Arial Narrow"/>
                                <w:b w:val="0"/>
                                <w:caps w:val="0"/>
                                <w:vertAlign w:val="superscript"/>
                              </w:rPr>
                              <w:t>th</w:t>
                            </w:r>
                            <w:r>
                              <w:rPr>
                                <w:rFonts w:ascii="Arial Narrow" w:hAnsi="Arial Narrow"/>
                                <w:b w:val="0"/>
                                <w:caps w:val="0"/>
                              </w:rPr>
                              <w:t xml:space="preserve"> grade</w:t>
                            </w:r>
                          </w:p>
                          <w:p w14:paraId="3B5544C6" w14:textId="77777777" w:rsidR="00504B57" w:rsidRPr="00A12F80" w:rsidRDefault="00504B57" w:rsidP="00E45823">
                            <w:pPr>
                              <w:pStyle w:val="HeadingNarrowCol"/>
                              <w:pBdr>
                                <w:top w:val="none" w:sz="0" w:space="0" w:color="auto"/>
                              </w:pBdr>
                              <w:spacing w:before="0" w:after="0"/>
                              <w:rPr>
                                <w:rFonts w:ascii="Arial Narrow" w:hAnsi="Arial Narrow"/>
                                <w:b w:val="0"/>
                                <w:caps w:val="0"/>
                                <w:szCs w:val="17"/>
                              </w:rPr>
                            </w:pPr>
                          </w:p>
                          <w:p w14:paraId="513C3F9D" w14:textId="77777777" w:rsidR="00504B57" w:rsidRPr="00A12F80" w:rsidRDefault="00504B57" w:rsidP="00E45823">
                            <w:pPr>
                              <w:pStyle w:val="HeadingNarrowCol"/>
                              <w:pBdr>
                                <w:top w:val="none" w:sz="0" w:space="0" w:color="auto"/>
                              </w:pBdr>
                              <w:rPr>
                                <w:rFonts w:ascii="Arial Narrow" w:hAnsi="Arial Narrow"/>
                                <w:b w:val="0"/>
                                <w:caps w:val="0"/>
                                <w:szCs w:val="17"/>
                              </w:rPr>
                            </w:pPr>
                          </w:p>
                          <w:p w14:paraId="0F614227" w14:textId="77777777" w:rsidR="00504B57" w:rsidRPr="00A12F80" w:rsidRDefault="00504B57" w:rsidP="00E45823">
                            <w:pPr>
                              <w:pStyle w:val="HeadingNarrowCol"/>
                              <w:pBdr>
                                <w:top w:val="none" w:sz="0" w:space="0" w:color="auto"/>
                              </w:pBdr>
                              <w:rPr>
                                <w:rFonts w:ascii="Arial Narrow" w:hAnsi="Arial Narrow"/>
                                <w:szCs w:val="17"/>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27" type="#_x0000_t202" style="position:absolute;left:0;text-align:left;margin-left:280.5pt;margin-top:18.35pt;width:280.5pt;height:102.8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" filled="f" stroked="f">
                <v:textbox inset="0,0,0,0">
                  <w:txbxContent>
                    <w:p w14:paraId="71AC19D0" w14:textId="1F131BAE" w:rsidR="00504B57" w:rsidRPr="0031086C" w:rsidRDefault="00504B57" w:rsidP="00C52541">
                      <w:pPr>
                        <w:pStyle w:val="HeadingNarrowCol"/>
                        <w:spacing w:before="0"/>
                      </w:pPr>
                      <w:r>
                        <w:t>w</w:t>
                      </w:r>
                      <w:r w:rsidR="009B22A9">
                        <w:t>orship service – 9</w:t>
                      </w:r>
                      <w:r>
                        <w:t xml:space="preserve">am </w:t>
                      </w:r>
                    </w:p>
                    <w:p w14:paraId="726725DD" w14:textId="77777777" w:rsidR="00504B57" w:rsidRPr="001E479E" w:rsidRDefault="00504B57" w:rsidP="00C52541">
                      <w:pPr>
                        <w:pStyle w:val="HeadingNarrowCol"/>
                        <w:spacing w:before="0" w:after="0"/>
                        <w:rPr>
                          <w:rFonts w:ascii="Arial Narrow" w:hAnsi="Arial Narrow"/>
                          <w:caps w:val="0"/>
                        </w:rPr>
                      </w:pPr>
                      <w:r w:rsidRPr="001E479E">
                        <w:rPr>
                          <w:rFonts w:ascii="Arial Narrow" w:hAnsi="Arial Narrow"/>
                          <w:caps w:val="0"/>
                        </w:rPr>
                        <w:t xml:space="preserve">Children’s Church: </w:t>
                      </w:r>
                    </w:p>
                    <w:p w14:paraId="7A247F4D" w14:textId="77777777" w:rsidR="00504B57" w:rsidRPr="001E479E" w:rsidRDefault="00504B57" w:rsidP="00C52541">
                      <w:pPr>
                        <w:pStyle w:val="HeadingNarrowCol"/>
                        <w:spacing w:before="0" w:after="0"/>
                        <w:rPr>
                          <w:rFonts w:ascii="Arial Narrow" w:hAnsi="Arial Narrow"/>
                          <w:b w:val="0"/>
                          <w:caps w:val="0"/>
                        </w:rPr>
                      </w:pPr>
                      <w:r>
                        <w:rPr>
                          <w:rFonts w:ascii="Arial Narrow" w:hAnsi="Arial Narrow"/>
                          <w:b w:val="0"/>
                        </w:rPr>
                        <w:t>#117: 0 - 36</w:t>
                      </w:r>
                      <w:r w:rsidRPr="001E479E">
                        <w:rPr>
                          <w:rFonts w:ascii="Arial Narrow" w:hAnsi="Arial Narrow"/>
                          <w:b w:val="0"/>
                        </w:rPr>
                        <w:t xml:space="preserve"> </w:t>
                      </w:r>
                      <w:proofErr w:type="gramStart"/>
                      <w:r w:rsidRPr="001E479E">
                        <w:rPr>
                          <w:rFonts w:ascii="Arial Narrow" w:hAnsi="Arial Narrow"/>
                          <w:b w:val="0"/>
                          <w:caps w:val="0"/>
                        </w:rPr>
                        <w:t>mo</w:t>
                      </w:r>
                      <w:proofErr w:type="gramEnd"/>
                      <w:r w:rsidRPr="001E479E">
                        <w:rPr>
                          <w:rFonts w:ascii="Arial Narrow" w:hAnsi="Arial Narrow"/>
                          <w:b w:val="0"/>
                          <w:caps w:val="0"/>
                        </w:rPr>
                        <w:t>.</w:t>
                      </w:r>
                    </w:p>
                    <w:p w14:paraId="65349C17" w14:textId="77777777" w:rsidR="00504B57" w:rsidRPr="001E479E" w:rsidRDefault="00504B57" w:rsidP="00C52541">
                      <w:pPr>
                        <w:pStyle w:val="HeadingNarrowCol"/>
                        <w:spacing w:before="0" w:after="0"/>
                        <w:rPr>
                          <w:rFonts w:ascii="Arial Narrow" w:hAnsi="Arial Narrow"/>
                          <w:b w:val="0"/>
                          <w:caps w:val="0"/>
                        </w:rPr>
                      </w:pPr>
                      <w:r>
                        <w:rPr>
                          <w:rFonts w:ascii="Arial Narrow" w:hAnsi="Arial Narrow"/>
                          <w:b w:val="0"/>
                          <w:caps w:val="0"/>
                        </w:rPr>
                        <w:t xml:space="preserve">#115: 2 ½ - 3 </w:t>
                      </w:r>
                      <w:proofErr w:type="spellStart"/>
                      <w:r>
                        <w:rPr>
                          <w:rFonts w:ascii="Arial Narrow" w:hAnsi="Arial Narrow"/>
                          <w:b w:val="0"/>
                          <w:caps w:val="0"/>
                        </w:rPr>
                        <w:t>yrs</w:t>
                      </w:r>
                      <w:proofErr w:type="spellEnd"/>
                    </w:p>
                    <w:p w14:paraId="2E550695" w14:textId="77777777" w:rsidR="00504B57" w:rsidRDefault="00504B57" w:rsidP="00C52541">
                      <w:pPr>
                        <w:pStyle w:val="HeadingNarrowCol"/>
                        <w:spacing w:before="0" w:after="0"/>
                        <w:rPr>
                          <w:rFonts w:ascii="Arial Narrow" w:hAnsi="Arial Narrow"/>
                          <w:b w:val="0"/>
                          <w:caps w:val="0"/>
                        </w:rPr>
                      </w:pPr>
                      <w:r>
                        <w:rPr>
                          <w:rFonts w:ascii="Arial Narrow" w:hAnsi="Arial Narrow"/>
                          <w:b w:val="0"/>
                          <w:caps w:val="0"/>
                        </w:rPr>
                        <w:t xml:space="preserve">#112: Preschool - Kindergarten </w:t>
                      </w:r>
                    </w:p>
                    <w:p w14:paraId="0EEA4F02" w14:textId="77777777" w:rsidR="00504B57" w:rsidRPr="001E479E" w:rsidRDefault="00504B57" w:rsidP="00C52541">
                      <w:pPr>
                        <w:pStyle w:val="HeadingNarrowCol"/>
                        <w:spacing w:before="0" w:after="0"/>
                        <w:rPr>
                          <w:rFonts w:ascii="Arial Narrow" w:hAnsi="Arial Narrow"/>
                          <w:b w:val="0"/>
                          <w:caps w:val="0"/>
                        </w:rPr>
                      </w:pPr>
                      <w:r>
                        <w:rPr>
                          <w:rFonts w:ascii="Arial Narrow" w:hAnsi="Arial Narrow"/>
                          <w:b w:val="0"/>
                          <w:caps w:val="0"/>
                        </w:rPr>
                        <w:t>#113: 1</w:t>
                      </w:r>
                      <w:r w:rsidRPr="00322BCC">
                        <w:rPr>
                          <w:rFonts w:ascii="Arial Narrow" w:hAnsi="Arial Narrow"/>
                          <w:b w:val="0"/>
                          <w:caps w:val="0"/>
                          <w:vertAlign w:val="superscript"/>
                        </w:rPr>
                        <w:t>st</w:t>
                      </w:r>
                      <w:r>
                        <w:rPr>
                          <w:rFonts w:ascii="Arial Narrow" w:hAnsi="Arial Narrow"/>
                          <w:b w:val="0"/>
                          <w:caps w:val="0"/>
                        </w:rPr>
                        <w:t xml:space="preserve"> – 2</w:t>
                      </w:r>
                      <w:r w:rsidRPr="00322BCC">
                        <w:rPr>
                          <w:rFonts w:ascii="Arial Narrow" w:hAnsi="Arial Narrow"/>
                          <w:b w:val="0"/>
                          <w:caps w:val="0"/>
                          <w:vertAlign w:val="superscript"/>
                        </w:rPr>
                        <w:t>nd</w:t>
                      </w:r>
                      <w:r>
                        <w:rPr>
                          <w:rFonts w:ascii="Arial Narrow" w:hAnsi="Arial Narrow"/>
                          <w:b w:val="0"/>
                          <w:caps w:val="0"/>
                        </w:rPr>
                        <w:t xml:space="preserve"> grade</w:t>
                      </w:r>
                    </w:p>
                    <w:p w14:paraId="4DE5C123" w14:textId="77777777" w:rsidR="00504B57" w:rsidRDefault="00504B57" w:rsidP="00C52541">
                      <w:pPr>
                        <w:pStyle w:val="HeadingNarrowCol"/>
                        <w:spacing w:before="0"/>
                        <w:rPr>
                          <w:rFonts w:ascii="Arial Narrow" w:hAnsi="Arial Narrow"/>
                          <w:b w:val="0"/>
                          <w:caps w:val="0"/>
                        </w:rPr>
                      </w:pPr>
                      <w:r>
                        <w:rPr>
                          <w:rFonts w:ascii="Arial Narrow" w:hAnsi="Arial Narrow"/>
                          <w:b w:val="0"/>
                          <w:caps w:val="0"/>
                        </w:rPr>
                        <w:t>#111: 3</w:t>
                      </w:r>
                      <w:r w:rsidRPr="00322BCC">
                        <w:rPr>
                          <w:rFonts w:ascii="Arial Narrow" w:hAnsi="Arial Narrow"/>
                          <w:b w:val="0"/>
                          <w:caps w:val="0"/>
                          <w:vertAlign w:val="superscript"/>
                        </w:rPr>
                        <w:t>rd</w:t>
                      </w:r>
                      <w:r>
                        <w:rPr>
                          <w:rFonts w:ascii="Arial Narrow" w:hAnsi="Arial Narrow"/>
                          <w:b w:val="0"/>
                          <w:caps w:val="0"/>
                        </w:rPr>
                        <w:t xml:space="preserve"> – 5</w:t>
                      </w:r>
                      <w:r w:rsidRPr="006C3065">
                        <w:rPr>
                          <w:rFonts w:ascii="Arial Narrow" w:hAnsi="Arial Narrow"/>
                          <w:b w:val="0"/>
                          <w:caps w:val="0"/>
                          <w:vertAlign w:val="superscript"/>
                        </w:rPr>
                        <w:t>th</w:t>
                      </w:r>
                      <w:r>
                        <w:rPr>
                          <w:rFonts w:ascii="Arial Narrow" w:hAnsi="Arial Narrow"/>
                          <w:b w:val="0"/>
                          <w:caps w:val="0"/>
                        </w:rPr>
                        <w:t xml:space="preserve"> grade</w:t>
                      </w:r>
                    </w:p>
                    <w:p w14:paraId="022F4B83" w14:textId="77777777" w:rsidR="00504B57" w:rsidRPr="00A12F80" w:rsidRDefault="00504B57" w:rsidP="00E45823">
                      <w:pPr>
                        <w:pStyle w:val="HeadingNarrowCol"/>
                        <w:pBdr>
                          <w:top w:val="none" w:sz="0" w:space="0" w:color="auto"/>
                        </w:pBdr>
                        <w:spacing w:before="0" w:after="0"/>
                        <w:rPr>
                          <w:rFonts w:ascii="Arial Narrow" w:hAnsi="Arial Narrow"/>
                          <w:b w:val="0"/>
                          <w:caps w:val="0"/>
                          <w:szCs w:val="17"/>
                        </w:rPr>
                      </w:pPr>
                    </w:p>
                    <w:p w14:paraId="6B70945D" w14:textId="77777777" w:rsidR="00504B57" w:rsidRPr="00A12F80" w:rsidRDefault="00504B57" w:rsidP="00E45823">
                      <w:pPr>
                        <w:pStyle w:val="HeadingNarrowCol"/>
                        <w:pBdr>
                          <w:top w:val="none" w:sz="0" w:space="0" w:color="auto"/>
                        </w:pBdr>
                        <w:rPr>
                          <w:rFonts w:ascii="Arial Narrow" w:hAnsi="Arial Narrow"/>
                          <w:b w:val="0"/>
                          <w:caps w:val="0"/>
                          <w:szCs w:val="17"/>
                        </w:rPr>
                      </w:pPr>
                    </w:p>
                    <w:p w14:paraId="58F8A155" w14:textId="77777777" w:rsidR="00504B57" w:rsidRPr="00A12F80" w:rsidRDefault="00504B57" w:rsidP="00E45823">
                      <w:pPr>
                        <w:pStyle w:val="HeadingNarrowCol"/>
                        <w:pBdr>
                          <w:top w:val="none" w:sz="0" w:space="0" w:color="auto"/>
                        </w:pBdr>
                        <w:rPr>
                          <w:rFonts w:ascii="Arial Narrow" w:hAnsi="Arial Narrow"/>
                          <w:szCs w:val="17"/>
                        </w:rPr>
                      </w:pPr>
                    </w:p>
                  </w:txbxContent>
                </v:textbox>
                <w10:wrap type="tight"/>
              </v:shape>
            </w:pict>
          </mc:Fallback>
        </mc:AlternateContent>
      </w:r>
      <w:r w:rsidR="000869B2">
        <w:rPr>
          <w:rFonts w:ascii="Arial Narrow Bold" w:hAnsi="Arial Narrow Bold"/>
          <w:noProof/>
          <w:kern w:val="16"/>
          <w:sz w:val="16"/>
        </w:rPr>
        <mc:AlternateContent>
          <mc:Choice Requires="wps">
            <w:drawing>
              <wp:anchor distT="0" distB="0" distL="114300" distR="114300" simplePos="0" relativeHeight="251698176" behindDoc="0" locked="0" layoutInCell="1" allowOverlap="1" wp14:anchorId="5E056C78" wp14:editId="111F0FD8">
                <wp:simplePos x="0" y="0"/>
                <wp:positionH relativeFrom="column">
                  <wp:posOffset>-237490</wp:posOffset>
                </wp:positionH>
                <wp:positionV relativeFrom="paragraph">
                  <wp:posOffset>-4445</wp:posOffset>
                </wp:positionV>
                <wp:extent cx="7361555" cy="8668385"/>
                <wp:effectExtent l="0" t="0" r="4445" b="18415"/>
                <wp:wrapNone/>
                <wp:docPr id="73" name="Text 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61555" cy="86683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1BB443" w14:textId="77777777" w:rsidR="00504B57" w:rsidRPr="00D169A1" w:rsidRDefault="00504B57" w:rsidP="00613337">
                            <w:pPr>
                              <w:pStyle w:val="Heading2"/>
                              <w:spacing w:before="0" w:after="0"/>
                              <w:ind w:left="270"/>
                              <w:rPr>
                                <w:rFonts w:ascii="Lucida Bright" w:hAnsi="Lucida Bright"/>
                                <w:b/>
                                <w:color w:val="auto"/>
                                <w:sz w:val="17"/>
                                <w:szCs w:val="17"/>
                              </w:rPr>
                            </w:pPr>
                            <w:r w:rsidRPr="00D169A1">
                              <w:rPr>
                                <w:rFonts w:ascii="Lucida Bright" w:hAnsi="Lucida Bright"/>
                                <w:color w:val="auto"/>
                                <w:sz w:val="17"/>
                                <w:szCs w:val="17"/>
                              </w:rPr>
                              <w:t xml:space="preserve"> </w:t>
                            </w:r>
                            <w:r w:rsidRPr="00D169A1">
                              <w:rPr>
                                <w:rFonts w:ascii="Lucida Bright" w:hAnsi="Lucida Bright"/>
                                <w:b/>
                                <w:color w:val="auto"/>
                                <w:sz w:val="17"/>
                                <w:szCs w:val="17"/>
                              </w:rPr>
                              <w:t>SERMON NOTES</w:t>
                            </w:r>
                          </w:p>
                          <w:p w14:paraId="45DF5A50" w14:textId="77777777" w:rsidR="00504B57" w:rsidRPr="00D169A1" w:rsidRDefault="00504B57" w:rsidP="00613337">
                            <w:pPr>
                              <w:spacing w:after="0"/>
                              <w:ind w:left="270"/>
                              <w:rPr>
                                <w:b/>
                                <w:szCs w:val="17"/>
                              </w:rPr>
                            </w:pPr>
                          </w:p>
                          <w:p w14:paraId="24987F17" w14:textId="77777777" w:rsidR="00504B57" w:rsidRPr="00D169A1" w:rsidRDefault="00504B57" w:rsidP="00613337">
                            <w:pPr>
                              <w:ind w:left="270"/>
                              <w:rPr>
                                <w:szCs w:val="17"/>
                              </w:rPr>
                            </w:pPr>
                          </w:p>
                          <w:p w14:paraId="09504889" w14:textId="77777777" w:rsidR="00504B57" w:rsidRPr="00D169A1" w:rsidRDefault="00504B57" w:rsidP="00613337">
                            <w:pPr>
                              <w:pStyle w:val="ListParagraph"/>
                              <w:ind w:left="270"/>
                              <w:rPr>
                                <w:szCs w:val="17"/>
                              </w:rPr>
                            </w:pPr>
                          </w:p>
                          <w:p w14:paraId="67FB6591" w14:textId="77777777" w:rsidR="00504B57" w:rsidRPr="00D169A1" w:rsidRDefault="00504B57" w:rsidP="00613337">
                            <w:pPr>
                              <w:ind w:left="270"/>
                              <w:rPr>
                                <w:szCs w:val="17"/>
                              </w:rPr>
                            </w:pPr>
                          </w:p>
                          <w:p w14:paraId="3274558D" w14:textId="77777777" w:rsidR="00504B57" w:rsidRPr="00D169A1" w:rsidRDefault="00504B57" w:rsidP="00613337">
                            <w:pPr>
                              <w:ind w:left="270"/>
                              <w:rPr>
                                <w:szCs w:val="17"/>
                              </w:rPr>
                            </w:pPr>
                          </w:p>
                          <w:p w14:paraId="3402CEF3" w14:textId="77777777" w:rsidR="00504B57" w:rsidRDefault="00504B57" w:rsidP="00D7180D">
                            <w:pPr>
                              <w:rPr>
                                <w:b/>
                                <w:szCs w:val="17"/>
                                <w:lang w:val="en-GB"/>
                              </w:rPr>
                            </w:pPr>
                          </w:p>
                          <w:p w14:paraId="6ACA1A1D" w14:textId="77777777" w:rsidR="00D7180D" w:rsidRPr="00D169A1" w:rsidRDefault="00D7180D" w:rsidP="00D7180D">
                            <w:pPr>
                              <w:rPr>
                                <w:b/>
                                <w:szCs w:val="17"/>
                                <w:lang w:val="en-GB"/>
                              </w:rPr>
                            </w:pPr>
                          </w:p>
                          <w:p w14:paraId="6658C291" w14:textId="77777777" w:rsidR="00504B57" w:rsidRPr="00D169A1" w:rsidRDefault="00504B57" w:rsidP="00270275">
                            <w:pPr>
                              <w:ind w:left="270"/>
                              <w:rPr>
                                <w:rFonts w:ascii="Lucida Sans" w:hAnsi="Lucida Sans"/>
                                <w:sz w:val="18"/>
                                <w:szCs w:val="18"/>
                                <w:lang w:val="en-GB"/>
                              </w:rPr>
                            </w:pPr>
                            <w:r w:rsidRPr="00D169A1">
                              <w:rPr>
                                <w:rFonts w:ascii="Lucida Sans" w:hAnsi="Lucida Sans"/>
                                <w:b/>
                                <w:sz w:val="18"/>
                                <w:szCs w:val="18"/>
                                <w:lang w:val="en-GB"/>
                              </w:rPr>
                              <w:t xml:space="preserve">SERMON TITLE:  </w:t>
                            </w:r>
                            <w:r>
                              <w:rPr>
                                <w:rFonts w:ascii="Lucida Sans" w:hAnsi="Lucida Sans"/>
                                <w:b/>
                                <w:sz w:val="18"/>
                                <w:szCs w:val="18"/>
                                <w:lang w:val="en-GB"/>
                              </w:rPr>
                              <w:t>Mothers’ Day &amp; Child Dedication; Call to Honor, Call to Value, Call to Long Term Action</w:t>
                            </w:r>
                          </w:p>
                          <w:p w14:paraId="762D3493" w14:textId="77777777" w:rsidR="00504B57" w:rsidRPr="00D169A1" w:rsidRDefault="00504B57" w:rsidP="00613337">
                            <w:pPr>
                              <w:ind w:left="270"/>
                              <w:rPr>
                                <w:rFonts w:ascii="Lucida Sans" w:hAnsi="Lucida Sans"/>
                                <w:sz w:val="18"/>
                                <w:szCs w:val="18"/>
                                <w:lang w:val="en-GB"/>
                              </w:rPr>
                            </w:pPr>
                            <w:r w:rsidRPr="00D169A1">
                              <w:rPr>
                                <w:rFonts w:ascii="Lucida Sans" w:hAnsi="Lucida Sans"/>
                                <w:b/>
                                <w:sz w:val="18"/>
                                <w:szCs w:val="18"/>
                                <w:lang w:val="en-GB"/>
                              </w:rPr>
                              <w:t>SPEAKER:</w:t>
                            </w:r>
                            <w:r>
                              <w:rPr>
                                <w:rFonts w:ascii="Lucida Sans" w:hAnsi="Lucida Sans"/>
                                <w:sz w:val="18"/>
                                <w:szCs w:val="18"/>
                                <w:lang w:val="en-GB"/>
                              </w:rPr>
                              <w:t xml:space="preserve">  Doug Busby, Senior Pastor</w:t>
                            </w:r>
                          </w:p>
                          <w:p w14:paraId="3F46EDEE" w14:textId="77777777" w:rsidR="00504B57" w:rsidRDefault="00504B57" w:rsidP="00D7180D">
                            <w:pPr>
                              <w:spacing w:after="0"/>
                              <w:ind w:left="274"/>
                              <w:rPr>
                                <w:rFonts w:ascii="Lucida Sans" w:hAnsi="Lucida Sans"/>
                                <w:sz w:val="18"/>
                                <w:szCs w:val="18"/>
                                <w:lang w:val="en-GB"/>
                              </w:rPr>
                            </w:pPr>
                            <w:r w:rsidRPr="00D169A1">
                              <w:rPr>
                                <w:rFonts w:ascii="Lucida Sans" w:hAnsi="Lucida Sans"/>
                                <w:b/>
                                <w:sz w:val="18"/>
                                <w:szCs w:val="18"/>
                                <w:lang w:val="en-GB"/>
                              </w:rPr>
                              <w:t>TEXT:</w:t>
                            </w:r>
                            <w:r>
                              <w:rPr>
                                <w:rFonts w:ascii="Lucida Sans" w:hAnsi="Lucida Sans"/>
                                <w:sz w:val="18"/>
                                <w:szCs w:val="18"/>
                                <w:lang w:val="en-GB"/>
                              </w:rPr>
                              <w:t xml:space="preserve">  </w:t>
                            </w:r>
                          </w:p>
                          <w:p w14:paraId="1F228720" w14:textId="77777777" w:rsidR="00504B57" w:rsidRPr="00504B57" w:rsidRDefault="00504B57" w:rsidP="00504B57">
                            <w:pPr>
                              <w:pStyle w:val="ListParagraph"/>
                              <w:numPr>
                                <w:ilvl w:val="0"/>
                                <w:numId w:val="8"/>
                              </w:numPr>
                              <w:rPr>
                                <w:color w:val="000000" w:themeColor="text1"/>
                                <w:szCs w:val="17"/>
                              </w:rPr>
                            </w:pPr>
                            <w:r w:rsidRPr="00504B57">
                              <w:rPr>
                                <w:b/>
                                <w:color w:val="000000" w:themeColor="text1"/>
                                <w:szCs w:val="17"/>
                              </w:rPr>
                              <w:t>Exodus 20:12</w:t>
                            </w:r>
                            <w:r w:rsidRPr="00504B57">
                              <w:rPr>
                                <w:color w:val="000000" w:themeColor="text1"/>
                                <w:szCs w:val="17"/>
                              </w:rPr>
                              <w:t xml:space="preserve"> </w:t>
                            </w:r>
                            <w:r w:rsidRPr="00504B57">
                              <w:rPr>
                                <w:bCs/>
                                <w:color w:val="000000" w:themeColor="text1"/>
                                <w:szCs w:val="17"/>
                              </w:rPr>
                              <w:t>“Honor your father and your mother, so that you may live long in the land the LORD your God is giving you</w:t>
                            </w:r>
                            <w:r w:rsidRPr="00504B57">
                              <w:rPr>
                                <w:color w:val="000000" w:themeColor="text1"/>
                                <w:szCs w:val="17"/>
                              </w:rPr>
                              <w:t>.”</w:t>
                            </w:r>
                          </w:p>
                          <w:p w14:paraId="0AA68AEE" w14:textId="77777777" w:rsidR="00504B57" w:rsidRPr="00504B57" w:rsidRDefault="00504B57" w:rsidP="00504B57">
                            <w:pPr>
                              <w:pStyle w:val="ListParagraph"/>
                              <w:numPr>
                                <w:ilvl w:val="0"/>
                                <w:numId w:val="8"/>
                              </w:numPr>
                              <w:rPr>
                                <w:color w:val="000000" w:themeColor="text1"/>
                                <w:szCs w:val="17"/>
                              </w:rPr>
                            </w:pPr>
                            <w:r w:rsidRPr="00504B57">
                              <w:rPr>
                                <w:rFonts w:cs="Helvetica Neue Light"/>
                                <w:b/>
                                <w:color w:val="000000" w:themeColor="text1"/>
                                <w:szCs w:val="17"/>
                              </w:rPr>
                              <w:t>Isaiah 54:1</w:t>
                            </w:r>
                            <w:r w:rsidRPr="00504B57">
                              <w:rPr>
                                <w:rFonts w:cs="Helvetica Neue Light"/>
                                <w:color w:val="000000" w:themeColor="text1"/>
                                <w:szCs w:val="17"/>
                              </w:rPr>
                              <w:t xml:space="preserve"> “Sing, O barren woman, you who never bore a child; burst into song, shout for joy, you who were never in labor; because more are the children of the desolate woman than of her who has a husband,” says the LORD.</w:t>
                            </w:r>
                          </w:p>
                          <w:p w14:paraId="322C77B2" w14:textId="77777777" w:rsidR="00504B57" w:rsidRPr="00504B57" w:rsidRDefault="00504B57" w:rsidP="00504B57">
                            <w:pPr>
                              <w:pStyle w:val="ListParagraph"/>
                              <w:numPr>
                                <w:ilvl w:val="0"/>
                                <w:numId w:val="8"/>
                              </w:numPr>
                              <w:rPr>
                                <w:rFonts w:cs="Helvetica Neue Light"/>
                                <w:color w:val="000000" w:themeColor="text1"/>
                                <w:szCs w:val="17"/>
                              </w:rPr>
                            </w:pPr>
                            <w:r w:rsidRPr="00504B57">
                              <w:rPr>
                                <w:rFonts w:cs="Helvetica Neue Light"/>
                                <w:b/>
                                <w:color w:val="000000" w:themeColor="text1"/>
                                <w:szCs w:val="17"/>
                              </w:rPr>
                              <w:t>Genesis 18:19</w:t>
                            </w:r>
                            <w:r w:rsidRPr="00504B57">
                              <w:rPr>
                                <w:rFonts w:cs="Helvetica Neue Light"/>
                                <w:color w:val="000000" w:themeColor="text1"/>
                                <w:szCs w:val="17"/>
                              </w:rPr>
                              <w:t xml:space="preserve">  “For I have chosen him, so that he will direct his children and his household after him to keep the way of the LORD by doing what is right and just, so that the LORD will bring about for Abraham what he has promised him.”</w:t>
                            </w:r>
                          </w:p>
                          <w:p w14:paraId="6EF8BA15" w14:textId="77777777" w:rsidR="00504B57" w:rsidRPr="00504B57" w:rsidRDefault="00504B57" w:rsidP="00504B57">
                            <w:pPr>
                              <w:pStyle w:val="ListParagraph"/>
                              <w:widowControl w:val="0"/>
                              <w:numPr>
                                <w:ilvl w:val="0"/>
                                <w:numId w:val="8"/>
                              </w:numPr>
                              <w:autoSpaceDE w:val="0"/>
                              <w:autoSpaceDN w:val="0"/>
                              <w:adjustRightInd w:val="0"/>
                              <w:rPr>
                                <w:rFonts w:cs="Helvetica Neue Light"/>
                                <w:color w:val="000000" w:themeColor="text1"/>
                                <w:szCs w:val="17"/>
                              </w:rPr>
                            </w:pPr>
                            <w:r w:rsidRPr="00504B57">
                              <w:rPr>
                                <w:rFonts w:cs="Helvetica Neue Light"/>
                                <w:b/>
                                <w:color w:val="000000" w:themeColor="text1"/>
                                <w:szCs w:val="17"/>
                              </w:rPr>
                              <w:t>Deuteronomy 6:4-9</w:t>
                            </w:r>
                            <w:r w:rsidRPr="00504B57">
                              <w:rPr>
                                <w:rFonts w:cs="Helvetica Neue Light"/>
                                <w:color w:val="000000" w:themeColor="text1"/>
                                <w:szCs w:val="17"/>
                              </w:rPr>
                              <w:t xml:space="preserve"> (Before they entered the Promised Land)   “</w:t>
                            </w:r>
                            <w:r w:rsidRPr="00504B57">
                              <w:rPr>
                                <w:rFonts w:cs="Helvetica Neue"/>
                                <w:bCs/>
                                <w:color w:val="000000" w:themeColor="text1"/>
                                <w:szCs w:val="17"/>
                              </w:rPr>
                              <w:t>4</w:t>
                            </w:r>
                            <w:r w:rsidRPr="00504B57">
                              <w:rPr>
                                <w:rFonts w:cs="Helvetica Neue Light"/>
                                <w:color w:val="000000" w:themeColor="text1"/>
                                <w:szCs w:val="17"/>
                              </w:rPr>
                              <w:t xml:space="preserve"> Hear, O Israel: The LORD our God, the LORD is one.  </w:t>
                            </w:r>
                            <w:r w:rsidRPr="00504B57">
                              <w:rPr>
                                <w:rFonts w:cs="Helvetica Neue"/>
                                <w:bCs/>
                                <w:color w:val="000000" w:themeColor="text1"/>
                                <w:szCs w:val="17"/>
                              </w:rPr>
                              <w:t>5</w:t>
                            </w:r>
                            <w:r w:rsidRPr="00504B57">
                              <w:rPr>
                                <w:rFonts w:cs="Helvetica Neue Light"/>
                                <w:color w:val="000000" w:themeColor="text1"/>
                                <w:szCs w:val="17"/>
                              </w:rPr>
                              <w:t xml:space="preserve"> Love the LORD your God with all your heart and with all your soul and with all your strength.  </w:t>
                            </w:r>
                            <w:r w:rsidRPr="00504B57">
                              <w:rPr>
                                <w:rFonts w:cs="Helvetica Neue"/>
                                <w:bCs/>
                                <w:color w:val="000000" w:themeColor="text1"/>
                                <w:szCs w:val="17"/>
                              </w:rPr>
                              <w:t>6</w:t>
                            </w:r>
                            <w:r w:rsidRPr="00504B57">
                              <w:rPr>
                                <w:rFonts w:cs="Helvetica Neue Light"/>
                                <w:color w:val="000000" w:themeColor="text1"/>
                                <w:szCs w:val="17"/>
                              </w:rPr>
                              <w:t xml:space="preserve"> These commandments that I give you today are to be upon your hearts.  </w:t>
                            </w:r>
                            <w:r w:rsidRPr="00504B57">
                              <w:rPr>
                                <w:rFonts w:cs="Helvetica Neue"/>
                                <w:bCs/>
                                <w:color w:val="000000" w:themeColor="text1"/>
                                <w:szCs w:val="17"/>
                              </w:rPr>
                              <w:t>7</w:t>
                            </w:r>
                            <w:r w:rsidRPr="00504B57">
                              <w:rPr>
                                <w:rFonts w:cs="Helvetica Neue Light"/>
                                <w:color w:val="000000" w:themeColor="text1"/>
                                <w:szCs w:val="17"/>
                              </w:rPr>
                              <w:t xml:space="preserve"> Impress them on your children. Talk about them when you sit at home and when you walk along the road, when you lie down and when you get up.  </w:t>
                            </w:r>
                            <w:r w:rsidRPr="00504B57">
                              <w:rPr>
                                <w:rFonts w:cs="Helvetica Neue"/>
                                <w:bCs/>
                                <w:color w:val="000000" w:themeColor="text1"/>
                                <w:szCs w:val="17"/>
                              </w:rPr>
                              <w:t>8</w:t>
                            </w:r>
                            <w:r w:rsidRPr="00504B57">
                              <w:rPr>
                                <w:rFonts w:cs="Helvetica Neue Light"/>
                                <w:color w:val="000000" w:themeColor="text1"/>
                                <w:szCs w:val="17"/>
                              </w:rPr>
                              <w:t xml:space="preserve"> Tie them as symbols on your hands and bind them on your foreheads.  </w:t>
                            </w:r>
                            <w:r w:rsidRPr="00504B57">
                              <w:rPr>
                                <w:rFonts w:cs="Helvetica Neue"/>
                                <w:bCs/>
                                <w:color w:val="000000" w:themeColor="text1"/>
                                <w:szCs w:val="17"/>
                              </w:rPr>
                              <w:t>9</w:t>
                            </w:r>
                            <w:r w:rsidRPr="00504B57">
                              <w:rPr>
                                <w:rFonts w:cs="Helvetica Neue Light"/>
                                <w:color w:val="000000" w:themeColor="text1"/>
                                <w:szCs w:val="17"/>
                              </w:rPr>
                              <w:t xml:space="preserve"> Write them on the doorframes of your houses and on your gates.” </w:t>
                            </w:r>
                          </w:p>
                          <w:p w14:paraId="5707B056" w14:textId="77777777" w:rsidR="00504B57" w:rsidRPr="00504B57" w:rsidRDefault="00504B57" w:rsidP="00504B57">
                            <w:pPr>
                              <w:pStyle w:val="ListParagraph"/>
                              <w:widowControl w:val="0"/>
                              <w:numPr>
                                <w:ilvl w:val="0"/>
                                <w:numId w:val="8"/>
                              </w:numPr>
                              <w:autoSpaceDE w:val="0"/>
                              <w:autoSpaceDN w:val="0"/>
                              <w:adjustRightInd w:val="0"/>
                              <w:rPr>
                                <w:rFonts w:cs="Helvetica Neue Light"/>
                                <w:color w:val="000000" w:themeColor="text1"/>
                                <w:szCs w:val="17"/>
                              </w:rPr>
                            </w:pPr>
                            <w:r w:rsidRPr="00504B57">
                              <w:rPr>
                                <w:rFonts w:cs="Helvetica Neue Light"/>
                                <w:b/>
                                <w:color w:val="000000" w:themeColor="text1"/>
                                <w:szCs w:val="17"/>
                              </w:rPr>
                              <w:t>Malachi 4:5-6</w:t>
                            </w:r>
                            <w:r w:rsidRPr="00504B57">
                              <w:rPr>
                                <w:rFonts w:cs="Helvetica Neue Light"/>
                                <w:color w:val="000000" w:themeColor="text1"/>
                                <w:szCs w:val="17"/>
                              </w:rPr>
                              <w:t xml:space="preserve"> (Sending a Forerunner to prepare the way for the Messiah)   “</w:t>
                            </w:r>
                            <w:r w:rsidRPr="00504B57">
                              <w:rPr>
                                <w:rFonts w:cs="Helvetica Neue"/>
                                <w:bCs/>
                                <w:color w:val="000000" w:themeColor="text1"/>
                                <w:szCs w:val="17"/>
                              </w:rPr>
                              <w:t xml:space="preserve">5 </w:t>
                            </w:r>
                            <w:r w:rsidRPr="00504B57">
                              <w:rPr>
                                <w:rFonts w:cs="Helvetica Neue Light"/>
                                <w:color w:val="000000" w:themeColor="text1"/>
                                <w:szCs w:val="17"/>
                              </w:rPr>
                              <w:t xml:space="preserve">“See, I will send you the prophet Elijah before that great and dreadful day of the LORD comes.  </w:t>
                            </w:r>
                            <w:r w:rsidRPr="00504B57">
                              <w:rPr>
                                <w:rFonts w:cs="Helvetica Neue"/>
                                <w:bCs/>
                                <w:color w:val="000000" w:themeColor="text1"/>
                                <w:szCs w:val="17"/>
                              </w:rPr>
                              <w:t>6</w:t>
                            </w:r>
                            <w:r w:rsidRPr="00504B57">
                              <w:rPr>
                                <w:rFonts w:cs="Helvetica Neue Light"/>
                                <w:color w:val="000000" w:themeColor="text1"/>
                                <w:szCs w:val="17"/>
                              </w:rPr>
                              <w:t xml:space="preserve"> He will turn the hearts of the fathers to their children, and the hearts of the children to their fathers; or else I will come and strike the land with a curse.”</w:t>
                            </w:r>
                          </w:p>
                          <w:p w14:paraId="5D04C50F" w14:textId="77777777" w:rsidR="00504B57" w:rsidRPr="00504B57" w:rsidRDefault="00504B57" w:rsidP="00504B57">
                            <w:pPr>
                              <w:pStyle w:val="ListParagraph"/>
                              <w:widowControl w:val="0"/>
                              <w:numPr>
                                <w:ilvl w:val="0"/>
                                <w:numId w:val="8"/>
                              </w:numPr>
                              <w:autoSpaceDE w:val="0"/>
                              <w:autoSpaceDN w:val="0"/>
                              <w:adjustRightInd w:val="0"/>
                              <w:rPr>
                                <w:rFonts w:cs="Helvetica Neue Light"/>
                                <w:color w:val="000000" w:themeColor="text1"/>
                                <w:szCs w:val="17"/>
                              </w:rPr>
                            </w:pPr>
                            <w:r w:rsidRPr="00504B57">
                              <w:rPr>
                                <w:rFonts w:cs="Helvetica Neue Light"/>
                                <w:b/>
                                <w:color w:val="000000" w:themeColor="text1"/>
                                <w:szCs w:val="17"/>
                              </w:rPr>
                              <w:t>Matthew 19:14, Luke 18:16</w:t>
                            </w:r>
                            <w:r w:rsidRPr="00504B57">
                              <w:rPr>
                                <w:rFonts w:cs="Helvetica Neue Light"/>
                                <w:color w:val="000000" w:themeColor="text1"/>
                                <w:szCs w:val="17"/>
                              </w:rPr>
                              <w:t xml:space="preserve"> (Teaching of Christ directly) “Jesus said, ‘Let the </w:t>
                            </w:r>
                            <w:r w:rsidRPr="00504B57">
                              <w:rPr>
                                <w:rFonts w:cs="Helvetica Neue Light"/>
                                <w:bCs/>
                                <w:color w:val="000000" w:themeColor="text1"/>
                                <w:szCs w:val="17"/>
                              </w:rPr>
                              <w:t xml:space="preserve">little children come </w:t>
                            </w:r>
                            <w:r w:rsidRPr="00504B57">
                              <w:rPr>
                                <w:rFonts w:cs="Helvetica Neue Light"/>
                                <w:color w:val="000000" w:themeColor="text1"/>
                                <w:szCs w:val="17"/>
                              </w:rPr>
                              <w:t>to me, and do not hinder them, for the kingdom of heaven belongs to such as these.’”</w:t>
                            </w:r>
                          </w:p>
                          <w:p w14:paraId="1B08A6EB" w14:textId="77777777" w:rsidR="00504B57" w:rsidRPr="00504B57" w:rsidRDefault="00504B57" w:rsidP="00504B57">
                            <w:pPr>
                              <w:pStyle w:val="ListParagraph"/>
                              <w:widowControl w:val="0"/>
                              <w:numPr>
                                <w:ilvl w:val="0"/>
                                <w:numId w:val="8"/>
                              </w:numPr>
                              <w:autoSpaceDE w:val="0"/>
                              <w:autoSpaceDN w:val="0"/>
                              <w:adjustRightInd w:val="0"/>
                              <w:rPr>
                                <w:rFonts w:cs="Helvetica Neue Light"/>
                                <w:color w:val="000000" w:themeColor="text1"/>
                                <w:szCs w:val="17"/>
                              </w:rPr>
                            </w:pPr>
                            <w:r w:rsidRPr="00504B57">
                              <w:rPr>
                                <w:rFonts w:cs="Helvetica Neue Light"/>
                                <w:b/>
                                <w:color w:val="000000" w:themeColor="text1"/>
                                <w:szCs w:val="17"/>
                              </w:rPr>
                              <w:t>Ephesians 6:4, Colossians 3:20-21</w:t>
                            </w:r>
                            <w:r w:rsidRPr="00504B57">
                              <w:rPr>
                                <w:rFonts w:cs="Helvetica Neue Light"/>
                                <w:color w:val="000000" w:themeColor="text1"/>
                                <w:szCs w:val="17"/>
                              </w:rPr>
                              <w:t xml:space="preserve"> (Foundation of Apostolic Teaching) </w:t>
                            </w:r>
                            <w:r w:rsidRPr="00504B57">
                              <w:rPr>
                                <w:rFonts w:cs="Helvetica Neue"/>
                                <w:bCs/>
                                <w:color w:val="000000" w:themeColor="text1"/>
                                <w:szCs w:val="17"/>
                              </w:rPr>
                              <w:t>“</w:t>
                            </w:r>
                            <w:r w:rsidRPr="00504B57">
                              <w:rPr>
                                <w:rFonts w:cs="Helvetica Neue Light"/>
                                <w:color w:val="000000" w:themeColor="text1"/>
                                <w:szCs w:val="17"/>
                              </w:rPr>
                              <w:t>Fathers, do not exasperate your children; instead, bring them up in the training and instruction of the Lord.”</w:t>
                            </w:r>
                          </w:p>
                          <w:p w14:paraId="35F85060" w14:textId="77777777" w:rsidR="00504B57" w:rsidRPr="00AB7E95" w:rsidRDefault="00504B57" w:rsidP="00AB7E95">
                            <w:pPr>
                              <w:ind w:left="270"/>
                              <w:rPr>
                                <w:rFonts w:ascii="Lucida Sans" w:hAnsi="Lucida Sans" w:cs="Helvetica Neue Light"/>
                                <w:color w:val="848484"/>
                                <w:sz w:val="18"/>
                                <w:szCs w:val="18"/>
                              </w:rPr>
                            </w:pPr>
                            <w:r>
                              <w:rPr>
                                <w:rFonts w:ascii="Lucida Sans" w:hAnsi="Lucida Sans"/>
                                <w:b/>
                                <w:sz w:val="18"/>
                                <w:szCs w:val="18"/>
                              </w:rPr>
                              <w:t>PRAYER</w:t>
                            </w:r>
                          </w:p>
                          <w:p w14:paraId="123045E6" w14:textId="77777777" w:rsidR="00504B57" w:rsidRDefault="00504B57" w:rsidP="00504B57">
                            <w:pPr>
                              <w:ind w:left="270"/>
                            </w:pPr>
                            <w:r>
                              <w:t>The Lord’s Prayer</w:t>
                            </w:r>
                          </w:p>
                          <w:p w14:paraId="60F645EB" w14:textId="77777777" w:rsidR="00504B57" w:rsidRPr="00AB7E95" w:rsidRDefault="00504B57" w:rsidP="00AB7E95">
                            <w:pPr>
                              <w:ind w:left="270"/>
                              <w:rPr>
                                <w:rFonts w:ascii="Lucida Sans" w:hAnsi="Lucida Sans" w:cs="Helvetica Neue Light"/>
                                <w:color w:val="848484"/>
                                <w:sz w:val="18"/>
                                <w:szCs w:val="18"/>
                              </w:rPr>
                            </w:pPr>
                            <w:r>
                              <w:rPr>
                                <w:rFonts w:ascii="Lucida Sans" w:hAnsi="Lucida Sans"/>
                                <w:b/>
                                <w:sz w:val="18"/>
                                <w:szCs w:val="18"/>
                              </w:rPr>
                              <w:t>THOUGHTS TO PONDER – SCRIPTURE TO APPLY</w:t>
                            </w:r>
                          </w:p>
                          <w:p w14:paraId="62E53F81" w14:textId="77777777" w:rsidR="00504B57" w:rsidRPr="00E13000" w:rsidRDefault="00504B57" w:rsidP="00E13000">
                            <w:pPr>
                              <w:pStyle w:val="ListParagraph"/>
                              <w:numPr>
                                <w:ilvl w:val="0"/>
                                <w:numId w:val="7"/>
                              </w:numPr>
                              <w:rPr>
                                <w:color w:val="000000" w:themeColor="text1"/>
                                <w:szCs w:val="17"/>
                              </w:rPr>
                            </w:pPr>
                            <w:r w:rsidRPr="00E13000">
                              <w:rPr>
                                <w:rFonts w:cs="Helvetica Neue Light"/>
                                <w:color w:val="000000" w:themeColor="text1"/>
                                <w:szCs w:val="17"/>
                              </w:rPr>
                              <w:t xml:space="preserve">How have you seen &amp; how do you see the grace of God in mothering? </w:t>
                            </w:r>
                          </w:p>
                          <w:p w14:paraId="0FC230BA" w14:textId="77777777" w:rsidR="00504B57" w:rsidRPr="00E13000" w:rsidRDefault="00504B57" w:rsidP="00E13000">
                            <w:pPr>
                              <w:pStyle w:val="ListParagraph"/>
                              <w:numPr>
                                <w:ilvl w:val="0"/>
                                <w:numId w:val="7"/>
                              </w:numPr>
                              <w:rPr>
                                <w:color w:val="000000" w:themeColor="text1"/>
                                <w:szCs w:val="17"/>
                              </w:rPr>
                            </w:pPr>
                            <w:r w:rsidRPr="00E13000">
                              <w:rPr>
                                <w:rFonts w:cs="Helvetica Neue Light"/>
                                <w:color w:val="000000" w:themeColor="text1"/>
                                <w:szCs w:val="17"/>
                              </w:rPr>
                              <w:t>How can a woman who has never been married experience the heart an</w:t>
                            </w:r>
                            <w:r>
                              <w:rPr>
                                <w:rFonts w:cs="Helvetica Neue Light"/>
                                <w:color w:val="000000" w:themeColor="text1"/>
                                <w:szCs w:val="17"/>
                              </w:rPr>
                              <w:t>d fruitfulness of a mother? (Isaiah</w:t>
                            </w:r>
                            <w:r w:rsidRPr="00E13000">
                              <w:rPr>
                                <w:rFonts w:cs="Helvetica Neue Light"/>
                                <w:color w:val="000000" w:themeColor="text1"/>
                                <w:szCs w:val="17"/>
                              </w:rPr>
                              <w:t xml:space="preserve"> 54:1) </w:t>
                            </w:r>
                          </w:p>
                          <w:p w14:paraId="27D40286" w14:textId="77777777" w:rsidR="00504B57" w:rsidRPr="00E13000" w:rsidRDefault="00504B57" w:rsidP="00E13000">
                            <w:pPr>
                              <w:pStyle w:val="ListParagraph"/>
                              <w:numPr>
                                <w:ilvl w:val="0"/>
                                <w:numId w:val="7"/>
                              </w:numPr>
                              <w:rPr>
                                <w:color w:val="000000" w:themeColor="text1"/>
                                <w:szCs w:val="17"/>
                              </w:rPr>
                            </w:pPr>
                            <w:r w:rsidRPr="00E13000">
                              <w:rPr>
                                <w:rFonts w:cs="Helvetica Neue Light"/>
                                <w:color w:val="000000" w:themeColor="text1"/>
                                <w:szCs w:val="17"/>
                              </w:rPr>
                              <w:t xml:space="preserve">How many children did the missionary Amy Carmichael have? </w:t>
                            </w:r>
                          </w:p>
                          <w:p w14:paraId="0B7195F1" w14:textId="77777777" w:rsidR="00504B57" w:rsidRPr="00E13000" w:rsidRDefault="00504B57" w:rsidP="00E13000">
                            <w:pPr>
                              <w:pStyle w:val="ListParagraph"/>
                              <w:numPr>
                                <w:ilvl w:val="0"/>
                                <w:numId w:val="7"/>
                              </w:numPr>
                              <w:rPr>
                                <w:color w:val="000000" w:themeColor="text1"/>
                                <w:szCs w:val="17"/>
                              </w:rPr>
                            </w:pPr>
                            <w:r w:rsidRPr="00E13000">
                              <w:rPr>
                                <w:rFonts w:cs="Helvetica Neue Light"/>
                                <w:color w:val="000000" w:themeColor="text1"/>
                                <w:szCs w:val="17"/>
                              </w:rPr>
                              <w:t xml:space="preserve">How can men and women who are not yet married honor God's gift of mothering? </w:t>
                            </w:r>
                          </w:p>
                          <w:p w14:paraId="1F91E810" w14:textId="77777777" w:rsidR="00504B57" w:rsidRPr="00E13000" w:rsidRDefault="00504B57" w:rsidP="00E13000">
                            <w:pPr>
                              <w:pStyle w:val="ListParagraph"/>
                              <w:numPr>
                                <w:ilvl w:val="0"/>
                                <w:numId w:val="7"/>
                              </w:numPr>
                              <w:rPr>
                                <w:color w:val="000000" w:themeColor="text1"/>
                                <w:szCs w:val="17"/>
                              </w:rPr>
                            </w:pPr>
                            <w:r w:rsidRPr="00E13000">
                              <w:rPr>
                                <w:rFonts w:cs="Helvetica Neue Light"/>
                                <w:color w:val="000000" w:themeColor="text1"/>
                                <w:szCs w:val="17"/>
                              </w:rPr>
                              <w:t xml:space="preserve">How does God's grace restore the special gifting of God in mothering (and fathering) when we have violated His ways? </w:t>
                            </w:r>
                          </w:p>
                          <w:p w14:paraId="3B80796A" w14:textId="77777777" w:rsidR="00504B57" w:rsidRPr="00E13000" w:rsidRDefault="00504B57" w:rsidP="00E13000">
                            <w:pPr>
                              <w:pStyle w:val="ListParagraph"/>
                              <w:numPr>
                                <w:ilvl w:val="0"/>
                                <w:numId w:val="7"/>
                              </w:numPr>
                              <w:rPr>
                                <w:color w:val="000000" w:themeColor="text1"/>
                                <w:szCs w:val="17"/>
                              </w:rPr>
                            </w:pPr>
                            <w:r w:rsidRPr="00E13000">
                              <w:rPr>
                                <w:rFonts w:cs="Helvetica Neue Light"/>
                                <w:color w:val="000000" w:themeColor="text1"/>
                                <w:szCs w:val="17"/>
                              </w:rPr>
                              <w:t xml:space="preserve">What are some ways to honor our mothers?  </w:t>
                            </w:r>
                          </w:p>
                          <w:p w14:paraId="4ABEBBE9" w14:textId="77777777" w:rsidR="00504B57" w:rsidRPr="00E13000" w:rsidRDefault="00504B57" w:rsidP="00E13000">
                            <w:pPr>
                              <w:pStyle w:val="ListParagraph"/>
                              <w:numPr>
                                <w:ilvl w:val="0"/>
                                <w:numId w:val="7"/>
                              </w:numPr>
                              <w:rPr>
                                <w:color w:val="000000" w:themeColor="text1"/>
                                <w:szCs w:val="17"/>
                              </w:rPr>
                            </w:pPr>
                            <w:r w:rsidRPr="00E13000">
                              <w:rPr>
                                <w:rFonts w:cs="Helvetica Neue Light"/>
                                <w:color w:val="000000" w:themeColor="text1"/>
                                <w:szCs w:val="17"/>
                              </w:rPr>
                              <w:t xml:space="preserve">How does a covenant in which parents dedicate their children to the Lord help to fulfill God's call to us regarding our children?  </w:t>
                            </w:r>
                          </w:p>
                          <w:p w14:paraId="123BC2C6" w14:textId="77777777" w:rsidR="00504B57" w:rsidRPr="00E13000" w:rsidRDefault="009B22A9" w:rsidP="00E13000">
                            <w:pPr>
                              <w:pStyle w:val="ListParagraph"/>
                              <w:numPr>
                                <w:ilvl w:val="0"/>
                                <w:numId w:val="7"/>
                              </w:numPr>
                              <w:rPr>
                                <w:color w:val="000000" w:themeColor="text1"/>
                                <w:szCs w:val="17"/>
                              </w:rPr>
                            </w:pPr>
                            <w:r>
                              <w:rPr>
                                <w:rFonts w:cs="Helvetica Neue Light"/>
                                <w:color w:val="000000" w:themeColor="text1"/>
                                <w:szCs w:val="17"/>
                              </w:rPr>
                              <w:t xml:space="preserve">How can Sunday </w:t>
                            </w:r>
                            <w:r w:rsidR="00D7180D">
                              <w:rPr>
                                <w:rFonts w:cs="Helvetica Neue Light"/>
                                <w:color w:val="000000" w:themeColor="text1"/>
                                <w:szCs w:val="17"/>
                              </w:rPr>
                              <w:t>s</w:t>
                            </w:r>
                            <w:r w:rsidR="00504B57" w:rsidRPr="00E13000">
                              <w:rPr>
                                <w:rFonts w:cs="Helvetica Neue Light"/>
                                <w:color w:val="000000" w:themeColor="text1"/>
                                <w:szCs w:val="17"/>
                              </w:rPr>
                              <w:t>chool, Children's Church, VBS, Youth Group</w:t>
                            </w:r>
                            <w:r w:rsidR="00504B57">
                              <w:rPr>
                                <w:rFonts w:cs="Helvetica Neue Light"/>
                                <w:color w:val="000000" w:themeColor="text1"/>
                                <w:szCs w:val="17"/>
                              </w:rPr>
                              <w:t>,</w:t>
                            </w:r>
                            <w:r w:rsidR="00504B57" w:rsidRPr="00E13000">
                              <w:rPr>
                                <w:rFonts w:cs="Helvetica Neue Light"/>
                                <w:color w:val="000000" w:themeColor="text1"/>
                                <w:szCs w:val="17"/>
                              </w:rPr>
                              <w:t xml:space="preserve"> etc. play a role in training up our children in the ways of the Lord? </w:t>
                            </w:r>
                          </w:p>
                          <w:p w14:paraId="19ABD357" w14:textId="77777777" w:rsidR="00504B57" w:rsidRPr="00E13000" w:rsidRDefault="00504B57" w:rsidP="00E13000">
                            <w:pPr>
                              <w:pStyle w:val="ListParagraph"/>
                              <w:numPr>
                                <w:ilvl w:val="0"/>
                                <w:numId w:val="7"/>
                              </w:numPr>
                              <w:rPr>
                                <w:color w:val="000000" w:themeColor="text1"/>
                                <w:szCs w:val="17"/>
                              </w:rPr>
                            </w:pPr>
                            <w:r w:rsidRPr="00E13000">
                              <w:rPr>
                                <w:rFonts w:cs="Helvetica Neue Light"/>
                                <w:color w:val="000000" w:themeColor="text1"/>
                                <w:szCs w:val="17"/>
                              </w:rPr>
                              <w:t xml:space="preserve">Can you share a situation in which God used you to bless a child beyond your family?  </w:t>
                            </w:r>
                          </w:p>
                          <w:p w14:paraId="6FD766ED" w14:textId="77777777" w:rsidR="00504B57" w:rsidRPr="00E13000" w:rsidRDefault="00504B57" w:rsidP="00E13000">
                            <w:pPr>
                              <w:pStyle w:val="ListParagraph"/>
                              <w:ind w:left="630"/>
                              <w:rPr>
                                <w:color w:val="000000" w:themeColor="text1"/>
                                <w:szCs w:val="17"/>
                              </w:rPr>
                            </w:pPr>
                          </w:p>
                          <w:p w14:paraId="35948663" w14:textId="77777777" w:rsidR="00504B57" w:rsidRPr="00E13000" w:rsidRDefault="00504B57" w:rsidP="00E13000">
                            <w:pPr>
                              <w:ind w:left="270"/>
                              <w:jc w:val="center"/>
                              <w:rPr>
                                <w:b/>
                                <w:i/>
                                <w:color w:val="000000" w:themeColor="text1"/>
                                <w:szCs w:val="17"/>
                              </w:rPr>
                            </w:pPr>
                            <w:r w:rsidRPr="00E13000">
                              <w:rPr>
                                <w:rFonts w:cs="Helvetica Neue Light"/>
                                <w:b/>
                                <w:i/>
                                <w:color w:val="000000" w:themeColor="text1"/>
                                <w:szCs w:val="17"/>
                              </w:rPr>
                              <w:t>For information on dedicating children, contact the church office and pastors, 509-872-3390, church@efreepalouse.org.</w:t>
                            </w:r>
                          </w:p>
                          <w:p w14:paraId="1DF45A36" w14:textId="77777777" w:rsidR="00504B57" w:rsidRPr="00D169A1" w:rsidRDefault="00504B57" w:rsidP="00AB7E95">
                            <w:pPr>
                              <w:rPr>
                                <w:b/>
                                <w:szCs w:val="17"/>
                                <w:lang w:val="en-GB"/>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0" o:spid="_x0000_s1028" type="#_x0000_t202" style="position:absolute;left:0;text-align:left;margin-left:-18.65pt;margin-top:-.3pt;width:579.65pt;height:682.5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" filled="f" stroked="f">
                <v:textbox inset="0,0,0,0">
                  <w:txbxContent>
                    <w:p w14:paraId="49B700E9" w14:textId="77777777" w:rsidR="00504B57" w:rsidRPr="00D169A1" w:rsidRDefault="00504B57" w:rsidP="00613337">
                      <w:pPr>
                        <w:pStyle w:val="Heading2"/>
                        <w:spacing w:before="0" w:after="0"/>
                        <w:ind w:left="270"/>
                        <w:rPr>
                          <w:rFonts w:ascii="Lucida Bright" w:hAnsi="Lucida Bright"/>
                          <w:b/>
                          <w:color w:val="auto"/>
                          <w:sz w:val="17"/>
                          <w:szCs w:val="17"/>
                        </w:rPr>
                      </w:pPr>
                      <w:r w:rsidRPr="00D169A1">
                        <w:rPr>
                          <w:rFonts w:ascii="Lucida Bright" w:hAnsi="Lucida Bright"/>
                          <w:color w:val="auto"/>
                          <w:sz w:val="17"/>
                          <w:szCs w:val="17"/>
                        </w:rPr>
                        <w:t xml:space="preserve"> </w:t>
                      </w:r>
                      <w:r w:rsidRPr="00D169A1">
                        <w:rPr>
                          <w:rFonts w:ascii="Lucida Bright" w:hAnsi="Lucida Bright"/>
                          <w:b/>
                          <w:color w:val="auto"/>
                          <w:sz w:val="17"/>
                          <w:szCs w:val="17"/>
                        </w:rPr>
                        <w:t>SERMON NOTES</w:t>
                      </w:r>
                    </w:p>
                    <w:p w14:paraId="0CAACB61" w14:textId="77777777" w:rsidR="00504B57" w:rsidRPr="00D169A1" w:rsidRDefault="00504B57" w:rsidP="00613337">
                      <w:pPr>
                        <w:spacing w:after="0"/>
                        <w:ind w:left="270"/>
                        <w:rPr>
                          <w:b/>
                          <w:szCs w:val="17"/>
                        </w:rPr>
                      </w:pPr>
                    </w:p>
                    <w:p w14:paraId="0F490ED3" w14:textId="77777777" w:rsidR="00504B57" w:rsidRPr="00D169A1" w:rsidRDefault="00504B57" w:rsidP="00613337">
                      <w:pPr>
                        <w:ind w:left="270"/>
                        <w:rPr>
                          <w:szCs w:val="17"/>
                        </w:rPr>
                      </w:pPr>
                    </w:p>
                    <w:p w14:paraId="00CA6C2E" w14:textId="77777777" w:rsidR="00504B57" w:rsidRPr="00D169A1" w:rsidRDefault="00504B57" w:rsidP="00613337">
                      <w:pPr>
                        <w:pStyle w:val="ListParagraph"/>
                        <w:ind w:left="270"/>
                        <w:rPr>
                          <w:szCs w:val="17"/>
                        </w:rPr>
                      </w:pPr>
                    </w:p>
                    <w:p w14:paraId="70A4C4AD" w14:textId="77777777" w:rsidR="00504B57" w:rsidRPr="00D169A1" w:rsidRDefault="00504B57" w:rsidP="00613337">
                      <w:pPr>
                        <w:ind w:left="270"/>
                        <w:rPr>
                          <w:szCs w:val="17"/>
                        </w:rPr>
                      </w:pPr>
                    </w:p>
                    <w:p w14:paraId="7C1A01E1" w14:textId="77777777" w:rsidR="00504B57" w:rsidRPr="00D169A1" w:rsidRDefault="00504B57" w:rsidP="00613337">
                      <w:pPr>
                        <w:ind w:left="270"/>
                        <w:rPr>
                          <w:szCs w:val="17"/>
                        </w:rPr>
                      </w:pPr>
                    </w:p>
                    <w:p w14:paraId="7D328520" w14:textId="77777777" w:rsidR="00504B57" w:rsidRDefault="00504B57" w:rsidP="00D7180D">
                      <w:pPr>
                        <w:rPr>
                          <w:b/>
                          <w:szCs w:val="17"/>
                          <w:lang w:val="en-GB"/>
                        </w:rPr>
                      </w:pPr>
                    </w:p>
                    <w:p w14:paraId="6DF401C7" w14:textId="77777777" w:rsidR="00D7180D" w:rsidRPr="00D169A1" w:rsidRDefault="00D7180D" w:rsidP="00D7180D">
                      <w:pPr>
                        <w:rPr>
                          <w:b/>
                          <w:szCs w:val="17"/>
                          <w:lang w:val="en-GB"/>
                        </w:rPr>
                      </w:pPr>
                      <w:bookmarkStart w:id="1" w:name="_GoBack"/>
                      <w:bookmarkEnd w:id="1"/>
                    </w:p>
                    <w:p w14:paraId="162A176F" w14:textId="4B23121E" w:rsidR="00504B57" w:rsidRPr="00D169A1" w:rsidRDefault="00504B57" w:rsidP="00270275">
                      <w:pPr>
                        <w:ind w:left="270"/>
                        <w:rPr>
                          <w:rFonts w:ascii="Lucida Sans" w:hAnsi="Lucida Sans"/>
                          <w:sz w:val="18"/>
                          <w:szCs w:val="18"/>
                          <w:lang w:val="en-GB"/>
                        </w:rPr>
                      </w:pPr>
                      <w:r w:rsidRPr="00D169A1">
                        <w:rPr>
                          <w:rFonts w:ascii="Lucida Sans" w:hAnsi="Lucida Sans"/>
                          <w:b/>
                          <w:sz w:val="18"/>
                          <w:szCs w:val="18"/>
                          <w:lang w:val="en-GB"/>
                        </w:rPr>
                        <w:t xml:space="preserve">SERMON TITLE:  </w:t>
                      </w:r>
                      <w:r>
                        <w:rPr>
                          <w:rFonts w:ascii="Lucida Sans" w:hAnsi="Lucida Sans"/>
                          <w:b/>
                          <w:sz w:val="18"/>
                          <w:szCs w:val="18"/>
                          <w:lang w:val="en-GB"/>
                        </w:rPr>
                        <w:t xml:space="preserve">Mothers’ Day &amp; Child Dedication; Call to </w:t>
                      </w:r>
                      <w:proofErr w:type="spellStart"/>
                      <w:r>
                        <w:rPr>
                          <w:rFonts w:ascii="Lucida Sans" w:hAnsi="Lucida Sans"/>
                          <w:b/>
                          <w:sz w:val="18"/>
                          <w:szCs w:val="18"/>
                          <w:lang w:val="en-GB"/>
                        </w:rPr>
                        <w:t>Honor</w:t>
                      </w:r>
                      <w:proofErr w:type="spellEnd"/>
                      <w:r>
                        <w:rPr>
                          <w:rFonts w:ascii="Lucida Sans" w:hAnsi="Lucida Sans"/>
                          <w:b/>
                          <w:sz w:val="18"/>
                          <w:szCs w:val="18"/>
                          <w:lang w:val="en-GB"/>
                        </w:rPr>
                        <w:t>, Call to Value, Call to Long Term Action</w:t>
                      </w:r>
                    </w:p>
                    <w:p w14:paraId="67D1CC12" w14:textId="77777777" w:rsidR="00504B57" w:rsidRPr="00D169A1" w:rsidRDefault="00504B57" w:rsidP="00613337">
                      <w:pPr>
                        <w:ind w:left="270"/>
                        <w:rPr>
                          <w:rFonts w:ascii="Lucida Sans" w:hAnsi="Lucida Sans"/>
                          <w:sz w:val="18"/>
                          <w:szCs w:val="18"/>
                          <w:lang w:val="en-GB"/>
                        </w:rPr>
                      </w:pPr>
                      <w:r w:rsidRPr="00D169A1">
                        <w:rPr>
                          <w:rFonts w:ascii="Lucida Sans" w:hAnsi="Lucida Sans"/>
                          <w:b/>
                          <w:sz w:val="18"/>
                          <w:szCs w:val="18"/>
                          <w:lang w:val="en-GB"/>
                        </w:rPr>
                        <w:t>SPEAKER:</w:t>
                      </w:r>
                      <w:r>
                        <w:rPr>
                          <w:rFonts w:ascii="Lucida Sans" w:hAnsi="Lucida Sans"/>
                          <w:sz w:val="18"/>
                          <w:szCs w:val="18"/>
                          <w:lang w:val="en-GB"/>
                        </w:rPr>
                        <w:t xml:space="preserve">  Doug Busby, Senior Pastor</w:t>
                      </w:r>
                    </w:p>
                    <w:p w14:paraId="12C59124" w14:textId="7E17B126" w:rsidR="00504B57" w:rsidRDefault="00504B57" w:rsidP="00D7180D">
                      <w:pPr>
                        <w:spacing w:after="0"/>
                        <w:ind w:left="274"/>
                        <w:rPr>
                          <w:rFonts w:ascii="Lucida Sans" w:hAnsi="Lucida Sans"/>
                          <w:sz w:val="18"/>
                          <w:szCs w:val="18"/>
                          <w:lang w:val="en-GB"/>
                        </w:rPr>
                      </w:pPr>
                      <w:r w:rsidRPr="00D169A1">
                        <w:rPr>
                          <w:rFonts w:ascii="Lucida Sans" w:hAnsi="Lucida Sans"/>
                          <w:b/>
                          <w:sz w:val="18"/>
                          <w:szCs w:val="18"/>
                          <w:lang w:val="en-GB"/>
                        </w:rPr>
                        <w:t>TEXT:</w:t>
                      </w:r>
                      <w:r>
                        <w:rPr>
                          <w:rFonts w:ascii="Lucida Sans" w:hAnsi="Lucida Sans"/>
                          <w:sz w:val="18"/>
                          <w:szCs w:val="18"/>
                          <w:lang w:val="en-GB"/>
                        </w:rPr>
                        <w:t xml:space="preserve">  </w:t>
                      </w:r>
                    </w:p>
                    <w:p w14:paraId="7520772D" w14:textId="262AC426" w:rsidR="00504B57" w:rsidRPr="00504B57" w:rsidRDefault="00504B57" w:rsidP="00504B57">
                      <w:pPr>
                        <w:pStyle w:val="ListParagraph"/>
                        <w:numPr>
                          <w:ilvl w:val="0"/>
                          <w:numId w:val="8"/>
                        </w:numPr>
                        <w:rPr>
                          <w:color w:val="000000" w:themeColor="text1"/>
                          <w:szCs w:val="17"/>
                        </w:rPr>
                      </w:pPr>
                      <w:r w:rsidRPr="00504B57">
                        <w:rPr>
                          <w:b/>
                          <w:color w:val="000000" w:themeColor="text1"/>
                          <w:szCs w:val="17"/>
                        </w:rPr>
                        <w:t>Exodus 20:12</w:t>
                      </w:r>
                      <w:r w:rsidRPr="00504B57">
                        <w:rPr>
                          <w:color w:val="000000" w:themeColor="text1"/>
                          <w:szCs w:val="17"/>
                        </w:rPr>
                        <w:t xml:space="preserve"> </w:t>
                      </w:r>
                      <w:r w:rsidRPr="00504B57">
                        <w:rPr>
                          <w:bCs/>
                          <w:color w:val="000000" w:themeColor="text1"/>
                          <w:szCs w:val="17"/>
                        </w:rPr>
                        <w:t>“Honor your father and your mother, so that you may live long in the land the LORD your God is giving you</w:t>
                      </w:r>
                      <w:r w:rsidRPr="00504B57">
                        <w:rPr>
                          <w:color w:val="000000" w:themeColor="text1"/>
                          <w:szCs w:val="17"/>
                        </w:rPr>
                        <w:t>.”</w:t>
                      </w:r>
                    </w:p>
                    <w:p w14:paraId="7988F08E" w14:textId="77777777" w:rsidR="00504B57" w:rsidRPr="00504B57" w:rsidRDefault="00504B57" w:rsidP="00504B57">
                      <w:pPr>
                        <w:pStyle w:val="ListParagraph"/>
                        <w:numPr>
                          <w:ilvl w:val="0"/>
                          <w:numId w:val="8"/>
                        </w:numPr>
                        <w:rPr>
                          <w:color w:val="000000" w:themeColor="text1"/>
                          <w:szCs w:val="17"/>
                        </w:rPr>
                      </w:pPr>
                      <w:r w:rsidRPr="00504B57">
                        <w:rPr>
                          <w:rFonts w:cs="Helvetica Neue Light"/>
                          <w:b/>
                          <w:color w:val="000000" w:themeColor="text1"/>
                          <w:szCs w:val="17"/>
                        </w:rPr>
                        <w:t>Isaiah 54:1</w:t>
                      </w:r>
                      <w:r w:rsidRPr="00504B57">
                        <w:rPr>
                          <w:rFonts w:cs="Helvetica Neue Light"/>
                          <w:color w:val="000000" w:themeColor="text1"/>
                          <w:szCs w:val="17"/>
                        </w:rPr>
                        <w:t xml:space="preserve"> “Sing, O barren woman, you who never bore a child; burst into song, shout for joy, you who were never in labor; because more are the children of the desolate woman than of her who has a husband,” says the LORD.</w:t>
                      </w:r>
                    </w:p>
                    <w:p w14:paraId="1581777E" w14:textId="0BC2B825" w:rsidR="00504B57" w:rsidRPr="00504B57" w:rsidRDefault="00504B57" w:rsidP="00504B57">
                      <w:pPr>
                        <w:pStyle w:val="ListParagraph"/>
                        <w:numPr>
                          <w:ilvl w:val="0"/>
                          <w:numId w:val="8"/>
                        </w:numPr>
                        <w:rPr>
                          <w:rFonts w:cs="Helvetica Neue Light"/>
                          <w:color w:val="000000" w:themeColor="text1"/>
                          <w:szCs w:val="17"/>
                        </w:rPr>
                      </w:pPr>
                      <w:r w:rsidRPr="00504B57">
                        <w:rPr>
                          <w:rFonts w:cs="Helvetica Neue Light"/>
                          <w:b/>
                          <w:color w:val="000000" w:themeColor="text1"/>
                          <w:szCs w:val="17"/>
                        </w:rPr>
                        <w:t>Genesis 18:19</w:t>
                      </w:r>
                      <w:r w:rsidRPr="00504B57">
                        <w:rPr>
                          <w:rFonts w:cs="Helvetica Neue Light"/>
                          <w:color w:val="000000" w:themeColor="text1"/>
                          <w:szCs w:val="17"/>
                        </w:rPr>
                        <w:t xml:space="preserve">  “For I have chosen him, so that he will direct his children and his household after him to keep the way of the LORD by doing what is right and just, so that the LORD will bring about for Abraham what he has promised him.”</w:t>
                      </w:r>
                    </w:p>
                    <w:p w14:paraId="22D1D2A6" w14:textId="6D6B53C5" w:rsidR="00504B57" w:rsidRPr="00504B57" w:rsidRDefault="00504B57" w:rsidP="00504B57">
                      <w:pPr>
                        <w:pStyle w:val="ListParagraph"/>
                        <w:widowControl w:val="0"/>
                        <w:numPr>
                          <w:ilvl w:val="0"/>
                          <w:numId w:val="8"/>
                        </w:numPr>
                        <w:autoSpaceDE w:val="0"/>
                        <w:autoSpaceDN w:val="0"/>
                        <w:adjustRightInd w:val="0"/>
                        <w:rPr>
                          <w:rFonts w:cs="Helvetica Neue Light"/>
                          <w:color w:val="000000" w:themeColor="text1"/>
                          <w:szCs w:val="17"/>
                        </w:rPr>
                      </w:pPr>
                      <w:r w:rsidRPr="00504B57">
                        <w:rPr>
                          <w:rFonts w:cs="Helvetica Neue Light"/>
                          <w:b/>
                          <w:color w:val="000000" w:themeColor="text1"/>
                          <w:szCs w:val="17"/>
                        </w:rPr>
                        <w:t>Deuteronomy 6:4-9</w:t>
                      </w:r>
                      <w:r w:rsidRPr="00504B57">
                        <w:rPr>
                          <w:rFonts w:cs="Helvetica Neue Light"/>
                          <w:color w:val="000000" w:themeColor="text1"/>
                          <w:szCs w:val="17"/>
                        </w:rPr>
                        <w:t xml:space="preserve"> (Before they entered the Promised Land)   “</w:t>
                      </w:r>
                      <w:r w:rsidRPr="00504B57">
                        <w:rPr>
                          <w:rFonts w:cs="Helvetica Neue"/>
                          <w:bCs/>
                          <w:color w:val="000000" w:themeColor="text1"/>
                          <w:szCs w:val="17"/>
                        </w:rPr>
                        <w:t>4</w:t>
                      </w:r>
                      <w:r w:rsidRPr="00504B57">
                        <w:rPr>
                          <w:rFonts w:cs="Helvetica Neue Light"/>
                          <w:color w:val="000000" w:themeColor="text1"/>
                          <w:szCs w:val="17"/>
                        </w:rPr>
                        <w:t xml:space="preserve"> Hear, O Israel: The LORD our God, the LORD is one.  </w:t>
                      </w:r>
                      <w:r w:rsidRPr="00504B57">
                        <w:rPr>
                          <w:rFonts w:cs="Helvetica Neue"/>
                          <w:bCs/>
                          <w:color w:val="000000" w:themeColor="text1"/>
                          <w:szCs w:val="17"/>
                        </w:rPr>
                        <w:t>5</w:t>
                      </w:r>
                      <w:r w:rsidRPr="00504B57">
                        <w:rPr>
                          <w:rFonts w:cs="Helvetica Neue Light"/>
                          <w:color w:val="000000" w:themeColor="text1"/>
                          <w:szCs w:val="17"/>
                        </w:rPr>
                        <w:t xml:space="preserve"> Love the LORD your God with all your heart and with all your soul and with all your strength.  </w:t>
                      </w:r>
                      <w:r w:rsidRPr="00504B57">
                        <w:rPr>
                          <w:rFonts w:cs="Helvetica Neue"/>
                          <w:bCs/>
                          <w:color w:val="000000" w:themeColor="text1"/>
                          <w:szCs w:val="17"/>
                        </w:rPr>
                        <w:t>6</w:t>
                      </w:r>
                      <w:r w:rsidRPr="00504B57">
                        <w:rPr>
                          <w:rFonts w:cs="Helvetica Neue Light"/>
                          <w:color w:val="000000" w:themeColor="text1"/>
                          <w:szCs w:val="17"/>
                        </w:rPr>
                        <w:t xml:space="preserve"> These commandments that I give you today are to be upon your hearts.  </w:t>
                      </w:r>
                      <w:r w:rsidRPr="00504B57">
                        <w:rPr>
                          <w:rFonts w:cs="Helvetica Neue"/>
                          <w:bCs/>
                          <w:color w:val="000000" w:themeColor="text1"/>
                          <w:szCs w:val="17"/>
                        </w:rPr>
                        <w:t>7</w:t>
                      </w:r>
                      <w:r w:rsidRPr="00504B57">
                        <w:rPr>
                          <w:rFonts w:cs="Helvetica Neue Light"/>
                          <w:color w:val="000000" w:themeColor="text1"/>
                          <w:szCs w:val="17"/>
                        </w:rPr>
                        <w:t xml:space="preserve"> Impress them on your children. Talk about them when you sit at home and when you walk along the road, when you lie down and when you get up.  </w:t>
                      </w:r>
                      <w:r w:rsidRPr="00504B57">
                        <w:rPr>
                          <w:rFonts w:cs="Helvetica Neue"/>
                          <w:bCs/>
                          <w:color w:val="000000" w:themeColor="text1"/>
                          <w:szCs w:val="17"/>
                        </w:rPr>
                        <w:t>8</w:t>
                      </w:r>
                      <w:r w:rsidRPr="00504B57">
                        <w:rPr>
                          <w:rFonts w:cs="Helvetica Neue Light"/>
                          <w:color w:val="000000" w:themeColor="text1"/>
                          <w:szCs w:val="17"/>
                        </w:rPr>
                        <w:t xml:space="preserve"> Tie them as symbols on your hands and bind them on your foreheads.  </w:t>
                      </w:r>
                      <w:r w:rsidRPr="00504B57">
                        <w:rPr>
                          <w:rFonts w:cs="Helvetica Neue"/>
                          <w:bCs/>
                          <w:color w:val="000000" w:themeColor="text1"/>
                          <w:szCs w:val="17"/>
                        </w:rPr>
                        <w:t>9</w:t>
                      </w:r>
                      <w:r w:rsidRPr="00504B57">
                        <w:rPr>
                          <w:rFonts w:cs="Helvetica Neue Light"/>
                          <w:color w:val="000000" w:themeColor="text1"/>
                          <w:szCs w:val="17"/>
                        </w:rPr>
                        <w:t xml:space="preserve"> </w:t>
                      </w:r>
                      <w:proofErr w:type="gramStart"/>
                      <w:r w:rsidRPr="00504B57">
                        <w:rPr>
                          <w:rFonts w:cs="Helvetica Neue Light"/>
                          <w:color w:val="000000" w:themeColor="text1"/>
                          <w:szCs w:val="17"/>
                        </w:rPr>
                        <w:t>Write</w:t>
                      </w:r>
                      <w:proofErr w:type="gramEnd"/>
                      <w:r w:rsidRPr="00504B57">
                        <w:rPr>
                          <w:rFonts w:cs="Helvetica Neue Light"/>
                          <w:color w:val="000000" w:themeColor="text1"/>
                          <w:szCs w:val="17"/>
                        </w:rPr>
                        <w:t xml:space="preserve"> them on the doorframes of your houses and on your gates.” </w:t>
                      </w:r>
                    </w:p>
                    <w:p w14:paraId="668AF4C8" w14:textId="5FADEB65" w:rsidR="00504B57" w:rsidRPr="00504B57" w:rsidRDefault="00504B57" w:rsidP="00504B57">
                      <w:pPr>
                        <w:pStyle w:val="ListParagraph"/>
                        <w:widowControl w:val="0"/>
                        <w:numPr>
                          <w:ilvl w:val="0"/>
                          <w:numId w:val="8"/>
                        </w:numPr>
                        <w:autoSpaceDE w:val="0"/>
                        <w:autoSpaceDN w:val="0"/>
                        <w:adjustRightInd w:val="0"/>
                        <w:rPr>
                          <w:rFonts w:cs="Helvetica Neue Light"/>
                          <w:color w:val="000000" w:themeColor="text1"/>
                          <w:szCs w:val="17"/>
                        </w:rPr>
                      </w:pPr>
                      <w:r w:rsidRPr="00504B57">
                        <w:rPr>
                          <w:rFonts w:cs="Helvetica Neue Light"/>
                          <w:b/>
                          <w:color w:val="000000" w:themeColor="text1"/>
                          <w:szCs w:val="17"/>
                        </w:rPr>
                        <w:t>Malachi 4:5-6</w:t>
                      </w:r>
                      <w:r w:rsidRPr="00504B57">
                        <w:rPr>
                          <w:rFonts w:cs="Helvetica Neue Light"/>
                          <w:color w:val="000000" w:themeColor="text1"/>
                          <w:szCs w:val="17"/>
                        </w:rPr>
                        <w:t xml:space="preserve"> (Sending a Forerunner to prepare the way for the Messiah)   “</w:t>
                      </w:r>
                      <w:r w:rsidRPr="00504B57">
                        <w:rPr>
                          <w:rFonts w:cs="Helvetica Neue"/>
                          <w:bCs/>
                          <w:color w:val="000000" w:themeColor="text1"/>
                          <w:szCs w:val="17"/>
                        </w:rPr>
                        <w:t xml:space="preserve">5 </w:t>
                      </w:r>
                      <w:r w:rsidRPr="00504B57">
                        <w:rPr>
                          <w:rFonts w:cs="Helvetica Neue Light"/>
                          <w:color w:val="000000" w:themeColor="text1"/>
                          <w:szCs w:val="17"/>
                        </w:rPr>
                        <w:t xml:space="preserve">“See, I will send you the prophet Elijah before that great and dreadful day of the LORD comes.  </w:t>
                      </w:r>
                      <w:r w:rsidRPr="00504B57">
                        <w:rPr>
                          <w:rFonts w:cs="Helvetica Neue"/>
                          <w:bCs/>
                          <w:color w:val="000000" w:themeColor="text1"/>
                          <w:szCs w:val="17"/>
                        </w:rPr>
                        <w:t>6</w:t>
                      </w:r>
                      <w:r w:rsidRPr="00504B57">
                        <w:rPr>
                          <w:rFonts w:cs="Helvetica Neue Light"/>
                          <w:color w:val="000000" w:themeColor="text1"/>
                          <w:szCs w:val="17"/>
                        </w:rPr>
                        <w:t xml:space="preserve"> He will turn the hearts of the fathers to their children, and the hearts of the children to their fathers; or else I will come and strike the land with a curse.”</w:t>
                      </w:r>
                    </w:p>
                    <w:p w14:paraId="7BDD8B9F" w14:textId="3270E7F7" w:rsidR="00504B57" w:rsidRPr="00504B57" w:rsidRDefault="00504B57" w:rsidP="00504B57">
                      <w:pPr>
                        <w:pStyle w:val="ListParagraph"/>
                        <w:widowControl w:val="0"/>
                        <w:numPr>
                          <w:ilvl w:val="0"/>
                          <w:numId w:val="8"/>
                        </w:numPr>
                        <w:autoSpaceDE w:val="0"/>
                        <w:autoSpaceDN w:val="0"/>
                        <w:adjustRightInd w:val="0"/>
                        <w:rPr>
                          <w:rFonts w:cs="Helvetica Neue Light"/>
                          <w:color w:val="000000" w:themeColor="text1"/>
                          <w:szCs w:val="17"/>
                        </w:rPr>
                      </w:pPr>
                      <w:r w:rsidRPr="00504B57">
                        <w:rPr>
                          <w:rFonts w:cs="Helvetica Neue Light"/>
                          <w:b/>
                          <w:color w:val="000000" w:themeColor="text1"/>
                          <w:szCs w:val="17"/>
                        </w:rPr>
                        <w:t>Matthew 19:14, Luke 18:16</w:t>
                      </w:r>
                      <w:r w:rsidRPr="00504B57">
                        <w:rPr>
                          <w:rFonts w:cs="Helvetica Neue Light"/>
                          <w:color w:val="000000" w:themeColor="text1"/>
                          <w:szCs w:val="17"/>
                        </w:rPr>
                        <w:t xml:space="preserve"> (Teaching of Christ directly) “Jesus said, ‘Let the </w:t>
                      </w:r>
                      <w:r w:rsidRPr="00504B57">
                        <w:rPr>
                          <w:rFonts w:cs="Helvetica Neue Light"/>
                          <w:bCs/>
                          <w:color w:val="000000" w:themeColor="text1"/>
                          <w:szCs w:val="17"/>
                        </w:rPr>
                        <w:t xml:space="preserve">little children come </w:t>
                      </w:r>
                      <w:r w:rsidRPr="00504B57">
                        <w:rPr>
                          <w:rFonts w:cs="Helvetica Neue Light"/>
                          <w:color w:val="000000" w:themeColor="text1"/>
                          <w:szCs w:val="17"/>
                        </w:rPr>
                        <w:t>to me, and do not hinder them, for the kingdom of heaven belongs to such as these.’”</w:t>
                      </w:r>
                    </w:p>
                    <w:p w14:paraId="7D425356" w14:textId="35C48568" w:rsidR="00504B57" w:rsidRPr="00504B57" w:rsidRDefault="00504B57" w:rsidP="00504B57">
                      <w:pPr>
                        <w:pStyle w:val="ListParagraph"/>
                        <w:widowControl w:val="0"/>
                        <w:numPr>
                          <w:ilvl w:val="0"/>
                          <w:numId w:val="8"/>
                        </w:numPr>
                        <w:autoSpaceDE w:val="0"/>
                        <w:autoSpaceDN w:val="0"/>
                        <w:adjustRightInd w:val="0"/>
                        <w:rPr>
                          <w:rFonts w:cs="Helvetica Neue Light"/>
                          <w:color w:val="000000" w:themeColor="text1"/>
                          <w:szCs w:val="17"/>
                        </w:rPr>
                      </w:pPr>
                      <w:r w:rsidRPr="00504B57">
                        <w:rPr>
                          <w:rFonts w:cs="Helvetica Neue Light"/>
                          <w:b/>
                          <w:color w:val="000000" w:themeColor="text1"/>
                          <w:szCs w:val="17"/>
                        </w:rPr>
                        <w:t>Ephesians 6:4, Colossians 3:20-21</w:t>
                      </w:r>
                      <w:r w:rsidRPr="00504B57">
                        <w:rPr>
                          <w:rFonts w:cs="Helvetica Neue Light"/>
                          <w:color w:val="000000" w:themeColor="text1"/>
                          <w:szCs w:val="17"/>
                        </w:rPr>
                        <w:t xml:space="preserve"> (Foundation of Apostolic Teaching) </w:t>
                      </w:r>
                      <w:r w:rsidRPr="00504B57">
                        <w:rPr>
                          <w:rFonts w:cs="Helvetica Neue"/>
                          <w:bCs/>
                          <w:color w:val="000000" w:themeColor="text1"/>
                          <w:szCs w:val="17"/>
                        </w:rPr>
                        <w:t>“</w:t>
                      </w:r>
                      <w:r w:rsidRPr="00504B57">
                        <w:rPr>
                          <w:rFonts w:cs="Helvetica Neue Light"/>
                          <w:color w:val="000000" w:themeColor="text1"/>
                          <w:szCs w:val="17"/>
                        </w:rPr>
                        <w:t>Fathers, do not exasperate your children; instead, bring them up in the training and instruction of the Lord.”</w:t>
                      </w:r>
                    </w:p>
                    <w:p w14:paraId="5CD9EEAA" w14:textId="77777777" w:rsidR="00504B57" w:rsidRPr="00AB7E95" w:rsidRDefault="00504B57" w:rsidP="00AB7E95">
                      <w:pPr>
                        <w:ind w:left="270"/>
                        <w:rPr>
                          <w:rFonts w:ascii="Lucida Sans" w:hAnsi="Lucida Sans" w:cs="Helvetica Neue Light"/>
                          <w:color w:val="848484"/>
                          <w:sz w:val="18"/>
                          <w:szCs w:val="18"/>
                        </w:rPr>
                      </w:pPr>
                      <w:r>
                        <w:rPr>
                          <w:rFonts w:ascii="Lucida Sans" w:hAnsi="Lucida Sans"/>
                          <w:b/>
                          <w:sz w:val="18"/>
                          <w:szCs w:val="18"/>
                        </w:rPr>
                        <w:t>PRAYER</w:t>
                      </w:r>
                    </w:p>
                    <w:p w14:paraId="1180C2C4" w14:textId="466D3E5A" w:rsidR="00504B57" w:rsidRDefault="00504B57" w:rsidP="00504B57">
                      <w:pPr>
                        <w:ind w:left="270"/>
                      </w:pPr>
                      <w:r>
                        <w:t>The Lord’s Prayer</w:t>
                      </w:r>
                    </w:p>
                    <w:p w14:paraId="0941A115" w14:textId="77777777" w:rsidR="00504B57" w:rsidRPr="00AB7E95" w:rsidRDefault="00504B57" w:rsidP="00AB7E95">
                      <w:pPr>
                        <w:ind w:left="270"/>
                        <w:rPr>
                          <w:rFonts w:ascii="Lucida Sans" w:hAnsi="Lucida Sans" w:cs="Helvetica Neue Light"/>
                          <w:color w:val="848484"/>
                          <w:sz w:val="18"/>
                          <w:szCs w:val="18"/>
                        </w:rPr>
                      </w:pPr>
                      <w:r>
                        <w:rPr>
                          <w:rFonts w:ascii="Lucida Sans" w:hAnsi="Lucida Sans"/>
                          <w:b/>
                          <w:sz w:val="18"/>
                          <w:szCs w:val="18"/>
                        </w:rPr>
                        <w:t>THOUGHTS TO PONDER – SCRIPTURE TO APPLY</w:t>
                      </w:r>
                    </w:p>
                    <w:p w14:paraId="5934B747" w14:textId="77777777" w:rsidR="00504B57" w:rsidRPr="00E13000" w:rsidRDefault="00504B57" w:rsidP="00E13000">
                      <w:pPr>
                        <w:pStyle w:val="ListParagraph"/>
                        <w:numPr>
                          <w:ilvl w:val="0"/>
                          <w:numId w:val="7"/>
                        </w:numPr>
                        <w:rPr>
                          <w:color w:val="000000" w:themeColor="text1"/>
                          <w:szCs w:val="17"/>
                        </w:rPr>
                      </w:pPr>
                      <w:r w:rsidRPr="00E13000">
                        <w:rPr>
                          <w:rFonts w:cs="Helvetica Neue Light"/>
                          <w:color w:val="000000" w:themeColor="text1"/>
                          <w:szCs w:val="17"/>
                        </w:rPr>
                        <w:t xml:space="preserve">How have you seen &amp; how do you see the grace of God in mothering? </w:t>
                      </w:r>
                    </w:p>
                    <w:p w14:paraId="1CFA3BEE" w14:textId="77777777" w:rsidR="00504B57" w:rsidRPr="00E13000" w:rsidRDefault="00504B57" w:rsidP="00E13000">
                      <w:pPr>
                        <w:pStyle w:val="ListParagraph"/>
                        <w:numPr>
                          <w:ilvl w:val="0"/>
                          <w:numId w:val="7"/>
                        </w:numPr>
                        <w:rPr>
                          <w:color w:val="000000" w:themeColor="text1"/>
                          <w:szCs w:val="17"/>
                        </w:rPr>
                      </w:pPr>
                      <w:r w:rsidRPr="00E13000">
                        <w:rPr>
                          <w:rFonts w:cs="Helvetica Neue Light"/>
                          <w:color w:val="000000" w:themeColor="text1"/>
                          <w:szCs w:val="17"/>
                        </w:rPr>
                        <w:t>How can a woman who has never been married experience the heart an</w:t>
                      </w:r>
                      <w:r>
                        <w:rPr>
                          <w:rFonts w:cs="Helvetica Neue Light"/>
                          <w:color w:val="000000" w:themeColor="text1"/>
                          <w:szCs w:val="17"/>
                        </w:rPr>
                        <w:t>d fruitfulness of a mother? (Isaiah</w:t>
                      </w:r>
                      <w:r w:rsidRPr="00E13000">
                        <w:rPr>
                          <w:rFonts w:cs="Helvetica Neue Light"/>
                          <w:color w:val="000000" w:themeColor="text1"/>
                          <w:szCs w:val="17"/>
                        </w:rPr>
                        <w:t xml:space="preserve"> 54:1) </w:t>
                      </w:r>
                    </w:p>
                    <w:p w14:paraId="2E21B325" w14:textId="77777777" w:rsidR="00504B57" w:rsidRPr="00E13000" w:rsidRDefault="00504B57" w:rsidP="00E13000">
                      <w:pPr>
                        <w:pStyle w:val="ListParagraph"/>
                        <w:numPr>
                          <w:ilvl w:val="0"/>
                          <w:numId w:val="7"/>
                        </w:numPr>
                        <w:rPr>
                          <w:color w:val="000000" w:themeColor="text1"/>
                          <w:szCs w:val="17"/>
                        </w:rPr>
                      </w:pPr>
                      <w:r w:rsidRPr="00E13000">
                        <w:rPr>
                          <w:rFonts w:cs="Helvetica Neue Light"/>
                          <w:color w:val="000000" w:themeColor="text1"/>
                          <w:szCs w:val="17"/>
                        </w:rPr>
                        <w:t xml:space="preserve">How many children did the missionary Amy Carmichael have? </w:t>
                      </w:r>
                    </w:p>
                    <w:p w14:paraId="4E30A811" w14:textId="77777777" w:rsidR="00504B57" w:rsidRPr="00E13000" w:rsidRDefault="00504B57" w:rsidP="00E13000">
                      <w:pPr>
                        <w:pStyle w:val="ListParagraph"/>
                        <w:numPr>
                          <w:ilvl w:val="0"/>
                          <w:numId w:val="7"/>
                        </w:numPr>
                        <w:rPr>
                          <w:color w:val="000000" w:themeColor="text1"/>
                          <w:szCs w:val="17"/>
                        </w:rPr>
                      </w:pPr>
                      <w:r w:rsidRPr="00E13000">
                        <w:rPr>
                          <w:rFonts w:cs="Helvetica Neue Light"/>
                          <w:color w:val="000000" w:themeColor="text1"/>
                          <w:szCs w:val="17"/>
                        </w:rPr>
                        <w:t xml:space="preserve">How can men and women who are not yet married honor God's gift of mothering? </w:t>
                      </w:r>
                    </w:p>
                    <w:p w14:paraId="6158BD5F" w14:textId="77777777" w:rsidR="00504B57" w:rsidRPr="00E13000" w:rsidRDefault="00504B57" w:rsidP="00E13000">
                      <w:pPr>
                        <w:pStyle w:val="ListParagraph"/>
                        <w:numPr>
                          <w:ilvl w:val="0"/>
                          <w:numId w:val="7"/>
                        </w:numPr>
                        <w:rPr>
                          <w:color w:val="000000" w:themeColor="text1"/>
                          <w:szCs w:val="17"/>
                        </w:rPr>
                      </w:pPr>
                      <w:r w:rsidRPr="00E13000">
                        <w:rPr>
                          <w:rFonts w:cs="Helvetica Neue Light"/>
                          <w:color w:val="000000" w:themeColor="text1"/>
                          <w:szCs w:val="17"/>
                        </w:rPr>
                        <w:t xml:space="preserve">How does God's grace restore the special gifting of God in mothering (and fathering) when we have violated His ways? </w:t>
                      </w:r>
                    </w:p>
                    <w:p w14:paraId="736F978E" w14:textId="77777777" w:rsidR="00504B57" w:rsidRPr="00E13000" w:rsidRDefault="00504B57" w:rsidP="00E13000">
                      <w:pPr>
                        <w:pStyle w:val="ListParagraph"/>
                        <w:numPr>
                          <w:ilvl w:val="0"/>
                          <w:numId w:val="7"/>
                        </w:numPr>
                        <w:rPr>
                          <w:color w:val="000000" w:themeColor="text1"/>
                          <w:szCs w:val="17"/>
                        </w:rPr>
                      </w:pPr>
                      <w:r w:rsidRPr="00E13000">
                        <w:rPr>
                          <w:rFonts w:cs="Helvetica Neue Light"/>
                          <w:color w:val="000000" w:themeColor="text1"/>
                          <w:szCs w:val="17"/>
                        </w:rPr>
                        <w:t xml:space="preserve">What are some ways to honor our mothers?  </w:t>
                      </w:r>
                    </w:p>
                    <w:p w14:paraId="3B1652FF" w14:textId="77777777" w:rsidR="00504B57" w:rsidRPr="00E13000" w:rsidRDefault="00504B57" w:rsidP="00E13000">
                      <w:pPr>
                        <w:pStyle w:val="ListParagraph"/>
                        <w:numPr>
                          <w:ilvl w:val="0"/>
                          <w:numId w:val="7"/>
                        </w:numPr>
                        <w:rPr>
                          <w:color w:val="000000" w:themeColor="text1"/>
                          <w:szCs w:val="17"/>
                        </w:rPr>
                      </w:pPr>
                      <w:r w:rsidRPr="00E13000">
                        <w:rPr>
                          <w:rFonts w:cs="Helvetica Neue Light"/>
                          <w:color w:val="000000" w:themeColor="text1"/>
                          <w:szCs w:val="17"/>
                        </w:rPr>
                        <w:t xml:space="preserve">How does a covenant in which parents dedicate their children to the Lord help to fulfill God's call to us regarding our children?  </w:t>
                      </w:r>
                    </w:p>
                    <w:p w14:paraId="1BCF0682" w14:textId="607B87DA" w:rsidR="00504B57" w:rsidRPr="00E13000" w:rsidRDefault="009B22A9" w:rsidP="00E13000">
                      <w:pPr>
                        <w:pStyle w:val="ListParagraph"/>
                        <w:numPr>
                          <w:ilvl w:val="0"/>
                          <w:numId w:val="7"/>
                        </w:numPr>
                        <w:rPr>
                          <w:color w:val="000000" w:themeColor="text1"/>
                          <w:szCs w:val="17"/>
                        </w:rPr>
                      </w:pPr>
                      <w:r>
                        <w:rPr>
                          <w:rFonts w:cs="Helvetica Neue Light"/>
                          <w:color w:val="000000" w:themeColor="text1"/>
                          <w:szCs w:val="17"/>
                        </w:rPr>
                        <w:t xml:space="preserve">How can Sunday </w:t>
                      </w:r>
                      <w:r w:rsidR="00D7180D">
                        <w:rPr>
                          <w:rFonts w:cs="Helvetica Neue Light"/>
                          <w:color w:val="000000" w:themeColor="text1"/>
                          <w:szCs w:val="17"/>
                        </w:rPr>
                        <w:t>s</w:t>
                      </w:r>
                      <w:r w:rsidR="00504B57" w:rsidRPr="00E13000">
                        <w:rPr>
                          <w:rFonts w:cs="Helvetica Neue Light"/>
                          <w:color w:val="000000" w:themeColor="text1"/>
                          <w:szCs w:val="17"/>
                        </w:rPr>
                        <w:t>chool, Children's Church, VBS, Youth Group</w:t>
                      </w:r>
                      <w:r w:rsidR="00504B57">
                        <w:rPr>
                          <w:rFonts w:cs="Helvetica Neue Light"/>
                          <w:color w:val="000000" w:themeColor="text1"/>
                          <w:szCs w:val="17"/>
                        </w:rPr>
                        <w:t>,</w:t>
                      </w:r>
                      <w:r w:rsidR="00504B57" w:rsidRPr="00E13000">
                        <w:rPr>
                          <w:rFonts w:cs="Helvetica Neue Light"/>
                          <w:color w:val="000000" w:themeColor="text1"/>
                          <w:szCs w:val="17"/>
                        </w:rPr>
                        <w:t xml:space="preserve"> etc. play a role in training up our children in the ways of the Lord? </w:t>
                      </w:r>
                    </w:p>
                    <w:p w14:paraId="63B4966A" w14:textId="77777777" w:rsidR="00504B57" w:rsidRPr="00E13000" w:rsidRDefault="00504B57" w:rsidP="00E13000">
                      <w:pPr>
                        <w:pStyle w:val="ListParagraph"/>
                        <w:numPr>
                          <w:ilvl w:val="0"/>
                          <w:numId w:val="7"/>
                        </w:numPr>
                        <w:rPr>
                          <w:color w:val="000000" w:themeColor="text1"/>
                          <w:szCs w:val="17"/>
                        </w:rPr>
                      </w:pPr>
                      <w:r w:rsidRPr="00E13000">
                        <w:rPr>
                          <w:rFonts w:cs="Helvetica Neue Light"/>
                          <w:color w:val="000000" w:themeColor="text1"/>
                          <w:szCs w:val="17"/>
                        </w:rPr>
                        <w:t xml:space="preserve">Can you share a situation in which God used you to bless a child beyond your family?  </w:t>
                      </w:r>
                    </w:p>
                    <w:p w14:paraId="40951C00" w14:textId="77777777" w:rsidR="00504B57" w:rsidRPr="00E13000" w:rsidRDefault="00504B57" w:rsidP="00E13000">
                      <w:pPr>
                        <w:pStyle w:val="ListParagraph"/>
                        <w:ind w:left="630"/>
                        <w:rPr>
                          <w:color w:val="000000" w:themeColor="text1"/>
                          <w:szCs w:val="17"/>
                        </w:rPr>
                      </w:pPr>
                    </w:p>
                    <w:p w14:paraId="07543EEA" w14:textId="0532F86F" w:rsidR="00504B57" w:rsidRPr="00E13000" w:rsidRDefault="00504B57" w:rsidP="00E13000">
                      <w:pPr>
                        <w:ind w:left="270"/>
                        <w:jc w:val="center"/>
                        <w:rPr>
                          <w:b/>
                          <w:i/>
                          <w:color w:val="000000" w:themeColor="text1"/>
                          <w:szCs w:val="17"/>
                        </w:rPr>
                      </w:pPr>
                      <w:r w:rsidRPr="00E13000">
                        <w:rPr>
                          <w:rFonts w:cs="Helvetica Neue Light"/>
                          <w:b/>
                          <w:i/>
                          <w:color w:val="000000" w:themeColor="text1"/>
                          <w:szCs w:val="17"/>
                        </w:rPr>
                        <w:t>For information on dedicating children, contact the church office and pastors, 509-872-3390, church@efreepalouse.org.</w:t>
                      </w:r>
                    </w:p>
                    <w:p w14:paraId="2CDF9CE5" w14:textId="77777777" w:rsidR="00504B57" w:rsidRPr="00D169A1" w:rsidRDefault="00504B57" w:rsidP="00AB7E95">
                      <w:pPr>
                        <w:rPr>
                          <w:b/>
                          <w:szCs w:val="17"/>
                          <w:lang w:val="en-GB"/>
                        </w:rPr>
                      </w:pPr>
                    </w:p>
                  </w:txbxContent>
                </v:textbox>
              </v:shape>
            </w:pict>
          </mc:Fallback>
        </mc:AlternateContent>
      </w:r>
    </w:p>
    <w:p w14:paraId="09ECCB90" w14:textId="77777777" w:rsidR="00EA5FCF" w:rsidRPr="00CD259F" w:rsidRDefault="00EA5FCF" w:rsidP="00D90C6D">
      <w:pPr>
        <w:tabs>
          <w:tab w:val="left" w:pos="9040"/>
        </w:tabs>
        <w:jc w:val="right"/>
        <w:rPr>
          <w:rFonts w:ascii="Arial Black" w:eastAsia="Times New Roman" w:hAnsi="Arial Black"/>
          <w:spacing w:val="0"/>
        </w:rPr>
        <w:sectPr w:rsidR="00EA5FCF" w:rsidRPr="00CD259F">
          <w:type w:val="continuous"/>
          <w:pgSz w:w="12240" w:h="15840"/>
          <w:pgMar w:top="720" w:right="720" w:bottom="576" w:left="720" w:header="720" w:footer="720" w:gutter="0"/>
          <w:cols w:space="720"/>
          <w:noEndnote/>
        </w:sectPr>
      </w:pPr>
    </w:p>
    <w:p w14:paraId="5C4A1C67" w14:textId="77777777" w:rsidR="005B1911" w:rsidRPr="00A865BC" w:rsidRDefault="003D23E3" w:rsidP="00A865BC">
      <w:pPr>
        <w:widowControl w:val="0"/>
        <w:autoSpaceDE w:val="0"/>
        <w:autoSpaceDN w:val="0"/>
        <w:adjustRightInd w:val="0"/>
        <w:spacing w:after="0" w:line="240" w:lineRule="auto"/>
        <w:ind w:left="-90"/>
        <w:rPr>
          <w:rFonts w:ascii="Arial Narrow" w:hAnsi="Arial Narrow" w:cs="Helvetica"/>
          <w:szCs w:val="17"/>
        </w:rPr>
      </w:pPr>
      <w:r w:rsidRPr="00F272C0">
        <w:rPr>
          <w:rFonts w:ascii="Arial Narrow Bold" w:hAnsi="Arial Narrow Bold"/>
          <w:kern w:val="16"/>
          <w:sz w:val="16"/>
        </w:rPr>
        <w:br w:type="page"/>
      </w:r>
      <w:r w:rsidR="00D47D11">
        <w:rPr>
          <w:noProof/>
          <w:kern w:val="16"/>
        </w:rPr>
        <w:lastRenderedPageBreak/>
        <mc:AlternateContent>
          <mc:Choice Requires="wps">
            <w:drawing>
              <wp:anchor distT="0" distB="0" distL="114300" distR="114300" simplePos="0" relativeHeight="251700224" behindDoc="0" locked="0" layoutInCell="1" allowOverlap="1" wp14:anchorId="6FAF8BC3" wp14:editId="3C919DD1">
                <wp:simplePos x="0" y="0"/>
                <wp:positionH relativeFrom="column">
                  <wp:posOffset>118745</wp:posOffset>
                </wp:positionH>
                <wp:positionV relativeFrom="paragraph">
                  <wp:posOffset>-356235</wp:posOffset>
                </wp:positionV>
                <wp:extent cx="2374900" cy="712470"/>
                <wp:effectExtent l="0" t="0" r="0" b="0"/>
                <wp:wrapTight wrapText="bothSides">
                  <wp:wrapPolygon edited="0">
                    <wp:start x="231" y="770"/>
                    <wp:lineTo x="231" y="20021"/>
                    <wp:lineTo x="21022" y="20021"/>
                    <wp:lineTo x="21022" y="770"/>
                    <wp:lineTo x="231" y="770"/>
                  </wp:wrapPolygon>
                </wp:wrapTight>
                <wp:docPr id="56" name="Text Box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900" cy="712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716EDE" w14:textId="77777777" w:rsidR="00504B57" w:rsidRPr="003A17C9" w:rsidRDefault="00504B57" w:rsidP="00A41119">
                            <w:pPr>
                              <w:spacing w:after="0" w:line="276" w:lineRule="auto"/>
                              <w:rPr>
                                <w:i/>
                                <w:color w:val="730000"/>
                                <w:spacing w:val="0"/>
                                <w:sz w:val="16"/>
                                <w:szCs w:val="16"/>
                              </w:rPr>
                            </w:pPr>
                            <w:r w:rsidRPr="003A17C9">
                              <w:rPr>
                                <w:i/>
                                <w:color w:val="800000"/>
                                <w:spacing w:val="0"/>
                                <w:sz w:val="16"/>
                                <w:szCs w:val="16"/>
                              </w:rPr>
                              <w:t xml:space="preserve">   </w:t>
                            </w:r>
                            <w:r w:rsidRPr="003A17C9">
                              <w:rPr>
                                <w:i/>
                                <w:color w:val="730000"/>
                                <w:spacing w:val="0"/>
                                <w:sz w:val="16"/>
                                <w:szCs w:val="16"/>
                              </w:rPr>
                              <w:t xml:space="preserve">Raising worshipful, caring, </w:t>
                            </w:r>
                            <w:r w:rsidRPr="003A17C9">
                              <w:rPr>
                                <w:i/>
                                <w:color w:val="730000"/>
                                <w:spacing w:val="0"/>
                                <w:sz w:val="16"/>
                                <w:szCs w:val="16"/>
                              </w:rPr>
                              <w:br/>
                              <w:t xml:space="preserve">     disciple-making servants of the Lord Jesus Christ as we reach </w:t>
                            </w:r>
                          </w:p>
                          <w:p w14:paraId="2FB6F6E4" w14:textId="77777777" w:rsidR="00504B57" w:rsidRPr="003A17C9" w:rsidRDefault="00504B57" w:rsidP="00A41119">
                            <w:pPr>
                              <w:spacing w:after="0" w:line="276" w:lineRule="auto"/>
                              <w:rPr>
                                <w:i/>
                                <w:color w:val="730000"/>
                                <w:spacing w:val="0"/>
                                <w:sz w:val="16"/>
                                <w:szCs w:val="16"/>
                              </w:rPr>
                            </w:pPr>
                            <w:r w:rsidRPr="003A17C9">
                              <w:rPr>
                                <w:i/>
                                <w:color w:val="730000"/>
                                <w:spacing w:val="0"/>
                                <w:sz w:val="16"/>
                                <w:szCs w:val="16"/>
                              </w:rPr>
                              <w:t xml:space="preserve">        our community and the World.</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5" o:spid="_x0000_s1030" type="#_x0000_t202" style="position:absolute;left:0;text-align:left;margin-left:9.35pt;margin-top:-28pt;width:187pt;height:56.1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" filled="f" stroked="f">
                <v:textbox inset=",7.2pt,,7.2pt">
                  <w:txbxContent>
                    <w:p w14:paraId="2D1C2461" w14:textId="77777777" w:rsidR="00257808" w:rsidRPr="003A17C9" w:rsidRDefault="00257808" w:rsidP="00A41119">
                      <w:pPr>
                        <w:spacing w:after="0" w:line="276" w:lineRule="auto"/>
                        <w:rPr>
                          <w:i/>
                          <w:color w:val="730000"/>
                          <w:spacing w:val="0"/>
                          <w:sz w:val="16"/>
                          <w:szCs w:val="16"/>
                        </w:rPr>
                      </w:pPr>
                      <w:r w:rsidRPr="003A17C9">
                        <w:rPr>
                          <w:i/>
                          <w:color w:val="800000"/>
                          <w:spacing w:val="0"/>
                          <w:sz w:val="16"/>
                          <w:szCs w:val="16"/>
                        </w:rPr>
                        <w:t xml:space="preserve">   </w:t>
                      </w:r>
                      <w:r w:rsidRPr="003A17C9">
                        <w:rPr>
                          <w:i/>
                          <w:color w:val="730000"/>
                          <w:spacing w:val="0"/>
                          <w:sz w:val="16"/>
                          <w:szCs w:val="16"/>
                        </w:rPr>
                        <w:t xml:space="preserve">Raising worshipful, caring, </w:t>
                      </w:r>
                      <w:r w:rsidRPr="003A17C9">
                        <w:rPr>
                          <w:i/>
                          <w:color w:val="730000"/>
                          <w:spacing w:val="0"/>
                          <w:sz w:val="16"/>
                          <w:szCs w:val="16"/>
                        </w:rPr>
                        <w:br/>
                        <w:t xml:space="preserve">     disciple-making servants of the Lord Jesus Christ as we reach </w:t>
                      </w:r>
                    </w:p>
                    <w:p w14:paraId="2BAC7654" w14:textId="77777777" w:rsidR="00257808" w:rsidRPr="003A17C9" w:rsidRDefault="00257808" w:rsidP="00A41119">
                      <w:pPr>
                        <w:spacing w:after="0" w:line="276" w:lineRule="auto"/>
                        <w:rPr>
                          <w:i/>
                          <w:color w:val="730000"/>
                          <w:spacing w:val="0"/>
                          <w:sz w:val="16"/>
                          <w:szCs w:val="16"/>
                        </w:rPr>
                      </w:pPr>
                      <w:r w:rsidRPr="003A17C9">
                        <w:rPr>
                          <w:i/>
                          <w:color w:val="730000"/>
                          <w:spacing w:val="0"/>
                          <w:sz w:val="16"/>
                          <w:szCs w:val="16"/>
                        </w:rPr>
                        <w:t xml:space="preserve">        our community and the World.</w:t>
                      </w:r>
                    </w:p>
                  </w:txbxContent>
                </v:textbox>
                <w10:wrap type="tight"/>
              </v:shape>
            </w:pict>
          </mc:Fallback>
        </mc:AlternateContent>
      </w:r>
      <w:r w:rsidR="00321EE9">
        <w:rPr>
          <w:noProof/>
          <w:kern w:val="16"/>
        </w:rPr>
        <mc:AlternateContent>
          <mc:Choice Requires="wps">
            <w:drawing>
              <wp:anchor distT="0" distB="0" distL="114300" distR="114300" simplePos="0" relativeHeight="251725824" behindDoc="0" locked="0" layoutInCell="1" allowOverlap="1" wp14:anchorId="39603D02" wp14:editId="3C1146A6">
                <wp:simplePos x="0" y="0"/>
                <wp:positionH relativeFrom="column">
                  <wp:posOffset>118745</wp:posOffset>
                </wp:positionH>
                <wp:positionV relativeFrom="paragraph">
                  <wp:posOffset>7479665</wp:posOffset>
                </wp:positionV>
                <wp:extent cx="297815" cy="307340"/>
                <wp:effectExtent l="0" t="0" r="0" b="0"/>
                <wp:wrapSquare wrapText="bothSides"/>
                <wp:docPr id="49" name="Text Box 49"/>
                <wp:cNvGraphicFramePr/>
                <a:graphic xmlns:a="http://schemas.openxmlformats.org/drawingml/2006/main">
                  <a:graphicData uri="http://schemas.microsoft.com/office/word/2010/wordprocessingShape">
                    <wps:wsp>
                      <wps:cNvSpPr txBox="1"/>
                      <wps:spPr>
                        <a:xfrm>
                          <a:off x="0" y="0"/>
                          <a:ext cx="297815" cy="30734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0A518936" w14:textId="77777777" w:rsidR="00504B57" w:rsidRDefault="00504B57"/>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 id="Text Box 49" o:spid="_x0000_s1031" type="#_x0000_t202" style="position:absolute;left:0;text-align:left;margin-left:9.35pt;margin-top:588.95pt;width:23.45pt;height:24.2pt;z-index:25172582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" filled="f" stroked="f">
                <v:textbox style="mso-fit-shape-to-text:t">
                  <w:txbxContent>
                    <w:p w14:paraId="6153ACAB" w14:textId="77777777" w:rsidR="00257808" w:rsidRDefault="00257808"/>
                  </w:txbxContent>
                </v:textbox>
                <w10:wrap type="square"/>
              </v:shape>
            </w:pict>
          </mc:Fallback>
        </mc:AlternateContent>
      </w:r>
      <w:r w:rsidR="00DD7E5C" w:rsidRPr="00DD7E5C">
        <w:rPr>
          <w:rFonts w:ascii="Calibri" w:hAnsi="Calibri" w:cs="Calibri"/>
          <w:spacing w:val="0"/>
          <w:sz w:val="28"/>
          <w:szCs w:val="28"/>
        </w:rPr>
        <w:t xml:space="preserve"> </w:t>
      </w:r>
      <w:r w:rsidR="00B368EF" w:rsidRPr="00B368EF">
        <w:rPr>
          <w:rFonts w:ascii="Helvetica" w:hAnsi="Helvetica" w:cs="Helvetica"/>
        </w:rPr>
        <w:t xml:space="preserve"> </w:t>
      </w:r>
    </w:p>
    <w:p w14:paraId="22308FBF" w14:textId="77777777" w:rsidR="00B43CDA" w:rsidRDefault="003600FA" w:rsidP="005B1911">
      <w:pPr>
        <w:widowControl w:val="0"/>
        <w:autoSpaceDE w:val="0"/>
        <w:autoSpaceDN w:val="0"/>
        <w:adjustRightInd w:val="0"/>
        <w:spacing w:after="0" w:line="240" w:lineRule="auto"/>
        <w:ind w:left="-90"/>
        <w:rPr>
          <w:rFonts w:ascii="Arial Narrow" w:hAnsi="Arial Narrow" w:cs="Arial"/>
          <w:b/>
          <w:color w:val="1A1A1A"/>
          <w:spacing w:val="0"/>
          <w:szCs w:val="17"/>
        </w:rPr>
      </w:pPr>
      <w:r>
        <w:rPr>
          <w:noProof/>
          <w:kern w:val="16"/>
        </w:rPr>
        <mc:AlternateContent>
          <mc:Choice Requires="wps">
            <w:drawing>
              <wp:anchor distT="0" distB="0" distL="114300" distR="114300" simplePos="0" relativeHeight="251680768" behindDoc="1" locked="0" layoutInCell="1" allowOverlap="1" wp14:anchorId="7DD02EBC" wp14:editId="369DD9BC">
                <wp:simplePos x="0" y="0"/>
                <wp:positionH relativeFrom="column">
                  <wp:posOffset>1730375</wp:posOffset>
                </wp:positionH>
                <wp:positionV relativeFrom="paragraph">
                  <wp:posOffset>-485140</wp:posOffset>
                </wp:positionV>
                <wp:extent cx="2493645" cy="764540"/>
                <wp:effectExtent l="0" t="0" r="20955" b="22860"/>
                <wp:wrapTight wrapText="bothSides">
                  <wp:wrapPolygon edited="0">
                    <wp:start x="0" y="0"/>
                    <wp:lineTo x="0" y="21528"/>
                    <wp:lineTo x="21561" y="21528"/>
                    <wp:lineTo x="21561" y="0"/>
                    <wp:lineTo x="0" y="0"/>
                  </wp:wrapPolygon>
                </wp:wrapTight>
                <wp:docPr id="54"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93645" cy="764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FE0500" w14:textId="77777777" w:rsidR="00504B57" w:rsidRPr="00C3456F" w:rsidRDefault="00504B57" w:rsidP="00A77E1C">
                            <w:pPr>
                              <w:spacing w:after="0"/>
                              <w:jc w:val="right"/>
                            </w:pPr>
                            <w:r w:rsidRPr="00023A08">
                              <w:rPr>
                                <w:noProof/>
                              </w:rPr>
                              <w:drawing>
                                <wp:inline distT="0" distB="0" distL="0" distR="0" wp14:anchorId="53739699" wp14:editId="14654BCB">
                                  <wp:extent cx="2263563" cy="633695"/>
                                  <wp:effectExtent l="0" t="0" r="0" b="1905"/>
                                  <wp:docPr id="1" name="Picture 5" descr="31747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174726.jpg"/>
                                          <pic:cNvPicPr/>
                                        </pic:nvPicPr>
                                        <pic:blipFill>
                                          <a:blip r:embed="rId10">
                                            <a:lum bright="3000" contrast="3000"/>
                                          </a:blip>
                                          <a:srcRect t="13191" b="47937"/>
                                          <a:stretch>
                                            <a:fillRect/>
                                          </a:stretch>
                                        </pic:blipFill>
                                        <pic:spPr>
                                          <a:xfrm>
                                            <a:off x="0" y="0"/>
                                            <a:ext cx="2265361" cy="634198"/>
                                          </a:xfrm>
                                          <a:prstGeom prst="rect">
                                            <a:avLst/>
                                          </a:prstGeom>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9" o:spid="_x0000_s1032" type="#_x0000_t202" style="position:absolute;left:0;text-align:left;margin-left:136.25pt;margin-top:-38.15pt;width:196.35pt;height:60.2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" filled="f" stroked="f">
                <v:textbox inset="0,0,0,0">
                  <w:txbxContent>
                    <w:p w14:paraId="36422856" w14:textId="77777777" w:rsidR="00257808" w:rsidRPr="00C3456F" w:rsidRDefault="00257808" w:rsidP="00A77E1C">
                      <w:pPr>
                        <w:spacing w:after="0"/>
                        <w:jc w:val="right"/>
                      </w:pPr>
                      <w:r w:rsidRPr="00023A08">
                        <w:rPr>
                          <w:noProof/>
                        </w:rPr>
                        <w:drawing>
                          <wp:inline distT="0" distB="0" distL="0" distR="0" wp14:anchorId="2A76D3EF" wp14:editId="2BAD3DE2">
                            <wp:extent cx="2263563" cy="633695"/>
                            <wp:effectExtent l="0" t="0" r="0" b="1905"/>
                            <wp:docPr id="1" name="Picture 5" descr="31747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174726.jpg"/>
                                    <pic:cNvPicPr/>
                                  </pic:nvPicPr>
                                  <pic:blipFill>
                                    <a:blip r:embed="rId11">
                                      <a:lum bright="3000" contrast="3000"/>
                                    </a:blip>
                                    <a:srcRect t="13191" b="47937"/>
                                    <a:stretch>
                                      <a:fillRect/>
                                    </a:stretch>
                                  </pic:blipFill>
                                  <pic:spPr>
                                    <a:xfrm>
                                      <a:off x="0" y="0"/>
                                      <a:ext cx="2265361" cy="634198"/>
                                    </a:xfrm>
                                    <a:prstGeom prst="rect">
                                      <a:avLst/>
                                    </a:prstGeom>
                                  </pic:spPr>
                                </pic:pic>
                              </a:graphicData>
                            </a:graphic>
                          </wp:inline>
                        </w:drawing>
                      </w:r>
                    </w:p>
                  </w:txbxContent>
                </v:textbox>
                <w10:wrap type="tight"/>
              </v:shape>
            </w:pict>
          </mc:Fallback>
        </mc:AlternateContent>
      </w:r>
    </w:p>
    <w:p w14:paraId="3C0758F8" w14:textId="77777777" w:rsidR="00034887" w:rsidRPr="006E522C" w:rsidRDefault="00CC37D1" w:rsidP="006E522C">
      <w:pPr>
        <w:widowControl w:val="0"/>
        <w:autoSpaceDE w:val="0"/>
        <w:autoSpaceDN w:val="0"/>
        <w:adjustRightInd w:val="0"/>
        <w:spacing w:after="0" w:line="240" w:lineRule="auto"/>
        <w:ind w:left="-90"/>
        <w:rPr>
          <w:rFonts w:ascii="Arial Narrow" w:hAnsi="Arial Narrow" w:cs="Arial"/>
          <w:b/>
          <w:color w:val="1A1A1A"/>
          <w:spacing w:val="0"/>
          <w:szCs w:val="17"/>
        </w:rPr>
      </w:pPr>
      <w:r>
        <w:rPr>
          <w:rFonts w:ascii="Arial Narrow" w:hAnsi="Arial Narrow" w:cs="Arial"/>
          <w:noProof/>
          <w:color w:val="1A1A1A"/>
          <w:spacing w:val="0"/>
          <w:szCs w:val="17"/>
          <w:u w:color="1A1A1A"/>
        </w:rPr>
        <mc:AlternateContent>
          <mc:Choice Requires="wps">
            <w:drawing>
              <wp:anchor distT="0" distB="0" distL="114300" distR="114300" simplePos="0" relativeHeight="251736064" behindDoc="0" locked="0" layoutInCell="1" allowOverlap="1" wp14:anchorId="60B6C973" wp14:editId="5F5B3DE8">
                <wp:simplePos x="0" y="0"/>
                <wp:positionH relativeFrom="column">
                  <wp:posOffset>1017905</wp:posOffset>
                </wp:positionH>
                <wp:positionV relativeFrom="paragraph">
                  <wp:posOffset>464820</wp:posOffset>
                </wp:positionV>
                <wp:extent cx="3443605" cy="7837170"/>
                <wp:effectExtent l="0" t="0" r="0" b="11430"/>
                <wp:wrapSquare wrapText="bothSides"/>
                <wp:docPr id="11" name="Text Box 11"/>
                <wp:cNvGraphicFramePr/>
                <a:graphic xmlns:a="http://schemas.openxmlformats.org/drawingml/2006/main">
                  <a:graphicData uri="http://schemas.microsoft.com/office/word/2010/wordprocessingShape">
                    <wps:wsp>
                      <wps:cNvSpPr txBox="1"/>
                      <wps:spPr>
                        <a:xfrm>
                          <a:off x="0" y="0"/>
                          <a:ext cx="3443605" cy="783717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6D461B71" w14:textId="77777777" w:rsidR="00504B57" w:rsidRDefault="00504B57" w:rsidP="00912AE8">
                            <w:pPr>
                              <w:widowControl w:val="0"/>
                              <w:autoSpaceDE w:val="0"/>
                              <w:autoSpaceDN w:val="0"/>
                              <w:adjustRightInd w:val="0"/>
                              <w:spacing w:after="0" w:line="240" w:lineRule="auto"/>
                              <w:ind w:left="-90"/>
                              <w:rPr>
                                <w:rFonts w:ascii="Arial Narrow" w:hAnsi="Arial Narrow" w:cs="Arial"/>
                                <w:bCs/>
                                <w:spacing w:val="0"/>
                                <w:szCs w:val="17"/>
                              </w:rPr>
                            </w:pPr>
                          </w:p>
                          <w:p w14:paraId="35979E2F" w14:textId="77777777" w:rsidR="00504B57" w:rsidRDefault="00504B57" w:rsidP="00912AE8">
                            <w:pPr>
                              <w:widowControl w:val="0"/>
                              <w:autoSpaceDE w:val="0"/>
                              <w:autoSpaceDN w:val="0"/>
                              <w:adjustRightInd w:val="0"/>
                              <w:spacing w:after="0" w:line="240" w:lineRule="auto"/>
                              <w:ind w:left="-90"/>
                              <w:rPr>
                                <w:rFonts w:ascii="Arial Narrow" w:hAnsi="Arial Narrow" w:cs="Arial"/>
                                <w:b/>
                                <w:bCs/>
                                <w:spacing w:val="0"/>
                                <w:szCs w:val="17"/>
                              </w:rPr>
                            </w:pPr>
                            <w:r>
                              <w:rPr>
                                <w:rFonts w:ascii="Arial Narrow" w:hAnsi="Arial Narrow" w:cs="Arial"/>
                                <w:b/>
                                <w:bCs/>
                                <w:spacing w:val="0"/>
                                <w:szCs w:val="17"/>
                              </w:rPr>
                              <w:t>Summer schedule begins TODAY –</w:t>
                            </w:r>
                            <w:r w:rsidRPr="0006370A">
                              <w:rPr>
                                <w:rFonts w:ascii="Arial Narrow" w:hAnsi="Arial Narrow" w:cs="Arial"/>
                                <w:bCs/>
                                <w:spacing w:val="0"/>
                                <w:szCs w:val="17"/>
                              </w:rPr>
                              <w:t xml:space="preserve"> 9am</w:t>
                            </w:r>
                            <w:r>
                              <w:rPr>
                                <w:rFonts w:ascii="Arial Narrow" w:hAnsi="Arial Narrow" w:cs="Arial"/>
                                <w:b/>
                                <w:bCs/>
                                <w:spacing w:val="0"/>
                                <w:szCs w:val="17"/>
                              </w:rPr>
                              <w:t xml:space="preserve"> </w:t>
                            </w:r>
                            <w:r>
                              <w:rPr>
                                <w:rFonts w:ascii="Arial Narrow" w:hAnsi="Arial Narrow" w:cs="Arial"/>
                                <w:bCs/>
                                <w:spacing w:val="0"/>
                                <w:szCs w:val="17"/>
                              </w:rPr>
                              <w:t>church</w:t>
                            </w:r>
                            <w:r w:rsidRPr="00461961">
                              <w:rPr>
                                <w:rFonts w:ascii="Arial Narrow" w:hAnsi="Arial Narrow" w:cs="Arial"/>
                                <w:bCs/>
                                <w:spacing w:val="0"/>
                                <w:szCs w:val="17"/>
                              </w:rPr>
                              <w:t>, no Sunday school</w:t>
                            </w:r>
                          </w:p>
                          <w:p w14:paraId="149C4CB7" w14:textId="77777777" w:rsidR="00504B57" w:rsidRDefault="00504B57" w:rsidP="00912AE8">
                            <w:pPr>
                              <w:widowControl w:val="0"/>
                              <w:autoSpaceDE w:val="0"/>
                              <w:autoSpaceDN w:val="0"/>
                              <w:adjustRightInd w:val="0"/>
                              <w:spacing w:after="0" w:line="240" w:lineRule="auto"/>
                              <w:ind w:left="-90"/>
                              <w:rPr>
                                <w:rFonts w:ascii="Arial Narrow" w:hAnsi="Arial Narrow" w:cs="Arial"/>
                                <w:b/>
                                <w:bCs/>
                                <w:spacing w:val="0"/>
                                <w:szCs w:val="17"/>
                              </w:rPr>
                            </w:pPr>
                            <w:r>
                              <w:rPr>
                                <w:rFonts w:ascii="Arial Narrow" w:hAnsi="Arial Narrow" w:cs="Arial"/>
                                <w:b/>
                                <w:bCs/>
                                <w:spacing w:val="0"/>
                                <w:szCs w:val="17"/>
                              </w:rPr>
                              <w:t xml:space="preserve">Fall schedule begins: August 23 – </w:t>
                            </w:r>
                            <w:r w:rsidRPr="0006370A">
                              <w:rPr>
                                <w:rFonts w:ascii="Arial Narrow" w:hAnsi="Arial Narrow" w:cs="Arial"/>
                                <w:bCs/>
                                <w:spacing w:val="0"/>
                                <w:szCs w:val="17"/>
                              </w:rPr>
                              <w:t>9am</w:t>
                            </w:r>
                            <w:r>
                              <w:rPr>
                                <w:rFonts w:ascii="Arial Narrow" w:hAnsi="Arial Narrow" w:cs="Arial"/>
                                <w:b/>
                                <w:bCs/>
                                <w:spacing w:val="0"/>
                                <w:szCs w:val="17"/>
                              </w:rPr>
                              <w:t xml:space="preserve"> </w:t>
                            </w:r>
                            <w:r>
                              <w:rPr>
                                <w:rFonts w:ascii="Arial Narrow" w:hAnsi="Arial Narrow" w:cs="Arial"/>
                                <w:bCs/>
                                <w:spacing w:val="0"/>
                                <w:szCs w:val="17"/>
                              </w:rPr>
                              <w:t>Sunday school</w:t>
                            </w:r>
                            <w:r w:rsidRPr="00461961">
                              <w:rPr>
                                <w:rFonts w:ascii="Arial Narrow" w:hAnsi="Arial Narrow" w:cs="Arial"/>
                                <w:bCs/>
                                <w:spacing w:val="0"/>
                                <w:szCs w:val="17"/>
                              </w:rPr>
                              <w:t xml:space="preserve">, </w:t>
                            </w:r>
                            <w:r>
                              <w:rPr>
                                <w:rFonts w:ascii="Arial Narrow" w:hAnsi="Arial Narrow" w:cs="Arial"/>
                                <w:bCs/>
                                <w:spacing w:val="0"/>
                                <w:szCs w:val="17"/>
                              </w:rPr>
                              <w:t>10:15am church</w:t>
                            </w:r>
                          </w:p>
                          <w:p w14:paraId="4B37C193" w14:textId="77777777" w:rsidR="00504B57" w:rsidRDefault="00504B57" w:rsidP="008C11A4">
                            <w:pPr>
                              <w:spacing w:after="0"/>
                              <w:rPr>
                                <w:rFonts w:ascii="Arial Narrow" w:hAnsi="Arial Narrow" w:cs="Calibri"/>
                                <w:b/>
                                <w:bCs/>
                                <w:color w:val="1A1A1A"/>
                                <w:spacing w:val="0"/>
                                <w:szCs w:val="17"/>
                              </w:rPr>
                            </w:pPr>
                          </w:p>
                          <w:p w14:paraId="350A0DFA" w14:textId="77777777" w:rsidR="00504B57" w:rsidRPr="00170384" w:rsidRDefault="00504B57" w:rsidP="00170384">
                            <w:pPr>
                              <w:widowControl w:val="0"/>
                              <w:tabs>
                                <w:tab w:val="left" w:pos="0"/>
                              </w:tabs>
                              <w:autoSpaceDE w:val="0"/>
                              <w:autoSpaceDN w:val="0"/>
                              <w:adjustRightInd w:val="0"/>
                              <w:spacing w:after="0" w:line="240" w:lineRule="auto"/>
                              <w:ind w:left="-90"/>
                              <w:rPr>
                                <w:rFonts w:ascii="Arial Narrow" w:hAnsi="Arial Narrow" w:cs="Arial"/>
                                <w:b/>
                                <w:color w:val="1A1A1A"/>
                                <w:szCs w:val="17"/>
                                <w:u w:color="1A1A1A"/>
                              </w:rPr>
                            </w:pPr>
                            <w:r w:rsidRPr="00170384">
                              <w:rPr>
                                <w:rFonts w:ascii="Arial Narrow" w:hAnsi="Arial Narrow" w:cs="Arial"/>
                                <w:b/>
                                <w:color w:val="1A1A1A"/>
                                <w:szCs w:val="17"/>
                                <w:u w:color="1A1A1A"/>
                              </w:rPr>
                              <w:t>Mission Trip</w:t>
                            </w:r>
                          </w:p>
                          <w:p w14:paraId="5DC70709" w14:textId="77777777" w:rsidR="00504B57" w:rsidRDefault="00504B57" w:rsidP="00170384">
                            <w:pPr>
                              <w:widowControl w:val="0"/>
                              <w:tabs>
                                <w:tab w:val="left" w:pos="0"/>
                              </w:tabs>
                              <w:autoSpaceDE w:val="0"/>
                              <w:autoSpaceDN w:val="0"/>
                              <w:adjustRightInd w:val="0"/>
                              <w:spacing w:after="0" w:line="240" w:lineRule="auto"/>
                              <w:ind w:left="-90"/>
                              <w:rPr>
                                <w:rFonts w:ascii="Arial Narrow" w:hAnsi="Arial Narrow" w:cs="Arial"/>
                                <w:i/>
                                <w:color w:val="1A1A1A"/>
                                <w:szCs w:val="17"/>
                                <w:u w:color="1A1A1A"/>
                              </w:rPr>
                            </w:pPr>
                            <w:r>
                              <w:rPr>
                                <w:rFonts w:ascii="Arial Narrow" w:hAnsi="Arial Narrow" w:cs="Arial"/>
                                <w:i/>
                                <w:color w:val="1A1A1A"/>
                                <w:szCs w:val="17"/>
                                <w:u w:color="1A1A1A"/>
                              </w:rPr>
                              <w:t>Date: July 2-12, for ages 17 &amp; above</w:t>
                            </w:r>
                          </w:p>
                          <w:p w14:paraId="3765CE98" w14:textId="77777777" w:rsidR="00504B57" w:rsidRDefault="00504B57" w:rsidP="00170384">
                            <w:pPr>
                              <w:widowControl w:val="0"/>
                              <w:tabs>
                                <w:tab w:val="left" w:pos="0"/>
                              </w:tabs>
                              <w:autoSpaceDE w:val="0"/>
                              <w:autoSpaceDN w:val="0"/>
                              <w:adjustRightInd w:val="0"/>
                              <w:spacing w:after="0" w:line="240" w:lineRule="auto"/>
                              <w:ind w:left="-90"/>
                              <w:rPr>
                                <w:rFonts w:ascii="Arial Narrow" w:hAnsi="Arial Narrow" w:cs="Arial"/>
                                <w:i/>
                                <w:color w:val="1A1A1A"/>
                                <w:szCs w:val="17"/>
                                <w:u w:color="1A1A1A"/>
                              </w:rPr>
                            </w:pPr>
                            <w:r>
                              <w:rPr>
                                <w:rFonts w:ascii="Arial Narrow" w:hAnsi="Arial Narrow" w:cs="Arial"/>
                                <w:i/>
                                <w:color w:val="1A1A1A"/>
                                <w:szCs w:val="17"/>
                                <w:u w:color="1A1A1A"/>
                              </w:rPr>
                              <w:t>Location: New York</w:t>
                            </w:r>
                          </w:p>
                          <w:p w14:paraId="57B36D64" w14:textId="77777777" w:rsidR="00504B57" w:rsidRPr="000A33D4" w:rsidRDefault="00504B57" w:rsidP="00E91C65">
                            <w:pPr>
                              <w:widowControl w:val="0"/>
                              <w:tabs>
                                <w:tab w:val="left" w:pos="0"/>
                              </w:tabs>
                              <w:autoSpaceDE w:val="0"/>
                              <w:autoSpaceDN w:val="0"/>
                              <w:adjustRightInd w:val="0"/>
                              <w:spacing w:after="0" w:line="240" w:lineRule="auto"/>
                              <w:ind w:left="-90"/>
                              <w:rPr>
                                <w:rFonts w:ascii="Arial Narrow" w:hAnsi="Arial Narrow" w:cs="Arial"/>
                                <w:color w:val="1A1A1A"/>
                                <w:szCs w:val="17"/>
                                <w:u w:color="1A1A1A"/>
                              </w:rPr>
                            </w:pPr>
                            <w:r w:rsidRPr="000A33D4">
                              <w:rPr>
                                <w:rFonts w:ascii="Arial Narrow" w:hAnsi="Arial Narrow" w:cs="Arial"/>
                                <w:color w:val="1A1A1A"/>
                                <w:szCs w:val="17"/>
                                <w:u w:color="1A1A1A"/>
                              </w:rPr>
                              <w:t>Pastor Bill will be taking a mission trip to New York this summer to be part of the New York City fest with Luis Palau </w:t>
                            </w:r>
                            <w:hyperlink r:id="rId12" w:history="1">
                              <w:r w:rsidRPr="000A33D4">
                                <w:rPr>
                                  <w:rFonts w:ascii="Arial Narrow" w:hAnsi="Arial Narrow" w:cs="Arial"/>
                                  <w:color w:val="103CC0"/>
                                  <w:szCs w:val="17"/>
                                  <w:u w:val="single" w:color="103CC0"/>
                                </w:rPr>
                                <w:t>http://www.palau.org/what-we-do/initiatives/new-york-cityserve-cityfest</w:t>
                              </w:r>
                            </w:hyperlink>
                            <w:r>
                              <w:rPr>
                                <w:rFonts w:ascii="Arial Narrow" w:hAnsi="Arial Narrow" w:cs="Arial"/>
                                <w:color w:val="1A1A1A"/>
                                <w:szCs w:val="17"/>
                                <w:u w:color="1A1A1A"/>
                              </w:rPr>
                              <w:t xml:space="preserve">. This is an urban ministry geared around evangelism, which will culminate in an evangelistic festival in Central Park. If interested, contact Pastor Bill soon, </w:t>
                            </w:r>
                            <w:hyperlink r:id="rId13" w:history="1">
                              <w:r w:rsidRPr="00E91C65">
                                <w:rPr>
                                  <w:rFonts w:ascii="Arial Narrow" w:hAnsi="Arial Narrow" w:cs="Arial"/>
                                  <w:iCs/>
                                  <w:color w:val="103CC0"/>
                                  <w:szCs w:val="17"/>
                                  <w:u w:val="single" w:color="103CC0"/>
                                </w:rPr>
                                <w:t>bill.richardson@efreepalouse.org</w:t>
                              </w:r>
                            </w:hyperlink>
                            <w:r w:rsidRPr="00E91C65">
                              <w:rPr>
                                <w:rFonts w:ascii="Arial Narrow" w:hAnsi="Arial Narrow" w:cs="Arial"/>
                                <w:color w:val="1A1A1A"/>
                                <w:szCs w:val="17"/>
                                <w:u w:color="1A1A1A"/>
                              </w:rPr>
                              <w:t xml:space="preserve">, </w:t>
                            </w:r>
                            <w:hyperlink r:id="rId14" w:history="1">
                              <w:r w:rsidRPr="00E91C65">
                                <w:rPr>
                                  <w:rFonts w:ascii="Arial Narrow" w:hAnsi="Arial Narrow" w:cs="Arial"/>
                                  <w:iCs/>
                                  <w:szCs w:val="17"/>
                                  <w:u w:color="103CC0"/>
                                </w:rPr>
                                <w:t>971-263-1356</w:t>
                              </w:r>
                            </w:hyperlink>
                            <w:r>
                              <w:rPr>
                                <w:rFonts w:ascii="Arial Narrow" w:hAnsi="Arial Narrow" w:cs="Arial"/>
                                <w:szCs w:val="17"/>
                                <w:u w:color="1A1A1A"/>
                              </w:rPr>
                              <w:t>.</w:t>
                            </w:r>
                          </w:p>
                          <w:p w14:paraId="19787CCF" w14:textId="77777777" w:rsidR="00504B57" w:rsidRDefault="00504B57" w:rsidP="00F46D12">
                            <w:pPr>
                              <w:spacing w:after="0"/>
                              <w:rPr>
                                <w:rFonts w:ascii="Arial Narrow" w:hAnsi="Arial Narrow" w:cs="Calibri"/>
                                <w:b/>
                                <w:bCs/>
                                <w:color w:val="1A1A1A"/>
                                <w:spacing w:val="0"/>
                                <w:szCs w:val="17"/>
                              </w:rPr>
                            </w:pPr>
                          </w:p>
                          <w:p w14:paraId="3E58BEC2" w14:textId="77777777" w:rsidR="00504B57" w:rsidRPr="00E03CBD" w:rsidRDefault="00504B57" w:rsidP="00E03CBD">
                            <w:pPr>
                              <w:widowControl w:val="0"/>
                              <w:autoSpaceDE w:val="0"/>
                              <w:autoSpaceDN w:val="0"/>
                              <w:adjustRightInd w:val="0"/>
                              <w:spacing w:after="0" w:line="240" w:lineRule="auto"/>
                              <w:ind w:left="-90"/>
                              <w:rPr>
                                <w:rFonts w:ascii="Arial Narrow" w:hAnsi="Arial Narrow" w:cs="Arial"/>
                                <w:b/>
                                <w:bCs/>
                                <w:spacing w:val="0"/>
                                <w:szCs w:val="17"/>
                              </w:rPr>
                            </w:pPr>
                            <w:r>
                              <w:rPr>
                                <w:rFonts w:ascii="Arial Narrow" w:hAnsi="Arial Narrow" w:cs="Arial"/>
                                <w:b/>
                                <w:bCs/>
                                <w:spacing w:val="0"/>
                                <w:szCs w:val="17"/>
                              </w:rPr>
                              <w:t xml:space="preserve">VBS – </w:t>
                            </w:r>
                            <w:r w:rsidRPr="00E03CBD">
                              <w:rPr>
                                <w:rFonts w:ascii="Arial Narrow" w:hAnsi="Arial Narrow" w:cs="Arial"/>
                                <w:b/>
                                <w:bCs/>
                                <w:i/>
                                <w:spacing w:val="0"/>
                                <w:szCs w:val="17"/>
                              </w:rPr>
                              <w:t>Everest, Conquering Challenges with God’s Mighty Power</w:t>
                            </w:r>
                          </w:p>
                          <w:p w14:paraId="6D9ADCBC" w14:textId="77777777" w:rsidR="00504B57" w:rsidRDefault="00504B57" w:rsidP="00E03CBD">
                            <w:pPr>
                              <w:widowControl w:val="0"/>
                              <w:autoSpaceDE w:val="0"/>
                              <w:autoSpaceDN w:val="0"/>
                              <w:adjustRightInd w:val="0"/>
                              <w:spacing w:after="0" w:line="240" w:lineRule="auto"/>
                              <w:ind w:left="-90"/>
                              <w:rPr>
                                <w:rFonts w:ascii="Arial Narrow" w:hAnsi="Arial Narrow" w:cs="Arial"/>
                                <w:i/>
                                <w:spacing w:val="0"/>
                                <w:szCs w:val="17"/>
                              </w:rPr>
                            </w:pPr>
                            <w:r>
                              <w:rPr>
                                <w:rFonts w:ascii="Arial Narrow" w:hAnsi="Arial Narrow" w:cs="Arial"/>
                                <w:i/>
                                <w:spacing w:val="0"/>
                                <w:szCs w:val="17"/>
                              </w:rPr>
                              <w:t>June 22-25, 9am – 12 noon</w:t>
                            </w:r>
                          </w:p>
                          <w:p w14:paraId="69130457" w14:textId="77777777" w:rsidR="00504B57" w:rsidRPr="00E03CBD" w:rsidRDefault="00504B57" w:rsidP="00E03CBD">
                            <w:pPr>
                              <w:widowControl w:val="0"/>
                              <w:autoSpaceDE w:val="0"/>
                              <w:autoSpaceDN w:val="0"/>
                              <w:adjustRightInd w:val="0"/>
                              <w:spacing w:after="0" w:line="240" w:lineRule="auto"/>
                              <w:ind w:left="-90"/>
                              <w:rPr>
                                <w:rFonts w:ascii="Arial Narrow" w:hAnsi="Arial Narrow" w:cs="Arial"/>
                                <w:i/>
                                <w:spacing w:val="0"/>
                                <w:szCs w:val="17"/>
                              </w:rPr>
                            </w:pPr>
                            <w:r>
                              <w:rPr>
                                <w:rFonts w:ascii="Arial Narrow" w:hAnsi="Arial Narrow" w:cs="Arial"/>
                                <w:i/>
                                <w:spacing w:val="0"/>
                                <w:szCs w:val="17"/>
                              </w:rPr>
                              <w:t xml:space="preserve">Online registration is now available at </w:t>
                            </w:r>
                            <w:r w:rsidR="008F181F" w:rsidRPr="008F181F">
                              <w:rPr>
                                <w:rFonts w:ascii="Arial Narrow" w:hAnsi="Arial Narrow" w:cs="Arial"/>
                                <w:i/>
                                <w:spacing w:val="0"/>
                                <w:szCs w:val="17"/>
                              </w:rPr>
                              <w:t>http://www.efreepalouse.or</w:t>
                            </w:r>
                            <w:r w:rsidR="008F181F">
                              <w:rPr>
                                <w:rFonts w:ascii="Arial Narrow" w:hAnsi="Arial Narrow" w:cs="Arial"/>
                                <w:i/>
                                <w:spacing w:val="0"/>
                                <w:szCs w:val="17"/>
                              </w:rPr>
                              <w:t>g</w:t>
                            </w:r>
                            <w:bookmarkStart w:id="0" w:name="_GoBack"/>
                            <w:bookmarkEnd w:id="0"/>
                          </w:p>
                          <w:p w14:paraId="199A7B1D" w14:textId="77777777" w:rsidR="00504B57" w:rsidRPr="00E03CBD" w:rsidRDefault="00504B57" w:rsidP="00125EA6">
                            <w:pPr>
                              <w:spacing w:after="0"/>
                              <w:ind w:left="-90"/>
                              <w:rPr>
                                <w:rFonts w:ascii="Arial Narrow" w:hAnsi="Arial Narrow" w:cs="Calibri"/>
                                <w:b/>
                                <w:bCs/>
                                <w:color w:val="1A1A1A"/>
                                <w:spacing w:val="0"/>
                                <w:szCs w:val="17"/>
                              </w:rPr>
                            </w:pPr>
                            <w:r w:rsidRPr="00E03CBD">
                              <w:rPr>
                                <w:rFonts w:ascii="Arial Narrow" w:hAnsi="Arial Narrow" w:cs="Verdana"/>
                                <w:color w:val="1A1A1A"/>
                                <w:spacing w:val="0"/>
                                <w:szCs w:val="17"/>
                              </w:rPr>
                              <w:t>Mark your calendars for th</w:t>
                            </w:r>
                            <w:r>
                              <w:rPr>
                                <w:rFonts w:ascii="Arial Narrow" w:hAnsi="Arial Narrow" w:cs="Verdana"/>
                                <w:color w:val="1A1A1A"/>
                                <w:spacing w:val="0"/>
                                <w:szCs w:val="17"/>
                              </w:rPr>
                              <w:t>is year’s Vacation Bible School.</w:t>
                            </w:r>
                            <w:r w:rsidRPr="00E03CBD">
                              <w:rPr>
                                <w:rFonts w:ascii="Arial Narrow" w:hAnsi="Arial Narrow" w:cs="Verdana"/>
                                <w:color w:val="1A1A1A"/>
                                <w:spacing w:val="0"/>
                                <w:szCs w:val="17"/>
                              </w:rPr>
                              <w:t xml:space="preserve">   I am really excited about our theme this year as we look at five Bible stories that show God’s power.  Would you begin to prayerfully consider being a part of our </w:t>
                            </w:r>
                            <w:r w:rsidRPr="00C744CC">
                              <w:rPr>
                                <w:rFonts w:ascii="Arial Narrow" w:hAnsi="Arial Narrow" w:cs="Verdana"/>
                                <w:b/>
                                <w:color w:val="1A1A1A"/>
                                <w:spacing w:val="0"/>
                                <w:szCs w:val="17"/>
                              </w:rPr>
                              <w:t>volunteer team</w:t>
                            </w:r>
                            <w:r w:rsidRPr="00E03CBD">
                              <w:rPr>
                                <w:rFonts w:ascii="Arial Narrow" w:hAnsi="Arial Narrow" w:cs="Verdana"/>
                                <w:color w:val="1A1A1A"/>
                                <w:spacing w:val="0"/>
                                <w:szCs w:val="17"/>
                              </w:rPr>
                              <w:t xml:space="preserve"> as we seek to share God’s Word with these children?  Please contact Kellie Owsley if you have questions.  </w:t>
                            </w:r>
                            <w:hyperlink r:id="rId15" w:history="1">
                              <w:r w:rsidRPr="00E03CBD">
                                <w:rPr>
                                  <w:rFonts w:ascii="Arial Narrow" w:hAnsi="Arial Narrow" w:cs="Verdana"/>
                                  <w:color w:val="610012"/>
                                  <w:spacing w:val="0"/>
                                  <w:szCs w:val="17"/>
                                </w:rPr>
                                <w:t>kellieowsley9@gmail.com</w:t>
                              </w:r>
                            </w:hyperlink>
                            <w:r w:rsidRPr="00E03CBD">
                              <w:rPr>
                                <w:rFonts w:ascii="Arial Narrow" w:hAnsi="Arial Narrow" w:cs="Verdana"/>
                                <w:color w:val="1A1A1A"/>
                                <w:spacing w:val="0"/>
                                <w:szCs w:val="17"/>
                              </w:rPr>
                              <w:t>.  </w:t>
                            </w:r>
                          </w:p>
                          <w:p w14:paraId="5671C487" w14:textId="77777777" w:rsidR="00504B57" w:rsidRDefault="00504B57" w:rsidP="00F46D12">
                            <w:pPr>
                              <w:spacing w:after="0"/>
                              <w:rPr>
                                <w:rFonts w:ascii="Arial Narrow" w:hAnsi="Arial Narrow" w:cs="Calibri"/>
                                <w:b/>
                                <w:bCs/>
                                <w:color w:val="1A1A1A"/>
                                <w:spacing w:val="0"/>
                                <w:szCs w:val="17"/>
                              </w:rPr>
                            </w:pPr>
                          </w:p>
                          <w:p w14:paraId="658D4356" w14:textId="77777777" w:rsidR="00504B57" w:rsidRDefault="00504B57" w:rsidP="00F46D12">
                            <w:pPr>
                              <w:spacing w:after="0"/>
                              <w:rPr>
                                <w:rFonts w:ascii="Arial Narrow" w:hAnsi="Arial Narrow" w:cs="Calibri"/>
                                <w:b/>
                                <w:bCs/>
                                <w:color w:val="1A1A1A"/>
                                <w:spacing w:val="0"/>
                                <w:szCs w:val="17"/>
                              </w:rPr>
                            </w:pPr>
                          </w:p>
                          <w:p w14:paraId="775D2157" w14:textId="77777777" w:rsidR="00504B57" w:rsidRDefault="00504B57" w:rsidP="00F46D12">
                            <w:pPr>
                              <w:spacing w:after="0"/>
                              <w:rPr>
                                <w:rFonts w:ascii="Arial Narrow" w:hAnsi="Arial Narrow" w:cs="Calibri"/>
                                <w:b/>
                                <w:bCs/>
                                <w:color w:val="1A1A1A"/>
                                <w:spacing w:val="0"/>
                                <w:szCs w:val="17"/>
                              </w:rPr>
                            </w:pPr>
                          </w:p>
                          <w:p w14:paraId="4AD50469" w14:textId="77777777" w:rsidR="00504B57" w:rsidRDefault="00504B57" w:rsidP="00F46D12">
                            <w:pPr>
                              <w:spacing w:after="0"/>
                              <w:rPr>
                                <w:rFonts w:ascii="Arial Narrow" w:hAnsi="Arial Narrow" w:cs="Calibri"/>
                                <w:b/>
                                <w:bCs/>
                                <w:color w:val="1A1A1A"/>
                                <w:spacing w:val="0"/>
                                <w:szCs w:val="17"/>
                              </w:rPr>
                            </w:pPr>
                          </w:p>
                          <w:p w14:paraId="69170915" w14:textId="77777777" w:rsidR="00504B57" w:rsidRDefault="00504B57" w:rsidP="00F46D12">
                            <w:pPr>
                              <w:spacing w:after="0"/>
                              <w:rPr>
                                <w:rFonts w:ascii="Arial Narrow" w:hAnsi="Arial Narrow" w:cs="Calibri"/>
                                <w:b/>
                                <w:bCs/>
                                <w:color w:val="1A1A1A"/>
                                <w:spacing w:val="0"/>
                                <w:szCs w:val="17"/>
                              </w:rPr>
                            </w:pPr>
                          </w:p>
                          <w:p w14:paraId="33C45BC6" w14:textId="77777777" w:rsidR="00504B57" w:rsidRDefault="00504B57" w:rsidP="00F46D12">
                            <w:pPr>
                              <w:spacing w:after="0"/>
                              <w:rPr>
                                <w:rFonts w:ascii="Arial Narrow" w:hAnsi="Arial Narrow" w:cs="Calibri"/>
                                <w:b/>
                                <w:bCs/>
                                <w:color w:val="1A1A1A"/>
                                <w:spacing w:val="0"/>
                                <w:szCs w:val="17"/>
                              </w:rPr>
                            </w:pPr>
                          </w:p>
                          <w:p w14:paraId="0F01790C" w14:textId="77777777" w:rsidR="00504B57" w:rsidRDefault="00504B57" w:rsidP="00F46D12">
                            <w:pPr>
                              <w:spacing w:after="0"/>
                              <w:rPr>
                                <w:rFonts w:ascii="Arial Narrow" w:hAnsi="Arial Narrow" w:cs="Calibri"/>
                                <w:b/>
                                <w:bCs/>
                                <w:color w:val="1A1A1A"/>
                                <w:spacing w:val="0"/>
                                <w:szCs w:val="17"/>
                              </w:rPr>
                            </w:pPr>
                          </w:p>
                          <w:p w14:paraId="468D8B17" w14:textId="77777777" w:rsidR="00504B57" w:rsidRDefault="00504B57" w:rsidP="00F46D12">
                            <w:pPr>
                              <w:spacing w:after="0"/>
                              <w:rPr>
                                <w:rFonts w:ascii="Arial Narrow" w:hAnsi="Arial Narrow" w:cs="Calibri"/>
                                <w:b/>
                                <w:bCs/>
                                <w:color w:val="1A1A1A"/>
                                <w:spacing w:val="0"/>
                                <w:szCs w:val="17"/>
                              </w:rPr>
                            </w:pPr>
                          </w:p>
                          <w:p w14:paraId="3F1DC101" w14:textId="77777777" w:rsidR="00504B57" w:rsidRDefault="00504B57" w:rsidP="00F46D12">
                            <w:pPr>
                              <w:spacing w:after="0"/>
                              <w:rPr>
                                <w:rFonts w:ascii="Arial Narrow" w:hAnsi="Arial Narrow" w:cs="Calibri"/>
                                <w:b/>
                                <w:bCs/>
                                <w:color w:val="1A1A1A"/>
                                <w:spacing w:val="0"/>
                                <w:szCs w:val="17"/>
                              </w:rPr>
                            </w:pPr>
                          </w:p>
                          <w:p w14:paraId="7382206C" w14:textId="77777777" w:rsidR="00504B57" w:rsidRDefault="00504B57" w:rsidP="00F46D12">
                            <w:pPr>
                              <w:spacing w:after="0"/>
                              <w:rPr>
                                <w:rFonts w:ascii="Arial Narrow" w:hAnsi="Arial Narrow" w:cs="Calibri"/>
                                <w:b/>
                                <w:bCs/>
                                <w:color w:val="1A1A1A"/>
                                <w:spacing w:val="0"/>
                                <w:szCs w:val="17"/>
                              </w:rPr>
                            </w:pPr>
                          </w:p>
                          <w:p w14:paraId="6222C000" w14:textId="77777777" w:rsidR="00504B57" w:rsidRDefault="00504B57" w:rsidP="00F46D12">
                            <w:pPr>
                              <w:spacing w:after="0"/>
                              <w:rPr>
                                <w:rFonts w:ascii="Arial Narrow" w:hAnsi="Arial Narrow" w:cs="Calibri"/>
                                <w:b/>
                                <w:bCs/>
                                <w:color w:val="1A1A1A"/>
                                <w:spacing w:val="0"/>
                                <w:szCs w:val="17"/>
                              </w:rPr>
                            </w:pPr>
                          </w:p>
                          <w:p w14:paraId="6A2CA813" w14:textId="77777777" w:rsidR="00504B57" w:rsidRDefault="00504B57" w:rsidP="00F46D12">
                            <w:pPr>
                              <w:spacing w:after="0"/>
                              <w:rPr>
                                <w:rFonts w:ascii="Arial Narrow" w:hAnsi="Arial Narrow" w:cs="Calibri"/>
                                <w:b/>
                                <w:bCs/>
                                <w:color w:val="1A1A1A"/>
                                <w:spacing w:val="0"/>
                                <w:szCs w:val="17"/>
                              </w:rPr>
                            </w:pPr>
                          </w:p>
                          <w:p w14:paraId="4E38C634" w14:textId="77777777" w:rsidR="00504B57" w:rsidRDefault="00504B57" w:rsidP="00F46D12">
                            <w:pPr>
                              <w:spacing w:after="0"/>
                              <w:rPr>
                                <w:rFonts w:ascii="Arial Narrow" w:hAnsi="Arial Narrow" w:cs="Calibri"/>
                                <w:b/>
                                <w:bCs/>
                                <w:color w:val="1A1A1A"/>
                                <w:spacing w:val="0"/>
                                <w:szCs w:val="17"/>
                              </w:rPr>
                            </w:pPr>
                          </w:p>
                          <w:p w14:paraId="7318A8E8" w14:textId="77777777" w:rsidR="00504B57" w:rsidRDefault="00504B57" w:rsidP="00F46D12">
                            <w:pPr>
                              <w:spacing w:after="0"/>
                              <w:rPr>
                                <w:rFonts w:ascii="Arial Narrow" w:hAnsi="Arial Narrow" w:cs="Calibri"/>
                                <w:b/>
                                <w:bCs/>
                                <w:color w:val="1A1A1A"/>
                                <w:spacing w:val="0"/>
                                <w:szCs w:val="17"/>
                              </w:rPr>
                            </w:pPr>
                          </w:p>
                          <w:p w14:paraId="1414BB54" w14:textId="77777777" w:rsidR="00504B57" w:rsidRDefault="00504B57" w:rsidP="00F46D12">
                            <w:pPr>
                              <w:spacing w:after="0"/>
                              <w:rPr>
                                <w:rFonts w:ascii="Arial Narrow" w:hAnsi="Arial Narrow" w:cs="Calibri"/>
                                <w:b/>
                                <w:bCs/>
                                <w:color w:val="1A1A1A"/>
                                <w:spacing w:val="0"/>
                                <w:szCs w:val="17"/>
                              </w:rPr>
                            </w:pPr>
                          </w:p>
                          <w:p w14:paraId="7A63407B" w14:textId="77777777" w:rsidR="00504B57" w:rsidRDefault="00504B57" w:rsidP="00F46D12">
                            <w:pPr>
                              <w:spacing w:after="0"/>
                              <w:rPr>
                                <w:rFonts w:ascii="Arial Narrow" w:hAnsi="Arial Narrow" w:cs="Calibri"/>
                                <w:b/>
                                <w:bCs/>
                                <w:color w:val="1A1A1A"/>
                                <w:spacing w:val="0"/>
                                <w:szCs w:val="17"/>
                              </w:rPr>
                            </w:pPr>
                          </w:p>
                          <w:p w14:paraId="4CADAD03" w14:textId="77777777" w:rsidR="00504B57" w:rsidRDefault="00504B57" w:rsidP="00F46D12">
                            <w:pPr>
                              <w:spacing w:after="0"/>
                              <w:rPr>
                                <w:rFonts w:ascii="Arial Narrow" w:hAnsi="Arial Narrow" w:cs="Calibri"/>
                                <w:b/>
                                <w:bCs/>
                                <w:color w:val="1A1A1A"/>
                                <w:spacing w:val="0"/>
                                <w:szCs w:val="17"/>
                              </w:rPr>
                            </w:pPr>
                          </w:p>
                          <w:p w14:paraId="3DD32F85" w14:textId="77777777" w:rsidR="00504B57" w:rsidRDefault="00504B57" w:rsidP="00F46D12">
                            <w:pPr>
                              <w:spacing w:after="0"/>
                              <w:rPr>
                                <w:rFonts w:ascii="Arial Narrow" w:hAnsi="Arial Narrow" w:cs="Calibri"/>
                                <w:b/>
                                <w:bCs/>
                                <w:color w:val="1A1A1A"/>
                                <w:spacing w:val="0"/>
                                <w:szCs w:val="17"/>
                              </w:rPr>
                            </w:pPr>
                          </w:p>
                          <w:p w14:paraId="69D2DC94" w14:textId="77777777" w:rsidR="00504B57" w:rsidRDefault="00504B57" w:rsidP="00F46D12">
                            <w:pPr>
                              <w:spacing w:after="0"/>
                              <w:rPr>
                                <w:rFonts w:ascii="Arial Narrow" w:hAnsi="Arial Narrow" w:cs="Calibri"/>
                                <w:b/>
                                <w:bCs/>
                                <w:color w:val="1A1A1A"/>
                                <w:spacing w:val="0"/>
                                <w:szCs w:val="17"/>
                              </w:rPr>
                            </w:pPr>
                          </w:p>
                          <w:p w14:paraId="5964FCBF" w14:textId="77777777" w:rsidR="00504B57" w:rsidRPr="00464BD4" w:rsidRDefault="00504B57" w:rsidP="0006370A">
                            <w:pPr>
                              <w:widowControl w:val="0"/>
                              <w:autoSpaceDE w:val="0"/>
                              <w:autoSpaceDN w:val="0"/>
                              <w:adjustRightInd w:val="0"/>
                              <w:spacing w:after="0" w:line="240" w:lineRule="auto"/>
                              <w:rPr>
                                <w:rFonts w:ascii="Arial Narrow" w:hAnsi="Arial Narrow" w:cs="Arial"/>
                                <w:b/>
                                <w:spacing w:val="0"/>
                                <w:szCs w:val="17"/>
                              </w:rPr>
                            </w:pPr>
                            <w:r>
                              <w:rPr>
                                <w:rFonts w:ascii="Arial Narrow" w:hAnsi="Arial Narrow" w:cs="Garamond Bold Italic"/>
                                <w:b/>
                                <w:bCs/>
                                <w:iCs/>
                                <w:spacing w:val="0"/>
                                <w:szCs w:val="17"/>
                              </w:rPr>
                              <w:t>Women's Ministry</w:t>
                            </w:r>
                          </w:p>
                          <w:p w14:paraId="12410335" w14:textId="77777777" w:rsidR="00504B57" w:rsidRPr="00464BD4" w:rsidRDefault="00504B57" w:rsidP="00464BD4">
                            <w:pPr>
                              <w:widowControl w:val="0"/>
                              <w:autoSpaceDE w:val="0"/>
                              <w:autoSpaceDN w:val="0"/>
                              <w:adjustRightInd w:val="0"/>
                              <w:spacing w:after="0" w:line="240" w:lineRule="auto"/>
                              <w:rPr>
                                <w:rFonts w:ascii="Arial Narrow" w:hAnsi="Arial Narrow" w:cs="Arial"/>
                                <w:color w:val="1A1A1A"/>
                                <w:spacing w:val="0"/>
                                <w:szCs w:val="17"/>
                              </w:rPr>
                            </w:pPr>
                            <w:r w:rsidRPr="0006370A">
                              <w:rPr>
                                <w:rFonts w:ascii="Arial Narrow" w:hAnsi="Arial Narrow" w:cs="Garamond Bold Italic"/>
                                <w:color w:val="1A1A1A"/>
                                <w:spacing w:val="0"/>
                                <w:szCs w:val="17"/>
                              </w:rPr>
                              <w:t>There is room for more servant hearts for the following act</w:t>
                            </w:r>
                            <w:r>
                              <w:rPr>
                                <w:rFonts w:ascii="Arial Narrow" w:hAnsi="Arial Narrow" w:cs="Garamond Bold Italic"/>
                                <w:color w:val="1A1A1A"/>
                                <w:spacing w:val="0"/>
                                <w:szCs w:val="17"/>
                              </w:rPr>
                              <w:t>ivities under Women's Ministry</w:t>
                            </w:r>
                            <w:r w:rsidRPr="0006370A">
                              <w:rPr>
                                <w:rFonts w:ascii="Arial Narrow" w:hAnsi="Arial Narrow" w:cs="Garamond Bold Italic"/>
                                <w:color w:val="1A1A1A"/>
                                <w:spacing w:val="0"/>
                                <w:szCs w:val="17"/>
                              </w:rPr>
                              <w:t>:</w:t>
                            </w:r>
                            <w:r>
                              <w:rPr>
                                <w:rFonts w:ascii="Arial Narrow" w:hAnsi="Arial Narrow" w:cs="Arial"/>
                                <w:color w:val="1A1A1A"/>
                                <w:spacing w:val="0"/>
                                <w:szCs w:val="17"/>
                              </w:rPr>
                              <w:t xml:space="preserve"> 1) </w:t>
                            </w:r>
                            <w:r w:rsidRPr="0006370A">
                              <w:rPr>
                                <w:rFonts w:ascii="Arial Narrow" w:hAnsi="Arial Narrow" w:cs="Garamond Bold Italic"/>
                                <w:bCs/>
                                <w:i/>
                                <w:iCs/>
                                <w:color w:val="5F0F37"/>
                                <w:spacing w:val="0"/>
                                <w:szCs w:val="17"/>
                              </w:rPr>
                              <w:t>Memorial Service Ministry</w:t>
                            </w:r>
                            <w:r>
                              <w:rPr>
                                <w:rFonts w:ascii="Arial Narrow" w:hAnsi="Arial Narrow" w:cs="Arial"/>
                                <w:color w:val="1A1A1A"/>
                                <w:spacing w:val="0"/>
                                <w:szCs w:val="17"/>
                              </w:rPr>
                              <w:t xml:space="preserve">, 2) </w:t>
                            </w:r>
                            <w:r w:rsidRPr="0006370A">
                              <w:rPr>
                                <w:rFonts w:ascii="Arial Narrow" w:hAnsi="Arial Narrow" w:cs="Garamond Bold Italic"/>
                                <w:bCs/>
                                <w:i/>
                                <w:iCs/>
                                <w:color w:val="5F0F37"/>
                                <w:spacing w:val="0"/>
                                <w:szCs w:val="17"/>
                              </w:rPr>
                              <w:t>Potluck Ministry</w:t>
                            </w:r>
                            <w:r>
                              <w:rPr>
                                <w:rFonts w:ascii="Arial Narrow" w:hAnsi="Arial Narrow" w:cs="Arial"/>
                                <w:color w:val="1A1A1A"/>
                                <w:spacing w:val="0"/>
                                <w:szCs w:val="17"/>
                              </w:rPr>
                              <w:t xml:space="preserve">, 3) </w:t>
                            </w:r>
                            <w:r w:rsidRPr="0006370A">
                              <w:rPr>
                                <w:rFonts w:ascii="Arial Narrow" w:hAnsi="Arial Narrow" w:cs="Garamond Bold Italic"/>
                                <w:bCs/>
                                <w:i/>
                                <w:iCs/>
                                <w:color w:val="5F0F37"/>
                                <w:spacing w:val="0"/>
                                <w:szCs w:val="17"/>
                              </w:rPr>
                              <w:t>Meal Ministry</w:t>
                            </w:r>
                            <w:r>
                              <w:rPr>
                                <w:rFonts w:ascii="Arial Narrow" w:hAnsi="Arial Narrow" w:cs="Garamond Bold Italic"/>
                                <w:bCs/>
                                <w:i/>
                                <w:iCs/>
                                <w:color w:val="5F0F37"/>
                                <w:spacing w:val="0"/>
                                <w:szCs w:val="17"/>
                              </w:rPr>
                              <w:t>.</w:t>
                            </w:r>
                            <w:r>
                              <w:rPr>
                                <w:rFonts w:ascii="Arial Narrow" w:hAnsi="Arial Narrow" w:cs="Arial"/>
                                <w:color w:val="1A1A1A"/>
                                <w:spacing w:val="0"/>
                                <w:szCs w:val="17"/>
                              </w:rPr>
                              <w:t xml:space="preserve"> </w:t>
                            </w:r>
                            <w:r w:rsidRPr="0006370A">
                              <w:rPr>
                                <w:rFonts w:ascii="Arial Narrow" w:hAnsi="Arial Narrow" w:cs="Garamond Bold Italic"/>
                                <w:color w:val="1A1A1A"/>
                                <w:spacing w:val="0"/>
                                <w:szCs w:val="17"/>
                              </w:rPr>
                              <w:t>If interested, please contact Mary Lou Bu</w:t>
                            </w:r>
                            <w:r>
                              <w:rPr>
                                <w:rFonts w:ascii="Arial Narrow" w:hAnsi="Arial Narrow" w:cs="Garamond Bold Italic"/>
                                <w:color w:val="1A1A1A"/>
                                <w:spacing w:val="0"/>
                                <w:szCs w:val="17"/>
                              </w:rPr>
                              <w:t xml:space="preserve">sby (maryloub7@frontier.com) or </w:t>
                            </w:r>
                            <w:r w:rsidRPr="0006370A">
                              <w:rPr>
                                <w:rFonts w:ascii="Arial Narrow" w:hAnsi="Arial Narrow" w:cs="Garamond Bold Italic"/>
                                <w:color w:val="1A1A1A"/>
                                <w:spacing w:val="0"/>
                                <w:szCs w:val="17"/>
                              </w:rPr>
                              <w:t>Sharon Richardson (sharon.richardson@live.co.uk).</w:t>
                            </w:r>
                          </w:p>
                          <w:p w14:paraId="6324B73B" w14:textId="77777777" w:rsidR="00504B57" w:rsidRDefault="00504B57" w:rsidP="00BC0F3B">
                            <w:pPr>
                              <w:spacing w:after="0"/>
                              <w:ind w:left="-90"/>
                              <w:rPr>
                                <w:rFonts w:ascii="Arial Narrow" w:hAnsi="Arial Narrow" w:cs="Calibri"/>
                                <w:b/>
                                <w:bCs/>
                                <w:color w:val="1A1A1A"/>
                                <w:spacing w:val="0"/>
                                <w:szCs w:val="17"/>
                              </w:rPr>
                            </w:pPr>
                          </w:p>
                          <w:p w14:paraId="12964E5E" w14:textId="77777777" w:rsidR="00504B57" w:rsidRDefault="00504B57" w:rsidP="00BC0F3B">
                            <w:pPr>
                              <w:spacing w:after="0"/>
                              <w:ind w:left="-90"/>
                              <w:rPr>
                                <w:rFonts w:ascii="Arial Narrow" w:hAnsi="Arial Narrow" w:cs="Calibri"/>
                                <w:b/>
                                <w:bCs/>
                                <w:color w:val="1A1A1A"/>
                                <w:spacing w:val="0"/>
                                <w:szCs w:val="17"/>
                              </w:rPr>
                            </w:pPr>
                          </w:p>
                          <w:p w14:paraId="2B493043" w14:textId="77777777" w:rsidR="00504B57" w:rsidRDefault="00504B57" w:rsidP="00BC0F3B">
                            <w:pPr>
                              <w:spacing w:after="0"/>
                              <w:ind w:left="-90"/>
                              <w:rPr>
                                <w:rFonts w:ascii="Arial Narrow" w:hAnsi="Arial Narrow" w:cs="Calibri"/>
                                <w:b/>
                                <w:bCs/>
                                <w:color w:val="1A1A1A"/>
                                <w:spacing w:val="0"/>
                                <w:szCs w:val="17"/>
                              </w:rPr>
                            </w:pPr>
                          </w:p>
                          <w:p w14:paraId="31CD3216" w14:textId="77777777" w:rsidR="00504B57" w:rsidRPr="00F90645" w:rsidRDefault="00504B57" w:rsidP="005C0426">
                            <w:pPr>
                              <w:spacing w:after="0"/>
                              <w:rPr>
                                <w:rFonts w:cs="Calibri"/>
                                <w:b/>
                                <w:bCs/>
                                <w:color w:val="1A1A1A"/>
                                <w:spacing w:val="0"/>
                                <w:szCs w:val="17"/>
                              </w:rPr>
                            </w:pPr>
                          </w:p>
                          <w:p w14:paraId="2807553A" w14:textId="77777777" w:rsidR="00504B57" w:rsidRPr="00D36446" w:rsidRDefault="00504B57" w:rsidP="005C0426">
                            <w:pPr>
                              <w:spacing w:after="0"/>
                              <w:rPr>
                                <w:rFonts w:ascii="Arial Narrow" w:hAnsi="Arial Narrow" w:cs="Calibri"/>
                                <w:bCs/>
                                <w:color w:val="1A1A1A"/>
                                <w:spacing w:val="0"/>
                                <w:szCs w:val="17"/>
                              </w:rPr>
                            </w:pPr>
                            <w:r>
                              <w:rPr>
                                <w:rFonts w:ascii="Arial Narrow" w:hAnsi="Arial Narrow" w:cs="Calibri"/>
                                <w:b/>
                                <w:bCs/>
                                <w:color w:val="1A1A1A"/>
                                <w:spacing w:val="0"/>
                                <w:szCs w:val="17"/>
                              </w:rPr>
                              <w:t>Bob &amp; Louise Griffin, Wycliffe Bible Translators/JAARS (retired)</w:t>
                            </w:r>
                            <w:r w:rsidRPr="00D36446">
                              <w:rPr>
                                <w:rFonts w:ascii="Arial Narrow" w:hAnsi="Arial Narrow" w:cs="Calibri"/>
                                <w:b/>
                                <w:bCs/>
                                <w:color w:val="1A1A1A"/>
                                <w:spacing w:val="0"/>
                                <w:szCs w:val="17"/>
                              </w:rPr>
                              <w:t xml:space="preserve">: </w:t>
                            </w:r>
                          </w:p>
                          <w:p w14:paraId="3C5D66BD" w14:textId="77777777" w:rsidR="00504B57" w:rsidRPr="00D36446" w:rsidRDefault="00504B57" w:rsidP="00062414">
                            <w:pPr>
                              <w:pStyle w:val="ListParagraph"/>
                              <w:numPr>
                                <w:ilvl w:val="0"/>
                                <w:numId w:val="2"/>
                              </w:numPr>
                              <w:rPr>
                                <w:rFonts w:ascii="Arial Narrow" w:hAnsi="Arial Narrow"/>
                                <w:szCs w:val="17"/>
                              </w:rPr>
                            </w:pPr>
                            <w:r>
                              <w:rPr>
                                <w:rFonts w:ascii="Arial Narrow" w:hAnsi="Arial Narrow" w:cs="Calibri"/>
                                <w:bCs/>
                                <w:color w:val="1A1A1A"/>
                                <w:spacing w:val="0"/>
                                <w:szCs w:val="17"/>
                              </w:rPr>
                              <w:t>Pray for Bob to maintain tissue fluid balance.</w:t>
                            </w:r>
                          </w:p>
                          <w:p w14:paraId="663B443D" w14:textId="77777777" w:rsidR="00504B57" w:rsidRPr="00D36446" w:rsidRDefault="00504B57" w:rsidP="00062414">
                            <w:pPr>
                              <w:pStyle w:val="ListParagraph"/>
                              <w:numPr>
                                <w:ilvl w:val="0"/>
                                <w:numId w:val="2"/>
                              </w:numPr>
                              <w:rPr>
                                <w:rFonts w:ascii="Arial Narrow" w:hAnsi="Arial Narrow"/>
                                <w:szCs w:val="17"/>
                              </w:rPr>
                            </w:pPr>
                            <w:r>
                              <w:rPr>
                                <w:rFonts w:ascii="Arial Narrow" w:hAnsi="Arial Narrow" w:cs="Calibri"/>
                                <w:bCs/>
                                <w:color w:val="1A1A1A"/>
                                <w:spacing w:val="0"/>
                                <w:szCs w:val="17"/>
                              </w:rPr>
                              <w:t>Pray for protection from further spinal compression fractures for Louise.</w:t>
                            </w:r>
                          </w:p>
                          <w:p w14:paraId="0AB5C15D" w14:textId="77777777" w:rsidR="00504B57" w:rsidRPr="00CC37D1" w:rsidRDefault="00504B57" w:rsidP="00062414">
                            <w:pPr>
                              <w:pStyle w:val="ListParagraph"/>
                              <w:numPr>
                                <w:ilvl w:val="0"/>
                                <w:numId w:val="2"/>
                              </w:numPr>
                              <w:rPr>
                                <w:szCs w:val="17"/>
                              </w:rPr>
                            </w:pPr>
                            <w:r>
                              <w:rPr>
                                <w:rFonts w:ascii="Arial Narrow" w:hAnsi="Arial Narrow" w:cs="Calibri"/>
                                <w:bCs/>
                                <w:color w:val="1A1A1A"/>
                                <w:spacing w:val="0"/>
                                <w:szCs w:val="17"/>
                              </w:rPr>
                              <w:t>Praise that tributes to Bob during his 90</w:t>
                            </w:r>
                            <w:r w:rsidRPr="00CC37D1">
                              <w:rPr>
                                <w:rFonts w:ascii="Arial Narrow" w:hAnsi="Arial Narrow" w:cs="Calibri"/>
                                <w:bCs/>
                                <w:color w:val="1A1A1A"/>
                                <w:spacing w:val="0"/>
                                <w:szCs w:val="17"/>
                                <w:vertAlign w:val="superscript"/>
                              </w:rPr>
                              <w:t>th</w:t>
                            </w:r>
                            <w:r>
                              <w:rPr>
                                <w:rFonts w:ascii="Arial Narrow" w:hAnsi="Arial Narrow" w:cs="Calibri"/>
                                <w:bCs/>
                                <w:color w:val="1A1A1A"/>
                                <w:spacing w:val="0"/>
                                <w:szCs w:val="17"/>
                              </w:rPr>
                              <w:t xml:space="preserve"> celebration were confirmation that God used him in many ways to further Bible translation.</w:t>
                            </w:r>
                          </w:p>
                          <w:p w14:paraId="79C7C128" w14:textId="77777777" w:rsidR="00504B57" w:rsidRPr="00F90645" w:rsidRDefault="00504B57" w:rsidP="00062414">
                            <w:pPr>
                              <w:pStyle w:val="ListParagraph"/>
                              <w:numPr>
                                <w:ilvl w:val="0"/>
                                <w:numId w:val="2"/>
                              </w:numPr>
                              <w:rPr>
                                <w:szCs w:val="17"/>
                              </w:rPr>
                            </w:pPr>
                            <w:r>
                              <w:rPr>
                                <w:rFonts w:ascii="Arial Narrow" w:hAnsi="Arial Narrow" w:cs="Calibri"/>
                                <w:bCs/>
                                <w:color w:val="1A1A1A"/>
                                <w:spacing w:val="0"/>
                                <w:szCs w:val="17"/>
                              </w:rPr>
                              <w:t>Give thanks &amp; appreciation for the faithful prayers &amp; support from E-Free.</w:t>
                            </w:r>
                          </w:p>
                          <w:p w14:paraId="7F4A1A75" w14:textId="77777777" w:rsidR="00504B57" w:rsidRPr="00F90645" w:rsidRDefault="00504B57" w:rsidP="006E522C">
                            <w:pPr>
                              <w:widowControl w:val="0"/>
                              <w:autoSpaceDE w:val="0"/>
                              <w:autoSpaceDN w:val="0"/>
                              <w:adjustRightInd w:val="0"/>
                              <w:spacing w:after="0" w:line="240" w:lineRule="auto"/>
                              <w:ind w:left="-90"/>
                              <w:rPr>
                                <w:rFonts w:cs="Arial"/>
                                <w:color w:val="1A1A1A"/>
                                <w:spacing w:val="0"/>
                                <w:szCs w:val="17"/>
                                <w:u w:color="1A1A1A"/>
                              </w:rPr>
                            </w:pPr>
                          </w:p>
                          <w:p w14:paraId="58E5EF51" w14:textId="77777777" w:rsidR="00504B57" w:rsidRPr="00F90645" w:rsidRDefault="00504B57" w:rsidP="006E522C">
                            <w:pPr>
                              <w:widowControl w:val="0"/>
                              <w:autoSpaceDE w:val="0"/>
                              <w:autoSpaceDN w:val="0"/>
                              <w:adjustRightInd w:val="0"/>
                              <w:spacing w:after="0" w:line="240" w:lineRule="auto"/>
                              <w:rPr>
                                <w:rFonts w:cs="Arial"/>
                                <w:b/>
                                <w:color w:val="1A1A1A"/>
                                <w:spacing w:val="0"/>
                                <w:szCs w:val="17"/>
                              </w:rPr>
                            </w:pPr>
                          </w:p>
                          <w:p w14:paraId="081AD729" w14:textId="77777777" w:rsidR="00504B57" w:rsidRPr="00F90645" w:rsidRDefault="00504B57">
                            <w:pPr>
                              <w:rPr>
                                <w:szCs w:val="17"/>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0,0l0,21600,21600,21600,21600,0xe">
                <v:stroke joinstyle="miter"/>
                <v:path gradientshapeok="t" o:connecttype="rect"/>
              </v:shapetype>
              <v:shape id="Text Box 11" o:spid="_x0000_s1032" type="#_x0000_t202" style="position:absolute;left:0;text-align:left;margin-left:80.15pt;margin-top:36.6pt;width:271.15pt;height:617.1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" filled="f" stroked="f">
                <v:textbox>
                  <w:txbxContent>
                    <w:p w14:paraId="6D461B71" w14:textId="77777777" w:rsidR="00504B57" w:rsidRDefault="00504B57" w:rsidP="00912AE8">
                      <w:pPr>
                        <w:widowControl w:val="0"/>
                        <w:autoSpaceDE w:val="0"/>
                        <w:autoSpaceDN w:val="0"/>
                        <w:adjustRightInd w:val="0"/>
                        <w:spacing w:after="0" w:line="240" w:lineRule="auto"/>
                        <w:ind w:left="-90"/>
                        <w:rPr>
                          <w:rFonts w:ascii="Arial Narrow" w:hAnsi="Arial Narrow" w:cs="Arial"/>
                          <w:bCs/>
                          <w:spacing w:val="0"/>
                          <w:szCs w:val="17"/>
                        </w:rPr>
                      </w:pPr>
                    </w:p>
                    <w:p w14:paraId="35979E2F" w14:textId="77777777" w:rsidR="00504B57" w:rsidRDefault="00504B57" w:rsidP="00912AE8">
                      <w:pPr>
                        <w:widowControl w:val="0"/>
                        <w:autoSpaceDE w:val="0"/>
                        <w:autoSpaceDN w:val="0"/>
                        <w:adjustRightInd w:val="0"/>
                        <w:spacing w:after="0" w:line="240" w:lineRule="auto"/>
                        <w:ind w:left="-90"/>
                        <w:rPr>
                          <w:rFonts w:ascii="Arial Narrow" w:hAnsi="Arial Narrow" w:cs="Arial"/>
                          <w:b/>
                          <w:bCs/>
                          <w:spacing w:val="0"/>
                          <w:szCs w:val="17"/>
                        </w:rPr>
                      </w:pPr>
                      <w:r>
                        <w:rPr>
                          <w:rFonts w:ascii="Arial Narrow" w:hAnsi="Arial Narrow" w:cs="Arial"/>
                          <w:b/>
                          <w:bCs/>
                          <w:spacing w:val="0"/>
                          <w:szCs w:val="17"/>
                        </w:rPr>
                        <w:t>Summer schedule begins TODAY –</w:t>
                      </w:r>
                      <w:r w:rsidRPr="0006370A">
                        <w:rPr>
                          <w:rFonts w:ascii="Arial Narrow" w:hAnsi="Arial Narrow" w:cs="Arial"/>
                          <w:bCs/>
                          <w:spacing w:val="0"/>
                          <w:szCs w:val="17"/>
                        </w:rPr>
                        <w:t xml:space="preserve"> 9am</w:t>
                      </w:r>
                      <w:r>
                        <w:rPr>
                          <w:rFonts w:ascii="Arial Narrow" w:hAnsi="Arial Narrow" w:cs="Arial"/>
                          <w:b/>
                          <w:bCs/>
                          <w:spacing w:val="0"/>
                          <w:szCs w:val="17"/>
                        </w:rPr>
                        <w:t xml:space="preserve"> </w:t>
                      </w:r>
                      <w:r>
                        <w:rPr>
                          <w:rFonts w:ascii="Arial Narrow" w:hAnsi="Arial Narrow" w:cs="Arial"/>
                          <w:bCs/>
                          <w:spacing w:val="0"/>
                          <w:szCs w:val="17"/>
                        </w:rPr>
                        <w:t>church</w:t>
                      </w:r>
                      <w:r w:rsidRPr="00461961">
                        <w:rPr>
                          <w:rFonts w:ascii="Arial Narrow" w:hAnsi="Arial Narrow" w:cs="Arial"/>
                          <w:bCs/>
                          <w:spacing w:val="0"/>
                          <w:szCs w:val="17"/>
                        </w:rPr>
                        <w:t>, no Sunday school</w:t>
                      </w:r>
                    </w:p>
                    <w:p w14:paraId="149C4CB7" w14:textId="77777777" w:rsidR="00504B57" w:rsidRDefault="00504B57" w:rsidP="00912AE8">
                      <w:pPr>
                        <w:widowControl w:val="0"/>
                        <w:autoSpaceDE w:val="0"/>
                        <w:autoSpaceDN w:val="0"/>
                        <w:adjustRightInd w:val="0"/>
                        <w:spacing w:after="0" w:line="240" w:lineRule="auto"/>
                        <w:ind w:left="-90"/>
                        <w:rPr>
                          <w:rFonts w:ascii="Arial Narrow" w:hAnsi="Arial Narrow" w:cs="Arial"/>
                          <w:b/>
                          <w:bCs/>
                          <w:spacing w:val="0"/>
                          <w:szCs w:val="17"/>
                        </w:rPr>
                      </w:pPr>
                      <w:r>
                        <w:rPr>
                          <w:rFonts w:ascii="Arial Narrow" w:hAnsi="Arial Narrow" w:cs="Arial"/>
                          <w:b/>
                          <w:bCs/>
                          <w:spacing w:val="0"/>
                          <w:szCs w:val="17"/>
                        </w:rPr>
                        <w:t xml:space="preserve">Fall schedule begins: August 23 – </w:t>
                      </w:r>
                      <w:r w:rsidRPr="0006370A">
                        <w:rPr>
                          <w:rFonts w:ascii="Arial Narrow" w:hAnsi="Arial Narrow" w:cs="Arial"/>
                          <w:bCs/>
                          <w:spacing w:val="0"/>
                          <w:szCs w:val="17"/>
                        </w:rPr>
                        <w:t>9am</w:t>
                      </w:r>
                      <w:r>
                        <w:rPr>
                          <w:rFonts w:ascii="Arial Narrow" w:hAnsi="Arial Narrow" w:cs="Arial"/>
                          <w:b/>
                          <w:bCs/>
                          <w:spacing w:val="0"/>
                          <w:szCs w:val="17"/>
                        </w:rPr>
                        <w:t xml:space="preserve"> </w:t>
                      </w:r>
                      <w:r>
                        <w:rPr>
                          <w:rFonts w:ascii="Arial Narrow" w:hAnsi="Arial Narrow" w:cs="Arial"/>
                          <w:bCs/>
                          <w:spacing w:val="0"/>
                          <w:szCs w:val="17"/>
                        </w:rPr>
                        <w:t>Sunday school</w:t>
                      </w:r>
                      <w:r w:rsidRPr="00461961">
                        <w:rPr>
                          <w:rFonts w:ascii="Arial Narrow" w:hAnsi="Arial Narrow" w:cs="Arial"/>
                          <w:bCs/>
                          <w:spacing w:val="0"/>
                          <w:szCs w:val="17"/>
                        </w:rPr>
                        <w:t xml:space="preserve">, </w:t>
                      </w:r>
                      <w:r>
                        <w:rPr>
                          <w:rFonts w:ascii="Arial Narrow" w:hAnsi="Arial Narrow" w:cs="Arial"/>
                          <w:bCs/>
                          <w:spacing w:val="0"/>
                          <w:szCs w:val="17"/>
                        </w:rPr>
                        <w:t>10:15am church</w:t>
                      </w:r>
                    </w:p>
                    <w:p w14:paraId="4B37C193" w14:textId="77777777" w:rsidR="00504B57" w:rsidRDefault="00504B57" w:rsidP="008C11A4">
                      <w:pPr>
                        <w:spacing w:after="0"/>
                        <w:rPr>
                          <w:rFonts w:ascii="Arial Narrow" w:hAnsi="Arial Narrow" w:cs="Calibri"/>
                          <w:b/>
                          <w:bCs/>
                          <w:color w:val="1A1A1A"/>
                          <w:spacing w:val="0"/>
                          <w:szCs w:val="17"/>
                        </w:rPr>
                      </w:pPr>
                    </w:p>
                    <w:p w14:paraId="350A0DFA" w14:textId="77777777" w:rsidR="00504B57" w:rsidRPr="00170384" w:rsidRDefault="00504B57" w:rsidP="00170384">
                      <w:pPr>
                        <w:widowControl w:val="0"/>
                        <w:tabs>
                          <w:tab w:val="left" w:pos="0"/>
                        </w:tabs>
                        <w:autoSpaceDE w:val="0"/>
                        <w:autoSpaceDN w:val="0"/>
                        <w:adjustRightInd w:val="0"/>
                        <w:spacing w:after="0" w:line="240" w:lineRule="auto"/>
                        <w:ind w:left="-90"/>
                        <w:rPr>
                          <w:rFonts w:ascii="Arial Narrow" w:hAnsi="Arial Narrow" w:cs="Arial"/>
                          <w:b/>
                          <w:color w:val="1A1A1A"/>
                          <w:szCs w:val="17"/>
                          <w:u w:color="1A1A1A"/>
                        </w:rPr>
                      </w:pPr>
                      <w:r w:rsidRPr="00170384">
                        <w:rPr>
                          <w:rFonts w:ascii="Arial Narrow" w:hAnsi="Arial Narrow" w:cs="Arial"/>
                          <w:b/>
                          <w:color w:val="1A1A1A"/>
                          <w:szCs w:val="17"/>
                          <w:u w:color="1A1A1A"/>
                        </w:rPr>
                        <w:t>Mission Trip</w:t>
                      </w:r>
                    </w:p>
                    <w:p w14:paraId="5DC70709" w14:textId="77777777" w:rsidR="00504B57" w:rsidRDefault="00504B57" w:rsidP="00170384">
                      <w:pPr>
                        <w:widowControl w:val="0"/>
                        <w:tabs>
                          <w:tab w:val="left" w:pos="0"/>
                        </w:tabs>
                        <w:autoSpaceDE w:val="0"/>
                        <w:autoSpaceDN w:val="0"/>
                        <w:adjustRightInd w:val="0"/>
                        <w:spacing w:after="0" w:line="240" w:lineRule="auto"/>
                        <w:ind w:left="-90"/>
                        <w:rPr>
                          <w:rFonts w:ascii="Arial Narrow" w:hAnsi="Arial Narrow" w:cs="Arial"/>
                          <w:i/>
                          <w:color w:val="1A1A1A"/>
                          <w:szCs w:val="17"/>
                          <w:u w:color="1A1A1A"/>
                        </w:rPr>
                      </w:pPr>
                      <w:r>
                        <w:rPr>
                          <w:rFonts w:ascii="Arial Narrow" w:hAnsi="Arial Narrow" w:cs="Arial"/>
                          <w:i/>
                          <w:color w:val="1A1A1A"/>
                          <w:szCs w:val="17"/>
                          <w:u w:color="1A1A1A"/>
                        </w:rPr>
                        <w:t>Date: July 2-12, for ages 17 &amp; above</w:t>
                      </w:r>
                    </w:p>
                    <w:p w14:paraId="3765CE98" w14:textId="77777777" w:rsidR="00504B57" w:rsidRDefault="00504B57" w:rsidP="00170384">
                      <w:pPr>
                        <w:widowControl w:val="0"/>
                        <w:tabs>
                          <w:tab w:val="left" w:pos="0"/>
                        </w:tabs>
                        <w:autoSpaceDE w:val="0"/>
                        <w:autoSpaceDN w:val="0"/>
                        <w:adjustRightInd w:val="0"/>
                        <w:spacing w:after="0" w:line="240" w:lineRule="auto"/>
                        <w:ind w:left="-90"/>
                        <w:rPr>
                          <w:rFonts w:ascii="Arial Narrow" w:hAnsi="Arial Narrow" w:cs="Arial"/>
                          <w:i/>
                          <w:color w:val="1A1A1A"/>
                          <w:szCs w:val="17"/>
                          <w:u w:color="1A1A1A"/>
                        </w:rPr>
                      </w:pPr>
                      <w:r>
                        <w:rPr>
                          <w:rFonts w:ascii="Arial Narrow" w:hAnsi="Arial Narrow" w:cs="Arial"/>
                          <w:i/>
                          <w:color w:val="1A1A1A"/>
                          <w:szCs w:val="17"/>
                          <w:u w:color="1A1A1A"/>
                        </w:rPr>
                        <w:t>Location: New York</w:t>
                      </w:r>
                    </w:p>
                    <w:p w14:paraId="57B36D64" w14:textId="77777777" w:rsidR="00504B57" w:rsidRPr="000A33D4" w:rsidRDefault="00504B57" w:rsidP="00E91C65">
                      <w:pPr>
                        <w:widowControl w:val="0"/>
                        <w:tabs>
                          <w:tab w:val="left" w:pos="0"/>
                        </w:tabs>
                        <w:autoSpaceDE w:val="0"/>
                        <w:autoSpaceDN w:val="0"/>
                        <w:adjustRightInd w:val="0"/>
                        <w:spacing w:after="0" w:line="240" w:lineRule="auto"/>
                        <w:ind w:left="-90"/>
                        <w:rPr>
                          <w:rFonts w:ascii="Arial Narrow" w:hAnsi="Arial Narrow" w:cs="Arial"/>
                          <w:color w:val="1A1A1A"/>
                          <w:szCs w:val="17"/>
                          <w:u w:color="1A1A1A"/>
                        </w:rPr>
                      </w:pPr>
                      <w:r w:rsidRPr="000A33D4">
                        <w:rPr>
                          <w:rFonts w:ascii="Arial Narrow" w:hAnsi="Arial Narrow" w:cs="Arial"/>
                          <w:color w:val="1A1A1A"/>
                          <w:szCs w:val="17"/>
                          <w:u w:color="1A1A1A"/>
                        </w:rPr>
                        <w:t>Pastor Bill will be taking a mission trip to New York this summer to be part of the New York City fest with Luis Palau </w:t>
                      </w:r>
                      <w:hyperlink r:id="rId16" w:history="1">
                        <w:r w:rsidRPr="000A33D4">
                          <w:rPr>
                            <w:rFonts w:ascii="Arial Narrow" w:hAnsi="Arial Narrow" w:cs="Arial"/>
                            <w:color w:val="103CC0"/>
                            <w:szCs w:val="17"/>
                            <w:u w:val="single" w:color="103CC0"/>
                          </w:rPr>
                          <w:t>http://www.palau.org/what-we-do/initiatives/new-york-cityserve-cityfest</w:t>
                        </w:r>
                      </w:hyperlink>
                      <w:r>
                        <w:rPr>
                          <w:rFonts w:ascii="Arial Narrow" w:hAnsi="Arial Narrow" w:cs="Arial"/>
                          <w:color w:val="1A1A1A"/>
                          <w:szCs w:val="17"/>
                          <w:u w:color="1A1A1A"/>
                        </w:rPr>
                        <w:t xml:space="preserve">. This is an urban ministry geared around evangelism, which will culminate in an evangelistic festival in Central Park. If interested, contact Pastor Bill soon, </w:t>
                      </w:r>
                      <w:hyperlink r:id="rId17" w:history="1">
                        <w:r w:rsidRPr="00E91C65">
                          <w:rPr>
                            <w:rFonts w:ascii="Arial Narrow" w:hAnsi="Arial Narrow" w:cs="Arial"/>
                            <w:iCs/>
                            <w:color w:val="103CC0"/>
                            <w:szCs w:val="17"/>
                            <w:u w:val="single" w:color="103CC0"/>
                          </w:rPr>
                          <w:t>bill.richardson@efreepalouse.org</w:t>
                        </w:r>
                      </w:hyperlink>
                      <w:r w:rsidRPr="00E91C65">
                        <w:rPr>
                          <w:rFonts w:ascii="Arial Narrow" w:hAnsi="Arial Narrow" w:cs="Arial"/>
                          <w:color w:val="1A1A1A"/>
                          <w:szCs w:val="17"/>
                          <w:u w:color="1A1A1A"/>
                        </w:rPr>
                        <w:t xml:space="preserve">, </w:t>
                      </w:r>
                      <w:hyperlink r:id="rId18" w:history="1">
                        <w:r w:rsidRPr="00E91C65">
                          <w:rPr>
                            <w:rFonts w:ascii="Arial Narrow" w:hAnsi="Arial Narrow" w:cs="Arial"/>
                            <w:iCs/>
                            <w:szCs w:val="17"/>
                            <w:u w:color="103CC0"/>
                          </w:rPr>
                          <w:t>971-263-1356</w:t>
                        </w:r>
                      </w:hyperlink>
                      <w:r>
                        <w:rPr>
                          <w:rFonts w:ascii="Arial Narrow" w:hAnsi="Arial Narrow" w:cs="Arial"/>
                          <w:szCs w:val="17"/>
                          <w:u w:color="1A1A1A"/>
                        </w:rPr>
                        <w:t>.</w:t>
                      </w:r>
                    </w:p>
                    <w:p w14:paraId="19787CCF" w14:textId="77777777" w:rsidR="00504B57" w:rsidRDefault="00504B57" w:rsidP="00F46D12">
                      <w:pPr>
                        <w:spacing w:after="0"/>
                        <w:rPr>
                          <w:rFonts w:ascii="Arial Narrow" w:hAnsi="Arial Narrow" w:cs="Calibri"/>
                          <w:b/>
                          <w:bCs/>
                          <w:color w:val="1A1A1A"/>
                          <w:spacing w:val="0"/>
                          <w:szCs w:val="17"/>
                        </w:rPr>
                      </w:pPr>
                    </w:p>
                    <w:p w14:paraId="3E58BEC2" w14:textId="77777777" w:rsidR="00504B57" w:rsidRPr="00E03CBD" w:rsidRDefault="00504B57" w:rsidP="00E03CBD">
                      <w:pPr>
                        <w:widowControl w:val="0"/>
                        <w:autoSpaceDE w:val="0"/>
                        <w:autoSpaceDN w:val="0"/>
                        <w:adjustRightInd w:val="0"/>
                        <w:spacing w:after="0" w:line="240" w:lineRule="auto"/>
                        <w:ind w:left="-90"/>
                        <w:rPr>
                          <w:rFonts w:ascii="Arial Narrow" w:hAnsi="Arial Narrow" w:cs="Arial"/>
                          <w:b/>
                          <w:bCs/>
                          <w:spacing w:val="0"/>
                          <w:szCs w:val="17"/>
                        </w:rPr>
                      </w:pPr>
                      <w:r>
                        <w:rPr>
                          <w:rFonts w:ascii="Arial Narrow" w:hAnsi="Arial Narrow" w:cs="Arial"/>
                          <w:b/>
                          <w:bCs/>
                          <w:spacing w:val="0"/>
                          <w:szCs w:val="17"/>
                        </w:rPr>
                        <w:t xml:space="preserve">VBS – </w:t>
                      </w:r>
                      <w:r w:rsidRPr="00E03CBD">
                        <w:rPr>
                          <w:rFonts w:ascii="Arial Narrow" w:hAnsi="Arial Narrow" w:cs="Arial"/>
                          <w:b/>
                          <w:bCs/>
                          <w:i/>
                          <w:spacing w:val="0"/>
                          <w:szCs w:val="17"/>
                        </w:rPr>
                        <w:t>Everest, Conquering Challenges with God’s Mighty Power</w:t>
                      </w:r>
                    </w:p>
                    <w:p w14:paraId="6D9ADCBC" w14:textId="77777777" w:rsidR="00504B57" w:rsidRDefault="00504B57" w:rsidP="00E03CBD">
                      <w:pPr>
                        <w:widowControl w:val="0"/>
                        <w:autoSpaceDE w:val="0"/>
                        <w:autoSpaceDN w:val="0"/>
                        <w:adjustRightInd w:val="0"/>
                        <w:spacing w:after="0" w:line="240" w:lineRule="auto"/>
                        <w:ind w:left="-90"/>
                        <w:rPr>
                          <w:rFonts w:ascii="Arial Narrow" w:hAnsi="Arial Narrow" w:cs="Arial"/>
                          <w:i/>
                          <w:spacing w:val="0"/>
                          <w:szCs w:val="17"/>
                        </w:rPr>
                      </w:pPr>
                      <w:r>
                        <w:rPr>
                          <w:rFonts w:ascii="Arial Narrow" w:hAnsi="Arial Narrow" w:cs="Arial"/>
                          <w:i/>
                          <w:spacing w:val="0"/>
                          <w:szCs w:val="17"/>
                        </w:rPr>
                        <w:t>June 22-25, 9am – 12 noon</w:t>
                      </w:r>
                    </w:p>
                    <w:p w14:paraId="69130457" w14:textId="77777777" w:rsidR="00504B57" w:rsidRPr="00E03CBD" w:rsidRDefault="00504B57" w:rsidP="00E03CBD">
                      <w:pPr>
                        <w:widowControl w:val="0"/>
                        <w:autoSpaceDE w:val="0"/>
                        <w:autoSpaceDN w:val="0"/>
                        <w:adjustRightInd w:val="0"/>
                        <w:spacing w:after="0" w:line="240" w:lineRule="auto"/>
                        <w:ind w:left="-90"/>
                        <w:rPr>
                          <w:rFonts w:ascii="Arial Narrow" w:hAnsi="Arial Narrow" w:cs="Arial"/>
                          <w:i/>
                          <w:spacing w:val="0"/>
                          <w:szCs w:val="17"/>
                        </w:rPr>
                      </w:pPr>
                      <w:r>
                        <w:rPr>
                          <w:rFonts w:ascii="Arial Narrow" w:hAnsi="Arial Narrow" w:cs="Arial"/>
                          <w:i/>
                          <w:spacing w:val="0"/>
                          <w:szCs w:val="17"/>
                        </w:rPr>
                        <w:t xml:space="preserve">Online registration is now available at </w:t>
                      </w:r>
                      <w:r w:rsidR="008F181F" w:rsidRPr="008F181F">
                        <w:rPr>
                          <w:rFonts w:ascii="Arial Narrow" w:hAnsi="Arial Narrow" w:cs="Arial"/>
                          <w:i/>
                          <w:spacing w:val="0"/>
                          <w:szCs w:val="17"/>
                        </w:rPr>
                        <w:t>http://www.efreepalouse.or</w:t>
                      </w:r>
                      <w:r w:rsidR="008F181F">
                        <w:rPr>
                          <w:rFonts w:ascii="Arial Narrow" w:hAnsi="Arial Narrow" w:cs="Arial"/>
                          <w:i/>
                          <w:spacing w:val="0"/>
                          <w:szCs w:val="17"/>
                        </w:rPr>
                        <w:t>g</w:t>
                      </w:r>
                      <w:bookmarkStart w:id="1" w:name="_GoBack"/>
                      <w:bookmarkEnd w:id="1"/>
                    </w:p>
                    <w:p w14:paraId="199A7B1D" w14:textId="77777777" w:rsidR="00504B57" w:rsidRPr="00E03CBD" w:rsidRDefault="00504B57" w:rsidP="00125EA6">
                      <w:pPr>
                        <w:spacing w:after="0"/>
                        <w:ind w:left="-90"/>
                        <w:rPr>
                          <w:rFonts w:ascii="Arial Narrow" w:hAnsi="Arial Narrow" w:cs="Calibri"/>
                          <w:b/>
                          <w:bCs/>
                          <w:color w:val="1A1A1A"/>
                          <w:spacing w:val="0"/>
                          <w:szCs w:val="17"/>
                        </w:rPr>
                      </w:pPr>
                      <w:r w:rsidRPr="00E03CBD">
                        <w:rPr>
                          <w:rFonts w:ascii="Arial Narrow" w:hAnsi="Arial Narrow" w:cs="Verdana"/>
                          <w:color w:val="1A1A1A"/>
                          <w:spacing w:val="0"/>
                          <w:szCs w:val="17"/>
                        </w:rPr>
                        <w:t>Mark your calendars for th</w:t>
                      </w:r>
                      <w:r>
                        <w:rPr>
                          <w:rFonts w:ascii="Arial Narrow" w:hAnsi="Arial Narrow" w:cs="Verdana"/>
                          <w:color w:val="1A1A1A"/>
                          <w:spacing w:val="0"/>
                          <w:szCs w:val="17"/>
                        </w:rPr>
                        <w:t>is year’s Vacation Bible School.</w:t>
                      </w:r>
                      <w:r w:rsidRPr="00E03CBD">
                        <w:rPr>
                          <w:rFonts w:ascii="Arial Narrow" w:hAnsi="Arial Narrow" w:cs="Verdana"/>
                          <w:color w:val="1A1A1A"/>
                          <w:spacing w:val="0"/>
                          <w:szCs w:val="17"/>
                        </w:rPr>
                        <w:t xml:space="preserve">   I am really excited about our theme this year as we look at five Bible stories that show God’s power.  Would you begin to prayerfully consider being a part of our </w:t>
                      </w:r>
                      <w:r w:rsidRPr="00C744CC">
                        <w:rPr>
                          <w:rFonts w:ascii="Arial Narrow" w:hAnsi="Arial Narrow" w:cs="Verdana"/>
                          <w:b/>
                          <w:color w:val="1A1A1A"/>
                          <w:spacing w:val="0"/>
                          <w:szCs w:val="17"/>
                        </w:rPr>
                        <w:t>volunteer team</w:t>
                      </w:r>
                      <w:r w:rsidRPr="00E03CBD">
                        <w:rPr>
                          <w:rFonts w:ascii="Arial Narrow" w:hAnsi="Arial Narrow" w:cs="Verdana"/>
                          <w:color w:val="1A1A1A"/>
                          <w:spacing w:val="0"/>
                          <w:szCs w:val="17"/>
                        </w:rPr>
                        <w:t xml:space="preserve"> as we seek to share God’s Word with these children?  Please contact Kellie Owsley if you have questions.  </w:t>
                      </w:r>
                      <w:hyperlink r:id="rId19" w:history="1">
                        <w:r w:rsidRPr="00E03CBD">
                          <w:rPr>
                            <w:rFonts w:ascii="Arial Narrow" w:hAnsi="Arial Narrow" w:cs="Verdana"/>
                            <w:color w:val="610012"/>
                            <w:spacing w:val="0"/>
                            <w:szCs w:val="17"/>
                          </w:rPr>
                          <w:t>kellieowsley9@gmail.com</w:t>
                        </w:r>
                      </w:hyperlink>
                      <w:r w:rsidRPr="00E03CBD">
                        <w:rPr>
                          <w:rFonts w:ascii="Arial Narrow" w:hAnsi="Arial Narrow" w:cs="Verdana"/>
                          <w:color w:val="1A1A1A"/>
                          <w:spacing w:val="0"/>
                          <w:szCs w:val="17"/>
                        </w:rPr>
                        <w:t>.  </w:t>
                      </w:r>
                    </w:p>
                    <w:p w14:paraId="5671C487" w14:textId="77777777" w:rsidR="00504B57" w:rsidRDefault="00504B57" w:rsidP="00F46D12">
                      <w:pPr>
                        <w:spacing w:after="0"/>
                        <w:rPr>
                          <w:rFonts w:ascii="Arial Narrow" w:hAnsi="Arial Narrow" w:cs="Calibri"/>
                          <w:b/>
                          <w:bCs/>
                          <w:color w:val="1A1A1A"/>
                          <w:spacing w:val="0"/>
                          <w:szCs w:val="17"/>
                        </w:rPr>
                      </w:pPr>
                    </w:p>
                    <w:p w14:paraId="658D4356" w14:textId="77777777" w:rsidR="00504B57" w:rsidRDefault="00504B57" w:rsidP="00F46D12">
                      <w:pPr>
                        <w:spacing w:after="0"/>
                        <w:rPr>
                          <w:rFonts w:ascii="Arial Narrow" w:hAnsi="Arial Narrow" w:cs="Calibri"/>
                          <w:b/>
                          <w:bCs/>
                          <w:color w:val="1A1A1A"/>
                          <w:spacing w:val="0"/>
                          <w:szCs w:val="17"/>
                        </w:rPr>
                      </w:pPr>
                    </w:p>
                    <w:p w14:paraId="775D2157" w14:textId="77777777" w:rsidR="00504B57" w:rsidRDefault="00504B57" w:rsidP="00F46D12">
                      <w:pPr>
                        <w:spacing w:after="0"/>
                        <w:rPr>
                          <w:rFonts w:ascii="Arial Narrow" w:hAnsi="Arial Narrow" w:cs="Calibri"/>
                          <w:b/>
                          <w:bCs/>
                          <w:color w:val="1A1A1A"/>
                          <w:spacing w:val="0"/>
                          <w:szCs w:val="17"/>
                        </w:rPr>
                      </w:pPr>
                    </w:p>
                    <w:p w14:paraId="4AD50469" w14:textId="77777777" w:rsidR="00504B57" w:rsidRDefault="00504B57" w:rsidP="00F46D12">
                      <w:pPr>
                        <w:spacing w:after="0"/>
                        <w:rPr>
                          <w:rFonts w:ascii="Arial Narrow" w:hAnsi="Arial Narrow" w:cs="Calibri"/>
                          <w:b/>
                          <w:bCs/>
                          <w:color w:val="1A1A1A"/>
                          <w:spacing w:val="0"/>
                          <w:szCs w:val="17"/>
                        </w:rPr>
                      </w:pPr>
                    </w:p>
                    <w:p w14:paraId="69170915" w14:textId="77777777" w:rsidR="00504B57" w:rsidRDefault="00504B57" w:rsidP="00F46D12">
                      <w:pPr>
                        <w:spacing w:after="0"/>
                        <w:rPr>
                          <w:rFonts w:ascii="Arial Narrow" w:hAnsi="Arial Narrow" w:cs="Calibri"/>
                          <w:b/>
                          <w:bCs/>
                          <w:color w:val="1A1A1A"/>
                          <w:spacing w:val="0"/>
                          <w:szCs w:val="17"/>
                        </w:rPr>
                      </w:pPr>
                    </w:p>
                    <w:p w14:paraId="33C45BC6" w14:textId="77777777" w:rsidR="00504B57" w:rsidRDefault="00504B57" w:rsidP="00F46D12">
                      <w:pPr>
                        <w:spacing w:after="0"/>
                        <w:rPr>
                          <w:rFonts w:ascii="Arial Narrow" w:hAnsi="Arial Narrow" w:cs="Calibri"/>
                          <w:b/>
                          <w:bCs/>
                          <w:color w:val="1A1A1A"/>
                          <w:spacing w:val="0"/>
                          <w:szCs w:val="17"/>
                        </w:rPr>
                      </w:pPr>
                    </w:p>
                    <w:p w14:paraId="0F01790C" w14:textId="77777777" w:rsidR="00504B57" w:rsidRDefault="00504B57" w:rsidP="00F46D12">
                      <w:pPr>
                        <w:spacing w:after="0"/>
                        <w:rPr>
                          <w:rFonts w:ascii="Arial Narrow" w:hAnsi="Arial Narrow" w:cs="Calibri"/>
                          <w:b/>
                          <w:bCs/>
                          <w:color w:val="1A1A1A"/>
                          <w:spacing w:val="0"/>
                          <w:szCs w:val="17"/>
                        </w:rPr>
                      </w:pPr>
                    </w:p>
                    <w:p w14:paraId="468D8B17" w14:textId="77777777" w:rsidR="00504B57" w:rsidRDefault="00504B57" w:rsidP="00F46D12">
                      <w:pPr>
                        <w:spacing w:after="0"/>
                        <w:rPr>
                          <w:rFonts w:ascii="Arial Narrow" w:hAnsi="Arial Narrow" w:cs="Calibri"/>
                          <w:b/>
                          <w:bCs/>
                          <w:color w:val="1A1A1A"/>
                          <w:spacing w:val="0"/>
                          <w:szCs w:val="17"/>
                        </w:rPr>
                      </w:pPr>
                    </w:p>
                    <w:p w14:paraId="3F1DC101" w14:textId="77777777" w:rsidR="00504B57" w:rsidRDefault="00504B57" w:rsidP="00F46D12">
                      <w:pPr>
                        <w:spacing w:after="0"/>
                        <w:rPr>
                          <w:rFonts w:ascii="Arial Narrow" w:hAnsi="Arial Narrow" w:cs="Calibri"/>
                          <w:b/>
                          <w:bCs/>
                          <w:color w:val="1A1A1A"/>
                          <w:spacing w:val="0"/>
                          <w:szCs w:val="17"/>
                        </w:rPr>
                      </w:pPr>
                    </w:p>
                    <w:p w14:paraId="7382206C" w14:textId="77777777" w:rsidR="00504B57" w:rsidRDefault="00504B57" w:rsidP="00F46D12">
                      <w:pPr>
                        <w:spacing w:after="0"/>
                        <w:rPr>
                          <w:rFonts w:ascii="Arial Narrow" w:hAnsi="Arial Narrow" w:cs="Calibri"/>
                          <w:b/>
                          <w:bCs/>
                          <w:color w:val="1A1A1A"/>
                          <w:spacing w:val="0"/>
                          <w:szCs w:val="17"/>
                        </w:rPr>
                      </w:pPr>
                    </w:p>
                    <w:p w14:paraId="6222C000" w14:textId="77777777" w:rsidR="00504B57" w:rsidRDefault="00504B57" w:rsidP="00F46D12">
                      <w:pPr>
                        <w:spacing w:after="0"/>
                        <w:rPr>
                          <w:rFonts w:ascii="Arial Narrow" w:hAnsi="Arial Narrow" w:cs="Calibri"/>
                          <w:b/>
                          <w:bCs/>
                          <w:color w:val="1A1A1A"/>
                          <w:spacing w:val="0"/>
                          <w:szCs w:val="17"/>
                        </w:rPr>
                      </w:pPr>
                    </w:p>
                    <w:p w14:paraId="6A2CA813" w14:textId="77777777" w:rsidR="00504B57" w:rsidRDefault="00504B57" w:rsidP="00F46D12">
                      <w:pPr>
                        <w:spacing w:after="0"/>
                        <w:rPr>
                          <w:rFonts w:ascii="Arial Narrow" w:hAnsi="Arial Narrow" w:cs="Calibri"/>
                          <w:b/>
                          <w:bCs/>
                          <w:color w:val="1A1A1A"/>
                          <w:spacing w:val="0"/>
                          <w:szCs w:val="17"/>
                        </w:rPr>
                      </w:pPr>
                    </w:p>
                    <w:p w14:paraId="4E38C634" w14:textId="77777777" w:rsidR="00504B57" w:rsidRDefault="00504B57" w:rsidP="00F46D12">
                      <w:pPr>
                        <w:spacing w:after="0"/>
                        <w:rPr>
                          <w:rFonts w:ascii="Arial Narrow" w:hAnsi="Arial Narrow" w:cs="Calibri"/>
                          <w:b/>
                          <w:bCs/>
                          <w:color w:val="1A1A1A"/>
                          <w:spacing w:val="0"/>
                          <w:szCs w:val="17"/>
                        </w:rPr>
                      </w:pPr>
                    </w:p>
                    <w:p w14:paraId="7318A8E8" w14:textId="77777777" w:rsidR="00504B57" w:rsidRDefault="00504B57" w:rsidP="00F46D12">
                      <w:pPr>
                        <w:spacing w:after="0"/>
                        <w:rPr>
                          <w:rFonts w:ascii="Arial Narrow" w:hAnsi="Arial Narrow" w:cs="Calibri"/>
                          <w:b/>
                          <w:bCs/>
                          <w:color w:val="1A1A1A"/>
                          <w:spacing w:val="0"/>
                          <w:szCs w:val="17"/>
                        </w:rPr>
                      </w:pPr>
                    </w:p>
                    <w:p w14:paraId="1414BB54" w14:textId="77777777" w:rsidR="00504B57" w:rsidRDefault="00504B57" w:rsidP="00F46D12">
                      <w:pPr>
                        <w:spacing w:after="0"/>
                        <w:rPr>
                          <w:rFonts w:ascii="Arial Narrow" w:hAnsi="Arial Narrow" w:cs="Calibri"/>
                          <w:b/>
                          <w:bCs/>
                          <w:color w:val="1A1A1A"/>
                          <w:spacing w:val="0"/>
                          <w:szCs w:val="17"/>
                        </w:rPr>
                      </w:pPr>
                    </w:p>
                    <w:p w14:paraId="7A63407B" w14:textId="77777777" w:rsidR="00504B57" w:rsidRDefault="00504B57" w:rsidP="00F46D12">
                      <w:pPr>
                        <w:spacing w:after="0"/>
                        <w:rPr>
                          <w:rFonts w:ascii="Arial Narrow" w:hAnsi="Arial Narrow" w:cs="Calibri"/>
                          <w:b/>
                          <w:bCs/>
                          <w:color w:val="1A1A1A"/>
                          <w:spacing w:val="0"/>
                          <w:szCs w:val="17"/>
                        </w:rPr>
                      </w:pPr>
                    </w:p>
                    <w:p w14:paraId="4CADAD03" w14:textId="77777777" w:rsidR="00504B57" w:rsidRDefault="00504B57" w:rsidP="00F46D12">
                      <w:pPr>
                        <w:spacing w:after="0"/>
                        <w:rPr>
                          <w:rFonts w:ascii="Arial Narrow" w:hAnsi="Arial Narrow" w:cs="Calibri"/>
                          <w:b/>
                          <w:bCs/>
                          <w:color w:val="1A1A1A"/>
                          <w:spacing w:val="0"/>
                          <w:szCs w:val="17"/>
                        </w:rPr>
                      </w:pPr>
                    </w:p>
                    <w:p w14:paraId="3DD32F85" w14:textId="77777777" w:rsidR="00504B57" w:rsidRDefault="00504B57" w:rsidP="00F46D12">
                      <w:pPr>
                        <w:spacing w:after="0"/>
                        <w:rPr>
                          <w:rFonts w:ascii="Arial Narrow" w:hAnsi="Arial Narrow" w:cs="Calibri"/>
                          <w:b/>
                          <w:bCs/>
                          <w:color w:val="1A1A1A"/>
                          <w:spacing w:val="0"/>
                          <w:szCs w:val="17"/>
                        </w:rPr>
                      </w:pPr>
                    </w:p>
                    <w:p w14:paraId="69D2DC94" w14:textId="77777777" w:rsidR="00504B57" w:rsidRDefault="00504B57" w:rsidP="00F46D12">
                      <w:pPr>
                        <w:spacing w:after="0"/>
                        <w:rPr>
                          <w:rFonts w:ascii="Arial Narrow" w:hAnsi="Arial Narrow" w:cs="Calibri"/>
                          <w:b/>
                          <w:bCs/>
                          <w:color w:val="1A1A1A"/>
                          <w:spacing w:val="0"/>
                          <w:szCs w:val="17"/>
                        </w:rPr>
                      </w:pPr>
                    </w:p>
                    <w:p w14:paraId="5964FCBF" w14:textId="77777777" w:rsidR="00504B57" w:rsidRPr="00464BD4" w:rsidRDefault="00504B57" w:rsidP="0006370A">
                      <w:pPr>
                        <w:widowControl w:val="0"/>
                        <w:autoSpaceDE w:val="0"/>
                        <w:autoSpaceDN w:val="0"/>
                        <w:adjustRightInd w:val="0"/>
                        <w:spacing w:after="0" w:line="240" w:lineRule="auto"/>
                        <w:rPr>
                          <w:rFonts w:ascii="Arial Narrow" w:hAnsi="Arial Narrow" w:cs="Arial"/>
                          <w:b/>
                          <w:spacing w:val="0"/>
                          <w:szCs w:val="17"/>
                        </w:rPr>
                      </w:pPr>
                      <w:r>
                        <w:rPr>
                          <w:rFonts w:ascii="Arial Narrow" w:hAnsi="Arial Narrow" w:cs="Garamond Bold Italic"/>
                          <w:b/>
                          <w:bCs/>
                          <w:iCs/>
                          <w:spacing w:val="0"/>
                          <w:szCs w:val="17"/>
                        </w:rPr>
                        <w:t>Women's Ministry</w:t>
                      </w:r>
                    </w:p>
                    <w:p w14:paraId="12410335" w14:textId="77777777" w:rsidR="00504B57" w:rsidRPr="00464BD4" w:rsidRDefault="00504B57" w:rsidP="00464BD4">
                      <w:pPr>
                        <w:widowControl w:val="0"/>
                        <w:autoSpaceDE w:val="0"/>
                        <w:autoSpaceDN w:val="0"/>
                        <w:adjustRightInd w:val="0"/>
                        <w:spacing w:after="0" w:line="240" w:lineRule="auto"/>
                        <w:rPr>
                          <w:rFonts w:ascii="Arial Narrow" w:hAnsi="Arial Narrow" w:cs="Arial"/>
                          <w:color w:val="1A1A1A"/>
                          <w:spacing w:val="0"/>
                          <w:szCs w:val="17"/>
                        </w:rPr>
                      </w:pPr>
                      <w:r w:rsidRPr="0006370A">
                        <w:rPr>
                          <w:rFonts w:ascii="Arial Narrow" w:hAnsi="Arial Narrow" w:cs="Garamond Bold Italic"/>
                          <w:color w:val="1A1A1A"/>
                          <w:spacing w:val="0"/>
                          <w:szCs w:val="17"/>
                        </w:rPr>
                        <w:t>There is room for more servant hearts for the following act</w:t>
                      </w:r>
                      <w:r>
                        <w:rPr>
                          <w:rFonts w:ascii="Arial Narrow" w:hAnsi="Arial Narrow" w:cs="Garamond Bold Italic"/>
                          <w:color w:val="1A1A1A"/>
                          <w:spacing w:val="0"/>
                          <w:szCs w:val="17"/>
                        </w:rPr>
                        <w:t>ivities under Women's Ministry</w:t>
                      </w:r>
                      <w:r w:rsidRPr="0006370A">
                        <w:rPr>
                          <w:rFonts w:ascii="Arial Narrow" w:hAnsi="Arial Narrow" w:cs="Garamond Bold Italic"/>
                          <w:color w:val="1A1A1A"/>
                          <w:spacing w:val="0"/>
                          <w:szCs w:val="17"/>
                        </w:rPr>
                        <w:t>:</w:t>
                      </w:r>
                      <w:r>
                        <w:rPr>
                          <w:rFonts w:ascii="Arial Narrow" w:hAnsi="Arial Narrow" w:cs="Arial"/>
                          <w:color w:val="1A1A1A"/>
                          <w:spacing w:val="0"/>
                          <w:szCs w:val="17"/>
                        </w:rPr>
                        <w:t xml:space="preserve"> 1) </w:t>
                      </w:r>
                      <w:r w:rsidRPr="0006370A">
                        <w:rPr>
                          <w:rFonts w:ascii="Arial Narrow" w:hAnsi="Arial Narrow" w:cs="Garamond Bold Italic"/>
                          <w:bCs/>
                          <w:i/>
                          <w:iCs/>
                          <w:color w:val="5F0F37"/>
                          <w:spacing w:val="0"/>
                          <w:szCs w:val="17"/>
                        </w:rPr>
                        <w:t>Memorial Service Ministry</w:t>
                      </w:r>
                      <w:r>
                        <w:rPr>
                          <w:rFonts w:ascii="Arial Narrow" w:hAnsi="Arial Narrow" w:cs="Arial"/>
                          <w:color w:val="1A1A1A"/>
                          <w:spacing w:val="0"/>
                          <w:szCs w:val="17"/>
                        </w:rPr>
                        <w:t xml:space="preserve">, 2) </w:t>
                      </w:r>
                      <w:r w:rsidRPr="0006370A">
                        <w:rPr>
                          <w:rFonts w:ascii="Arial Narrow" w:hAnsi="Arial Narrow" w:cs="Garamond Bold Italic"/>
                          <w:bCs/>
                          <w:i/>
                          <w:iCs/>
                          <w:color w:val="5F0F37"/>
                          <w:spacing w:val="0"/>
                          <w:szCs w:val="17"/>
                        </w:rPr>
                        <w:t>Potluck Ministry</w:t>
                      </w:r>
                      <w:r>
                        <w:rPr>
                          <w:rFonts w:ascii="Arial Narrow" w:hAnsi="Arial Narrow" w:cs="Arial"/>
                          <w:color w:val="1A1A1A"/>
                          <w:spacing w:val="0"/>
                          <w:szCs w:val="17"/>
                        </w:rPr>
                        <w:t xml:space="preserve">, 3) </w:t>
                      </w:r>
                      <w:r w:rsidRPr="0006370A">
                        <w:rPr>
                          <w:rFonts w:ascii="Arial Narrow" w:hAnsi="Arial Narrow" w:cs="Garamond Bold Italic"/>
                          <w:bCs/>
                          <w:i/>
                          <w:iCs/>
                          <w:color w:val="5F0F37"/>
                          <w:spacing w:val="0"/>
                          <w:szCs w:val="17"/>
                        </w:rPr>
                        <w:t>Meal Ministry</w:t>
                      </w:r>
                      <w:r>
                        <w:rPr>
                          <w:rFonts w:ascii="Arial Narrow" w:hAnsi="Arial Narrow" w:cs="Garamond Bold Italic"/>
                          <w:bCs/>
                          <w:i/>
                          <w:iCs/>
                          <w:color w:val="5F0F37"/>
                          <w:spacing w:val="0"/>
                          <w:szCs w:val="17"/>
                        </w:rPr>
                        <w:t>.</w:t>
                      </w:r>
                      <w:r>
                        <w:rPr>
                          <w:rFonts w:ascii="Arial Narrow" w:hAnsi="Arial Narrow" w:cs="Arial"/>
                          <w:color w:val="1A1A1A"/>
                          <w:spacing w:val="0"/>
                          <w:szCs w:val="17"/>
                        </w:rPr>
                        <w:t xml:space="preserve"> </w:t>
                      </w:r>
                      <w:r w:rsidRPr="0006370A">
                        <w:rPr>
                          <w:rFonts w:ascii="Arial Narrow" w:hAnsi="Arial Narrow" w:cs="Garamond Bold Italic"/>
                          <w:color w:val="1A1A1A"/>
                          <w:spacing w:val="0"/>
                          <w:szCs w:val="17"/>
                        </w:rPr>
                        <w:t>If interested, please contact Mary Lou Bu</w:t>
                      </w:r>
                      <w:r>
                        <w:rPr>
                          <w:rFonts w:ascii="Arial Narrow" w:hAnsi="Arial Narrow" w:cs="Garamond Bold Italic"/>
                          <w:color w:val="1A1A1A"/>
                          <w:spacing w:val="0"/>
                          <w:szCs w:val="17"/>
                        </w:rPr>
                        <w:t xml:space="preserve">sby (maryloub7@frontier.com) or </w:t>
                      </w:r>
                      <w:r w:rsidRPr="0006370A">
                        <w:rPr>
                          <w:rFonts w:ascii="Arial Narrow" w:hAnsi="Arial Narrow" w:cs="Garamond Bold Italic"/>
                          <w:color w:val="1A1A1A"/>
                          <w:spacing w:val="0"/>
                          <w:szCs w:val="17"/>
                        </w:rPr>
                        <w:t>Sharon Richardson (sharon.richardson@live.co.uk).</w:t>
                      </w:r>
                    </w:p>
                    <w:p w14:paraId="6324B73B" w14:textId="77777777" w:rsidR="00504B57" w:rsidRDefault="00504B57" w:rsidP="00BC0F3B">
                      <w:pPr>
                        <w:spacing w:after="0"/>
                        <w:ind w:left="-90"/>
                        <w:rPr>
                          <w:rFonts w:ascii="Arial Narrow" w:hAnsi="Arial Narrow" w:cs="Calibri"/>
                          <w:b/>
                          <w:bCs/>
                          <w:color w:val="1A1A1A"/>
                          <w:spacing w:val="0"/>
                          <w:szCs w:val="17"/>
                        </w:rPr>
                      </w:pPr>
                    </w:p>
                    <w:p w14:paraId="12964E5E" w14:textId="77777777" w:rsidR="00504B57" w:rsidRDefault="00504B57" w:rsidP="00BC0F3B">
                      <w:pPr>
                        <w:spacing w:after="0"/>
                        <w:ind w:left="-90"/>
                        <w:rPr>
                          <w:rFonts w:ascii="Arial Narrow" w:hAnsi="Arial Narrow" w:cs="Calibri"/>
                          <w:b/>
                          <w:bCs/>
                          <w:color w:val="1A1A1A"/>
                          <w:spacing w:val="0"/>
                          <w:szCs w:val="17"/>
                        </w:rPr>
                      </w:pPr>
                    </w:p>
                    <w:p w14:paraId="2B493043" w14:textId="77777777" w:rsidR="00504B57" w:rsidRDefault="00504B57" w:rsidP="00BC0F3B">
                      <w:pPr>
                        <w:spacing w:after="0"/>
                        <w:ind w:left="-90"/>
                        <w:rPr>
                          <w:rFonts w:ascii="Arial Narrow" w:hAnsi="Arial Narrow" w:cs="Calibri"/>
                          <w:b/>
                          <w:bCs/>
                          <w:color w:val="1A1A1A"/>
                          <w:spacing w:val="0"/>
                          <w:szCs w:val="17"/>
                        </w:rPr>
                      </w:pPr>
                    </w:p>
                    <w:p w14:paraId="31CD3216" w14:textId="77777777" w:rsidR="00504B57" w:rsidRPr="00F90645" w:rsidRDefault="00504B57" w:rsidP="005C0426">
                      <w:pPr>
                        <w:spacing w:after="0"/>
                        <w:rPr>
                          <w:rFonts w:cs="Calibri"/>
                          <w:b/>
                          <w:bCs/>
                          <w:color w:val="1A1A1A"/>
                          <w:spacing w:val="0"/>
                          <w:szCs w:val="17"/>
                        </w:rPr>
                      </w:pPr>
                    </w:p>
                    <w:p w14:paraId="2807553A" w14:textId="77777777" w:rsidR="00504B57" w:rsidRPr="00D36446" w:rsidRDefault="00504B57" w:rsidP="005C0426">
                      <w:pPr>
                        <w:spacing w:after="0"/>
                        <w:rPr>
                          <w:rFonts w:ascii="Arial Narrow" w:hAnsi="Arial Narrow" w:cs="Calibri"/>
                          <w:bCs/>
                          <w:color w:val="1A1A1A"/>
                          <w:spacing w:val="0"/>
                          <w:szCs w:val="17"/>
                        </w:rPr>
                      </w:pPr>
                      <w:r>
                        <w:rPr>
                          <w:rFonts w:ascii="Arial Narrow" w:hAnsi="Arial Narrow" w:cs="Calibri"/>
                          <w:b/>
                          <w:bCs/>
                          <w:color w:val="1A1A1A"/>
                          <w:spacing w:val="0"/>
                          <w:szCs w:val="17"/>
                        </w:rPr>
                        <w:t>Bob &amp; Louise Griffin, Wycliffe Bible Translators/JAARS (retired)</w:t>
                      </w:r>
                      <w:r w:rsidRPr="00D36446">
                        <w:rPr>
                          <w:rFonts w:ascii="Arial Narrow" w:hAnsi="Arial Narrow" w:cs="Calibri"/>
                          <w:b/>
                          <w:bCs/>
                          <w:color w:val="1A1A1A"/>
                          <w:spacing w:val="0"/>
                          <w:szCs w:val="17"/>
                        </w:rPr>
                        <w:t xml:space="preserve">: </w:t>
                      </w:r>
                    </w:p>
                    <w:p w14:paraId="3C5D66BD" w14:textId="77777777" w:rsidR="00504B57" w:rsidRPr="00D36446" w:rsidRDefault="00504B57" w:rsidP="00062414">
                      <w:pPr>
                        <w:pStyle w:val="ListParagraph"/>
                        <w:numPr>
                          <w:ilvl w:val="0"/>
                          <w:numId w:val="2"/>
                        </w:numPr>
                        <w:rPr>
                          <w:rFonts w:ascii="Arial Narrow" w:hAnsi="Arial Narrow"/>
                          <w:szCs w:val="17"/>
                        </w:rPr>
                      </w:pPr>
                      <w:r>
                        <w:rPr>
                          <w:rFonts w:ascii="Arial Narrow" w:hAnsi="Arial Narrow" w:cs="Calibri"/>
                          <w:bCs/>
                          <w:color w:val="1A1A1A"/>
                          <w:spacing w:val="0"/>
                          <w:szCs w:val="17"/>
                        </w:rPr>
                        <w:t>Pray for Bob to maintain tissue fluid balance.</w:t>
                      </w:r>
                    </w:p>
                    <w:p w14:paraId="663B443D" w14:textId="77777777" w:rsidR="00504B57" w:rsidRPr="00D36446" w:rsidRDefault="00504B57" w:rsidP="00062414">
                      <w:pPr>
                        <w:pStyle w:val="ListParagraph"/>
                        <w:numPr>
                          <w:ilvl w:val="0"/>
                          <w:numId w:val="2"/>
                        </w:numPr>
                        <w:rPr>
                          <w:rFonts w:ascii="Arial Narrow" w:hAnsi="Arial Narrow"/>
                          <w:szCs w:val="17"/>
                        </w:rPr>
                      </w:pPr>
                      <w:r>
                        <w:rPr>
                          <w:rFonts w:ascii="Arial Narrow" w:hAnsi="Arial Narrow" w:cs="Calibri"/>
                          <w:bCs/>
                          <w:color w:val="1A1A1A"/>
                          <w:spacing w:val="0"/>
                          <w:szCs w:val="17"/>
                        </w:rPr>
                        <w:t>Pray for protection from further spinal compression fractures for Louise.</w:t>
                      </w:r>
                    </w:p>
                    <w:p w14:paraId="0AB5C15D" w14:textId="77777777" w:rsidR="00504B57" w:rsidRPr="00CC37D1" w:rsidRDefault="00504B57" w:rsidP="00062414">
                      <w:pPr>
                        <w:pStyle w:val="ListParagraph"/>
                        <w:numPr>
                          <w:ilvl w:val="0"/>
                          <w:numId w:val="2"/>
                        </w:numPr>
                        <w:rPr>
                          <w:szCs w:val="17"/>
                        </w:rPr>
                      </w:pPr>
                      <w:r>
                        <w:rPr>
                          <w:rFonts w:ascii="Arial Narrow" w:hAnsi="Arial Narrow" w:cs="Calibri"/>
                          <w:bCs/>
                          <w:color w:val="1A1A1A"/>
                          <w:spacing w:val="0"/>
                          <w:szCs w:val="17"/>
                        </w:rPr>
                        <w:t>Praise that tributes to Bob during his 90</w:t>
                      </w:r>
                      <w:r w:rsidRPr="00CC37D1">
                        <w:rPr>
                          <w:rFonts w:ascii="Arial Narrow" w:hAnsi="Arial Narrow" w:cs="Calibri"/>
                          <w:bCs/>
                          <w:color w:val="1A1A1A"/>
                          <w:spacing w:val="0"/>
                          <w:szCs w:val="17"/>
                          <w:vertAlign w:val="superscript"/>
                        </w:rPr>
                        <w:t>th</w:t>
                      </w:r>
                      <w:r>
                        <w:rPr>
                          <w:rFonts w:ascii="Arial Narrow" w:hAnsi="Arial Narrow" w:cs="Calibri"/>
                          <w:bCs/>
                          <w:color w:val="1A1A1A"/>
                          <w:spacing w:val="0"/>
                          <w:szCs w:val="17"/>
                        </w:rPr>
                        <w:t xml:space="preserve"> celebration were confirmation that God used him in many ways to further Bible translation.</w:t>
                      </w:r>
                    </w:p>
                    <w:p w14:paraId="79C7C128" w14:textId="77777777" w:rsidR="00504B57" w:rsidRPr="00F90645" w:rsidRDefault="00504B57" w:rsidP="00062414">
                      <w:pPr>
                        <w:pStyle w:val="ListParagraph"/>
                        <w:numPr>
                          <w:ilvl w:val="0"/>
                          <w:numId w:val="2"/>
                        </w:numPr>
                        <w:rPr>
                          <w:szCs w:val="17"/>
                        </w:rPr>
                      </w:pPr>
                      <w:r>
                        <w:rPr>
                          <w:rFonts w:ascii="Arial Narrow" w:hAnsi="Arial Narrow" w:cs="Calibri"/>
                          <w:bCs/>
                          <w:color w:val="1A1A1A"/>
                          <w:spacing w:val="0"/>
                          <w:szCs w:val="17"/>
                        </w:rPr>
                        <w:t>Give thanks &amp; appreciation for the faithful prayers &amp; support from E-Free.</w:t>
                      </w:r>
                    </w:p>
                    <w:p w14:paraId="7F4A1A75" w14:textId="77777777" w:rsidR="00504B57" w:rsidRPr="00F90645" w:rsidRDefault="00504B57" w:rsidP="006E522C">
                      <w:pPr>
                        <w:widowControl w:val="0"/>
                        <w:autoSpaceDE w:val="0"/>
                        <w:autoSpaceDN w:val="0"/>
                        <w:adjustRightInd w:val="0"/>
                        <w:spacing w:after="0" w:line="240" w:lineRule="auto"/>
                        <w:ind w:left="-90"/>
                        <w:rPr>
                          <w:rFonts w:cs="Arial"/>
                          <w:color w:val="1A1A1A"/>
                          <w:spacing w:val="0"/>
                          <w:szCs w:val="17"/>
                          <w:u w:color="1A1A1A"/>
                        </w:rPr>
                      </w:pPr>
                    </w:p>
                    <w:p w14:paraId="58E5EF51" w14:textId="77777777" w:rsidR="00504B57" w:rsidRPr="00F90645" w:rsidRDefault="00504B57" w:rsidP="006E522C">
                      <w:pPr>
                        <w:widowControl w:val="0"/>
                        <w:autoSpaceDE w:val="0"/>
                        <w:autoSpaceDN w:val="0"/>
                        <w:adjustRightInd w:val="0"/>
                        <w:spacing w:after="0" w:line="240" w:lineRule="auto"/>
                        <w:rPr>
                          <w:rFonts w:cs="Arial"/>
                          <w:b/>
                          <w:color w:val="1A1A1A"/>
                          <w:spacing w:val="0"/>
                          <w:szCs w:val="17"/>
                        </w:rPr>
                      </w:pPr>
                    </w:p>
                    <w:p w14:paraId="081AD729" w14:textId="77777777" w:rsidR="00504B57" w:rsidRPr="00F90645" w:rsidRDefault="00504B57">
                      <w:pPr>
                        <w:rPr>
                          <w:szCs w:val="17"/>
                        </w:rPr>
                      </w:pPr>
                    </w:p>
                  </w:txbxContent>
                </v:textbox>
                <w10:wrap type="square"/>
              </v:shape>
            </w:pict>
          </mc:Fallback>
        </mc:AlternateContent>
      </w:r>
      <w:r>
        <w:rPr>
          <w:noProof/>
          <w:kern w:val="16"/>
        </w:rPr>
        <mc:AlternateContent>
          <mc:Choice Requires="wps">
            <w:drawing>
              <wp:anchor distT="0" distB="0" distL="114300" distR="114300" simplePos="0" relativeHeight="251741184" behindDoc="0" locked="0" layoutInCell="1" allowOverlap="1" wp14:anchorId="4A62D428" wp14:editId="4C71EB6E">
                <wp:simplePos x="0" y="0"/>
                <wp:positionH relativeFrom="column">
                  <wp:posOffset>1017905</wp:posOffset>
                </wp:positionH>
                <wp:positionV relativeFrom="paragraph">
                  <wp:posOffset>7233285</wp:posOffset>
                </wp:positionV>
                <wp:extent cx="818515" cy="1023620"/>
                <wp:effectExtent l="0" t="0" r="0" b="0"/>
                <wp:wrapSquare wrapText="bothSides"/>
                <wp:docPr id="3" name="Text Box 3"/>
                <wp:cNvGraphicFramePr/>
                <a:graphic xmlns:a="http://schemas.openxmlformats.org/drawingml/2006/main">
                  <a:graphicData uri="http://schemas.microsoft.com/office/word/2010/wordprocessingShape">
                    <wps:wsp>
                      <wps:cNvSpPr txBox="1"/>
                      <wps:spPr>
                        <a:xfrm>
                          <a:off x="0" y="0"/>
                          <a:ext cx="818515" cy="102362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AE5434" w14:textId="77777777" w:rsidR="00504B57" w:rsidRDefault="00504B57">
                            <w:r>
                              <w:rPr>
                                <w:noProof/>
                              </w:rPr>
                              <w:drawing>
                                <wp:inline distT="0" distB="0" distL="0" distR="0" wp14:anchorId="0D1966EB" wp14:editId="228DF361">
                                  <wp:extent cx="632883" cy="843844"/>
                                  <wp:effectExtent l="0" t="0" r="2540" b="0"/>
                                  <wp:docPr id="12" name="Picture 12" descr="Macintosh HD:Users:debbiehulbert:Desktop:July 2014 Louise &amp; Bob Griff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cintosh HD:Users:debbiehulbert:Desktop:July 2014 Louise &amp; Bob Griffin.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34037" cy="845382"/>
                                          </a:xfrm>
                                          <a:prstGeom prst="rect">
                                            <a:avLst/>
                                          </a:prstGeom>
                                          <a:noFill/>
                                          <a:ln>
                                            <a:noFill/>
                                          </a:ln>
                                        </pic:spPr>
                                      </pic:pic>
                                    </a:graphicData>
                                  </a:graphic>
                                </wp:inline>
                              </w:drawing>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 id="Text Box 3" o:spid="_x0000_s1033" type="#_x0000_t202" style="position:absolute;left:0;text-align:left;margin-left:80.15pt;margin-top:569.55pt;width:64.45pt;height:80.6pt;z-index:25174118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" filled="f" stroked="f">
                <v:textbox style="mso-fit-shape-to-text:t">
                  <w:txbxContent>
                    <w:p w14:paraId="4CF3287C" w14:textId="77777777" w:rsidR="00504B57" w:rsidRDefault="00504B57">
                      <w:r>
                        <w:rPr>
                          <w:noProof/>
                        </w:rPr>
                        <w:drawing>
                          <wp:inline distT="0" distB="0" distL="0" distR="0" wp14:anchorId="2AA94772" wp14:editId="3B26A4C0">
                            <wp:extent cx="632883" cy="843844"/>
                            <wp:effectExtent l="0" t="0" r="2540" b="0"/>
                            <wp:docPr id="12" name="Picture 12" descr="Macintosh HD:Users:debbiehulbert:Desktop:July 2014 Louise &amp; Bob Griff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cintosh HD:Users:debbiehulbert:Desktop:July 2014 Louise &amp; Bob Griffin.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34037" cy="845382"/>
                                    </a:xfrm>
                                    <a:prstGeom prst="rect">
                                      <a:avLst/>
                                    </a:prstGeom>
                                    <a:noFill/>
                                    <a:ln>
                                      <a:noFill/>
                                    </a:ln>
                                  </pic:spPr>
                                </pic:pic>
                              </a:graphicData>
                            </a:graphic>
                          </wp:inline>
                        </w:drawing>
                      </w:r>
                    </w:p>
                  </w:txbxContent>
                </v:textbox>
                <w10:wrap type="square"/>
              </v:shape>
            </w:pict>
          </mc:Fallback>
        </mc:AlternateContent>
      </w:r>
      <w:r w:rsidR="00E03CBD">
        <w:rPr>
          <w:noProof/>
          <w:kern w:val="16"/>
        </w:rPr>
        <mc:AlternateContent>
          <mc:Choice Requires="wps">
            <w:drawing>
              <wp:anchor distT="0" distB="0" distL="114300" distR="114300" simplePos="0" relativeHeight="251745280" behindDoc="0" locked="0" layoutInCell="1" allowOverlap="1" wp14:anchorId="4961C030" wp14:editId="4616DA7D">
                <wp:simplePos x="0" y="0"/>
                <wp:positionH relativeFrom="column">
                  <wp:posOffset>3749675</wp:posOffset>
                </wp:positionH>
                <wp:positionV relativeFrom="paragraph">
                  <wp:posOffset>1889760</wp:posOffset>
                </wp:positionV>
                <wp:extent cx="799465" cy="637540"/>
                <wp:effectExtent l="0" t="0" r="0" b="0"/>
                <wp:wrapSquare wrapText="bothSides"/>
                <wp:docPr id="4" name="Text Box 4"/>
                <wp:cNvGraphicFramePr/>
                <a:graphic xmlns:a="http://schemas.openxmlformats.org/drawingml/2006/main">
                  <a:graphicData uri="http://schemas.microsoft.com/office/word/2010/wordprocessingShape">
                    <wps:wsp>
                      <wps:cNvSpPr txBox="1"/>
                      <wps:spPr>
                        <a:xfrm>
                          <a:off x="0" y="0"/>
                          <a:ext cx="799465" cy="63754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4511828" w14:textId="77777777" w:rsidR="00504B57" w:rsidRDefault="00504B57">
                            <w:r>
                              <w:rPr>
                                <w:noProof/>
                              </w:rPr>
                              <w:drawing>
                                <wp:inline distT="0" distB="0" distL="0" distR="0" wp14:anchorId="3ABE97F2" wp14:editId="3CD7F23C">
                                  <wp:extent cx="615950" cy="446880"/>
                                  <wp:effectExtent l="0" t="0" r="0" b="10795"/>
                                  <wp:docPr id="8" name="Picture 8" descr="Macintosh HD:Users:debbiehulbert:Desktop:VBS graphi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debbiehulbert:Desktop:VBS graphic.pn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15950" cy="446880"/>
                                          </a:xfrm>
                                          <a:prstGeom prst="rect">
                                            <a:avLst/>
                                          </a:prstGeom>
                                          <a:noFill/>
                                          <a:ln>
                                            <a:noFill/>
                                          </a:ln>
                                        </pic:spPr>
                                      </pic:pic>
                                    </a:graphicData>
                                  </a:graphic>
                                </wp:inline>
                              </w:drawing>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id="Text Box 4" o:spid="_x0000_s1034" type="#_x0000_t202" style="position:absolute;left:0;text-align:left;margin-left:295.25pt;margin-top:148.8pt;width:62.95pt;height:50.2pt;z-index:251745280;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" filled="f" stroked="f">
                <v:textbox style="mso-fit-shape-to-text:t">
                  <w:txbxContent>
                    <w:p w14:paraId="475FDCF5" w14:textId="77777777" w:rsidR="00504B57" w:rsidRDefault="00504B57">
                      <w:r>
                        <w:rPr>
                          <w:noProof/>
                        </w:rPr>
                        <w:drawing>
                          <wp:inline distT="0" distB="0" distL="0" distR="0" wp14:anchorId="1209D60B" wp14:editId="1E652E2D">
                            <wp:extent cx="615950" cy="446880"/>
                            <wp:effectExtent l="0" t="0" r="0" b="10795"/>
                            <wp:docPr id="8" name="Picture 8" descr="Macintosh HD:Users:debbiehulbert:Desktop:VBS graphi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debbiehulbert:Desktop:VBS graphic.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15950" cy="446880"/>
                                    </a:xfrm>
                                    <a:prstGeom prst="rect">
                                      <a:avLst/>
                                    </a:prstGeom>
                                    <a:noFill/>
                                    <a:ln>
                                      <a:noFill/>
                                    </a:ln>
                                  </pic:spPr>
                                </pic:pic>
                              </a:graphicData>
                            </a:graphic>
                          </wp:inline>
                        </w:drawing>
                      </w:r>
                    </w:p>
                  </w:txbxContent>
                </v:textbox>
                <w10:wrap type="square"/>
              </v:shape>
            </w:pict>
          </mc:Fallback>
        </mc:AlternateContent>
      </w:r>
      <w:r w:rsidR="00462BDB">
        <w:rPr>
          <w:noProof/>
          <w:kern w:val="16"/>
        </w:rPr>
        <mc:AlternateContent>
          <mc:Choice Requires="wps">
            <w:drawing>
              <wp:anchor distT="0" distB="0" distL="114300" distR="114300" simplePos="0" relativeHeight="251738112" behindDoc="0" locked="0" layoutInCell="1" allowOverlap="1" wp14:anchorId="75C8BA35" wp14:editId="309C8A6D">
                <wp:simplePos x="0" y="0"/>
                <wp:positionH relativeFrom="column">
                  <wp:posOffset>1018540</wp:posOffset>
                </wp:positionH>
                <wp:positionV relativeFrom="paragraph">
                  <wp:posOffset>5333365</wp:posOffset>
                </wp:positionV>
                <wp:extent cx="3324860" cy="237490"/>
                <wp:effectExtent l="0" t="0" r="2540" b="0"/>
                <wp:wrapTight wrapText="bothSides">
                  <wp:wrapPolygon edited="0">
                    <wp:start x="0" y="0"/>
                    <wp:lineTo x="0" y="18481"/>
                    <wp:lineTo x="21451" y="18481"/>
                    <wp:lineTo x="21451" y="0"/>
                    <wp:lineTo x="0" y="0"/>
                  </wp:wrapPolygon>
                </wp:wrapTight>
                <wp:docPr id="19" name="Text 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24860" cy="237490"/>
                        </a:xfrm>
                        <a:prstGeom prst="rect">
                          <a:avLst/>
                        </a:prstGeom>
                        <a:solidFill>
                          <a:schemeClr val="bg1">
                            <a:lumMod val="85000"/>
                          </a:schemeClr>
                        </a:solidFill>
                        <a:ln>
                          <a:noFill/>
                        </a:ln>
                      </wps:spPr>
                      <wps:txbx>
                        <w:txbxContent>
                          <w:p w14:paraId="5E748D0A" w14:textId="77777777" w:rsidR="00504B57" w:rsidRPr="009D2125" w:rsidRDefault="00504B57" w:rsidP="006E522C">
                            <w:pPr>
                              <w:pStyle w:val="Heading2B"/>
                              <w:rPr>
                                <w:b/>
                                <w:color w:val="800000"/>
                                <w:sz w:val="17"/>
                                <w:szCs w:val="17"/>
                              </w:rPr>
                            </w:pPr>
                            <w:r w:rsidRPr="009D2125">
                              <w:rPr>
                                <w:b/>
                                <w:color w:val="800000"/>
                                <w:sz w:val="17"/>
                                <w:szCs w:val="17"/>
                              </w:rPr>
                              <w:t>M</w:t>
                            </w:r>
                            <w:r>
                              <w:rPr>
                                <w:b/>
                                <w:color w:val="800000"/>
                                <w:sz w:val="17"/>
                                <w:szCs w:val="17"/>
                              </w:rPr>
                              <w:t>inistry opportunities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0" o:spid="_x0000_s1036" type="#_x0000_t202" style="position:absolute;left:0;text-align:left;margin-left:80.2pt;margin-top:419.95pt;width:261.8pt;height:18.7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" fillcolor="#d8d8d8 [2732]" stroked="f">
                <v:textbox inset="0,0,0,0">
                  <w:txbxContent>
                    <w:p w14:paraId="02B07A49" w14:textId="77777777" w:rsidR="00257808" w:rsidRPr="009D2125" w:rsidRDefault="00257808" w:rsidP="006E522C">
                      <w:pPr>
                        <w:pStyle w:val="Heading2B"/>
                        <w:rPr>
                          <w:b/>
                          <w:color w:val="800000"/>
                          <w:sz w:val="17"/>
                          <w:szCs w:val="17"/>
                        </w:rPr>
                      </w:pPr>
                      <w:r w:rsidRPr="009D2125">
                        <w:rPr>
                          <w:b/>
                          <w:color w:val="800000"/>
                          <w:sz w:val="17"/>
                          <w:szCs w:val="17"/>
                        </w:rPr>
                        <w:t>M</w:t>
                      </w:r>
                      <w:r>
                        <w:rPr>
                          <w:b/>
                          <w:color w:val="800000"/>
                          <w:sz w:val="17"/>
                          <w:szCs w:val="17"/>
                        </w:rPr>
                        <w:t>inistry opportunities</w:t>
                      </w:r>
                    </w:p>
                  </w:txbxContent>
                </v:textbox>
                <w10:wrap type="tight"/>
              </v:shape>
            </w:pict>
          </mc:Fallback>
        </mc:AlternateContent>
      </w:r>
      <w:r w:rsidR="006C4A8E">
        <w:rPr>
          <w:noProof/>
          <w:kern w:val="16"/>
        </w:rPr>
        <mc:AlternateContent>
          <mc:Choice Requires="wps">
            <w:drawing>
              <wp:anchor distT="0" distB="0" distL="114300" distR="114300" simplePos="0" relativeHeight="251739136" behindDoc="0" locked="0" layoutInCell="1" allowOverlap="1" wp14:anchorId="00774527" wp14:editId="7AA49C91">
                <wp:simplePos x="0" y="0"/>
                <wp:positionH relativeFrom="column">
                  <wp:posOffset>-287655</wp:posOffset>
                </wp:positionH>
                <wp:positionV relativeFrom="paragraph">
                  <wp:posOffset>5214620</wp:posOffset>
                </wp:positionV>
                <wp:extent cx="831215" cy="831215"/>
                <wp:effectExtent l="0" t="0" r="0" b="6985"/>
                <wp:wrapSquare wrapText="bothSides"/>
                <wp:docPr id="26" name="Text Box 26"/>
                <wp:cNvGraphicFramePr/>
                <a:graphic xmlns:a="http://schemas.openxmlformats.org/drawingml/2006/main">
                  <a:graphicData uri="http://schemas.microsoft.com/office/word/2010/wordprocessingShape">
                    <wps:wsp>
                      <wps:cNvSpPr txBox="1"/>
                      <wps:spPr>
                        <a:xfrm>
                          <a:off x="0" y="0"/>
                          <a:ext cx="831215" cy="831215"/>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D3A6EAE" w14:textId="77777777" w:rsidR="00504B57" w:rsidRDefault="00504B57">
                            <w:r>
                              <w:rPr>
                                <w:noProof/>
                              </w:rPr>
                              <w:drawing>
                                <wp:inline distT="0" distB="0" distL="0" distR="0" wp14:anchorId="4374C109" wp14:editId="711E5CEB">
                                  <wp:extent cx="638810" cy="663998"/>
                                  <wp:effectExtent l="0" t="0" r="0" b="0"/>
                                  <wp:docPr id="5" name="Picture 5" descr="Mac HD:Users:debbiehulbert:Secretary:BULLETINS:qrcod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c HD:Users:debbiehulbert:Secretary:BULLETINS:qrcode[1].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38810" cy="663998"/>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26" o:spid="_x0000_s1037" type="#_x0000_t202" style="position:absolute;left:0;text-align:left;margin-left:-22.6pt;margin-top:410.6pt;width:65.45pt;height:65.45pt;z-index:2517391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" filled="f" stroked="f">
                <v:textbox>
                  <w:txbxContent>
                    <w:p w14:paraId="5E8F2C7C" w14:textId="77777777" w:rsidR="00257808" w:rsidRDefault="00257808">
                      <w:r>
                        <w:rPr>
                          <w:noProof/>
                        </w:rPr>
                        <w:drawing>
                          <wp:inline distT="0" distB="0" distL="0" distR="0" wp14:anchorId="78C7EE63" wp14:editId="29114713">
                            <wp:extent cx="638810" cy="663998"/>
                            <wp:effectExtent l="0" t="0" r="0" b="0"/>
                            <wp:docPr id="5" name="Picture 5" descr="Mac HD:Users:debbiehulbert:Secretary:BULLETINS:qrcod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c HD:Users:debbiehulbert:Secretary:BULLETINS:qrcode[1].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38810" cy="663998"/>
                                    </a:xfrm>
                                    <a:prstGeom prst="rect">
                                      <a:avLst/>
                                    </a:prstGeom>
                                    <a:noFill/>
                                    <a:ln>
                                      <a:noFill/>
                                    </a:ln>
                                  </pic:spPr>
                                </pic:pic>
                              </a:graphicData>
                            </a:graphic>
                          </wp:inline>
                        </w:drawing>
                      </w:r>
                    </w:p>
                  </w:txbxContent>
                </v:textbox>
                <w10:wrap type="square"/>
              </v:shape>
            </w:pict>
          </mc:Fallback>
        </mc:AlternateContent>
      </w:r>
      <w:r w:rsidR="00405814">
        <w:rPr>
          <w:noProof/>
          <w:kern w:val="16"/>
        </w:rPr>
        <mc:AlternateContent>
          <mc:Choice Requires="wps">
            <w:drawing>
              <wp:anchor distT="0" distB="0" distL="114300" distR="114300" simplePos="0" relativeHeight="251708416" behindDoc="0" locked="0" layoutInCell="1" allowOverlap="1" wp14:anchorId="181757BF" wp14:editId="528DFD26">
                <wp:simplePos x="0" y="0"/>
                <wp:positionH relativeFrom="column">
                  <wp:posOffset>1018540</wp:posOffset>
                </wp:positionH>
                <wp:positionV relativeFrom="paragraph">
                  <wp:posOffset>6639560</wp:posOffset>
                </wp:positionV>
                <wp:extent cx="3324860" cy="237490"/>
                <wp:effectExtent l="0" t="0" r="2540" b="0"/>
                <wp:wrapTight wrapText="bothSides">
                  <wp:wrapPolygon edited="0">
                    <wp:start x="0" y="0"/>
                    <wp:lineTo x="0" y="18481"/>
                    <wp:lineTo x="21451" y="18481"/>
                    <wp:lineTo x="21451" y="0"/>
                    <wp:lineTo x="0" y="0"/>
                  </wp:wrapPolygon>
                </wp:wrapTight>
                <wp:docPr id="47" name="Text 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24860" cy="237490"/>
                        </a:xfrm>
                        <a:prstGeom prst="rect">
                          <a:avLst/>
                        </a:prstGeom>
                        <a:solidFill>
                          <a:schemeClr val="bg1">
                            <a:lumMod val="85000"/>
                          </a:schemeClr>
                        </a:solidFill>
                        <a:ln>
                          <a:noFill/>
                        </a:ln>
                      </wps:spPr>
                      <wps:txbx>
                        <w:txbxContent>
                          <w:p w14:paraId="4D2E5991" w14:textId="77777777" w:rsidR="00504B57" w:rsidRPr="009D2125" w:rsidRDefault="00504B57" w:rsidP="00396830">
                            <w:pPr>
                              <w:pStyle w:val="Heading2B"/>
                              <w:rPr>
                                <w:b/>
                                <w:color w:val="800000"/>
                                <w:sz w:val="17"/>
                                <w:szCs w:val="17"/>
                              </w:rPr>
                            </w:pPr>
                            <w:r w:rsidRPr="009D2125">
                              <w:rPr>
                                <w:b/>
                                <w:color w:val="800000"/>
                                <w:sz w:val="17"/>
                                <w:szCs w:val="17"/>
                              </w:rPr>
                              <w:t>MISSIONARY CORNER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38" type="#_x0000_t202" style="position:absolute;left:0;text-align:left;margin-left:80.2pt;margin-top:522.8pt;width:261.8pt;height:18.7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" fillcolor="#d8d8d8 [2732]" stroked="f">
                <v:textbox inset="0,0,0,0">
                  <w:txbxContent>
                    <w:p w14:paraId="6A7682B9" w14:textId="77777777" w:rsidR="00257808" w:rsidRPr="009D2125" w:rsidRDefault="00257808" w:rsidP="00396830">
                      <w:pPr>
                        <w:pStyle w:val="Heading2B"/>
                        <w:rPr>
                          <w:b/>
                          <w:color w:val="800000"/>
                          <w:sz w:val="17"/>
                          <w:szCs w:val="17"/>
                        </w:rPr>
                      </w:pPr>
                      <w:r w:rsidRPr="009D2125">
                        <w:rPr>
                          <w:b/>
                          <w:color w:val="800000"/>
                          <w:sz w:val="17"/>
                          <w:szCs w:val="17"/>
                        </w:rPr>
                        <w:t>MISSIONARY CORNER</w:t>
                      </w:r>
                    </w:p>
                  </w:txbxContent>
                </v:textbox>
                <w10:wrap type="tight"/>
              </v:shape>
            </w:pict>
          </mc:Fallback>
        </mc:AlternateContent>
      </w:r>
      <w:r w:rsidR="00D47D11">
        <w:rPr>
          <w:noProof/>
          <w:kern w:val="16"/>
        </w:rPr>
        <mc:AlternateContent>
          <mc:Choice Requires="wps">
            <w:drawing>
              <wp:anchor distT="0" distB="0" distL="114300" distR="114300" simplePos="0" relativeHeight="251671552" behindDoc="0" locked="0" layoutInCell="1" allowOverlap="1" wp14:anchorId="2C356E93" wp14:editId="18DFDA17">
                <wp:simplePos x="0" y="0"/>
                <wp:positionH relativeFrom="column">
                  <wp:posOffset>-2781300</wp:posOffset>
                </wp:positionH>
                <wp:positionV relativeFrom="paragraph">
                  <wp:posOffset>464185</wp:posOffset>
                </wp:positionV>
                <wp:extent cx="3562350" cy="7718425"/>
                <wp:effectExtent l="0" t="0" r="19050" b="3175"/>
                <wp:wrapTight wrapText="bothSides">
                  <wp:wrapPolygon edited="0">
                    <wp:start x="0" y="0"/>
                    <wp:lineTo x="0" y="21538"/>
                    <wp:lineTo x="21561" y="21538"/>
                    <wp:lineTo x="21561" y="0"/>
                    <wp:lineTo x="0" y="0"/>
                  </wp:wrapPolygon>
                </wp:wrapTight>
                <wp:docPr id="64"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62350" cy="77184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8A4A10" w14:textId="77777777" w:rsidR="00504B57" w:rsidRDefault="00504B57" w:rsidP="00316464">
                            <w:pPr>
                              <w:pStyle w:val="Normalnarrow"/>
                            </w:pPr>
                          </w:p>
                          <w:p w14:paraId="1E481E22" w14:textId="77777777" w:rsidR="00504B57" w:rsidRPr="00E0123C" w:rsidRDefault="00504B57" w:rsidP="00BE21B2">
                            <w:pPr>
                              <w:pStyle w:val="Normalnarrow"/>
                              <w:numPr>
                                <w:ilvl w:val="0"/>
                                <w:numId w:val="3"/>
                              </w:numPr>
                              <w:ind w:left="360"/>
                            </w:pPr>
                            <w:r>
                              <w:rPr>
                                <w:rFonts w:cs="Lucida Grande"/>
                                <w:b/>
                                <w:sz w:val="18"/>
                                <w:szCs w:val="18"/>
                              </w:rPr>
                              <w:t xml:space="preserve">Bible Studies &amp; Groups: </w:t>
                            </w:r>
                            <w:r>
                              <w:rPr>
                                <w:rFonts w:cs="Lucida Grande"/>
                                <w:sz w:val="18"/>
                                <w:szCs w:val="18"/>
                              </w:rPr>
                              <w:t>For a list of additional Bible studies &amp; groups that meet throughout the week, go to</w:t>
                            </w:r>
                            <w:r>
                              <w:rPr>
                                <w:rFonts w:cs="Lucida Grande"/>
                                <w:b/>
                                <w:sz w:val="18"/>
                                <w:szCs w:val="18"/>
                              </w:rPr>
                              <w:t xml:space="preserve"> </w:t>
                            </w:r>
                            <w:hyperlink r:id="rId26" w:history="1">
                              <w:r w:rsidRPr="00E0123C">
                                <w:rPr>
                                  <w:rStyle w:val="Hyperlink"/>
                                  <w:rFonts w:cs="Lucida Grande"/>
                                  <w:sz w:val="18"/>
                                  <w:szCs w:val="18"/>
                                </w:rPr>
                                <w:t>http://www.efreepalouse.org/groups/</w:t>
                              </w:r>
                            </w:hyperlink>
                          </w:p>
                          <w:p w14:paraId="4FB8BB6B" w14:textId="77777777" w:rsidR="00504B57" w:rsidRDefault="00504B57" w:rsidP="00E713E1">
                            <w:pPr>
                              <w:pStyle w:val="Normalnarrow"/>
                              <w:ind w:left="360" w:hanging="360"/>
                            </w:pPr>
                          </w:p>
                          <w:p w14:paraId="7CFAD321" w14:textId="77777777" w:rsidR="00504B57" w:rsidRDefault="00504B57" w:rsidP="00BE21B2">
                            <w:pPr>
                              <w:pStyle w:val="Normalnarrow"/>
                              <w:numPr>
                                <w:ilvl w:val="0"/>
                                <w:numId w:val="3"/>
                              </w:numPr>
                              <w:ind w:left="360"/>
                            </w:pPr>
                            <w:r>
                              <w:rPr>
                                <w:b/>
                              </w:rPr>
                              <w:t xml:space="preserve">Children’s Ministry: </w:t>
                            </w:r>
                            <w:r>
                              <w:t xml:space="preserve">Kellie Owsley, Director, 208-596-8192, </w:t>
                            </w:r>
                            <w:hyperlink r:id="rId27" w:history="1">
                              <w:r w:rsidRPr="00C073C7">
                                <w:rPr>
                                  <w:rStyle w:val="Hyperlink"/>
                                </w:rPr>
                                <w:t>kellieowsley9@gmail.com</w:t>
                              </w:r>
                            </w:hyperlink>
                            <w:r>
                              <w:t xml:space="preserve">. For more information go to </w:t>
                            </w:r>
                            <w:hyperlink r:id="rId28" w:history="1">
                              <w:r w:rsidRPr="00C073C7">
                                <w:rPr>
                                  <w:rStyle w:val="Hyperlink"/>
                                </w:rPr>
                                <w:t>http://www.efreepalouse.org/children/</w:t>
                              </w:r>
                            </w:hyperlink>
                            <w:r>
                              <w:t xml:space="preserve"> or be a friend on </w:t>
                            </w:r>
                          </w:p>
                          <w:p w14:paraId="3D82A255" w14:textId="77777777" w:rsidR="00504B57" w:rsidRPr="00671BB0" w:rsidRDefault="009B22A9" w:rsidP="00E0123C">
                            <w:pPr>
                              <w:pStyle w:val="Normalnarrow"/>
                              <w:ind w:left="360"/>
                            </w:pPr>
                            <w:r>
                              <w:t>Facebook@</w:t>
                            </w:r>
                            <w:r w:rsidR="00504B57">
                              <w:t>Kid’s Crew E-Free.</w:t>
                            </w:r>
                          </w:p>
                          <w:p w14:paraId="579A6EC5" w14:textId="77777777" w:rsidR="00504B57" w:rsidRDefault="00504B57" w:rsidP="00E713E1">
                            <w:pPr>
                              <w:pStyle w:val="Normalnarrow"/>
                              <w:ind w:left="360" w:hanging="360"/>
                              <w:jc w:val="center"/>
                            </w:pPr>
                          </w:p>
                          <w:p w14:paraId="5A9857E0" w14:textId="77777777" w:rsidR="00504B57" w:rsidRDefault="00504B57" w:rsidP="00BE21B2">
                            <w:pPr>
                              <w:pStyle w:val="ListParagraph"/>
                              <w:numPr>
                                <w:ilvl w:val="0"/>
                                <w:numId w:val="4"/>
                              </w:numPr>
                              <w:spacing w:after="0"/>
                              <w:ind w:left="360"/>
                              <w:rPr>
                                <w:rFonts w:ascii="Arial Narrow" w:hAnsi="Arial Narrow" w:cs="Lucida Grande"/>
                                <w:spacing w:val="0"/>
                                <w:szCs w:val="17"/>
                              </w:rPr>
                            </w:pPr>
                            <w:r>
                              <w:rPr>
                                <w:rFonts w:ascii="Arial Narrow" w:hAnsi="Arial Narrow" w:cs="Lucida Grande"/>
                                <w:b/>
                                <w:spacing w:val="0"/>
                                <w:szCs w:val="17"/>
                              </w:rPr>
                              <w:t>College Ministry (EFCM):</w:t>
                            </w:r>
                            <w:r>
                              <w:rPr>
                                <w:rFonts w:ascii="Arial Narrow" w:hAnsi="Arial Narrow" w:cs="Lucida Grande"/>
                                <w:spacing w:val="0"/>
                                <w:szCs w:val="17"/>
                              </w:rPr>
                              <w:t xml:space="preserve"> </w:t>
                            </w:r>
                            <w:r w:rsidRPr="00700628">
                              <w:rPr>
                                <w:rFonts w:ascii="Arial Narrow" w:hAnsi="Arial Narrow" w:cs="Lucida Grande"/>
                                <w:i/>
                                <w:spacing w:val="0"/>
                                <w:szCs w:val="17"/>
                              </w:rPr>
                              <w:t>Will resume 8/25/15</w:t>
                            </w:r>
                            <w:r>
                              <w:rPr>
                                <w:rFonts w:ascii="Arial Narrow" w:hAnsi="Arial Narrow" w:cs="Lucida Grande"/>
                                <w:spacing w:val="0"/>
                                <w:szCs w:val="17"/>
                              </w:rPr>
                              <w:t xml:space="preserve">. More info: Bill Richardson, Pastor of Adult Ministries, </w:t>
                            </w:r>
                            <w:hyperlink r:id="rId29" w:history="1">
                              <w:r w:rsidRPr="005236A0">
                                <w:rPr>
                                  <w:rStyle w:val="Hyperlink"/>
                                  <w:rFonts w:ascii="Arial Narrow" w:hAnsi="Arial Narrow" w:cs="Lucida Grande"/>
                                  <w:spacing w:val="0"/>
                                  <w:szCs w:val="17"/>
                                </w:rPr>
                                <w:t>bill.richardson@efreepalouse.org</w:t>
                              </w:r>
                            </w:hyperlink>
                            <w:r>
                              <w:rPr>
                                <w:rFonts w:ascii="Arial Narrow" w:hAnsi="Arial Narrow" w:cs="Lucida Grande"/>
                                <w:spacing w:val="0"/>
                                <w:szCs w:val="17"/>
                              </w:rPr>
                              <w:t xml:space="preserve">, </w:t>
                            </w:r>
                            <w:r>
                              <w:rPr>
                                <w:rFonts w:ascii="Arial Narrow" w:hAnsi="Arial Narrow" w:cs="Arial"/>
                                <w:bCs/>
                                <w:color w:val="1A1A1A"/>
                                <w:spacing w:val="0"/>
                                <w:szCs w:val="17"/>
                              </w:rPr>
                              <w:t xml:space="preserve">509-872-3390. </w:t>
                            </w:r>
                          </w:p>
                          <w:p w14:paraId="21702430" w14:textId="77777777" w:rsidR="00504B57" w:rsidRDefault="00504B57" w:rsidP="00E0123C">
                            <w:pPr>
                              <w:pStyle w:val="ListParagraph"/>
                              <w:spacing w:after="0"/>
                              <w:ind w:left="360"/>
                              <w:rPr>
                                <w:rFonts w:ascii="Arial Narrow" w:hAnsi="Arial Narrow" w:cs="Lucida Grande"/>
                                <w:spacing w:val="0"/>
                                <w:szCs w:val="17"/>
                              </w:rPr>
                            </w:pPr>
                          </w:p>
                          <w:p w14:paraId="662909EC" w14:textId="77777777" w:rsidR="00504B57" w:rsidRDefault="00504B57" w:rsidP="00BE21B2">
                            <w:pPr>
                              <w:pStyle w:val="Normalnarrow"/>
                              <w:numPr>
                                <w:ilvl w:val="0"/>
                                <w:numId w:val="3"/>
                              </w:numPr>
                              <w:ind w:left="360"/>
                            </w:pPr>
                            <w:r>
                              <w:rPr>
                                <w:b/>
                              </w:rPr>
                              <w:t xml:space="preserve">Life Groups: </w:t>
                            </w:r>
                            <w:r>
                              <w:t>Sign up now or contact one of our Life Group leaders:</w:t>
                            </w:r>
                          </w:p>
                          <w:p w14:paraId="4F6E7D52" w14:textId="77777777" w:rsidR="00504B57" w:rsidRPr="00E713E1" w:rsidRDefault="00504B57" w:rsidP="00BE21B2">
                            <w:pPr>
                              <w:pStyle w:val="ListParagraph"/>
                              <w:numPr>
                                <w:ilvl w:val="0"/>
                                <w:numId w:val="1"/>
                              </w:numPr>
                              <w:spacing w:after="0"/>
                              <w:ind w:left="720"/>
                              <w:rPr>
                                <w:rFonts w:ascii="Arial Narrow" w:hAnsi="Arial Narrow" w:cs="Lucida Grande"/>
                                <w:spacing w:val="0"/>
                                <w:szCs w:val="17"/>
                              </w:rPr>
                            </w:pPr>
                            <w:r>
                              <w:rPr>
                                <w:rFonts w:ascii="Arial Narrow" w:hAnsi="Arial Narrow" w:cs="Lucida Grande"/>
                                <w:spacing w:val="0"/>
                                <w:szCs w:val="17"/>
                              </w:rPr>
                              <w:t xml:space="preserve">Idaho Life Groups: Todd Plotner, </w:t>
                            </w:r>
                            <w:hyperlink r:id="rId30" w:history="1">
                              <w:r w:rsidRPr="00924D54">
                                <w:rPr>
                                  <w:rStyle w:val="Hyperlink"/>
                                  <w:rFonts w:ascii="Arial Narrow" w:hAnsi="Arial Narrow" w:cs="Lucida Grande"/>
                                  <w:spacing w:val="0"/>
                                  <w:szCs w:val="17"/>
                                </w:rPr>
                                <w:t>todd.plotner50@gmail.com</w:t>
                              </w:r>
                            </w:hyperlink>
                            <w:r>
                              <w:rPr>
                                <w:rFonts w:ascii="Arial Narrow" w:hAnsi="Arial Narrow" w:cs="Lucida Grande"/>
                                <w:spacing w:val="0"/>
                                <w:szCs w:val="17"/>
                              </w:rPr>
                              <w:t xml:space="preserve">, </w:t>
                            </w:r>
                            <w:r w:rsidRPr="00E713E1">
                              <w:rPr>
                                <w:rFonts w:ascii="Arial Narrow" w:hAnsi="Arial Narrow" w:cs="Lucida Grande"/>
                                <w:spacing w:val="0"/>
                                <w:szCs w:val="17"/>
                              </w:rPr>
                              <w:t>910-528-5476</w:t>
                            </w:r>
                          </w:p>
                          <w:p w14:paraId="5CCAA3C8" w14:textId="77777777" w:rsidR="00504B57" w:rsidRPr="00E713E1" w:rsidRDefault="00504B57" w:rsidP="00BE21B2">
                            <w:pPr>
                              <w:pStyle w:val="ListParagraph"/>
                              <w:numPr>
                                <w:ilvl w:val="0"/>
                                <w:numId w:val="1"/>
                              </w:numPr>
                              <w:spacing w:after="0"/>
                              <w:ind w:left="720"/>
                              <w:rPr>
                                <w:rStyle w:val="Hyperlink"/>
                                <w:rFonts w:ascii="Arial Narrow" w:hAnsi="Arial Narrow" w:cs="Lucida Grande"/>
                                <w:color w:val="auto"/>
                                <w:spacing w:val="0"/>
                                <w:szCs w:val="17"/>
                                <w:u w:val="none"/>
                              </w:rPr>
                            </w:pPr>
                            <w:r>
                              <w:rPr>
                                <w:rFonts w:ascii="Arial Narrow" w:hAnsi="Arial Narrow" w:cs="Lucida Grande"/>
                                <w:spacing w:val="0"/>
                                <w:szCs w:val="17"/>
                              </w:rPr>
                              <w:t xml:space="preserve">Washington Life Groups: Jack Brossman, </w:t>
                            </w:r>
                            <w:hyperlink r:id="rId31" w:history="1">
                              <w:r w:rsidRPr="00E713E1">
                                <w:rPr>
                                  <w:rStyle w:val="Hyperlink"/>
                                  <w:rFonts w:ascii="Arial Narrow" w:hAnsi="Arial Narrow" w:cs="Lucida Grande"/>
                                  <w:spacing w:val="0"/>
                                  <w:szCs w:val="17"/>
                                </w:rPr>
                                <w:t>jackbrossman@hotmail.com</w:t>
                              </w:r>
                            </w:hyperlink>
                            <w:r>
                              <w:rPr>
                                <w:rStyle w:val="Hyperlink"/>
                                <w:rFonts w:ascii="Arial Narrow" w:hAnsi="Arial Narrow" w:cs="Lucida Grande"/>
                                <w:spacing w:val="0"/>
                                <w:szCs w:val="17"/>
                              </w:rPr>
                              <w:t>,</w:t>
                            </w:r>
                          </w:p>
                          <w:p w14:paraId="64FA0632" w14:textId="77777777" w:rsidR="00504B57" w:rsidRPr="00E713E1" w:rsidRDefault="00504B57" w:rsidP="00E0123C">
                            <w:pPr>
                              <w:pStyle w:val="ListParagraph"/>
                              <w:spacing w:after="0"/>
                              <w:rPr>
                                <w:rFonts w:ascii="Arial Narrow" w:hAnsi="Arial Narrow" w:cs="Lucida Grande"/>
                                <w:spacing w:val="0"/>
                                <w:szCs w:val="17"/>
                              </w:rPr>
                            </w:pPr>
                            <w:r w:rsidRPr="00E713E1">
                              <w:rPr>
                                <w:rFonts w:ascii="Arial Narrow" w:hAnsi="Arial Narrow" w:cs="Lucida Grande"/>
                                <w:spacing w:val="0"/>
                                <w:szCs w:val="17"/>
                              </w:rPr>
                              <w:t>509-432-1039</w:t>
                            </w:r>
                          </w:p>
                          <w:p w14:paraId="66CCA47F" w14:textId="77777777" w:rsidR="00504B57" w:rsidRDefault="00504B57" w:rsidP="00E713E1">
                            <w:pPr>
                              <w:spacing w:after="0"/>
                              <w:rPr>
                                <w:rFonts w:ascii="Arial Narrow" w:hAnsi="Arial Narrow" w:cs="Lucida Grande"/>
                                <w:spacing w:val="0"/>
                                <w:szCs w:val="17"/>
                              </w:rPr>
                            </w:pPr>
                          </w:p>
                          <w:p w14:paraId="53CF9166" w14:textId="77777777" w:rsidR="00504B57" w:rsidRDefault="00504B57" w:rsidP="00BE21B2">
                            <w:pPr>
                              <w:pStyle w:val="ListParagraph"/>
                              <w:numPr>
                                <w:ilvl w:val="0"/>
                                <w:numId w:val="4"/>
                              </w:numPr>
                              <w:spacing w:after="0"/>
                              <w:ind w:left="360"/>
                              <w:rPr>
                                <w:rFonts w:ascii="Arial Narrow" w:hAnsi="Arial Narrow" w:cs="Lucida Grande"/>
                                <w:spacing w:val="0"/>
                                <w:szCs w:val="17"/>
                              </w:rPr>
                            </w:pPr>
                            <w:r>
                              <w:rPr>
                                <w:rFonts w:ascii="Arial Narrow" w:hAnsi="Arial Narrow" w:cs="Lucida Grande"/>
                                <w:b/>
                                <w:spacing w:val="0"/>
                                <w:szCs w:val="17"/>
                              </w:rPr>
                              <w:t xml:space="preserve">Men’s Ministry: </w:t>
                            </w:r>
                            <w:r>
                              <w:rPr>
                                <w:rFonts w:ascii="Arial Narrow" w:hAnsi="Arial Narrow" w:cs="Lucida Grande"/>
                                <w:spacing w:val="0"/>
                                <w:szCs w:val="17"/>
                              </w:rPr>
                              <w:t xml:space="preserve">Doug Busby, Senior Pastor, 509-872-3390, </w:t>
                            </w:r>
                            <w:hyperlink r:id="rId32" w:history="1">
                              <w:r w:rsidRPr="00C073C7">
                                <w:rPr>
                                  <w:rStyle w:val="Hyperlink"/>
                                  <w:rFonts w:ascii="Arial Narrow" w:hAnsi="Arial Narrow" w:cs="Lucida Grande"/>
                                  <w:spacing w:val="0"/>
                                  <w:szCs w:val="17"/>
                                </w:rPr>
                                <w:t>dougb7@frontier.com</w:t>
                              </w:r>
                            </w:hyperlink>
                            <w:r>
                              <w:rPr>
                                <w:rFonts w:ascii="Arial Narrow" w:hAnsi="Arial Narrow" w:cs="Lucida Grande"/>
                                <w:spacing w:val="0"/>
                                <w:szCs w:val="17"/>
                              </w:rPr>
                              <w:t xml:space="preserve">. For more information go to </w:t>
                            </w:r>
                            <w:hyperlink r:id="rId33" w:history="1">
                              <w:r w:rsidRPr="00C073C7">
                                <w:rPr>
                                  <w:rStyle w:val="Hyperlink"/>
                                  <w:rFonts w:ascii="Arial Narrow" w:hAnsi="Arial Narrow" w:cs="Lucida Grande"/>
                                  <w:spacing w:val="0"/>
                                  <w:szCs w:val="17"/>
                                </w:rPr>
                                <w:t>http://www.efreepalouse.org/mens-ministry/</w:t>
                              </w:r>
                            </w:hyperlink>
                          </w:p>
                          <w:p w14:paraId="5D09DA28" w14:textId="77777777" w:rsidR="00504B57" w:rsidRDefault="00504B57" w:rsidP="00A7537F">
                            <w:pPr>
                              <w:pStyle w:val="Normalnarrow"/>
                              <w:rPr>
                                <w:szCs w:val="17"/>
                              </w:rPr>
                            </w:pPr>
                          </w:p>
                          <w:p w14:paraId="5E032425" w14:textId="77777777" w:rsidR="00504B57" w:rsidRDefault="00504B57" w:rsidP="00BE21B2">
                            <w:pPr>
                              <w:pStyle w:val="Normalnarrow"/>
                              <w:numPr>
                                <w:ilvl w:val="0"/>
                                <w:numId w:val="4"/>
                              </w:numPr>
                              <w:ind w:left="360"/>
                              <w:rPr>
                                <w:szCs w:val="17"/>
                              </w:rPr>
                            </w:pPr>
                            <w:r>
                              <w:rPr>
                                <w:b/>
                                <w:szCs w:val="17"/>
                              </w:rPr>
                              <w:t>Women’s Ministry</w:t>
                            </w:r>
                            <w:r>
                              <w:rPr>
                                <w:szCs w:val="17"/>
                              </w:rPr>
                              <w:t xml:space="preserve">: For information on how to find a women’s fellowship opportunity that is just right for you, go to </w:t>
                            </w:r>
                            <w:hyperlink r:id="rId34" w:history="1">
                              <w:r w:rsidRPr="00C073C7">
                                <w:rPr>
                                  <w:rStyle w:val="Hyperlink"/>
                                  <w:szCs w:val="17"/>
                                </w:rPr>
                                <w:t>http://www.efreepalouse.org/womens-ministry/</w:t>
                              </w:r>
                            </w:hyperlink>
                            <w:r>
                              <w:rPr>
                                <w:szCs w:val="17"/>
                              </w:rPr>
                              <w:t xml:space="preserve"> or join the EFREE Women Connect Facebook.</w:t>
                            </w:r>
                          </w:p>
                          <w:p w14:paraId="398E83B2" w14:textId="77777777" w:rsidR="00504B57" w:rsidRDefault="00504B57" w:rsidP="00B13E7A">
                            <w:pPr>
                              <w:pStyle w:val="Normalnarrow"/>
                              <w:rPr>
                                <w:szCs w:val="17"/>
                              </w:rPr>
                            </w:pPr>
                          </w:p>
                          <w:p w14:paraId="2B5F1EDA" w14:textId="77777777" w:rsidR="00504B57" w:rsidRDefault="00504B57" w:rsidP="00284AFD">
                            <w:pPr>
                              <w:pStyle w:val="ListParagraph"/>
                              <w:numPr>
                                <w:ilvl w:val="0"/>
                                <w:numId w:val="4"/>
                              </w:numPr>
                              <w:spacing w:after="0"/>
                              <w:ind w:left="360"/>
                              <w:rPr>
                                <w:rFonts w:ascii="Arial Narrow" w:hAnsi="Arial Narrow" w:cs="Lucida Grande"/>
                                <w:spacing w:val="0"/>
                                <w:szCs w:val="17"/>
                              </w:rPr>
                            </w:pPr>
                            <w:r>
                              <w:rPr>
                                <w:rFonts w:ascii="Arial Narrow" w:hAnsi="Arial Narrow" w:cs="Lucida Grande"/>
                                <w:b/>
                                <w:spacing w:val="0"/>
                                <w:szCs w:val="17"/>
                              </w:rPr>
                              <w:t>Youth Ministry:</w:t>
                            </w:r>
                            <w:r>
                              <w:rPr>
                                <w:rFonts w:ascii="Arial Narrow" w:hAnsi="Arial Narrow" w:cs="Lucida Grande"/>
                                <w:spacing w:val="0"/>
                                <w:szCs w:val="17"/>
                              </w:rPr>
                              <w:t xml:space="preserve"> Kyle Luck, Pastor of Youth, </w:t>
                            </w:r>
                            <w:hyperlink r:id="rId35" w:history="1">
                              <w:r w:rsidRPr="00647409">
                                <w:rPr>
                                  <w:rStyle w:val="Hyperlink"/>
                                  <w:rFonts w:ascii="Arial Narrow" w:hAnsi="Arial Narrow" w:cs="Lucida Grande"/>
                                  <w:spacing w:val="0"/>
                                  <w:szCs w:val="17"/>
                                </w:rPr>
                                <w:t>kyle@efreepalouse.org</w:t>
                              </w:r>
                            </w:hyperlink>
                            <w:r>
                              <w:rPr>
                                <w:rFonts w:ascii="Arial Narrow" w:hAnsi="Arial Narrow" w:cs="Lucida Grande"/>
                                <w:spacing w:val="0"/>
                                <w:szCs w:val="17"/>
                              </w:rPr>
                              <w:t xml:space="preserve">. </w:t>
                            </w:r>
                          </w:p>
                          <w:p w14:paraId="7B2F6D34" w14:textId="77777777" w:rsidR="00504B57" w:rsidRDefault="00504B57" w:rsidP="00700628">
                            <w:pPr>
                              <w:pStyle w:val="ListParagraph"/>
                              <w:numPr>
                                <w:ilvl w:val="0"/>
                                <w:numId w:val="6"/>
                              </w:numPr>
                              <w:spacing w:after="0"/>
                              <w:ind w:left="720"/>
                              <w:rPr>
                                <w:rFonts w:ascii="Arial Narrow" w:hAnsi="Arial Narrow" w:cs="Lucida Grande"/>
                                <w:spacing w:val="0"/>
                                <w:szCs w:val="17"/>
                              </w:rPr>
                            </w:pPr>
                            <w:r>
                              <w:rPr>
                                <w:rFonts w:ascii="Arial Narrow" w:hAnsi="Arial Narrow" w:cs="Lucida Grande"/>
                                <w:spacing w:val="0"/>
                                <w:szCs w:val="17"/>
                              </w:rPr>
                              <w:t>Middle School Youth Group (6</w:t>
                            </w:r>
                            <w:r w:rsidRPr="00284AFD">
                              <w:rPr>
                                <w:rFonts w:ascii="Arial Narrow" w:hAnsi="Arial Narrow" w:cs="Lucida Grande"/>
                                <w:spacing w:val="0"/>
                                <w:szCs w:val="17"/>
                                <w:vertAlign w:val="superscript"/>
                              </w:rPr>
                              <w:t>th</w:t>
                            </w:r>
                            <w:r>
                              <w:rPr>
                                <w:rFonts w:ascii="Arial Narrow" w:hAnsi="Arial Narrow" w:cs="Lucida Grande"/>
                                <w:spacing w:val="0"/>
                                <w:szCs w:val="17"/>
                              </w:rPr>
                              <w:t>-8</w:t>
                            </w:r>
                            <w:r w:rsidRPr="00284AFD">
                              <w:rPr>
                                <w:rFonts w:ascii="Arial Narrow" w:hAnsi="Arial Narrow" w:cs="Lucida Grande"/>
                                <w:spacing w:val="0"/>
                                <w:szCs w:val="17"/>
                                <w:vertAlign w:val="superscript"/>
                              </w:rPr>
                              <w:t>th</w:t>
                            </w:r>
                            <w:r>
                              <w:rPr>
                                <w:rFonts w:ascii="Arial Narrow" w:hAnsi="Arial Narrow" w:cs="Lucida Grande"/>
                                <w:spacing w:val="0"/>
                                <w:szCs w:val="17"/>
                              </w:rPr>
                              <w:t>): Thursdays, 6:30-8pm, E-Free</w:t>
                            </w:r>
                          </w:p>
                          <w:p w14:paraId="657D6630" w14:textId="77777777" w:rsidR="00504B57" w:rsidRDefault="00504B57" w:rsidP="00700628">
                            <w:pPr>
                              <w:pStyle w:val="ListParagraph"/>
                              <w:numPr>
                                <w:ilvl w:val="0"/>
                                <w:numId w:val="6"/>
                              </w:numPr>
                              <w:spacing w:after="0"/>
                              <w:ind w:left="720"/>
                              <w:rPr>
                                <w:rFonts w:ascii="Arial Narrow" w:hAnsi="Arial Narrow" w:cs="Lucida Grande"/>
                                <w:spacing w:val="0"/>
                                <w:szCs w:val="17"/>
                              </w:rPr>
                            </w:pPr>
                            <w:r>
                              <w:rPr>
                                <w:rFonts w:ascii="Arial Narrow" w:hAnsi="Arial Narrow" w:cs="Lucida Grande"/>
                                <w:spacing w:val="0"/>
                                <w:szCs w:val="17"/>
                              </w:rPr>
                              <w:t>High School Youth Group (9</w:t>
                            </w:r>
                            <w:r w:rsidRPr="00284AFD">
                              <w:rPr>
                                <w:rFonts w:ascii="Arial Narrow" w:hAnsi="Arial Narrow" w:cs="Lucida Grande"/>
                                <w:spacing w:val="0"/>
                                <w:szCs w:val="17"/>
                                <w:vertAlign w:val="superscript"/>
                              </w:rPr>
                              <w:t>th</w:t>
                            </w:r>
                            <w:r>
                              <w:rPr>
                                <w:rFonts w:ascii="Arial Narrow" w:hAnsi="Arial Narrow" w:cs="Lucida Grande"/>
                                <w:spacing w:val="0"/>
                                <w:szCs w:val="17"/>
                              </w:rPr>
                              <w:t>-12</w:t>
                            </w:r>
                            <w:r w:rsidRPr="00284AFD">
                              <w:rPr>
                                <w:rFonts w:ascii="Arial Narrow" w:hAnsi="Arial Narrow" w:cs="Lucida Grande"/>
                                <w:spacing w:val="0"/>
                                <w:szCs w:val="17"/>
                                <w:vertAlign w:val="superscript"/>
                              </w:rPr>
                              <w:t>th</w:t>
                            </w:r>
                            <w:r>
                              <w:rPr>
                                <w:rFonts w:ascii="Arial Narrow" w:hAnsi="Arial Narrow" w:cs="Lucida Grande"/>
                                <w:spacing w:val="0"/>
                                <w:szCs w:val="17"/>
                              </w:rPr>
                              <w:t>): Sundays, 6-8:30pm, E-Free</w:t>
                            </w:r>
                          </w:p>
                          <w:p w14:paraId="16C63AD9" w14:textId="77777777" w:rsidR="00504B57" w:rsidRPr="00284AFD" w:rsidRDefault="00504B57" w:rsidP="00284AFD">
                            <w:pPr>
                              <w:spacing w:after="0"/>
                              <w:ind w:left="360"/>
                              <w:rPr>
                                <w:rFonts w:ascii="Arial Narrow" w:hAnsi="Arial Narrow" w:cs="Lucida Grande"/>
                                <w:spacing w:val="0"/>
                                <w:szCs w:val="17"/>
                              </w:rPr>
                            </w:pPr>
                            <w:r w:rsidRPr="00284AFD">
                              <w:rPr>
                                <w:rFonts w:ascii="Arial Narrow" w:hAnsi="Arial Narrow" w:cs="Lucida Grande"/>
                                <w:spacing w:val="0"/>
                                <w:szCs w:val="17"/>
                              </w:rPr>
                              <w:t xml:space="preserve">More info &amp; upcoming events on </w:t>
                            </w:r>
                            <w:hyperlink r:id="rId36" w:history="1">
                              <w:r w:rsidRPr="00284AFD">
                                <w:rPr>
                                  <w:rStyle w:val="Hyperlink"/>
                                  <w:rFonts w:ascii="Arial Narrow" w:hAnsi="Arial Narrow" w:cs="Lucida Grande"/>
                                  <w:spacing w:val="0"/>
                                  <w:szCs w:val="17"/>
                                </w:rPr>
                                <w:t>http://www.efreepalouse.org/youth/</w:t>
                              </w:r>
                            </w:hyperlink>
                            <w:r w:rsidRPr="00284AFD">
                              <w:rPr>
                                <w:rFonts w:ascii="Arial Narrow" w:hAnsi="Arial Narrow" w:cs="Lucida Grande"/>
                                <w:spacing w:val="0"/>
                                <w:szCs w:val="17"/>
                              </w:rPr>
                              <w:t>.</w:t>
                            </w:r>
                          </w:p>
                          <w:p w14:paraId="4DCC5087" w14:textId="77777777" w:rsidR="00504B57" w:rsidRPr="005B1911" w:rsidRDefault="00504B57" w:rsidP="005B1911">
                            <w:pPr>
                              <w:spacing w:after="0"/>
                              <w:rPr>
                                <w:rFonts w:ascii="Arial Narrow" w:hAnsi="Arial Narrow" w:cs="Lucida Grande"/>
                                <w:spacing w:val="0"/>
                                <w:szCs w:val="17"/>
                              </w:rPr>
                            </w:pPr>
                          </w:p>
                          <w:p w14:paraId="323A1FA3" w14:textId="77777777" w:rsidR="00504B57" w:rsidRPr="005B1911" w:rsidRDefault="00504B57" w:rsidP="0001313A">
                            <w:pPr>
                              <w:pStyle w:val="ListParagraph"/>
                              <w:numPr>
                                <w:ilvl w:val="0"/>
                                <w:numId w:val="5"/>
                              </w:numPr>
                              <w:spacing w:after="0"/>
                              <w:ind w:left="180"/>
                              <w:jc w:val="center"/>
                              <w:rPr>
                                <w:rFonts w:ascii="Arial Narrow" w:hAnsi="Arial Narrow"/>
                                <w:i/>
                                <w:szCs w:val="17"/>
                              </w:rPr>
                            </w:pPr>
                            <w:r w:rsidRPr="005B1911">
                              <w:rPr>
                                <w:rFonts w:ascii="Arial Narrow" w:hAnsi="Arial Narrow" w:cs="Lucida Grande"/>
                                <w:b/>
                                <w:spacing w:val="0"/>
                                <w:szCs w:val="17"/>
                              </w:rPr>
                              <w:t xml:space="preserve">Calendar Events: </w:t>
                            </w:r>
                            <w:r w:rsidRPr="005B1911">
                              <w:rPr>
                                <w:rFonts w:ascii="Arial Narrow" w:hAnsi="Arial Narrow"/>
                                <w:i/>
                                <w:szCs w:val="17"/>
                              </w:rPr>
                              <w:t xml:space="preserve">Go to </w:t>
                            </w:r>
                            <w:hyperlink r:id="rId37" w:history="1">
                              <w:r w:rsidRPr="005B1911">
                                <w:rPr>
                                  <w:rStyle w:val="Hyperlink"/>
                                  <w:rFonts w:ascii="Arial Narrow" w:hAnsi="Arial Narrow"/>
                                  <w:i/>
                                  <w:szCs w:val="17"/>
                                </w:rPr>
                                <w:t>www.efreepalouse.org/upcoming-events</w:t>
                              </w:r>
                            </w:hyperlink>
                            <w:r w:rsidRPr="005B1911">
                              <w:rPr>
                                <w:rFonts w:ascii="Arial Narrow" w:hAnsi="Arial Narrow"/>
                                <w:i/>
                                <w:szCs w:val="17"/>
                              </w:rPr>
                              <w:t xml:space="preserve"> for more information.</w:t>
                            </w:r>
                          </w:p>
                          <w:p w14:paraId="7ADC8CD3" w14:textId="77777777" w:rsidR="00504B57" w:rsidRPr="00232EF1" w:rsidRDefault="00504B57" w:rsidP="00232EF1">
                            <w:pPr>
                              <w:spacing w:after="0"/>
                              <w:rPr>
                                <w:rFonts w:ascii="Arial Narrow" w:hAnsi="Arial Narrow" w:cs="Lucida Grande"/>
                                <w:spacing w:val="0"/>
                                <w:szCs w:val="17"/>
                              </w:rPr>
                            </w:pPr>
                          </w:p>
                          <w:p w14:paraId="7A1367F8" w14:textId="77777777" w:rsidR="00504B57" w:rsidRPr="008F4160" w:rsidRDefault="00504B57" w:rsidP="00BE21B2">
                            <w:pPr>
                              <w:pStyle w:val="ListParagraph"/>
                              <w:numPr>
                                <w:ilvl w:val="0"/>
                                <w:numId w:val="4"/>
                              </w:numPr>
                              <w:spacing w:after="0"/>
                              <w:ind w:left="360"/>
                              <w:rPr>
                                <w:rFonts w:ascii="Arial Narrow" w:hAnsi="Arial Narrow" w:cs="Lucida Grande"/>
                                <w:spacing w:val="0"/>
                                <w:szCs w:val="17"/>
                              </w:rPr>
                            </w:pPr>
                            <w:r w:rsidRPr="000F39E8">
                              <w:rPr>
                                <w:rFonts w:ascii="Arial Narrow" w:hAnsi="Arial Narrow" w:cs="Lucida Grande"/>
                                <w:b/>
                                <w:spacing w:val="0"/>
                                <w:szCs w:val="17"/>
                              </w:rPr>
                              <w:t>Want to stay CONNECTED</w:t>
                            </w:r>
                            <w:r>
                              <w:rPr>
                                <w:rFonts w:ascii="Arial Narrow" w:hAnsi="Arial Narrow" w:cs="Lucida Grande"/>
                                <w:spacing w:val="0"/>
                                <w:szCs w:val="17"/>
                              </w:rPr>
                              <w:t xml:space="preserve">? Send an email to </w:t>
                            </w:r>
                            <w:hyperlink r:id="rId38" w:history="1">
                              <w:r w:rsidRPr="00C073C7">
                                <w:rPr>
                                  <w:rStyle w:val="Hyperlink"/>
                                  <w:rFonts w:ascii="Arial Narrow" w:hAnsi="Arial Narrow" w:cs="Lucida Grande"/>
                                  <w:spacing w:val="0"/>
                                  <w:szCs w:val="17"/>
                                </w:rPr>
                                <w:t>church@efreepalouse.org</w:t>
                              </w:r>
                            </w:hyperlink>
                            <w:r>
                              <w:rPr>
                                <w:rFonts w:ascii="Arial Narrow" w:hAnsi="Arial Narrow" w:cs="Lucida Grande"/>
                                <w:spacing w:val="0"/>
                                <w:szCs w:val="17"/>
                              </w:rPr>
                              <w:t xml:space="preserve"> &amp; request to be on the Announcement &amp; Prayer email lists or s</w:t>
                            </w:r>
                            <w:r w:rsidRPr="000F39E8">
                              <w:rPr>
                                <w:rFonts w:ascii="Arial Narrow" w:hAnsi="Arial Narrow" w:cs="Lucida Grande"/>
                                <w:spacing w:val="0"/>
                                <w:szCs w:val="17"/>
                              </w:rPr>
                              <w:t xml:space="preserve">can to go directly to the E-Free website &amp; </w:t>
                            </w:r>
                            <w:r w:rsidRPr="000F39E8">
                              <w:rPr>
                                <w:rFonts w:ascii="Arial Narrow" w:hAnsi="Arial Narrow" w:cs="Lucida Grande"/>
                                <w:b/>
                                <w:i/>
                                <w:spacing w:val="0"/>
                                <w:szCs w:val="17"/>
                              </w:rPr>
                              <w:t>GET CONNECTED NOW</w:t>
                            </w:r>
                            <w:r w:rsidRPr="000F39E8">
                              <w:rPr>
                                <w:rFonts w:ascii="Arial Narrow" w:hAnsi="Arial Narrow" w:cs="Lucida Grande"/>
                                <w:i/>
                                <w:spacing w:val="0"/>
                                <w:szCs w:val="17"/>
                              </w:rPr>
                              <w:t>!</w:t>
                            </w:r>
                            <w:r w:rsidRPr="000F39E8">
                              <w:rPr>
                                <w:rFonts w:ascii="Arial Narrow" w:hAnsi="Arial Narrow" w:cs="Lucida Grande"/>
                                <w:i/>
                                <w:spacing w:val="0"/>
                                <w:szCs w:val="17"/>
                              </w:rPr>
                              <w:tab/>
                            </w:r>
                          </w:p>
                          <w:p w14:paraId="558895E5" w14:textId="77777777" w:rsidR="00504B57" w:rsidRDefault="00504B57" w:rsidP="008F4160">
                            <w:pPr>
                              <w:spacing w:after="0"/>
                              <w:rPr>
                                <w:rFonts w:ascii="Arial Narrow" w:hAnsi="Arial Narrow" w:cs="Lucida Grande"/>
                                <w:spacing w:val="0"/>
                                <w:szCs w:val="17"/>
                              </w:rPr>
                            </w:pPr>
                          </w:p>
                          <w:p w14:paraId="73EB5552" w14:textId="77777777" w:rsidR="00504B57" w:rsidRPr="008F4160" w:rsidRDefault="00504B57" w:rsidP="008F4160">
                            <w:pPr>
                              <w:spacing w:after="0"/>
                              <w:rPr>
                                <w:rFonts w:ascii="Arial Narrow" w:hAnsi="Arial Narrow" w:cs="Lucida Grande"/>
                                <w:spacing w:val="0"/>
                                <w:szCs w:val="17"/>
                              </w:rPr>
                            </w:pPr>
                          </w:p>
                          <w:p w14:paraId="2635108B" w14:textId="77777777" w:rsidR="00504B57" w:rsidRDefault="00504B57" w:rsidP="002D0D0D">
                            <w:pPr>
                              <w:pStyle w:val="Normalnarrow"/>
                              <w:rPr>
                                <w:szCs w:val="17"/>
                              </w:rPr>
                            </w:pPr>
                          </w:p>
                          <w:p w14:paraId="5CC871BF" w14:textId="77777777" w:rsidR="00504B57" w:rsidRDefault="00504B57" w:rsidP="002D0D0D">
                            <w:pPr>
                              <w:pStyle w:val="Normalnarrow"/>
                              <w:rPr>
                                <w:szCs w:val="17"/>
                              </w:rPr>
                            </w:pPr>
                          </w:p>
                          <w:p w14:paraId="10C090A5" w14:textId="77777777" w:rsidR="00504B57" w:rsidRDefault="00504B57" w:rsidP="002D0D0D">
                            <w:pPr>
                              <w:pStyle w:val="Normalnarrow"/>
                              <w:rPr>
                                <w:szCs w:val="17"/>
                              </w:rPr>
                            </w:pPr>
                          </w:p>
                          <w:p w14:paraId="4679BEC4" w14:textId="77777777" w:rsidR="00504B57" w:rsidRDefault="00504B57" w:rsidP="002D0D0D">
                            <w:pPr>
                              <w:pStyle w:val="Normalnarrow"/>
                              <w:rPr>
                                <w:szCs w:val="17"/>
                              </w:rPr>
                            </w:pPr>
                          </w:p>
                          <w:p w14:paraId="47984137" w14:textId="77777777" w:rsidR="00504B57" w:rsidRDefault="00504B57" w:rsidP="002D0D0D">
                            <w:pPr>
                              <w:pStyle w:val="Normalnarrow"/>
                              <w:rPr>
                                <w:szCs w:val="17"/>
                              </w:rPr>
                            </w:pPr>
                          </w:p>
                          <w:p w14:paraId="370AB6EB" w14:textId="77777777" w:rsidR="00504B57" w:rsidRDefault="00504B57" w:rsidP="002D0D0D">
                            <w:pPr>
                              <w:pStyle w:val="Normalnarrow"/>
                              <w:rPr>
                                <w:szCs w:val="17"/>
                              </w:rPr>
                            </w:pPr>
                          </w:p>
                          <w:p w14:paraId="31182A57" w14:textId="77777777" w:rsidR="00504B57" w:rsidRDefault="00504B57" w:rsidP="002D0D0D">
                            <w:pPr>
                              <w:pStyle w:val="Normalnarrow"/>
                              <w:rPr>
                                <w:szCs w:val="17"/>
                              </w:rPr>
                            </w:pPr>
                          </w:p>
                          <w:p w14:paraId="071D24B3" w14:textId="77777777" w:rsidR="00504B57" w:rsidRDefault="00504B57" w:rsidP="002D0D0D">
                            <w:pPr>
                              <w:pStyle w:val="Normalnarrow"/>
                              <w:rPr>
                                <w:szCs w:val="17"/>
                              </w:rPr>
                            </w:pPr>
                          </w:p>
                          <w:tbl>
                            <w:tblPr>
                              <w:tblStyle w:val="TableGrid"/>
                              <w:tblW w:w="5233" w:type="dxa"/>
                              <w:tblInd w:w="108" w:type="dxa"/>
                              <w:tblBorders>
                                <w:top w:val="none" w:sz="0" w:space="0" w:color="auto"/>
                                <w:left w:val="none" w:sz="0" w:space="0" w:color="auto"/>
                                <w:bottom w:val="none" w:sz="0" w:space="0" w:color="auto"/>
                                <w:right w:val="none" w:sz="0" w:space="0" w:color="auto"/>
                                <w:insideH w:val="single" w:sz="4" w:space="0" w:color="auto"/>
                                <w:insideV w:val="none" w:sz="0" w:space="0" w:color="auto"/>
                              </w:tblBorders>
                              <w:tblLook w:val="00A0" w:firstRow="1" w:lastRow="0" w:firstColumn="1" w:lastColumn="0" w:noHBand="0" w:noVBand="0"/>
                            </w:tblPr>
                            <w:tblGrid>
                              <w:gridCol w:w="1580"/>
                              <w:gridCol w:w="1217"/>
                              <w:gridCol w:w="1218"/>
                              <w:gridCol w:w="1218"/>
                            </w:tblGrid>
                            <w:tr w:rsidR="00504B57" w:rsidRPr="00E352C2" w14:paraId="4BA9FA7A" w14:textId="77777777" w:rsidTr="000C360C">
                              <w:trPr>
                                <w:trHeight w:val="35"/>
                              </w:trPr>
                              <w:tc>
                                <w:tcPr>
                                  <w:tcW w:w="5233" w:type="dxa"/>
                                  <w:gridSpan w:val="4"/>
                                  <w:tcBorders>
                                    <w:top w:val="nil"/>
                                    <w:bottom w:val="nil"/>
                                  </w:tcBorders>
                                  <w:shd w:val="clear" w:color="auto" w:fill="D9D9D9" w:themeFill="background1" w:themeFillShade="D9"/>
                                </w:tcPr>
                                <w:p w14:paraId="04159962" w14:textId="77777777" w:rsidR="00504B57" w:rsidRPr="009D2125" w:rsidRDefault="00504B57" w:rsidP="000C360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40" w:after="0"/>
                                    <w:jc w:val="center"/>
                                    <w:rPr>
                                      <w:rFonts w:ascii="Lucida Sans" w:eastAsia="Times New Roman" w:hAnsi="Lucida Sans"/>
                                      <w:b/>
                                      <w:color w:val="800000"/>
                                      <w:kern w:val="16"/>
                                      <w:position w:val="4"/>
                                      <w:szCs w:val="17"/>
                                    </w:rPr>
                                  </w:pPr>
                                  <w:r w:rsidRPr="009D2125">
                                    <w:rPr>
                                      <w:rFonts w:ascii="Lucida Sans" w:eastAsia="Times New Roman" w:hAnsi="Lucida Sans"/>
                                      <w:b/>
                                      <w:caps/>
                                      <w:color w:val="800000"/>
                                      <w:spacing w:val="80"/>
                                      <w:kern w:val="16"/>
                                      <w:position w:val="4"/>
                                      <w:szCs w:val="17"/>
                                    </w:rPr>
                                    <w:t>Giving</w:t>
                                  </w:r>
                                </w:p>
                              </w:tc>
                            </w:tr>
                            <w:tr w:rsidR="00504B57" w:rsidRPr="003F4314" w14:paraId="7A45AC99" w14:textId="77777777" w:rsidTr="000C360C">
                              <w:trPr>
                                <w:trHeight w:val="190"/>
                              </w:trPr>
                              <w:tc>
                                <w:tcPr>
                                  <w:tcW w:w="1580" w:type="dxa"/>
                                  <w:tcBorders>
                                    <w:top w:val="nil"/>
                                    <w:bottom w:val="single" w:sz="18" w:space="0" w:color="000000" w:themeColor="text1"/>
                                  </w:tcBorders>
                                </w:tcPr>
                                <w:p w14:paraId="52FAE4CC" w14:textId="77777777" w:rsidR="00504B57" w:rsidRPr="003F4314" w:rsidRDefault="00504B57" w:rsidP="000C360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60" w:after="0"/>
                                    <w:jc w:val="right"/>
                                    <w:rPr>
                                      <w:rFonts w:ascii="Arial Narrow Bold" w:eastAsia="Times New Roman" w:hAnsi="Arial Narrow Bold"/>
                                      <w:color w:val="000000"/>
                                      <w:kern w:val="16"/>
                                    </w:rPr>
                                  </w:pPr>
                                </w:p>
                              </w:tc>
                              <w:tc>
                                <w:tcPr>
                                  <w:tcW w:w="1217" w:type="dxa"/>
                                  <w:tcBorders>
                                    <w:top w:val="nil"/>
                                    <w:bottom w:val="single" w:sz="18" w:space="0" w:color="000000" w:themeColor="text1"/>
                                  </w:tcBorders>
                                </w:tcPr>
                                <w:p w14:paraId="7E285513" w14:textId="77777777" w:rsidR="00504B57" w:rsidRPr="00CE5DAA" w:rsidRDefault="00504B57" w:rsidP="000C360C">
                                  <w:pPr>
                                    <w:pStyle w:val="Normalnarrow"/>
                                    <w:spacing w:before="60"/>
                                    <w:rPr>
                                      <w:kern w:val="16"/>
                                    </w:rPr>
                                  </w:pPr>
                                  <w:r>
                                    <w:rPr>
                                      <w:kern w:val="16"/>
                                    </w:rPr>
                                    <w:t>May 3</w:t>
                                  </w:r>
                                </w:p>
                              </w:tc>
                              <w:tc>
                                <w:tcPr>
                                  <w:tcW w:w="1218" w:type="dxa"/>
                                  <w:tcBorders>
                                    <w:top w:val="nil"/>
                                    <w:bottom w:val="single" w:sz="18" w:space="0" w:color="000000" w:themeColor="text1"/>
                                  </w:tcBorders>
                                </w:tcPr>
                                <w:p w14:paraId="6C54BA7A" w14:textId="77777777" w:rsidR="00504B57" w:rsidRPr="00CE5DAA" w:rsidRDefault="00504B57" w:rsidP="000C360C">
                                  <w:pPr>
                                    <w:pStyle w:val="Normalnarrow"/>
                                    <w:spacing w:before="60"/>
                                    <w:rPr>
                                      <w:kern w:val="16"/>
                                    </w:rPr>
                                  </w:pPr>
                                  <w:r>
                                    <w:rPr>
                                      <w:kern w:val="16"/>
                                    </w:rPr>
                                    <w:t>April</w:t>
                                  </w:r>
                                </w:p>
                              </w:tc>
                              <w:tc>
                                <w:tcPr>
                                  <w:tcW w:w="1218" w:type="dxa"/>
                                  <w:tcBorders>
                                    <w:top w:val="nil"/>
                                    <w:bottom w:val="single" w:sz="18" w:space="0" w:color="000000" w:themeColor="text1"/>
                                  </w:tcBorders>
                                </w:tcPr>
                                <w:p w14:paraId="0982CED6" w14:textId="77777777" w:rsidR="00504B57" w:rsidRPr="00CE5DAA" w:rsidRDefault="00504B57" w:rsidP="000C360C">
                                  <w:pPr>
                                    <w:pStyle w:val="Normalnarrow"/>
                                    <w:spacing w:before="60"/>
                                    <w:rPr>
                                      <w:kern w:val="16"/>
                                    </w:rPr>
                                  </w:pPr>
                                  <w:r>
                                    <w:rPr>
                                      <w:kern w:val="16"/>
                                    </w:rPr>
                                    <w:t>7/14-4/15</w:t>
                                  </w:r>
                                </w:p>
                              </w:tc>
                            </w:tr>
                            <w:tr w:rsidR="00504B57" w:rsidRPr="000464C5" w14:paraId="091F0A8D" w14:textId="77777777" w:rsidTr="000C360C">
                              <w:trPr>
                                <w:trHeight w:val="190"/>
                              </w:trPr>
                              <w:tc>
                                <w:tcPr>
                                  <w:tcW w:w="1580" w:type="dxa"/>
                                  <w:tcBorders>
                                    <w:top w:val="single" w:sz="18" w:space="0" w:color="000000" w:themeColor="text1"/>
                                  </w:tcBorders>
                                  <w:tcMar>
                                    <w:left w:w="0" w:type="dxa"/>
                                    <w:right w:w="115" w:type="dxa"/>
                                  </w:tcMar>
                                </w:tcPr>
                                <w:p w14:paraId="5DFB6703" w14:textId="77777777" w:rsidR="00504B57" w:rsidRPr="000464C5" w:rsidRDefault="00504B57" w:rsidP="000C360C">
                                  <w:pPr>
                                    <w:pStyle w:val="Normalnarrow"/>
                                    <w:spacing w:before="20"/>
                                    <w:rPr>
                                      <w:kern w:val="16"/>
                                    </w:rPr>
                                  </w:pPr>
                                  <w:r>
                                    <w:rPr>
                                      <w:kern w:val="16"/>
                                    </w:rPr>
                                    <w:t>Budget</w:t>
                                  </w:r>
                                </w:p>
                              </w:tc>
                              <w:tc>
                                <w:tcPr>
                                  <w:tcW w:w="1217" w:type="dxa"/>
                                  <w:tcBorders>
                                    <w:top w:val="single" w:sz="18" w:space="0" w:color="000000" w:themeColor="text1"/>
                                  </w:tcBorders>
                                </w:tcPr>
                                <w:p w14:paraId="10ABBAA1" w14:textId="77777777" w:rsidR="00504B57" w:rsidRPr="000464C5" w:rsidRDefault="00504B57" w:rsidP="000C360C">
                                  <w:pPr>
                                    <w:pStyle w:val="Normalnarrow"/>
                                    <w:spacing w:before="20"/>
                                    <w:rPr>
                                      <w:kern w:val="16"/>
                                    </w:rPr>
                                  </w:pPr>
                                  <w:r>
                                    <w:rPr>
                                      <w:kern w:val="16"/>
                                    </w:rPr>
                                    <w:t>$50,680</w:t>
                                  </w:r>
                                </w:p>
                              </w:tc>
                              <w:tc>
                                <w:tcPr>
                                  <w:tcW w:w="1218" w:type="dxa"/>
                                  <w:tcBorders>
                                    <w:top w:val="single" w:sz="18" w:space="0" w:color="000000" w:themeColor="text1"/>
                                  </w:tcBorders>
                                </w:tcPr>
                                <w:p w14:paraId="2723727B" w14:textId="77777777" w:rsidR="00504B57" w:rsidRPr="000464C5" w:rsidRDefault="00504B57" w:rsidP="000C360C">
                                  <w:pPr>
                                    <w:pStyle w:val="Normalnarrow"/>
                                    <w:spacing w:before="20"/>
                                    <w:rPr>
                                      <w:kern w:val="16"/>
                                    </w:rPr>
                                  </w:pPr>
                                  <w:r>
                                    <w:rPr>
                                      <w:kern w:val="16"/>
                                    </w:rPr>
                                    <w:t>$50,680</w:t>
                                  </w:r>
                                </w:p>
                              </w:tc>
                              <w:tc>
                                <w:tcPr>
                                  <w:tcW w:w="1218" w:type="dxa"/>
                                  <w:tcBorders>
                                    <w:top w:val="single" w:sz="18" w:space="0" w:color="000000" w:themeColor="text1"/>
                                  </w:tcBorders>
                                </w:tcPr>
                                <w:p w14:paraId="15EB90CF" w14:textId="77777777" w:rsidR="00504B57" w:rsidRPr="000464C5" w:rsidRDefault="00504B57" w:rsidP="000C360C">
                                  <w:pPr>
                                    <w:pStyle w:val="Normalnarrow"/>
                                    <w:spacing w:before="20"/>
                                    <w:rPr>
                                      <w:kern w:val="16"/>
                                    </w:rPr>
                                  </w:pPr>
                                  <w:r>
                                    <w:rPr>
                                      <w:kern w:val="16"/>
                                    </w:rPr>
                                    <w:t>$506,800</w:t>
                                  </w:r>
                                </w:p>
                              </w:tc>
                            </w:tr>
                            <w:tr w:rsidR="00504B57" w:rsidRPr="000464C5" w14:paraId="7E0891D3" w14:textId="77777777" w:rsidTr="000C360C">
                              <w:trPr>
                                <w:trHeight w:val="190"/>
                              </w:trPr>
                              <w:tc>
                                <w:tcPr>
                                  <w:tcW w:w="1580" w:type="dxa"/>
                                  <w:tcMar>
                                    <w:left w:w="0" w:type="dxa"/>
                                    <w:right w:w="115" w:type="dxa"/>
                                  </w:tcMar>
                                </w:tcPr>
                                <w:p w14:paraId="06E4834A" w14:textId="77777777" w:rsidR="00504B57" w:rsidRPr="000464C5" w:rsidRDefault="00504B57" w:rsidP="000C360C">
                                  <w:pPr>
                                    <w:pStyle w:val="Normalnarrow"/>
                                    <w:spacing w:before="20"/>
                                    <w:rPr>
                                      <w:kern w:val="16"/>
                                    </w:rPr>
                                  </w:pPr>
                                  <w:r>
                                    <w:rPr>
                                      <w:kern w:val="16"/>
                                    </w:rPr>
                                    <w:t>General income</w:t>
                                  </w:r>
                                </w:p>
                              </w:tc>
                              <w:tc>
                                <w:tcPr>
                                  <w:tcW w:w="1217" w:type="dxa"/>
                                </w:tcPr>
                                <w:p w14:paraId="078D6CFA" w14:textId="77777777" w:rsidR="00504B57" w:rsidRPr="000464C5" w:rsidRDefault="00504B57" w:rsidP="000C360C">
                                  <w:pPr>
                                    <w:pStyle w:val="Normalnarrow"/>
                                    <w:spacing w:before="20"/>
                                    <w:rPr>
                                      <w:kern w:val="16"/>
                                    </w:rPr>
                                  </w:pPr>
                                  <w:r>
                                    <w:rPr>
                                      <w:kern w:val="16"/>
                                    </w:rPr>
                                    <w:t>$12,327</w:t>
                                  </w:r>
                                </w:p>
                              </w:tc>
                              <w:tc>
                                <w:tcPr>
                                  <w:tcW w:w="1218" w:type="dxa"/>
                                </w:tcPr>
                                <w:p w14:paraId="579A640C" w14:textId="77777777" w:rsidR="00504B57" w:rsidRPr="000464C5" w:rsidRDefault="00504B57" w:rsidP="000C360C">
                                  <w:pPr>
                                    <w:pStyle w:val="Normalnarrow"/>
                                    <w:spacing w:before="20"/>
                                    <w:rPr>
                                      <w:kern w:val="16"/>
                                    </w:rPr>
                                  </w:pPr>
                                  <w:r>
                                    <w:rPr>
                                      <w:kern w:val="16"/>
                                    </w:rPr>
                                    <w:t>$47,042</w:t>
                                  </w:r>
                                </w:p>
                              </w:tc>
                              <w:tc>
                                <w:tcPr>
                                  <w:tcW w:w="1218" w:type="dxa"/>
                                </w:tcPr>
                                <w:p w14:paraId="58FD0729" w14:textId="77777777" w:rsidR="00504B57" w:rsidRPr="000464C5" w:rsidRDefault="00504B57" w:rsidP="000C360C">
                                  <w:pPr>
                                    <w:pStyle w:val="Normalnarrow"/>
                                    <w:spacing w:before="20"/>
                                    <w:rPr>
                                      <w:kern w:val="16"/>
                                    </w:rPr>
                                  </w:pPr>
                                  <w:r>
                                    <w:rPr>
                                      <w:kern w:val="16"/>
                                    </w:rPr>
                                    <w:t>$507,529</w:t>
                                  </w:r>
                                </w:p>
                              </w:tc>
                            </w:tr>
                            <w:tr w:rsidR="00504B57" w:rsidRPr="000464C5" w14:paraId="3BEE625A" w14:textId="77777777" w:rsidTr="000C360C">
                              <w:trPr>
                                <w:trHeight w:val="190"/>
                              </w:trPr>
                              <w:tc>
                                <w:tcPr>
                                  <w:tcW w:w="1580" w:type="dxa"/>
                                  <w:tcMar>
                                    <w:left w:w="0" w:type="dxa"/>
                                    <w:right w:w="115" w:type="dxa"/>
                                  </w:tcMar>
                                </w:tcPr>
                                <w:p w14:paraId="29CF3501" w14:textId="77777777" w:rsidR="00504B57" w:rsidRPr="000464C5" w:rsidRDefault="00504B57" w:rsidP="000C360C">
                                  <w:pPr>
                                    <w:pStyle w:val="Normalnarrow"/>
                                    <w:spacing w:before="20"/>
                                    <w:rPr>
                                      <w:kern w:val="16"/>
                                    </w:rPr>
                                  </w:pPr>
                                  <w:r>
                                    <w:rPr>
                                      <w:kern w:val="16"/>
                                    </w:rPr>
                                    <w:t>Designated Income</w:t>
                                  </w:r>
                                </w:p>
                              </w:tc>
                              <w:tc>
                                <w:tcPr>
                                  <w:tcW w:w="1217" w:type="dxa"/>
                                </w:tcPr>
                                <w:p w14:paraId="0D3129D4" w14:textId="77777777" w:rsidR="00504B57" w:rsidRPr="000464C5" w:rsidRDefault="00504B57" w:rsidP="000C360C">
                                  <w:pPr>
                                    <w:pStyle w:val="Normalnarrow"/>
                                    <w:spacing w:before="20"/>
                                    <w:rPr>
                                      <w:kern w:val="16"/>
                                    </w:rPr>
                                  </w:pPr>
                                  <w:r>
                                    <w:rPr>
                                      <w:kern w:val="16"/>
                                    </w:rPr>
                                    <w:t>$    417</w:t>
                                  </w:r>
                                </w:p>
                              </w:tc>
                              <w:tc>
                                <w:tcPr>
                                  <w:tcW w:w="1218" w:type="dxa"/>
                                </w:tcPr>
                                <w:p w14:paraId="321E61EA" w14:textId="77777777" w:rsidR="00504B57" w:rsidRPr="000464C5" w:rsidRDefault="00504B57" w:rsidP="000C360C">
                                  <w:pPr>
                                    <w:pStyle w:val="Normalnarrow"/>
                                    <w:spacing w:before="20"/>
                                    <w:rPr>
                                      <w:kern w:val="16"/>
                                    </w:rPr>
                                  </w:pPr>
                                  <w:r>
                                    <w:rPr>
                                      <w:kern w:val="16"/>
                                    </w:rPr>
                                    <w:t>$  2,095</w:t>
                                  </w:r>
                                </w:p>
                              </w:tc>
                              <w:tc>
                                <w:tcPr>
                                  <w:tcW w:w="1218" w:type="dxa"/>
                                </w:tcPr>
                                <w:p w14:paraId="529F14D0" w14:textId="77777777" w:rsidR="00504B57" w:rsidRPr="000464C5" w:rsidRDefault="00504B57" w:rsidP="000C360C">
                                  <w:pPr>
                                    <w:pStyle w:val="Normalnarrow"/>
                                    <w:spacing w:before="20"/>
                                    <w:rPr>
                                      <w:kern w:val="16"/>
                                    </w:rPr>
                                  </w:pPr>
                                  <w:r>
                                    <w:rPr>
                                      <w:kern w:val="16"/>
                                    </w:rPr>
                                    <w:t>$  50,623</w:t>
                                  </w:r>
                                </w:p>
                              </w:tc>
                            </w:tr>
                            <w:tr w:rsidR="00504B57" w:rsidRPr="000464C5" w14:paraId="0EE49535" w14:textId="77777777" w:rsidTr="000C360C">
                              <w:trPr>
                                <w:trHeight w:val="190"/>
                              </w:trPr>
                              <w:tc>
                                <w:tcPr>
                                  <w:tcW w:w="1580" w:type="dxa"/>
                                  <w:tcBorders>
                                    <w:bottom w:val="single" w:sz="4" w:space="0" w:color="auto"/>
                                  </w:tcBorders>
                                  <w:tcMar>
                                    <w:left w:w="0" w:type="dxa"/>
                                    <w:right w:w="115" w:type="dxa"/>
                                  </w:tcMar>
                                </w:tcPr>
                                <w:p w14:paraId="433FFB06" w14:textId="77777777" w:rsidR="00504B57" w:rsidRPr="000464C5" w:rsidRDefault="00504B57" w:rsidP="000C360C">
                                  <w:pPr>
                                    <w:pStyle w:val="Normalnarrow"/>
                                    <w:spacing w:before="20"/>
                                    <w:rPr>
                                      <w:kern w:val="16"/>
                                    </w:rPr>
                                  </w:pPr>
                                  <w:r>
                                    <w:rPr>
                                      <w:kern w:val="16"/>
                                    </w:rPr>
                                    <w:t>Total Income</w:t>
                                  </w:r>
                                </w:p>
                              </w:tc>
                              <w:tc>
                                <w:tcPr>
                                  <w:tcW w:w="1217" w:type="dxa"/>
                                  <w:tcBorders>
                                    <w:bottom w:val="single" w:sz="4" w:space="0" w:color="auto"/>
                                  </w:tcBorders>
                                </w:tcPr>
                                <w:p w14:paraId="088DF757" w14:textId="77777777" w:rsidR="00504B57" w:rsidRPr="000464C5" w:rsidRDefault="00504B57" w:rsidP="000C360C">
                                  <w:pPr>
                                    <w:pStyle w:val="Normalnarrow"/>
                                    <w:spacing w:before="20"/>
                                    <w:rPr>
                                      <w:kern w:val="16"/>
                                    </w:rPr>
                                  </w:pPr>
                                  <w:r>
                                    <w:rPr>
                                      <w:kern w:val="16"/>
                                    </w:rPr>
                                    <w:t>$12,744</w:t>
                                  </w:r>
                                </w:p>
                              </w:tc>
                              <w:tc>
                                <w:tcPr>
                                  <w:tcW w:w="1218" w:type="dxa"/>
                                  <w:tcBorders>
                                    <w:bottom w:val="single" w:sz="4" w:space="0" w:color="auto"/>
                                  </w:tcBorders>
                                </w:tcPr>
                                <w:p w14:paraId="49567622" w14:textId="77777777" w:rsidR="00504B57" w:rsidRPr="00933464" w:rsidRDefault="00504B57" w:rsidP="000C360C">
                                  <w:pPr>
                                    <w:pStyle w:val="Normalnarrow"/>
                                    <w:spacing w:before="20"/>
                                    <w:rPr>
                                      <w:kern w:val="16"/>
                                    </w:rPr>
                                  </w:pPr>
                                  <w:r>
                                    <w:rPr>
                                      <w:kern w:val="16"/>
                                    </w:rPr>
                                    <w:t>$49,137</w:t>
                                  </w:r>
                                </w:p>
                              </w:tc>
                              <w:tc>
                                <w:tcPr>
                                  <w:tcW w:w="1218" w:type="dxa"/>
                                  <w:tcBorders>
                                    <w:bottom w:val="single" w:sz="4" w:space="0" w:color="auto"/>
                                  </w:tcBorders>
                                </w:tcPr>
                                <w:p w14:paraId="14FED2AB" w14:textId="77777777" w:rsidR="00504B57" w:rsidRPr="000464C5" w:rsidRDefault="00504B57" w:rsidP="000C360C">
                                  <w:pPr>
                                    <w:pStyle w:val="Normalnarrow"/>
                                    <w:spacing w:before="20"/>
                                    <w:rPr>
                                      <w:kern w:val="16"/>
                                    </w:rPr>
                                  </w:pPr>
                                  <w:r>
                                    <w:rPr>
                                      <w:kern w:val="16"/>
                                    </w:rPr>
                                    <w:t>$558,152</w:t>
                                  </w:r>
                                </w:p>
                              </w:tc>
                            </w:tr>
                            <w:tr w:rsidR="00504B57" w:rsidRPr="000464C5" w14:paraId="43455C05" w14:textId="77777777" w:rsidTr="000C360C">
                              <w:trPr>
                                <w:trHeight w:val="190"/>
                              </w:trPr>
                              <w:tc>
                                <w:tcPr>
                                  <w:tcW w:w="1580" w:type="dxa"/>
                                  <w:tcBorders>
                                    <w:top w:val="single" w:sz="4" w:space="0" w:color="auto"/>
                                    <w:bottom w:val="single" w:sz="4" w:space="0" w:color="auto"/>
                                  </w:tcBorders>
                                  <w:tcMar>
                                    <w:left w:w="0" w:type="dxa"/>
                                    <w:right w:w="115" w:type="dxa"/>
                                  </w:tcMar>
                                </w:tcPr>
                                <w:p w14:paraId="723CD6BC" w14:textId="77777777" w:rsidR="00504B57" w:rsidRPr="000464C5" w:rsidRDefault="00504B57" w:rsidP="000C360C">
                                  <w:pPr>
                                    <w:pStyle w:val="Normalnarrow"/>
                                    <w:spacing w:before="20"/>
                                    <w:rPr>
                                      <w:kern w:val="16"/>
                                    </w:rPr>
                                  </w:pPr>
                                  <w:r>
                                    <w:rPr>
                                      <w:kern w:val="16"/>
                                    </w:rPr>
                                    <w:t>Total Expenses</w:t>
                                  </w:r>
                                </w:p>
                              </w:tc>
                              <w:tc>
                                <w:tcPr>
                                  <w:tcW w:w="1217" w:type="dxa"/>
                                  <w:tcBorders>
                                    <w:top w:val="single" w:sz="4" w:space="0" w:color="auto"/>
                                    <w:bottom w:val="single" w:sz="4" w:space="0" w:color="auto"/>
                                  </w:tcBorders>
                                </w:tcPr>
                                <w:p w14:paraId="2306EB40" w14:textId="77777777" w:rsidR="00504B57" w:rsidRPr="000464C5" w:rsidRDefault="00504B57" w:rsidP="000C360C">
                                  <w:pPr>
                                    <w:pStyle w:val="Normalnarrow"/>
                                    <w:spacing w:before="20"/>
                                    <w:rPr>
                                      <w:kern w:val="16"/>
                                    </w:rPr>
                                  </w:pPr>
                                  <w:r>
                                    <w:rPr>
                                      <w:kern w:val="16"/>
                                    </w:rPr>
                                    <w:t>$</w:t>
                                  </w:r>
                                </w:p>
                              </w:tc>
                              <w:tc>
                                <w:tcPr>
                                  <w:tcW w:w="1218" w:type="dxa"/>
                                  <w:tcBorders>
                                    <w:top w:val="single" w:sz="4" w:space="0" w:color="auto"/>
                                    <w:bottom w:val="single" w:sz="4" w:space="0" w:color="auto"/>
                                  </w:tcBorders>
                                </w:tcPr>
                                <w:p w14:paraId="5B7BC0F4" w14:textId="77777777" w:rsidR="00504B57" w:rsidRPr="000464C5" w:rsidRDefault="00504B57" w:rsidP="000C360C">
                                  <w:pPr>
                                    <w:pStyle w:val="Normalnarrow"/>
                                    <w:spacing w:before="20"/>
                                    <w:rPr>
                                      <w:kern w:val="16"/>
                                    </w:rPr>
                                  </w:pPr>
                                  <w:r>
                                    <w:rPr>
                                      <w:kern w:val="16"/>
                                    </w:rPr>
                                    <w:t>$41,938</w:t>
                                  </w:r>
                                </w:p>
                              </w:tc>
                              <w:tc>
                                <w:tcPr>
                                  <w:tcW w:w="1218" w:type="dxa"/>
                                  <w:tcBorders>
                                    <w:top w:val="single" w:sz="4" w:space="0" w:color="auto"/>
                                    <w:bottom w:val="single" w:sz="4" w:space="0" w:color="auto"/>
                                  </w:tcBorders>
                                </w:tcPr>
                                <w:p w14:paraId="35A62E27" w14:textId="77777777" w:rsidR="00504B57" w:rsidRPr="000464C5" w:rsidRDefault="00504B57" w:rsidP="000C360C">
                                  <w:pPr>
                                    <w:pStyle w:val="Normalnarrow"/>
                                    <w:spacing w:before="20"/>
                                    <w:rPr>
                                      <w:kern w:val="16"/>
                                    </w:rPr>
                                  </w:pPr>
                                  <w:r>
                                    <w:rPr>
                                      <w:kern w:val="16"/>
                                    </w:rPr>
                                    <w:t>$541,629*</w:t>
                                  </w:r>
                                </w:p>
                              </w:tc>
                            </w:tr>
                            <w:tr w:rsidR="00504B57" w:rsidRPr="000464C5" w14:paraId="1070E5D4" w14:textId="77777777" w:rsidTr="000C360C">
                              <w:trPr>
                                <w:trHeight w:val="190"/>
                              </w:trPr>
                              <w:tc>
                                <w:tcPr>
                                  <w:tcW w:w="1580" w:type="dxa"/>
                                  <w:tcBorders>
                                    <w:top w:val="single" w:sz="4" w:space="0" w:color="auto"/>
                                    <w:bottom w:val="single" w:sz="4" w:space="0" w:color="auto"/>
                                  </w:tcBorders>
                                  <w:tcMar>
                                    <w:left w:w="0" w:type="dxa"/>
                                    <w:right w:w="115" w:type="dxa"/>
                                  </w:tcMar>
                                </w:tcPr>
                                <w:p w14:paraId="56E7FB17" w14:textId="77777777" w:rsidR="00504B57" w:rsidRDefault="00504B57" w:rsidP="000C360C">
                                  <w:pPr>
                                    <w:pStyle w:val="Normalnarrow"/>
                                    <w:spacing w:before="20"/>
                                    <w:rPr>
                                      <w:kern w:val="16"/>
                                    </w:rPr>
                                  </w:pPr>
                                </w:p>
                              </w:tc>
                              <w:tc>
                                <w:tcPr>
                                  <w:tcW w:w="1217" w:type="dxa"/>
                                  <w:tcBorders>
                                    <w:top w:val="single" w:sz="4" w:space="0" w:color="auto"/>
                                    <w:bottom w:val="single" w:sz="4" w:space="0" w:color="auto"/>
                                  </w:tcBorders>
                                </w:tcPr>
                                <w:p w14:paraId="1C9881F1" w14:textId="77777777" w:rsidR="00504B57" w:rsidRDefault="00504B57" w:rsidP="000C360C">
                                  <w:pPr>
                                    <w:pStyle w:val="Normalnarrow"/>
                                    <w:spacing w:before="20"/>
                                    <w:rPr>
                                      <w:kern w:val="16"/>
                                    </w:rPr>
                                  </w:pPr>
                                </w:p>
                              </w:tc>
                              <w:tc>
                                <w:tcPr>
                                  <w:tcW w:w="1218" w:type="dxa"/>
                                  <w:tcBorders>
                                    <w:top w:val="single" w:sz="4" w:space="0" w:color="auto"/>
                                    <w:bottom w:val="single" w:sz="4" w:space="0" w:color="auto"/>
                                  </w:tcBorders>
                                </w:tcPr>
                                <w:p w14:paraId="21BDB333" w14:textId="77777777" w:rsidR="00504B57" w:rsidRDefault="00504B57" w:rsidP="000C360C">
                                  <w:pPr>
                                    <w:pStyle w:val="Normalnarrow"/>
                                    <w:spacing w:before="20"/>
                                    <w:rPr>
                                      <w:kern w:val="16"/>
                                    </w:rPr>
                                  </w:pPr>
                                </w:p>
                              </w:tc>
                              <w:tc>
                                <w:tcPr>
                                  <w:tcW w:w="1218" w:type="dxa"/>
                                  <w:tcBorders>
                                    <w:top w:val="single" w:sz="4" w:space="0" w:color="auto"/>
                                    <w:bottom w:val="single" w:sz="4" w:space="0" w:color="auto"/>
                                  </w:tcBorders>
                                </w:tcPr>
                                <w:p w14:paraId="05906B4C" w14:textId="77777777" w:rsidR="00504B57" w:rsidRDefault="00504B57" w:rsidP="000C360C">
                                  <w:pPr>
                                    <w:pStyle w:val="Normalnarrow"/>
                                    <w:spacing w:before="20"/>
                                    <w:rPr>
                                      <w:kern w:val="16"/>
                                    </w:rPr>
                                  </w:pPr>
                                </w:p>
                              </w:tc>
                            </w:tr>
                            <w:tr w:rsidR="00504B57" w:rsidRPr="000464C5" w14:paraId="04ED38D4" w14:textId="77777777" w:rsidTr="000C360C">
                              <w:trPr>
                                <w:trHeight w:val="190"/>
                              </w:trPr>
                              <w:tc>
                                <w:tcPr>
                                  <w:tcW w:w="1580" w:type="dxa"/>
                                  <w:tcBorders>
                                    <w:top w:val="single" w:sz="4" w:space="0" w:color="auto"/>
                                    <w:bottom w:val="single" w:sz="4" w:space="0" w:color="000000" w:themeColor="text1"/>
                                  </w:tcBorders>
                                  <w:tcMar>
                                    <w:left w:w="0" w:type="dxa"/>
                                    <w:right w:w="115" w:type="dxa"/>
                                  </w:tcMar>
                                </w:tcPr>
                                <w:p w14:paraId="562DB7BA" w14:textId="77777777" w:rsidR="00504B57" w:rsidRDefault="00504B57" w:rsidP="000C360C">
                                  <w:pPr>
                                    <w:pStyle w:val="Normalnarrow"/>
                                    <w:spacing w:before="20"/>
                                    <w:rPr>
                                      <w:kern w:val="16"/>
                                    </w:rPr>
                                  </w:pPr>
                                  <w:r>
                                    <w:rPr>
                                      <w:kern w:val="16"/>
                                    </w:rPr>
                                    <w:t>Building Mortgage</w:t>
                                  </w:r>
                                </w:p>
                              </w:tc>
                              <w:tc>
                                <w:tcPr>
                                  <w:tcW w:w="1217" w:type="dxa"/>
                                  <w:tcBorders>
                                    <w:top w:val="single" w:sz="4" w:space="0" w:color="auto"/>
                                    <w:bottom w:val="single" w:sz="4" w:space="0" w:color="000000" w:themeColor="text1"/>
                                  </w:tcBorders>
                                </w:tcPr>
                                <w:p w14:paraId="32EE3FE0" w14:textId="77777777" w:rsidR="00504B57" w:rsidRPr="005B4A89" w:rsidRDefault="00504B57" w:rsidP="000C360C">
                                  <w:pPr>
                                    <w:pStyle w:val="Normalnarrow"/>
                                    <w:spacing w:before="20"/>
                                    <w:rPr>
                                      <w:i/>
                                      <w:kern w:val="16"/>
                                    </w:rPr>
                                  </w:pPr>
                                  <w:r>
                                    <w:rPr>
                                      <w:kern w:val="16"/>
                                    </w:rPr>
                                    <w:t>$1,093,631</w:t>
                                  </w:r>
                                </w:p>
                              </w:tc>
                              <w:tc>
                                <w:tcPr>
                                  <w:tcW w:w="1218" w:type="dxa"/>
                                  <w:tcBorders>
                                    <w:top w:val="single" w:sz="4" w:space="0" w:color="auto"/>
                                    <w:bottom w:val="single" w:sz="4" w:space="0" w:color="000000" w:themeColor="text1"/>
                                  </w:tcBorders>
                                </w:tcPr>
                                <w:p w14:paraId="79153E07" w14:textId="77777777" w:rsidR="00504B57" w:rsidRDefault="00504B57" w:rsidP="000C360C">
                                  <w:pPr>
                                    <w:pStyle w:val="Normalnarrow"/>
                                    <w:spacing w:before="20"/>
                                    <w:rPr>
                                      <w:kern w:val="16"/>
                                    </w:rPr>
                                  </w:pPr>
                                </w:p>
                              </w:tc>
                              <w:tc>
                                <w:tcPr>
                                  <w:tcW w:w="1218" w:type="dxa"/>
                                  <w:tcBorders>
                                    <w:top w:val="single" w:sz="4" w:space="0" w:color="auto"/>
                                    <w:bottom w:val="single" w:sz="4" w:space="0" w:color="000000" w:themeColor="text1"/>
                                  </w:tcBorders>
                                </w:tcPr>
                                <w:p w14:paraId="3EF98196" w14:textId="77777777" w:rsidR="00504B57" w:rsidRDefault="00504B57" w:rsidP="000C360C">
                                  <w:pPr>
                                    <w:pStyle w:val="Normalnarrow"/>
                                    <w:spacing w:before="20"/>
                                    <w:rPr>
                                      <w:kern w:val="16"/>
                                    </w:rPr>
                                  </w:pPr>
                                </w:p>
                              </w:tc>
                            </w:tr>
                          </w:tbl>
                          <w:p w14:paraId="1BA9CE9F" w14:textId="77777777" w:rsidR="00504B57" w:rsidRPr="00A36A36" w:rsidRDefault="00504B57" w:rsidP="000C360C">
                            <w:pPr>
                              <w:rPr>
                                <w:rFonts w:ascii="Arial Narrow" w:hAnsi="Arial Narrow"/>
                                <w:i/>
                                <w:szCs w:val="17"/>
                              </w:rPr>
                            </w:pPr>
                            <w:r>
                              <w:rPr>
                                <w:rFonts w:ascii="Arial Narrow" w:hAnsi="Arial Narrow"/>
                                <w:i/>
                                <w:szCs w:val="17"/>
                              </w:rPr>
                              <w:t>*Includes an additional $60,000 principal only payment on the mortgage.</w:t>
                            </w:r>
                          </w:p>
                          <w:p w14:paraId="5C6866AD" w14:textId="77777777" w:rsidR="00504B57" w:rsidRPr="00AD4146" w:rsidRDefault="00504B57" w:rsidP="002D0D0D">
                            <w:pPr>
                              <w:pStyle w:val="Normalnarrow"/>
                              <w:rPr>
                                <w:szCs w:val="17"/>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3" o:spid="_x0000_s1038" type="#_x0000_t202" style="position:absolute;left:0;text-align:left;margin-left:-218.95pt;margin-top:36.55pt;width:280.5pt;height:607.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" filled="f" stroked="f">
                <v:textbox inset="0,0,0,0">
                  <w:txbxContent>
                    <w:p w14:paraId="528A4A10" w14:textId="77777777" w:rsidR="00504B57" w:rsidRDefault="00504B57" w:rsidP="00316464">
                      <w:pPr>
                        <w:pStyle w:val="Normalnarrow"/>
                      </w:pPr>
                    </w:p>
                    <w:p w14:paraId="1E481E22" w14:textId="77777777" w:rsidR="00504B57" w:rsidRPr="00E0123C" w:rsidRDefault="00504B57" w:rsidP="00BE21B2">
                      <w:pPr>
                        <w:pStyle w:val="Normalnarrow"/>
                        <w:numPr>
                          <w:ilvl w:val="0"/>
                          <w:numId w:val="3"/>
                        </w:numPr>
                        <w:ind w:left="360"/>
                      </w:pPr>
                      <w:r>
                        <w:rPr>
                          <w:rFonts w:cs="Lucida Grande"/>
                          <w:b/>
                          <w:sz w:val="18"/>
                          <w:szCs w:val="18"/>
                        </w:rPr>
                        <w:t xml:space="preserve">Bible Studies &amp; Groups: </w:t>
                      </w:r>
                      <w:r>
                        <w:rPr>
                          <w:rFonts w:cs="Lucida Grande"/>
                          <w:sz w:val="18"/>
                          <w:szCs w:val="18"/>
                        </w:rPr>
                        <w:t>For a list of additional Bible studies &amp; groups that meet throughout the week, go to</w:t>
                      </w:r>
                      <w:r>
                        <w:rPr>
                          <w:rFonts w:cs="Lucida Grande"/>
                          <w:b/>
                          <w:sz w:val="18"/>
                          <w:szCs w:val="18"/>
                        </w:rPr>
                        <w:t xml:space="preserve"> </w:t>
                      </w:r>
                      <w:hyperlink r:id="rId39" w:history="1">
                        <w:r w:rsidRPr="00E0123C">
                          <w:rPr>
                            <w:rStyle w:val="Hyperlink"/>
                            <w:rFonts w:cs="Lucida Grande"/>
                            <w:sz w:val="18"/>
                            <w:szCs w:val="18"/>
                          </w:rPr>
                          <w:t>http://www.efreepalouse.org/groups/</w:t>
                        </w:r>
                      </w:hyperlink>
                    </w:p>
                    <w:p w14:paraId="4FB8BB6B" w14:textId="77777777" w:rsidR="00504B57" w:rsidRDefault="00504B57" w:rsidP="00E713E1">
                      <w:pPr>
                        <w:pStyle w:val="Normalnarrow"/>
                        <w:ind w:left="360" w:hanging="360"/>
                      </w:pPr>
                    </w:p>
                    <w:p w14:paraId="7CFAD321" w14:textId="77777777" w:rsidR="00504B57" w:rsidRDefault="00504B57" w:rsidP="00BE21B2">
                      <w:pPr>
                        <w:pStyle w:val="Normalnarrow"/>
                        <w:numPr>
                          <w:ilvl w:val="0"/>
                          <w:numId w:val="3"/>
                        </w:numPr>
                        <w:ind w:left="360"/>
                      </w:pPr>
                      <w:r>
                        <w:rPr>
                          <w:b/>
                        </w:rPr>
                        <w:t xml:space="preserve">Children’s Ministry: </w:t>
                      </w:r>
                      <w:r>
                        <w:t xml:space="preserve">Kellie Owsley, Director, 208-596-8192, </w:t>
                      </w:r>
                      <w:hyperlink r:id="rId40" w:history="1">
                        <w:r w:rsidRPr="00C073C7">
                          <w:rPr>
                            <w:rStyle w:val="Hyperlink"/>
                          </w:rPr>
                          <w:t>kellieowsley9@gmail.com</w:t>
                        </w:r>
                      </w:hyperlink>
                      <w:r>
                        <w:t xml:space="preserve">. For more information go to </w:t>
                      </w:r>
                      <w:hyperlink r:id="rId41" w:history="1">
                        <w:r w:rsidRPr="00C073C7">
                          <w:rPr>
                            <w:rStyle w:val="Hyperlink"/>
                          </w:rPr>
                          <w:t>http://www.efreepalouse.org/children/</w:t>
                        </w:r>
                      </w:hyperlink>
                      <w:r>
                        <w:t xml:space="preserve"> or be a friend on </w:t>
                      </w:r>
                    </w:p>
                    <w:p w14:paraId="3D82A255" w14:textId="77777777" w:rsidR="00504B57" w:rsidRPr="00671BB0" w:rsidRDefault="009B22A9" w:rsidP="00E0123C">
                      <w:pPr>
                        <w:pStyle w:val="Normalnarrow"/>
                        <w:ind w:left="360"/>
                      </w:pPr>
                      <w:r>
                        <w:t>Facebook@</w:t>
                      </w:r>
                      <w:r w:rsidR="00504B57">
                        <w:t>Kid’s Crew E-Free.</w:t>
                      </w:r>
                    </w:p>
                    <w:p w14:paraId="579A6EC5" w14:textId="77777777" w:rsidR="00504B57" w:rsidRDefault="00504B57" w:rsidP="00E713E1">
                      <w:pPr>
                        <w:pStyle w:val="Normalnarrow"/>
                        <w:ind w:left="360" w:hanging="360"/>
                        <w:jc w:val="center"/>
                      </w:pPr>
                    </w:p>
                    <w:p w14:paraId="5A9857E0" w14:textId="77777777" w:rsidR="00504B57" w:rsidRDefault="00504B57" w:rsidP="00BE21B2">
                      <w:pPr>
                        <w:pStyle w:val="ListParagraph"/>
                        <w:numPr>
                          <w:ilvl w:val="0"/>
                          <w:numId w:val="4"/>
                        </w:numPr>
                        <w:spacing w:after="0"/>
                        <w:ind w:left="360"/>
                        <w:rPr>
                          <w:rFonts w:ascii="Arial Narrow" w:hAnsi="Arial Narrow" w:cs="Lucida Grande"/>
                          <w:spacing w:val="0"/>
                          <w:szCs w:val="17"/>
                        </w:rPr>
                      </w:pPr>
                      <w:r>
                        <w:rPr>
                          <w:rFonts w:ascii="Arial Narrow" w:hAnsi="Arial Narrow" w:cs="Lucida Grande"/>
                          <w:b/>
                          <w:spacing w:val="0"/>
                          <w:szCs w:val="17"/>
                        </w:rPr>
                        <w:t>College Ministry (EFCM):</w:t>
                      </w:r>
                      <w:r>
                        <w:rPr>
                          <w:rFonts w:ascii="Arial Narrow" w:hAnsi="Arial Narrow" w:cs="Lucida Grande"/>
                          <w:spacing w:val="0"/>
                          <w:szCs w:val="17"/>
                        </w:rPr>
                        <w:t xml:space="preserve"> </w:t>
                      </w:r>
                      <w:r w:rsidRPr="00700628">
                        <w:rPr>
                          <w:rFonts w:ascii="Arial Narrow" w:hAnsi="Arial Narrow" w:cs="Lucida Grande"/>
                          <w:i/>
                          <w:spacing w:val="0"/>
                          <w:szCs w:val="17"/>
                        </w:rPr>
                        <w:t>Will resume 8/25/15</w:t>
                      </w:r>
                      <w:r>
                        <w:rPr>
                          <w:rFonts w:ascii="Arial Narrow" w:hAnsi="Arial Narrow" w:cs="Lucida Grande"/>
                          <w:spacing w:val="0"/>
                          <w:szCs w:val="17"/>
                        </w:rPr>
                        <w:t xml:space="preserve">. More info: Bill Richardson, Pastor of Adult Ministries, </w:t>
                      </w:r>
                      <w:hyperlink r:id="rId42" w:history="1">
                        <w:r w:rsidRPr="005236A0">
                          <w:rPr>
                            <w:rStyle w:val="Hyperlink"/>
                            <w:rFonts w:ascii="Arial Narrow" w:hAnsi="Arial Narrow" w:cs="Lucida Grande"/>
                            <w:spacing w:val="0"/>
                            <w:szCs w:val="17"/>
                          </w:rPr>
                          <w:t>bill.richardson@efreepalouse.org</w:t>
                        </w:r>
                      </w:hyperlink>
                      <w:r>
                        <w:rPr>
                          <w:rFonts w:ascii="Arial Narrow" w:hAnsi="Arial Narrow" w:cs="Lucida Grande"/>
                          <w:spacing w:val="0"/>
                          <w:szCs w:val="17"/>
                        </w:rPr>
                        <w:t xml:space="preserve">, </w:t>
                      </w:r>
                      <w:r>
                        <w:rPr>
                          <w:rFonts w:ascii="Arial Narrow" w:hAnsi="Arial Narrow" w:cs="Arial"/>
                          <w:bCs/>
                          <w:color w:val="1A1A1A"/>
                          <w:spacing w:val="0"/>
                          <w:szCs w:val="17"/>
                        </w:rPr>
                        <w:t xml:space="preserve">509-872-3390. </w:t>
                      </w:r>
                    </w:p>
                    <w:p w14:paraId="21702430" w14:textId="77777777" w:rsidR="00504B57" w:rsidRDefault="00504B57" w:rsidP="00E0123C">
                      <w:pPr>
                        <w:pStyle w:val="ListParagraph"/>
                        <w:spacing w:after="0"/>
                        <w:ind w:left="360"/>
                        <w:rPr>
                          <w:rFonts w:ascii="Arial Narrow" w:hAnsi="Arial Narrow" w:cs="Lucida Grande"/>
                          <w:spacing w:val="0"/>
                          <w:szCs w:val="17"/>
                        </w:rPr>
                      </w:pPr>
                    </w:p>
                    <w:p w14:paraId="662909EC" w14:textId="77777777" w:rsidR="00504B57" w:rsidRDefault="00504B57" w:rsidP="00BE21B2">
                      <w:pPr>
                        <w:pStyle w:val="Normalnarrow"/>
                        <w:numPr>
                          <w:ilvl w:val="0"/>
                          <w:numId w:val="3"/>
                        </w:numPr>
                        <w:ind w:left="360"/>
                      </w:pPr>
                      <w:r>
                        <w:rPr>
                          <w:b/>
                        </w:rPr>
                        <w:t xml:space="preserve">Life Groups: </w:t>
                      </w:r>
                      <w:r>
                        <w:t>Sign up now or contact one of our Life Group leaders:</w:t>
                      </w:r>
                    </w:p>
                    <w:p w14:paraId="4F6E7D52" w14:textId="77777777" w:rsidR="00504B57" w:rsidRPr="00E713E1" w:rsidRDefault="00504B57" w:rsidP="00BE21B2">
                      <w:pPr>
                        <w:pStyle w:val="ListParagraph"/>
                        <w:numPr>
                          <w:ilvl w:val="0"/>
                          <w:numId w:val="1"/>
                        </w:numPr>
                        <w:spacing w:after="0"/>
                        <w:ind w:left="720"/>
                        <w:rPr>
                          <w:rFonts w:ascii="Arial Narrow" w:hAnsi="Arial Narrow" w:cs="Lucida Grande"/>
                          <w:spacing w:val="0"/>
                          <w:szCs w:val="17"/>
                        </w:rPr>
                      </w:pPr>
                      <w:r>
                        <w:rPr>
                          <w:rFonts w:ascii="Arial Narrow" w:hAnsi="Arial Narrow" w:cs="Lucida Grande"/>
                          <w:spacing w:val="0"/>
                          <w:szCs w:val="17"/>
                        </w:rPr>
                        <w:t xml:space="preserve">Idaho Life Groups: Todd Plotner, </w:t>
                      </w:r>
                      <w:hyperlink r:id="rId43" w:history="1">
                        <w:r w:rsidRPr="00924D54">
                          <w:rPr>
                            <w:rStyle w:val="Hyperlink"/>
                            <w:rFonts w:ascii="Arial Narrow" w:hAnsi="Arial Narrow" w:cs="Lucida Grande"/>
                            <w:spacing w:val="0"/>
                            <w:szCs w:val="17"/>
                          </w:rPr>
                          <w:t>todd.plotner50@gmail.com</w:t>
                        </w:r>
                      </w:hyperlink>
                      <w:r>
                        <w:rPr>
                          <w:rFonts w:ascii="Arial Narrow" w:hAnsi="Arial Narrow" w:cs="Lucida Grande"/>
                          <w:spacing w:val="0"/>
                          <w:szCs w:val="17"/>
                        </w:rPr>
                        <w:t xml:space="preserve">, </w:t>
                      </w:r>
                      <w:r w:rsidRPr="00E713E1">
                        <w:rPr>
                          <w:rFonts w:ascii="Arial Narrow" w:hAnsi="Arial Narrow" w:cs="Lucida Grande"/>
                          <w:spacing w:val="0"/>
                          <w:szCs w:val="17"/>
                        </w:rPr>
                        <w:t>910-528-5476</w:t>
                      </w:r>
                    </w:p>
                    <w:p w14:paraId="5CCAA3C8" w14:textId="77777777" w:rsidR="00504B57" w:rsidRPr="00E713E1" w:rsidRDefault="00504B57" w:rsidP="00BE21B2">
                      <w:pPr>
                        <w:pStyle w:val="ListParagraph"/>
                        <w:numPr>
                          <w:ilvl w:val="0"/>
                          <w:numId w:val="1"/>
                        </w:numPr>
                        <w:spacing w:after="0"/>
                        <w:ind w:left="720"/>
                        <w:rPr>
                          <w:rStyle w:val="Hyperlink"/>
                          <w:rFonts w:ascii="Arial Narrow" w:hAnsi="Arial Narrow" w:cs="Lucida Grande"/>
                          <w:color w:val="auto"/>
                          <w:spacing w:val="0"/>
                          <w:szCs w:val="17"/>
                          <w:u w:val="none"/>
                        </w:rPr>
                      </w:pPr>
                      <w:r>
                        <w:rPr>
                          <w:rFonts w:ascii="Arial Narrow" w:hAnsi="Arial Narrow" w:cs="Lucida Grande"/>
                          <w:spacing w:val="0"/>
                          <w:szCs w:val="17"/>
                        </w:rPr>
                        <w:t xml:space="preserve">Washington Life Groups: Jack Brossman, </w:t>
                      </w:r>
                      <w:hyperlink r:id="rId44" w:history="1">
                        <w:r w:rsidRPr="00E713E1">
                          <w:rPr>
                            <w:rStyle w:val="Hyperlink"/>
                            <w:rFonts w:ascii="Arial Narrow" w:hAnsi="Arial Narrow" w:cs="Lucida Grande"/>
                            <w:spacing w:val="0"/>
                            <w:szCs w:val="17"/>
                          </w:rPr>
                          <w:t>jackbrossman@hotmail.com</w:t>
                        </w:r>
                      </w:hyperlink>
                      <w:r>
                        <w:rPr>
                          <w:rStyle w:val="Hyperlink"/>
                          <w:rFonts w:ascii="Arial Narrow" w:hAnsi="Arial Narrow" w:cs="Lucida Grande"/>
                          <w:spacing w:val="0"/>
                          <w:szCs w:val="17"/>
                        </w:rPr>
                        <w:t>,</w:t>
                      </w:r>
                    </w:p>
                    <w:p w14:paraId="64FA0632" w14:textId="77777777" w:rsidR="00504B57" w:rsidRPr="00E713E1" w:rsidRDefault="00504B57" w:rsidP="00E0123C">
                      <w:pPr>
                        <w:pStyle w:val="ListParagraph"/>
                        <w:spacing w:after="0"/>
                        <w:rPr>
                          <w:rFonts w:ascii="Arial Narrow" w:hAnsi="Arial Narrow" w:cs="Lucida Grande"/>
                          <w:spacing w:val="0"/>
                          <w:szCs w:val="17"/>
                        </w:rPr>
                      </w:pPr>
                      <w:r w:rsidRPr="00E713E1">
                        <w:rPr>
                          <w:rFonts w:ascii="Arial Narrow" w:hAnsi="Arial Narrow" w:cs="Lucida Grande"/>
                          <w:spacing w:val="0"/>
                          <w:szCs w:val="17"/>
                        </w:rPr>
                        <w:t>509-432-1039</w:t>
                      </w:r>
                    </w:p>
                    <w:p w14:paraId="66CCA47F" w14:textId="77777777" w:rsidR="00504B57" w:rsidRDefault="00504B57" w:rsidP="00E713E1">
                      <w:pPr>
                        <w:spacing w:after="0"/>
                        <w:rPr>
                          <w:rFonts w:ascii="Arial Narrow" w:hAnsi="Arial Narrow" w:cs="Lucida Grande"/>
                          <w:spacing w:val="0"/>
                          <w:szCs w:val="17"/>
                        </w:rPr>
                      </w:pPr>
                    </w:p>
                    <w:p w14:paraId="53CF9166" w14:textId="77777777" w:rsidR="00504B57" w:rsidRDefault="00504B57" w:rsidP="00BE21B2">
                      <w:pPr>
                        <w:pStyle w:val="ListParagraph"/>
                        <w:numPr>
                          <w:ilvl w:val="0"/>
                          <w:numId w:val="4"/>
                        </w:numPr>
                        <w:spacing w:after="0"/>
                        <w:ind w:left="360"/>
                        <w:rPr>
                          <w:rFonts w:ascii="Arial Narrow" w:hAnsi="Arial Narrow" w:cs="Lucida Grande"/>
                          <w:spacing w:val="0"/>
                          <w:szCs w:val="17"/>
                        </w:rPr>
                      </w:pPr>
                      <w:r>
                        <w:rPr>
                          <w:rFonts w:ascii="Arial Narrow" w:hAnsi="Arial Narrow" w:cs="Lucida Grande"/>
                          <w:b/>
                          <w:spacing w:val="0"/>
                          <w:szCs w:val="17"/>
                        </w:rPr>
                        <w:t xml:space="preserve">Men’s Ministry: </w:t>
                      </w:r>
                      <w:r>
                        <w:rPr>
                          <w:rFonts w:ascii="Arial Narrow" w:hAnsi="Arial Narrow" w:cs="Lucida Grande"/>
                          <w:spacing w:val="0"/>
                          <w:szCs w:val="17"/>
                        </w:rPr>
                        <w:t xml:space="preserve">Doug Busby, Senior Pastor, 509-872-3390, </w:t>
                      </w:r>
                      <w:hyperlink r:id="rId45" w:history="1">
                        <w:r w:rsidRPr="00C073C7">
                          <w:rPr>
                            <w:rStyle w:val="Hyperlink"/>
                            <w:rFonts w:ascii="Arial Narrow" w:hAnsi="Arial Narrow" w:cs="Lucida Grande"/>
                            <w:spacing w:val="0"/>
                            <w:szCs w:val="17"/>
                          </w:rPr>
                          <w:t>dougb7@frontier.com</w:t>
                        </w:r>
                      </w:hyperlink>
                      <w:r>
                        <w:rPr>
                          <w:rFonts w:ascii="Arial Narrow" w:hAnsi="Arial Narrow" w:cs="Lucida Grande"/>
                          <w:spacing w:val="0"/>
                          <w:szCs w:val="17"/>
                        </w:rPr>
                        <w:t xml:space="preserve">. For more information go to </w:t>
                      </w:r>
                      <w:hyperlink r:id="rId46" w:history="1">
                        <w:r w:rsidRPr="00C073C7">
                          <w:rPr>
                            <w:rStyle w:val="Hyperlink"/>
                            <w:rFonts w:ascii="Arial Narrow" w:hAnsi="Arial Narrow" w:cs="Lucida Grande"/>
                            <w:spacing w:val="0"/>
                            <w:szCs w:val="17"/>
                          </w:rPr>
                          <w:t>http://www.efreepalouse.org/mens-ministry/</w:t>
                        </w:r>
                      </w:hyperlink>
                    </w:p>
                    <w:p w14:paraId="5D09DA28" w14:textId="77777777" w:rsidR="00504B57" w:rsidRDefault="00504B57" w:rsidP="00A7537F">
                      <w:pPr>
                        <w:pStyle w:val="Normalnarrow"/>
                        <w:rPr>
                          <w:szCs w:val="17"/>
                        </w:rPr>
                      </w:pPr>
                    </w:p>
                    <w:p w14:paraId="5E032425" w14:textId="77777777" w:rsidR="00504B57" w:rsidRDefault="00504B57" w:rsidP="00BE21B2">
                      <w:pPr>
                        <w:pStyle w:val="Normalnarrow"/>
                        <w:numPr>
                          <w:ilvl w:val="0"/>
                          <w:numId w:val="4"/>
                        </w:numPr>
                        <w:ind w:left="360"/>
                        <w:rPr>
                          <w:szCs w:val="17"/>
                        </w:rPr>
                      </w:pPr>
                      <w:r>
                        <w:rPr>
                          <w:b/>
                          <w:szCs w:val="17"/>
                        </w:rPr>
                        <w:t>Women’s Ministry</w:t>
                      </w:r>
                      <w:r>
                        <w:rPr>
                          <w:szCs w:val="17"/>
                        </w:rPr>
                        <w:t xml:space="preserve">: For information on how to find a women’s fellowship opportunity that is just right for you, go to </w:t>
                      </w:r>
                      <w:hyperlink r:id="rId47" w:history="1">
                        <w:r w:rsidRPr="00C073C7">
                          <w:rPr>
                            <w:rStyle w:val="Hyperlink"/>
                            <w:szCs w:val="17"/>
                          </w:rPr>
                          <w:t>http://www.efreepalouse.org/womens-ministry/</w:t>
                        </w:r>
                      </w:hyperlink>
                      <w:r>
                        <w:rPr>
                          <w:szCs w:val="17"/>
                        </w:rPr>
                        <w:t xml:space="preserve"> or join the EFREE Women Connect Facebook.</w:t>
                      </w:r>
                    </w:p>
                    <w:p w14:paraId="398E83B2" w14:textId="77777777" w:rsidR="00504B57" w:rsidRDefault="00504B57" w:rsidP="00B13E7A">
                      <w:pPr>
                        <w:pStyle w:val="Normalnarrow"/>
                        <w:rPr>
                          <w:szCs w:val="17"/>
                        </w:rPr>
                      </w:pPr>
                    </w:p>
                    <w:p w14:paraId="2B5F1EDA" w14:textId="77777777" w:rsidR="00504B57" w:rsidRDefault="00504B57" w:rsidP="00284AFD">
                      <w:pPr>
                        <w:pStyle w:val="ListParagraph"/>
                        <w:numPr>
                          <w:ilvl w:val="0"/>
                          <w:numId w:val="4"/>
                        </w:numPr>
                        <w:spacing w:after="0"/>
                        <w:ind w:left="360"/>
                        <w:rPr>
                          <w:rFonts w:ascii="Arial Narrow" w:hAnsi="Arial Narrow" w:cs="Lucida Grande"/>
                          <w:spacing w:val="0"/>
                          <w:szCs w:val="17"/>
                        </w:rPr>
                      </w:pPr>
                      <w:r>
                        <w:rPr>
                          <w:rFonts w:ascii="Arial Narrow" w:hAnsi="Arial Narrow" w:cs="Lucida Grande"/>
                          <w:b/>
                          <w:spacing w:val="0"/>
                          <w:szCs w:val="17"/>
                        </w:rPr>
                        <w:t>Youth Ministry:</w:t>
                      </w:r>
                      <w:r>
                        <w:rPr>
                          <w:rFonts w:ascii="Arial Narrow" w:hAnsi="Arial Narrow" w:cs="Lucida Grande"/>
                          <w:spacing w:val="0"/>
                          <w:szCs w:val="17"/>
                        </w:rPr>
                        <w:t xml:space="preserve"> Kyle Luck, Pastor of Youth, </w:t>
                      </w:r>
                      <w:hyperlink r:id="rId48" w:history="1">
                        <w:r w:rsidRPr="00647409">
                          <w:rPr>
                            <w:rStyle w:val="Hyperlink"/>
                            <w:rFonts w:ascii="Arial Narrow" w:hAnsi="Arial Narrow" w:cs="Lucida Grande"/>
                            <w:spacing w:val="0"/>
                            <w:szCs w:val="17"/>
                          </w:rPr>
                          <w:t>kyle@efreepalouse.org</w:t>
                        </w:r>
                      </w:hyperlink>
                      <w:r>
                        <w:rPr>
                          <w:rFonts w:ascii="Arial Narrow" w:hAnsi="Arial Narrow" w:cs="Lucida Grande"/>
                          <w:spacing w:val="0"/>
                          <w:szCs w:val="17"/>
                        </w:rPr>
                        <w:t xml:space="preserve">. </w:t>
                      </w:r>
                    </w:p>
                    <w:p w14:paraId="7B2F6D34" w14:textId="77777777" w:rsidR="00504B57" w:rsidRDefault="00504B57" w:rsidP="00700628">
                      <w:pPr>
                        <w:pStyle w:val="ListParagraph"/>
                        <w:numPr>
                          <w:ilvl w:val="0"/>
                          <w:numId w:val="6"/>
                        </w:numPr>
                        <w:spacing w:after="0"/>
                        <w:ind w:left="720"/>
                        <w:rPr>
                          <w:rFonts w:ascii="Arial Narrow" w:hAnsi="Arial Narrow" w:cs="Lucida Grande"/>
                          <w:spacing w:val="0"/>
                          <w:szCs w:val="17"/>
                        </w:rPr>
                      </w:pPr>
                      <w:r>
                        <w:rPr>
                          <w:rFonts w:ascii="Arial Narrow" w:hAnsi="Arial Narrow" w:cs="Lucida Grande"/>
                          <w:spacing w:val="0"/>
                          <w:szCs w:val="17"/>
                        </w:rPr>
                        <w:t>Middle School Youth Group (6</w:t>
                      </w:r>
                      <w:r w:rsidRPr="00284AFD">
                        <w:rPr>
                          <w:rFonts w:ascii="Arial Narrow" w:hAnsi="Arial Narrow" w:cs="Lucida Grande"/>
                          <w:spacing w:val="0"/>
                          <w:szCs w:val="17"/>
                          <w:vertAlign w:val="superscript"/>
                        </w:rPr>
                        <w:t>th</w:t>
                      </w:r>
                      <w:r>
                        <w:rPr>
                          <w:rFonts w:ascii="Arial Narrow" w:hAnsi="Arial Narrow" w:cs="Lucida Grande"/>
                          <w:spacing w:val="0"/>
                          <w:szCs w:val="17"/>
                        </w:rPr>
                        <w:t>-8</w:t>
                      </w:r>
                      <w:r w:rsidRPr="00284AFD">
                        <w:rPr>
                          <w:rFonts w:ascii="Arial Narrow" w:hAnsi="Arial Narrow" w:cs="Lucida Grande"/>
                          <w:spacing w:val="0"/>
                          <w:szCs w:val="17"/>
                          <w:vertAlign w:val="superscript"/>
                        </w:rPr>
                        <w:t>th</w:t>
                      </w:r>
                      <w:r>
                        <w:rPr>
                          <w:rFonts w:ascii="Arial Narrow" w:hAnsi="Arial Narrow" w:cs="Lucida Grande"/>
                          <w:spacing w:val="0"/>
                          <w:szCs w:val="17"/>
                        </w:rPr>
                        <w:t>): Thursdays, 6:30-8pm, E-Free</w:t>
                      </w:r>
                    </w:p>
                    <w:p w14:paraId="657D6630" w14:textId="77777777" w:rsidR="00504B57" w:rsidRDefault="00504B57" w:rsidP="00700628">
                      <w:pPr>
                        <w:pStyle w:val="ListParagraph"/>
                        <w:numPr>
                          <w:ilvl w:val="0"/>
                          <w:numId w:val="6"/>
                        </w:numPr>
                        <w:spacing w:after="0"/>
                        <w:ind w:left="720"/>
                        <w:rPr>
                          <w:rFonts w:ascii="Arial Narrow" w:hAnsi="Arial Narrow" w:cs="Lucida Grande"/>
                          <w:spacing w:val="0"/>
                          <w:szCs w:val="17"/>
                        </w:rPr>
                      </w:pPr>
                      <w:r>
                        <w:rPr>
                          <w:rFonts w:ascii="Arial Narrow" w:hAnsi="Arial Narrow" w:cs="Lucida Grande"/>
                          <w:spacing w:val="0"/>
                          <w:szCs w:val="17"/>
                        </w:rPr>
                        <w:t>High School Youth Group (9</w:t>
                      </w:r>
                      <w:r w:rsidRPr="00284AFD">
                        <w:rPr>
                          <w:rFonts w:ascii="Arial Narrow" w:hAnsi="Arial Narrow" w:cs="Lucida Grande"/>
                          <w:spacing w:val="0"/>
                          <w:szCs w:val="17"/>
                          <w:vertAlign w:val="superscript"/>
                        </w:rPr>
                        <w:t>th</w:t>
                      </w:r>
                      <w:r>
                        <w:rPr>
                          <w:rFonts w:ascii="Arial Narrow" w:hAnsi="Arial Narrow" w:cs="Lucida Grande"/>
                          <w:spacing w:val="0"/>
                          <w:szCs w:val="17"/>
                        </w:rPr>
                        <w:t>-12</w:t>
                      </w:r>
                      <w:r w:rsidRPr="00284AFD">
                        <w:rPr>
                          <w:rFonts w:ascii="Arial Narrow" w:hAnsi="Arial Narrow" w:cs="Lucida Grande"/>
                          <w:spacing w:val="0"/>
                          <w:szCs w:val="17"/>
                          <w:vertAlign w:val="superscript"/>
                        </w:rPr>
                        <w:t>th</w:t>
                      </w:r>
                      <w:r>
                        <w:rPr>
                          <w:rFonts w:ascii="Arial Narrow" w:hAnsi="Arial Narrow" w:cs="Lucida Grande"/>
                          <w:spacing w:val="0"/>
                          <w:szCs w:val="17"/>
                        </w:rPr>
                        <w:t>): Sundays, 6-8:30pm, E-Free</w:t>
                      </w:r>
                    </w:p>
                    <w:p w14:paraId="16C63AD9" w14:textId="77777777" w:rsidR="00504B57" w:rsidRPr="00284AFD" w:rsidRDefault="00504B57" w:rsidP="00284AFD">
                      <w:pPr>
                        <w:spacing w:after="0"/>
                        <w:ind w:left="360"/>
                        <w:rPr>
                          <w:rFonts w:ascii="Arial Narrow" w:hAnsi="Arial Narrow" w:cs="Lucida Grande"/>
                          <w:spacing w:val="0"/>
                          <w:szCs w:val="17"/>
                        </w:rPr>
                      </w:pPr>
                      <w:r w:rsidRPr="00284AFD">
                        <w:rPr>
                          <w:rFonts w:ascii="Arial Narrow" w:hAnsi="Arial Narrow" w:cs="Lucida Grande"/>
                          <w:spacing w:val="0"/>
                          <w:szCs w:val="17"/>
                        </w:rPr>
                        <w:t xml:space="preserve">More info &amp; upcoming events on </w:t>
                      </w:r>
                      <w:hyperlink r:id="rId49" w:history="1">
                        <w:r w:rsidRPr="00284AFD">
                          <w:rPr>
                            <w:rStyle w:val="Hyperlink"/>
                            <w:rFonts w:ascii="Arial Narrow" w:hAnsi="Arial Narrow" w:cs="Lucida Grande"/>
                            <w:spacing w:val="0"/>
                            <w:szCs w:val="17"/>
                          </w:rPr>
                          <w:t>http://www.efreepalouse.org/youth/</w:t>
                        </w:r>
                      </w:hyperlink>
                      <w:r w:rsidRPr="00284AFD">
                        <w:rPr>
                          <w:rFonts w:ascii="Arial Narrow" w:hAnsi="Arial Narrow" w:cs="Lucida Grande"/>
                          <w:spacing w:val="0"/>
                          <w:szCs w:val="17"/>
                        </w:rPr>
                        <w:t>.</w:t>
                      </w:r>
                    </w:p>
                    <w:p w14:paraId="4DCC5087" w14:textId="77777777" w:rsidR="00504B57" w:rsidRPr="005B1911" w:rsidRDefault="00504B57" w:rsidP="005B1911">
                      <w:pPr>
                        <w:spacing w:after="0"/>
                        <w:rPr>
                          <w:rFonts w:ascii="Arial Narrow" w:hAnsi="Arial Narrow" w:cs="Lucida Grande"/>
                          <w:spacing w:val="0"/>
                          <w:szCs w:val="17"/>
                        </w:rPr>
                      </w:pPr>
                    </w:p>
                    <w:p w14:paraId="323A1FA3" w14:textId="77777777" w:rsidR="00504B57" w:rsidRPr="005B1911" w:rsidRDefault="00504B57" w:rsidP="0001313A">
                      <w:pPr>
                        <w:pStyle w:val="ListParagraph"/>
                        <w:numPr>
                          <w:ilvl w:val="0"/>
                          <w:numId w:val="5"/>
                        </w:numPr>
                        <w:spacing w:after="0"/>
                        <w:ind w:left="180"/>
                        <w:jc w:val="center"/>
                        <w:rPr>
                          <w:rFonts w:ascii="Arial Narrow" w:hAnsi="Arial Narrow"/>
                          <w:i/>
                          <w:szCs w:val="17"/>
                        </w:rPr>
                      </w:pPr>
                      <w:r w:rsidRPr="005B1911">
                        <w:rPr>
                          <w:rFonts w:ascii="Arial Narrow" w:hAnsi="Arial Narrow" w:cs="Lucida Grande"/>
                          <w:b/>
                          <w:spacing w:val="0"/>
                          <w:szCs w:val="17"/>
                        </w:rPr>
                        <w:t xml:space="preserve">Calendar Events: </w:t>
                      </w:r>
                      <w:r w:rsidRPr="005B1911">
                        <w:rPr>
                          <w:rFonts w:ascii="Arial Narrow" w:hAnsi="Arial Narrow"/>
                          <w:i/>
                          <w:szCs w:val="17"/>
                        </w:rPr>
                        <w:t xml:space="preserve">Go to </w:t>
                      </w:r>
                      <w:hyperlink r:id="rId50" w:history="1">
                        <w:r w:rsidRPr="005B1911">
                          <w:rPr>
                            <w:rStyle w:val="Hyperlink"/>
                            <w:rFonts w:ascii="Arial Narrow" w:hAnsi="Arial Narrow"/>
                            <w:i/>
                            <w:szCs w:val="17"/>
                          </w:rPr>
                          <w:t>www.efreepalouse.org/upcoming-events</w:t>
                        </w:r>
                      </w:hyperlink>
                      <w:r w:rsidRPr="005B1911">
                        <w:rPr>
                          <w:rFonts w:ascii="Arial Narrow" w:hAnsi="Arial Narrow"/>
                          <w:i/>
                          <w:szCs w:val="17"/>
                        </w:rPr>
                        <w:t xml:space="preserve"> for more information.</w:t>
                      </w:r>
                    </w:p>
                    <w:p w14:paraId="7ADC8CD3" w14:textId="77777777" w:rsidR="00504B57" w:rsidRPr="00232EF1" w:rsidRDefault="00504B57" w:rsidP="00232EF1">
                      <w:pPr>
                        <w:spacing w:after="0"/>
                        <w:rPr>
                          <w:rFonts w:ascii="Arial Narrow" w:hAnsi="Arial Narrow" w:cs="Lucida Grande"/>
                          <w:spacing w:val="0"/>
                          <w:szCs w:val="17"/>
                        </w:rPr>
                      </w:pPr>
                    </w:p>
                    <w:p w14:paraId="7A1367F8" w14:textId="77777777" w:rsidR="00504B57" w:rsidRPr="008F4160" w:rsidRDefault="00504B57" w:rsidP="00BE21B2">
                      <w:pPr>
                        <w:pStyle w:val="ListParagraph"/>
                        <w:numPr>
                          <w:ilvl w:val="0"/>
                          <w:numId w:val="4"/>
                        </w:numPr>
                        <w:spacing w:after="0"/>
                        <w:ind w:left="360"/>
                        <w:rPr>
                          <w:rFonts w:ascii="Arial Narrow" w:hAnsi="Arial Narrow" w:cs="Lucida Grande"/>
                          <w:spacing w:val="0"/>
                          <w:szCs w:val="17"/>
                        </w:rPr>
                      </w:pPr>
                      <w:r w:rsidRPr="000F39E8">
                        <w:rPr>
                          <w:rFonts w:ascii="Arial Narrow" w:hAnsi="Arial Narrow" w:cs="Lucida Grande"/>
                          <w:b/>
                          <w:spacing w:val="0"/>
                          <w:szCs w:val="17"/>
                        </w:rPr>
                        <w:t>Want to stay CONNECTED</w:t>
                      </w:r>
                      <w:r>
                        <w:rPr>
                          <w:rFonts w:ascii="Arial Narrow" w:hAnsi="Arial Narrow" w:cs="Lucida Grande"/>
                          <w:spacing w:val="0"/>
                          <w:szCs w:val="17"/>
                        </w:rPr>
                        <w:t xml:space="preserve">? Send an email to </w:t>
                      </w:r>
                      <w:hyperlink r:id="rId51" w:history="1">
                        <w:r w:rsidRPr="00C073C7">
                          <w:rPr>
                            <w:rStyle w:val="Hyperlink"/>
                            <w:rFonts w:ascii="Arial Narrow" w:hAnsi="Arial Narrow" w:cs="Lucida Grande"/>
                            <w:spacing w:val="0"/>
                            <w:szCs w:val="17"/>
                          </w:rPr>
                          <w:t>church@efreepalouse.org</w:t>
                        </w:r>
                      </w:hyperlink>
                      <w:r>
                        <w:rPr>
                          <w:rFonts w:ascii="Arial Narrow" w:hAnsi="Arial Narrow" w:cs="Lucida Grande"/>
                          <w:spacing w:val="0"/>
                          <w:szCs w:val="17"/>
                        </w:rPr>
                        <w:t xml:space="preserve"> &amp; request to be on the Announcement &amp; Prayer email lists or s</w:t>
                      </w:r>
                      <w:r w:rsidRPr="000F39E8">
                        <w:rPr>
                          <w:rFonts w:ascii="Arial Narrow" w:hAnsi="Arial Narrow" w:cs="Lucida Grande"/>
                          <w:spacing w:val="0"/>
                          <w:szCs w:val="17"/>
                        </w:rPr>
                        <w:t xml:space="preserve">can to go directly to the E-Free website &amp; </w:t>
                      </w:r>
                      <w:r w:rsidRPr="000F39E8">
                        <w:rPr>
                          <w:rFonts w:ascii="Arial Narrow" w:hAnsi="Arial Narrow" w:cs="Lucida Grande"/>
                          <w:b/>
                          <w:i/>
                          <w:spacing w:val="0"/>
                          <w:szCs w:val="17"/>
                        </w:rPr>
                        <w:t>GET CONNECTED NOW</w:t>
                      </w:r>
                      <w:r w:rsidRPr="000F39E8">
                        <w:rPr>
                          <w:rFonts w:ascii="Arial Narrow" w:hAnsi="Arial Narrow" w:cs="Lucida Grande"/>
                          <w:i/>
                          <w:spacing w:val="0"/>
                          <w:szCs w:val="17"/>
                        </w:rPr>
                        <w:t>!</w:t>
                      </w:r>
                      <w:r w:rsidRPr="000F39E8">
                        <w:rPr>
                          <w:rFonts w:ascii="Arial Narrow" w:hAnsi="Arial Narrow" w:cs="Lucida Grande"/>
                          <w:i/>
                          <w:spacing w:val="0"/>
                          <w:szCs w:val="17"/>
                        </w:rPr>
                        <w:tab/>
                      </w:r>
                    </w:p>
                    <w:p w14:paraId="558895E5" w14:textId="77777777" w:rsidR="00504B57" w:rsidRDefault="00504B57" w:rsidP="008F4160">
                      <w:pPr>
                        <w:spacing w:after="0"/>
                        <w:rPr>
                          <w:rFonts w:ascii="Arial Narrow" w:hAnsi="Arial Narrow" w:cs="Lucida Grande"/>
                          <w:spacing w:val="0"/>
                          <w:szCs w:val="17"/>
                        </w:rPr>
                      </w:pPr>
                    </w:p>
                    <w:p w14:paraId="73EB5552" w14:textId="77777777" w:rsidR="00504B57" w:rsidRPr="008F4160" w:rsidRDefault="00504B57" w:rsidP="008F4160">
                      <w:pPr>
                        <w:spacing w:after="0"/>
                        <w:rPr>
                          <w:rFonts w:ascii="Arial Narrow" w:hAnsi="Arial Narrow" w:cs="Lucida Grande"/>
                          <w:spacing w:val="0"/>
                          <w:szCs w:val="17"/>
                        </w:rPr>
                      </w:pPr>
                    </w:p>
                    <w:p w14:paraId="2635108B" w14:textId="77777777" w:rsidR="00504B57" w:rsidRDefault="00504B57" w:rsidP="002D0D0D">
                      <w:pPr>
                        <w:pStyle w:val="Normalnarrow"/>
                        <w:rPr>
                          <w:szCs w:val="17"/>
                        </w:rPr>
                      </w:pPr>
                    </w:p>
                    <w:p w14:paraId="5CC871BF" w14:textId="77777777" w:rsidR="00504B57" w:rsidRDefault="00504B57" w:rsidP="002D0D0D">
                      <w:pPr>
                        <w:pStyle w:val="Normalnarrow"/>
                        <w:rPr>
                          <w:szCs w:val="17"/>
                        </w:rPr>
                      </w:pPr>
                    </w:p>
                    <w:p w14:paraId="10C090A5" w14:textId="77777777" w:rsidR="00504B57" w:rsidRDefault="00504B57" w:rsidP="002D0D0D">
                      <w:pPr>
                        <w:pStyle w:val="Normalnarrow"/>
                        <w:rPr>
                          <w:szCs w:val="17"/>
                        </w:rPr>
                      </w:pPr>
                    </w:p>
                    <w:p w14:paraId="4679BEC4" w14:textId="77777777" w:rsidR="00504B57" w:rsidRDefault="00504B57" w:rsidP="002D0D0D">
                      <w:pPr>
                        <w:pStyle w:val="Normalnarrow"/>
                        <w:rPr>
                          <w:szCs w:val="17"/>
                        </w:rPr>
                      </w:pPr>
                    </w:p>
                    <w:p w14:paraId="47984137" w14:textId="77777777" w:rsidR="00504B57" w:rsidRDefault="00504B57" w:rsidP="002D0D0D">
                      <w:pPr>
                        <w:pStyle w:val="Normalnarrow"/>
                        <w:rPr>
                          <w:szCs w:val="17"/>
                        </w:rPr>
                      </w:pPr>
                    </w:p>
                    <w:p w14:paraId="370AB6EB" w14:textId="77777777" w:rsidR="00504B57" w:rsidRDefault="00504B57" w:rsidP="002D0D0D">
                      <w:pPr>
                        <w:pStyle w:val="Normalnarrow"/>
                        <w:rPr>
                          <w:szCs w:val="17"/>
                        </w:rPr>
                      </w:pPr>
                    </w:p>
                    <w:p w14:paraId="31182A57" w14:textId="77777777" w:rsidR="00504B57" w:rsidRDefault="00504B57" w:rsidP="002D0D0D">
                      <w:pPr>
                        <w:pStyle w:val="Normalnarrow"/>
                        <w:rPr>
                          <w:szCs w:val="17"/>
                        </w:rPr>
                      </w:pPr>
                    </w:p>
                    <w:p w14:paraId="071D24B3" w14:textId="77777777" w:rsidR="00504B57" w:rsidRDefault="00504B57" w:rsidP="002D0D0D">
                      <w:pPr>
                        <w:pStyle w:val="Normalnarrow"/>
                        <w:rPr>
                          <w:szCs w:val="17"/>
                        </w:rPr>
                      </w:pPr>
                    </w:p>
                    <w:tbl>
                      <w:tblPr>
                        <w:tblStyle w:val="TableGrid"/>
                        <w:tblW w:w="5233" w:type="dxa"/>
                        <w:tblInd w:w="108" w:type="dxa"/>
                        <w:tblBorders>
                          <w:top w:val="none" w:sz="0" w:space="0" w:color="auto"/>
                          <w:left w:val="none" w:sz="0" w:space="0" w:color="auto"/>
                          <w:bottom w:val="none" w:sz="0" w:space="0" w:color="auto"/>
                          <w:right w:val="none" w:sz="0" w:space="0" w:color="auto"/>
                          <w:insideH w:val="single" w:sz="4" w:space="0" w:color="auto"/>
                          <w:insideV w:val="none" w:sz="0" w:space="0" w:color="auto"/>
                        </w:tblBorders>
                        <w:tblLook w:val="00A0" w:firstRow="1" w:lastRow="0" w:firstColumn="1" w:lastColumn="0" w:noHBand="0" w:noVBand="0"/>
                      </w:tblPr>
                      <w:tblGrid>
                        <w:gridCol w:w="1580"/>
                        <w:gridCol w:w="1217"/>
                        <w:gridCol w:w="1218"/>
                        <w:gridCol w:w="1218"/>
                      </w:tblGrid>
                      <w:tr w:rsidR="00504B57" w:rsidRPr="00E352C2" w14:paraId="4BA9FA7A" w14:textId="77777777" w:rsidTr="000C360C">
                        <w:trPr>
                          <w:trHeight w:val="35"/>
                        </w:trPr>
                        <w:tc>
                          <w:tcPr>
                            <w:tcW w:w="5233" w:type="dxa"/>
                            <w:gridSpan w:val="4"/>
                            <w:tcBorders>
                              <w:top w:val="nil"/>
                              <w:bottom w:val="nil"/>
                            </w:tcBorders>
                            <w:shd w:val="clear" w:color="auto" w:fill="D9D9D9" w:themeFill="background1" w:themeFillShade="D9"/>
                          </w:tcPr>
                          <w:p w14:paraId="04159962" w14:textId="77777777" w:rsidR="00504B57" w:rsidRPr="009D2125" w:rsidRDefault="00504B57" w:rsidP="000C360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40" w:after="0"/>
                              <w:jc w:val="center"/>
                              <w:rPr>
                                <w:rFonts w:ascii="Lucida Sans" w:eastAsia="Times New Roman" w:hAnsi="Lucida Sans"/>
                                <w:b/>
                                <w:color w:val="800000"/>
                                <w:kern w:val="16"/>
                                <w:position w:val="4"/>
                                <w:szCs w:val="17"/>
                              </w:rPr>
                            </w:pPr>
                            <w:r w:rsidRPr="009D2125">
                              <w:rPr>
                                <w:rFonts w:ascii="Lucida Sans" w:eastAsia="Times New Roman" w:hAnsi="Lucida Sans"/>
                                <w:b/>
                                <w:caps/>
                                <w:color w:val="800000"/>
                                <w:spacing w:val="80"/>
                                <w:kern w:val="16"/>
                                <w:position w:val="4"/>
                                <w:szCs w:val="17"/>
                              </w:rPr>
                              <w:t>Giving</w:t>
                            </w:r>
                          </w:p>
                        </w:tc>
                      </w:tr>
                      <w:tr w:rsidR="00504B57" w:rsidRPr="003F4314" w14:paraId="7A45AC99" w14:textId="77777777" w:rsidTr="000C360C">
                        <w:trPr>
                          <w:trHeight w:val="190"/>
                        </w:trPr>
                        <w:tc>
                          <w:tcPr>
                            <w:tcW w:w="1580" w:type="dxa"/>
                            <w:tcBorders>
                              <w:top w:val="nil"/>
                              <w:bottom w:val="single" w:sz="18" w:space="0" w:color="000000" w:themeColor="text1"/>
                            </w:tcBorders>
                          </w:tcPr>
                          <w:p w14:paraId="52FAE4CC" w14:textId="77777777" w:rsidR="00504B57" w:rsidRPr="003F4314" w:rsidRDefault="00504B57" w:rsidP="000C360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60" w:after="0"/>
                              <w:jc w:val="right"/>
                              <w:rPr>
                                <w:rFonts w:ascii="Arial Narrow Bold" w:eastAsia="Times New Roman" w:hAnsi="Arial Narrow Bold"/>
                                <w:color w:val="000000"/>
                                <w:kern w:val="16"/>
                              </w:rPr>
                            </w:pPr>
                          </w:p>
                        </w:tc>
                        <w:tc>
                          <w:tcPr>
                            <w:tcW w:w="1217" w:type="dxa"/>
                            <w:tcBorders>
                              <w:top w:val="nil"/>
                              <w:bottom w:val="single" w:sz="18" w:space="0" w:color="000000" w:themeColor="text1"/>
                            </w:tcBorders>
                          </w:tcPr>
                          <w:p w14:paraId="7E285513" w14:textId="77777777" w:rsidR="00504B57" w:rsidRPr="00CE5DAA" w:rsidRDefault="00504B57" w:rsidP="000C360C">
                            <w:pPr>
                              <w:pStyle w:val="Normalnarrow"/>
                              <w:spacing w:before="60"/>
                              <w:rPr>
                                <w:kern w:val="16"/>
                              </w:rPr>
                            </w:pPr>
                            <w:r>
                              <w:rPr>
                                <w:kern w:val="16"/>
                              </w:rPr>
                              <w:t>May 3</w:t>
                            </w:r>
                          </w:p>
                        </w:tc>
                        <w:tc>
                          <w:tcPr>
                            <w:tcW w:w="1218" w:type="dxa"/>
                            <w:tcBorders>
                              <w:top w:val="nil"/>
                              <w:bottom w:val="single" w:sz="18" w:space="0" w:color="000000" w:themeColor="text1"/>
                            </w:tcBorders>
                          </w:tcPr>
                          <w:p w14:paraId="6C54BA7A" w14:textId="77777777" w:rsidR="00504B57" w:rsidRPr="00CE5DAA" w:rsidRDefault="00504B57" w:rsidP="000C360C">
                            <w:pPr>
                              <w:pStyle w:val="Normalnarrow"/>
                              <w:spacing w:before="60"/>
                              <w:rPr>
                                <w:kern w:val="16"/>
                              </w:rPr>
                            </w:pPr>
                            <w:r>
                              <w:rPr>
                                <w:kern w:val="16"/>
                              </w:rPr>
                              <w:t>April</w:t>
                            </w:r>
                          </w:p>
                        </w:tc>
                        <w:tc>
                          <w:tcPr>
                            <w:tcW w:w="1218" w:type="dxa"/>
                            <w:tcBorders>
                              <w:top w:val="nil"/>
                              <w:bottom w:val="single" w:sz="18" w:space="0" w:color="000000" w:themeColor="text1"/>
                            </w:tcBorders>
                          </w:tcPr>
                          <w:p w14:paraId="0982CED6" w14:textId="77777777" w:rsidR="00504B57" w:rsidRPr="00CE5DAA" w:rsidRDefault="00504B57" w:rsidP="000C360C">
                            <w:pPr>
                              <w:pStyle w:val="Normalnarrow"/>
                              <w:spacing w:before="60"/>
                              <w:rPr>
                                <w:kern w:val="16"/>
                              </w:rPr>
                            </w:pPr>
                            <w:r>
                              <w:rPr>
                                <w:kern w:val="16"/>
                              </w:rPr>
                              <w:t>7/14-4/15</w:t>
                            </w:r>
                          </w:p>
                        </w:tc>
                      </w:tr>
                      <w:tr w:rsidR="00504B57" w:rsidRPr="000464C5" w14:paraId="091F0A8D" w14:textId="77777777" w:rsidTr="000C360C">
                        <w:trPr>
                          <w:trHeight w:val="190"/>
                        </w:trPr>
                        <w:tc>
                          <w:tcPr>
                            <w:tcW w:w="1580" w:type="dxa"/>
                            <w:tcBorders>
                              <w:top w:val="single" w:sz="18" w:space="0" w:color="000000" w:themeColor="text1"/>
                            </w:tcBorders>
                            <w:tcMar>
                              <w:left w:w="0" w:type="dxa"/>
                              <w:right w:w="115" w:type="dxa"/>
                            </w:tcMar>
                          </w:tcPr>
                          <w:p w14:paraId="5DFB6703" w14:textId="77777777" w:rsidR="00504B57" w:rsidRPr="000464C5" w:rsidRDefault="00504B57" w:rsidP="000C360C">
                            <w:pPr>
                              <w:pStyle w:val="Normalnarrow"/>
                              <w:spacing w:before="20"/>
                              <w:rPr>
                                <w:kern w:val="16"/>
                              </w:rPr>
                            </w:pPr>
                            <w:r>
                              <w:rPr>
                                <w:kern w:val="16"/>
                              </w:rPr>
                              <w:t>Budget</w:t>
                            </w:r>
                          </w:p>
                        </w:tc>
                        <w:tc>
                          <w:tcPr>
                            <w:tcW w:w="1217" w:type="dxa"/>
                            <w:tcBorders>
                              <w:top w:val="single" w:sz="18" w:space="0" w:color="000000" w:themeColor="text1"/>
                            </w:tcBorders>
                          </w:tcPr>
                          <w:p w14:paraId="10ABBAA1" w14:textId="77777777" w:rsidR="00504B57" w:rsidRPr="000464C5" w:rsidRDefault="00504B57" w:rsidP="000C360C">
                            <w:pPr>
                              <w:pStyle w:val="Normalnarrow"/>
                              <w:spacing w:before="20"/>
                              <w:rPr>
                                <w:kern w:val="16"/>
                              </w:rPr>
                            </w:pPr>
                            <w:r>
                              <w:rPr>
                                <w:kern w:val="16"/>
                              </w:rPr>
                              <w:t>$50,680</w:t>
                            </w:r>
                          </w:p>
                        </w:tc>
                        <w:tc>
                          <w:tcPr>
                            <w:tcW w:w="1218" w:type="dxa"/>
                            <w:tcBorders>
                              <w:top w:val="single" w:sz="18" w:space="0" w:color="000000" w:themeColor="text1"/>
                            </w:tcBorders>
                          </w:tcPr>
                          <w:p w14:paraId="2723727B" w14:textId="77777777" w:rsidR="00504B57" w:rsidRPr="000464C5" w:rsidRDefault="00504B57" w:rsidP="000C360C">
                            <w:pPr>
                              <w:pStyle w:val="Normalnarrow"/>
                              <w:spacing w:before="20"/>
                              <w:rPr>
                                <w:kern w:val="16"/>
                              </w:rPr>
                            </w:pPr>
                            <w:r>
                              <w:rPr>
                                <w:kern w:val="16"/>
                              </w:rPr>
                              <w:t>$50,680</w:t>
                            </w:r>
                          </w:p>
                        </w:tc>
                        <w:tc>
                          <w:tcPr>
                            <w:tcW w:w="1218" w:type="dxa"/>
                            <w:tcBorders>
                              <w:top w:val="single" w:sz="18" w:space="0" w:color="000000" w:themeColor="text1"/>
                            </w:tcBorders>
                          </w:tcPr>
                          <w:p w14:paraId="15EB90CF" w14:textId="77777777" w:rsidR="00504B57" w:rsidRPr="000464C5" w:rsidRDefault="00504B57" w:rsidP="000C360C">
                            <w:pPr>
                              <w:pStyle w:val="Normalnarrow"/>
                              <w:spacing w:before="20"/>
                              <w:rPr>
                                <w:kern w:val="16"/>
                              </w:rPr>
                            </w:pPr>
                            <w:r>
                              <w:rPr>
                                <w:kern w:val="16"/>
                              </w:rPr>
                              <w:t>$506,800</w:t>
                            </w:r>
                          </w:p>
                        </w:tc>
                      </w:tr>
                      <w:tr w:rsidR="00504B57" w:rsidRPr="000464C5" w14:paraId="7E0891D3" w14:textId="77777777" w:rsidTr="000C360C">
                        <w:trPr>
                          <w:trHeight w:val="190"/>
                        </w:trPr>
                        <w:tc>
                          <w:tcPr>
                            <w:tcW w:w="1580" w:type="dxa"/>
                            <w:tcMar>
                              <w:left w:w="0" w:type="dxa"/>
                              <w:right w:w="115" w:type="dxa"/>
                            </w:tcMar>
                          </w:tcPr>
                          <w:p w14:paraId="06E4834A" w14:textId="77777777" w:rsidR="00504B57" w:rsidRPr="000464C5" w:rsidRDefault="00504B57" w:rsidP="000C360C">
                            <w:pPr>
                              <w:pStyle w:val="Normalnarrow"/>
                              <w:spacing w:before="20"/>
                              <w:rPr>
                                <w:kern w:val="16"/>
                              </w:rPr>
                            </w:pPr>
                            <w:r>
                              <w:rPr>
                                <w:kern w:val="16"/>
                              </w:rPr>
                              <w:t>General income</w:t>
                            </w:r>
                          </w:p>
                        </w:tc>
                        <w:tc>
                          <w:tcPr>
                            <w:tcW w:w="1217" w:type="dxa"/>
                          </w:tcPr>
                          <w:p w14:paraId="078D6CFA" w14:textId="77777777" w:rsidR="00504B57" w:rsidRPr="000464C5" w:rsidRDefault="00504B57" w:rsidP="000C360C">
                            <w:pPr>
                              <w:pStyle w:val="Normalnarrow"/>
                              <w:spacing w:before="20"/>
                              <w:rPr>
                                <w:kern w:val="16"/>
                              </w:rPr>
                            </w:pPr>
                            <w:r>
                              <w:rPr>
                                <w:kern w:val="16"/>
                              </w:rPr>
                              <w:t>$12,327</w:t>
                            </w:r>
                          </w:p>
                        </w:tc>
                        <w:tc>
                          <w:tcPr>
                            <w:tcW w:w="1218" w:type="dxa"/>
                          </w:tcPr>
                          <w:p w14:paraId="579A640C" w14:textId="77777777" w:rsidR="00504B57" w:rsidRPr="000464C5" w:rsidRDefault="00504B57" w:rsidP="000C360C">
                            <w:pPr>
                              <w:pStyle w:val="Normalnarrow"/>
                              <w:spacing w:before="20"/>
                              <w:rPr>
                                <w:kern w:val="16"/>
                              </w:rPr>
                            </w:pPr>
                            <w:r>
                              <w:rPr>
                                <w:kern w:val="16"/>
                              </w:rPr>
                              <w:t>$47,042</w:t>
                            </w:r>
                          </w:p>
                        </w:tc>
                        <w:tc>
                          <w:tcPr>
                            <w:tcW w:w="1218" w:type="dxa"/>
                          </w:tcPr>
                          <w:p w14:paraId="58FD0729" w14:textId="77777777" w:rsidR="00504B57" w:rsidRPr="000464C5" w:rsidRDefault="00504B57" w:rsidP="000C360C">
                            <w:pPr>
                              <w:pStyle w:val="Normalnarrow"/>
                              <w:spacing w:before="20"/>
                              <w:rPr>
                                <w:kern w:val="16"/>
                              </w:rPr>
                            </w:pPr>
                            <w:r>
                              <w:rPr>
                                <w:kern w:val="16"/>
                              </w:rPr>
                              <w:t>$507,529</w:t>
                            </w:r>
                          </w:p>
                        </w:tc>
                      </w:tr>
                      <w:tr w:rsidR="00504B57" w:rsidRPr="000464C5" w14:paraId="3BEE625A" w14:textId="77777777" w:rsidTr="000C360C">
                        <w:trPr>
                          <w:trHeight w:val="190"/>
                        </w:trPr>
                        <w:tc>
                          <w:tcPr>
                            <w:tcW w:w="1580" w:type="dxa"/>
                            <w:tcMar>
                              <w:left w:w="0" w:type="dxa"/>
                              <w:right w:w="115" w:type="dxa"/>
                            </w:tcMar>
                          </w:tcPr>
                          <w:p w14:paraId="29CF3501" w14:textId="77777777" w:rsidR="00504B57" w:rsidRPr="000464C5" w:rsidRDefault="00504B57" w:rsidP="000C360C">
                            <w:pPr>
                              <w:pStyle w:val="Normalnarrow"/>
                              <w:spacing w:before="20"/>
                              <w:rPr>
                                <w:kern w:val="16"/>
                              </w:rPr>
                            </w:pPr>
                            <w:r>
                              <w:rPr>
                                <w:kern w:val="16"/>
                              </w:rPr>
                              <w:t>Designated Income</w:t>
                            </w:r>
                          </w:p>
                        </w:tc>
                        <w:tc>
                          <w:tcPr>
                            <w:tcW w:w="1217" w:type="dxa"/>
                          </w:tcPr>
                          <w:p w14:paraId="0D3129D4" w14:textId="77777777" w:rsidR="00504B57" w:rsidRPr="000464C5" w:rsidRDefault="00504B57" w:rsidP="000C360C">
                            <w:pPr>
                              <w:pStyle w:val="Normalnarrow"/>
                              <w:spacing w:before="20"/>
                              <w:rPr>
                                <w:kern w:val="16"/>
                              </w:rPr>
                            </w:pPr>
                            <w:r>
                              <w:rPr>
                                <w:kern w:val="16"/>
                              </w:rPr>
                              <w:t>$    417</w:t>
                            </w:r>
                          </w:p>
                        </w:tc>
                        <w:tc>
                          <w:tcPr>
                            <w:tcW w:w="1218" w:type="dxa"/>
                          </w:tcPr>
                          <w:p w14:paraId="321E61EA" w14:textId="77777777" w:rsidR="00504B57" w:rsidRPr="000464C5" w:rsidRDefault="00504B57" w:rsidP="000C360C">
                            <w:pPr>
                              <w:pStyle w:val="Normalnarrow"/>
                              <w:spacing w:before="20"/>
                              <w:rPr>
                                <w:kern w:val="16"/>
                              </w:rPr>
                            </w:pPr>
                            <w:r>
                              <w:rPr>
                                <w:kern w:val="16"/>
                              </w:rPr>
                              <w:t>$  2,095</w:t>
                            </w:r>
                          </w:p>
                        </w:tc>
                        <w:tc>
                          <w:tcPr>
                            <w:tcW w:w="1218" w:type="dxa"/>
                          </w:tcPr>
                          <w:p w14:paraId="529F14D0" w14:textId="77777777" w:rsidR="00504B57" w:rsidRPr="000464C5" w:rsidRDefault="00504B57" w:rsidP="000C360C">
                            <w:pPr>
                              <w:pStyle w:val="Normalnarrow"/>
                              <w:spacing w:before="20"/>
                              <w:rPr>
                                <w:kern w:val="16"/>
                              </w:rPr>
                            </w:pPr>
                            <w:r>
                              <w:rPr>
                                <w:kern w:val="16"/>
                              </w:rPr>
                              <w:t>$  50,623</w:t>
                            </w:r>
                          </w:p>
                        </w:tc>
                      </w:tr>
                      <w:tr w:rsidR="00504B57" w:rsidRPr="000464C5" w14:paraId="0EE49535" w14:textId="77777777" w:rsidTr="000C360C">
                        <w:trPr>
                          <w:trHeight w:val="190"/>
                        </w:trPr>
                        <w:tc>
                          <w:tcPr>
                            <w:tcW w:w="1580" w:type="dxa"/>
                            <w:tcBorders>
                              <w:bottom w:val="single" w:sz="4" w:space="0" w:color="auto"/>
                            </w:tcBorders>
                            <w:tcMar>
                              <w:left w:w="0" w:type="dxa"/>
                              <w:right w:w="115" w:type="dxa"/>
                            </w:tcMar>
                          </w:tcPr>
                          <w:p w14:paraId="433FFB06" w14:textId="77777777" w:rsidR="00504B57" w:rsidRPr="000464C5" w:rsidRDefault="00504B57" w:rsidP="000C360C">
                            <w:pPr>
                              <w:pStyle w:val="Normalnarrow"/>
                              <w:spacing w:before="20"/>
                              <w:rPr>
                                <w:kern w:val="16"/>
                              </w:rPr>
                            </w:pPr>
                            <w:r>
                              <w:rPr>
                                <w:kern w:val="16"/>
                              </w:rPr>
                              <w:t>Total Income</w:t>
                            </w:r>
                          </w:p>
                        </w:tc>
                        <w:tc>
                          <w:tcPr>
                            <w:tcW w:w="1217" w:type="dxa"/>
                            <w:tcBorders>
                              <w:bottom w:val="single" w:sz="4" w:space="0" w:color="auto"/>
                            </w:tcBorders>
                          </w:tcPr>
                          <w:p w14:paraId="088DF757" w14:textId="77777777" w:rsidR="00504B57" w:rsidRPr="000464C5" w:rsidRDefault="00504B57" w:rsidP="000C360C">
                            <w:pPr>
                              <w:pStyle w:val="Normalnarrow"/>
                              <w:spacing w:before="20"/>
                              <w:rPr>
                                <w:kern w:val="16"/>
                              </w:rPr>
                            </w:pPr>
                            <w:r>
                              <w:rPr>
                                <w:kern w:val="16"/>
                              </w:rPr>
                              <w:t>$12,744</w:t>
                            </w:r>
                          </w:p>
                        </w:tc>
                        <w:tc>
                          <w:tcPr>
                            <w:tcW w:w="1218" w:type="dxa"/>
                            <w:tcBorders>
                              <w:bottom w:val="single" w:sz="4" w:space="0" w:color="auto"/>
                            </w:tcBorders>
                          </w:tcPr>
                          <w:p w14:paraId="49567622" w14:textId="77777777" w:rsidR="00504B57" w:rsidRPr="00933464" w:rsidRDefault="00504B57" w:rsidP="000C360C">
                            <w:pPr>
                              <w:pStyle w:val="Normalnarrow"/>
                              <w:spacing w:before="20"/>
                              <w:rPr>
                                <w:kern w:val="16"/>
                              </w:rPr>
                            </w:pPr>
                            <w:r>
                              <w:rPr>
                                <w:kern w:val="16"/>
                              </w:rPr>
                              <w:t>$49,137</w:t>
                            </w:r>
                          </w:p>
                        </w:tc>
                        <w:tc>
                          <w:tcPr>
                            <w:tcW w:w="1218" w:type="dxa"/>
                            <w:tcBorders>
                              <w:bottom w:val="single" w:sz="4" w:space="0" w:color="auto"/>
                            </w:tcBorders>
                          </w:tcPr>
                          <w:p w14:paraId="14FED2AB" w14:textId="77777777" w:rsidR="00504B57" w:rsidRPr="000464C5" w:rsidRDefault="00504B57" w:rsidP="000C360C">
                            <w:pPr>
                              <w:pStyle w:val="Normalnarrow"/>
                              <w:spacing w:before="20"/>
                              <w:rPr>
                                <w:kern w:val="16"/>
                              </w:rPr>
                            </w:pPr>
                            <w:r>
                              <w:rPr>
                                <w:kern w:val="16"/>
                              </w:rPr>
                              <w:t>$558,152</w:t>
                            </w:r>
                          </w:p>
                        </w:tc>
                      </w:tr>
                      <w:tr w:rsidR="00504B57" w:rsidRPr="000464C5" w14:paraId="43455C05" w14:textId="77777777" w:rsidTr="000C360C">
                        <w:trPr>
                          <w:trHeight w:val="190"/>
                        </w:trPr>
                        <w:tc>
                          <w:tcPr>
                            <w:tcW w:w="1580" w:type="dxa"/>
                            <w:tcBorders>
                              <w:top w:val="single" w:sz="4" w:space="0" w:color="auto"/>
                              <w:bottom w:val="single" w:sz="4" w:space="0" w:color="auto"/>
                            </w:tcBorders>
                            <w:tcMar>
                              <w:left w:w="0" w:type="dxa"/>
                              <w:right w:w="115" w:type="dxa"/>
                            </w:tcMar>
                          </w:tcPr>
                          <w:p w14:paraId="723CD6BC" w14:textId="77777777" w:rsidR="00504B57" w:rsidRPr="000464C5" w:rsidRDefault="00504B57" w:rsidP="000C360C">
                            <w:pPr>
                              <w:pStyle w:val="Normalnarrow"/>
                              <w:spacing w:before="20"/>
                              <w:rPr>
                                <w:kern w:val="16"/>
                              </w:rPr>
                            </w:pPr>
                            <w:r>
                              <w:rPr>
                                <w:kern w:val="16"/>
                              </w:rPr>
                              <w:t>Total Expenses</w:t>
                            </w:r>
                          </w:p>
                        </w:tc>
                        <w:tc>
                          <w:tcPr>
                            <w:tcW w:w="1217" w:type="dxa"/>
                            <w:tcBorders>
                              <w:top w:val="single" w:sz="4" w:space="0" w:color="auto"/>
                              <w:bottom w:val="single" w:sz="4" w:space="0" w:color="auto"/>
                            </w:tcBorders>
                          </w:tcPr>
                          <w:p w14:paraId="2306EB40" w14:textId="77777777" w:rsidR="00504B57" w:rsidRPr="000464C5" w:rsidRDefault="00504B57" w:rsidP="000C360C">
                            <w:pPr>
                              <w:pStyle w:val="Normalnarrow"/>
                              <w:spacing w:before="20"/>
                              <w:rPr>
                                <w:kern w:val="16"/>
                              </w:rPr>
                            </w:pPr>
                            <w:r>
                              <w:rPr>
                                <w:kern w:val="16"/>
                              </w:rPr>
                              <w:t>$</w:t>
                            </w:r>
                          </w:p>
                        </w:tc>
                        <w:tc>
                          <w:tcPr>
                            <w:tcW w:w="1218" w:type="dxa"/>
                            <w:tcBorders>
                              <w:top w:val="single" w:sz="4" w:space="0" w:color="auto"/>
                              <w:bottom w:val="single" w:sz="4" w:space="0" w:color="auto"/>
                            </w:tcBorders>
                          </w:tcPr>
                          <w:p w14:paraId="5B7BC0F4" w14:textId="77777777" w:rsidR="00504B57" w:rsidRPr="000464C5" w:rsidRDefault="00504B57" w:rsidP="000C360C">
                            <w:pPr>
                              <w:pStyle w:val="Normalnarrow"/>
                              <w:spacing w:before="20"/>
                              <w:rPr>
                                <w:kern w:val="16"/>
                              </w:rPr>
                            </w:pPr>
                            <w:r>
                              <w:rPr>
                                <w:kern w:val="16"/>
                              </w:rPr>
                              <w:t>$41,938</w:t>
                            </w:r>
                          </w:p>
                        </w:tc>
                        <w:tc>
                          <w:tcPr>
                            <w:tcW w:w="1218" w:type="dxa"/>
                            <w:tcBorders>
                              <w:top w:val="single" w:sz="4" w:space="0" w:color="auto"/>
                              <w:bottom w:val="single" w:sz="4" w:space="0" w:color="auto"/>
                            </w:tcBorders>
                          </w:tcPr>
                          <w:p w14:paraId="35A62E27" w14:textId="77777777" w:rsidR="00504B57" w:rsidRPr="000464C5" w:rsidRDefault="00504B57" w:rsidP="000C360C">
                            <w:pPr>
                              <w:pStyle w:val="Normalnarrow"/>
                              <w:spacing w:before="20"/>
                              <w:rPr>
                                <w:kern w:val="16"/>
                              </w:rPr>
                            </w:pPr>
                            <w:r>
                              <w:rPr>
                                <w:kern w:val="16"/>
                              </w:rPr>
                              <w:t>$541,629*</w:t>
                            </w:r>
                          </w:p>
                        </w:tc>
                      </w:tr>
                      <w:tr w:rsidR="00504B57" w:rsidRPr="000464C5" w14:paraId="1070E5D4" w14:textId="77777777" w:rsidTr="000C360C">
                        <w:trPr>
                          <w:trHeight w:val="190"/>
                        </w:trPr>
                        <w:tc>
                          <w:tcPr>
                            <w:tcW w:w="1580" w:type="dxa"/>
                            <w:tcBorders>
                              <w:top w:val="single" w:sz="4" w:space="0" w:color="auto"/>
                              <w:bottom w:val="single" w:sz="4" w:space="0" w:color="auto"/>
                            </w:tcBorders>
                            <w:tcMar>
                              <w:left w:w="0" w:type="dxa"/>
                              <w:right w:w="115" w:type="dxa"/>
                            </w:tcMar>
                          </w:tcPr>
                          <w:p w14:paraId="56E7FB17" w14:textId="77777777" w:rsidR="00504B57" w:rsidRDefault="00504B57" w:rsidP="000C360C">
                            <w:pPr>
                              <w:pStyle w:val="Normalnarrow"/>
                              <w:spacing w:before="20"/>
                              <w:rPr>
                                <w:kern w:val="16"/>
                              </w:rPr>
                            </w:pPr>
                          </w:p>
                        </w:tc>
                        <w:tc>
                          <w:tcPr>
                            <w:tcW w:w="1217" w:type="dxa"/>
                            <w:tcBorders>
                              <w:top w:val="single" w:sz="4" w:space="0" w:color="auto"/>
                              <w:bottom w:val="single" w:sz="4" w:space="0" w:color="auto"/>
                            </w:tcBorders>
                          </w:tcPr>
                          <w:p w14:paraId="1C9881F1" w14:textId="77777777" w:rsidR="00504B57" w:rsidRDefault="00504B57" w:rsidP="000C360C">
                            <w:pPr>
                              <w:pStyle w:val="Normalnarrow"/>
                              <w:spacing w:before="20"/>
                              <w:rPr>
                                <w:kern w:val="16"/>
                              </w:rPr>
                            </w:pPr>
                          </w:p>
                        </w:tc>
                        <w:tc>
                          <w:tcPr>
                            <w:tcW w:w="1218" w:type="dxa"/>
                            <w:tcBorders>
                              <w:top w:val="single" w:sz="4" w:space="0" w:color="auto"/>
                              <w:bottom w:val="single" w:sz="4" w:space="0" w:color="auto"/>
                            </w:tcBorders>
                          </w:tcPr>
                          <w:p w14:paraId="21BDB333" w14:textId="77777777" w:rsidR="00504B57" w:rsidRDefault="00504B57" w:rsidP="000C360C">
                            <w:pPr>
                              <w:pStyle w:val="Normalnarrow"/>
                              <w:spacing w:before="20"/>
                              <w:rPr>
                                <w:kern w:val="16"/>
                              </w:rPr>
                            </w:pPr>
                          </w:p>
                        </w:tc>
                        <w:tc>
                          <w:tcPr>
                            <w:tcW w:w="1218" w:type="dxa"/>
                            <w:tcBorders>
                              <w:top w:val="single" w:sz="4" w:space="0" w:color="auto"/>
                              <w:bottom w:val="single" w:sz="4" w:space="0" w:color="auto"/>
                            </w:tcBorders>
                          </w:tcPr>
                          <w:p w14:paraId="05906B4C" w14:textId="77777777" w:rsidR="00504B57" w:rsidRDefault="00504B57" w:rsidP="000C360C">
                            <w:pPr>
                              <w:pStyle w:val="Normalnarrow"/>
                              <w:spacing w:before="20"/>
                              <w:rPr>
                                <w:kern w:val="16"/>
                              </w:rPr>
                            </w:pPr>
                          </w:p>
                        </w:tc>
                      </w:tr>
                      <w:tr w:rsidR="00504B57" w:rsidRPr="000464C5" w14:paraId="04ED38D4" w14:textId="77777777" w:rsidTr="000C360C">
                        <w:trPr>
                          <w:trHeight w:val="190"/>
                        </w:trPr>
                        <w:tc>
                          <w:tcPr>
                            <w:tcW w:w="1580" w:type="dxa"/>
                            <w:tcBorders>
                              <w:top w:val="single" w:sz="4" w:space="0" w:color="auto"/>
                              <w:bottom w:val="single" w:sz="4" w:space="0" w:color="000000" w:themeColor="text1"/>
                            </w:tcBorders>
                            <w:tcMar>
                              <w:left w:w="0" w:type="dxa"/>
                              <w:right w:w="115" w:type="dxa"/>
                            </w:tcMar>
                          </w:tcPr>
                          <w:p w14:paraId="562DB7BA" w14:textId="77777777" w:rsidR="00504B57" w:rsidRDefault="00504B57" w:rsidP="000C360C">
                            <w:pPr>
                              <w:pStyle w:val="Normalnarrow"/>
                              <w:spacing w:before="20"/>
                              <w:rPr>
                                <w:kern w:val="16"/>
                              </w:rPr>
                            </w:pPr>
                            <w:r>
                              <w:rPr>
                                <w:kern w:val="16"/>
                              </w:rPr>
                              <w:t>Building Mortgage</w:t>
                            </w:r>
                          </w:p>
                        </w:tc>
                        <w:tc>
                          <w:tcPr>
                            <w:tcW w:w="1217" w:type="dxa"/>
                            <w:tcBorders>
                              <w:top w:val="single" w:sz="4" w:space="0" w:color="auto"/>
                              <w:bottom w:val="single" w:sz="4" w:space="0" w:color="000000" w:themeColor="text1"/>
                            </w:tcBorders>
                          </w:tcPr>
                          <w:p w14:paraId="32EE3FE0" w14:textId="77777777" w:rsidR="00504B57" w:rsidRPr="005B4A89" w:rsidRDefault="00504B57" w:rsidP="000C360C">
                            <w:pPr>
                              <w:pStyle w:val="Normalnarrow"/>
                              <w:spacing w:before="20"/>
                              <w:rPr>
                                <w:i/>
                                <w:kern w:val="16"/>
                              </w:rPr>
                            </w:pPr>
                            <w:r>
                              <w:rPr>
                                <w:kern w:val="16"/>
                              </w:rPr>
                              <w:t>$1,093,631</w:t>
                            </w:r>
                          </w:p>
                        </w:tc>
                        <w:tc>
                          <w:tcPr>
                            <w:tcW w:w="1218" w:type="dxa"/>
                            <w:tcBorders>
                              <w:top w:val="single" w:sz="4" w:space="0" w:color="auto"/>
                              <w:bottom w:val="single" w:sz="4" w:space="0" w:color="000000" w:themeColor="text1"/>
                            </w:tcBorders>
                          </w:tcPr>
                          <w:p w14:paraId="79153E07" w14:textId="77777777" w:rsidR="00504B57" w:rsidRDefault="00504B57" w:rsidP="000C360C">
                            <w:pPr>
                              <w:pStyle w:val="Normalnarrow"/>
                              <w:spacing w:before="20"/>
                              <w:rPr>
                                <w:kern w:val="16"/>
                              </w:rPr>
                            </w:pPr>
                          </w:p>
                        </w:tc>
                        <w:tc>
                          <w:tcPr>
                            <w:tcW w:w="1218" w:type="dxa"/>
                            <w:tcBorders>
                              <w:top w:val="single" w:sz="4" w:space="0" w:color="auto"/>
                              <w:bottom w:val="single" w:sz="4" w:space="0" w:color="000000" w:themeColor="text1"/>
                            </w:tcBorders>
                          </w:tcPr>
                          <w:p w14:paraId="3EF98196" w14:textId="77777777" w:rsidR="00504B57" w:rsidRDefault="00504B57" w:rsidP="000C360C">
                            <w:pPr>
                              <w:pStyle w:val="Normalnarrow"/>
                              <w:spacing w:before="20"/>
                              <w:rPr>
                                <w:kern w:val="16"/>
                              </w:rPr>
                            </w:pPr>
                          </w:p>
                        </w:tc>
                      </w:tr>
                    </w:tbl>
                    <w:p w14:paraId="1BA9CE9F" w14:textId="77777777" w:rsidR="00504B57" w:rsidRPr="00A36A36" w:rsidRDefault="00504B57" w:rsidP="000C360C">
                      <w:pPr>
                        <w:rPr>
                          <w:rFonts w:ascii="Arial Narrow" w:hAnsi="Arial Narrow"/>
                          <w:i/>
                          <w:szCs w:val="17"/>
                        </w:rPr>
                      </w:pPr>
                      <w:r>
                        <w:rPr>
                          <w:rFonts w:ascii="Arial Narrow" w:hAnsi="Arial Narrow"/>
                          <w:i/>
                          <w:szCs w:val="17"/>
                        </w:rPr>
                        <w:t>*Includes an additional $60,000 principal only payment on the mortgage.</w:t>
                      </w:r>
                    </w:p>
                    <w:p w14:paraId="5C6866AD" w14:textId="77777777" w:rsidR="00504B57" w:rsidRPr="00AD4146" w:rsidRDefault="00504B57" w:rsidP="002D0D0D">
                      <w:pPr>
                        <w:pStyle w:val="Normalnarrow"/>
                        <w:rPr>
                          <w:szCs w:val="17"/>
                        </w:rPr>
                      </w:pPr>
                    </w:p>
                  </w:txbxContent>
                </v:textbox>
                <w10:wrap type="tight"/>
              </v:shape>
            </w:pict>
          </mc:Fallback>
        </mc:AlternateContent>
      </w:r>
      <w:r w:rsidR="00D47D11">
        <w:rPr>
          <w:noProof/>
          <w:kern w:val="16"/>
        </w:rPr>
        <mc:AlternateContent>
          <mc:Choice Requires="wps">
            <w:drawing>
              <wp:anchor distT="4294967295" distB="4294967295" distL="114300" distR="114300" simplePos="0" relativeHeight="251687936" behindDoc="0" locked="0" layoutInCell="1" allowOverlap="1" wp14:anchorId="5EBE7248" wp14:editId="4B330A66">
                <wp:simplePos x="0" y="0"/>
                <wp:positionH relativeFrom="column">
                  <wp:posOffset>-2781300</wp:posOffset>
                </wp:positionH>
                <wp:positionV relativeFrom="paragraph">
                  <wp:posOffset>8183245</wp:posOffset>
                </wp:positionV>
                <wp:extent cx="7124700" cy="0"/>
                <wp:effectExtent l="0" t="0" r="12700" b="25400"/>
                <wp:wrapTight wrapText="bothSides">
                  <wp:wrapPolygon edited="0">
                    <wp:start x="0" y="-1"/>
                    <wp:lineTo x="0" y="-1"/>
                    <wp:lineTo x="21561" y="-1"/>
                    <wp:lineTo x="21561" y="-1"/>
                    <wp:lineTo x="0" y="-1"/>
                  </wp:wrapPolygon>
                </wp:wrapTight>
                <wp:docPr id="55" name="Line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124700" cy="0"/>
                        </a:xfrm>
                        <a:prstGeom prst="line">
                          <a:avLst/>
                        </a:prstGeom>
                        <a:noFill/>
                        <a:ln w="25400">
                          <a:solidFill>
                            <a:schemeClr val="tx1">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38100" dist="25400" dir="5400000" algn="ctr" rotWithShape="0">
                                  <a:srgbClr val="00000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52" o:spid="_x0000_s1026" style="position:absolute;z-index:251687936;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from="-218.95pt,644.35pt" to="342.05pt,644.3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" strokecolor="black [3213]" strokeweight="2pt">
                <v:shadow opacity="22938f" mv:blur="38100f" offset="0,2pt"/>
                <w10:wrap type="tight"/>
              </v:line>
            </w:pict>
          </mc:Fallback>
        </mc:AlternateContent>
      </w:r>
      <w:r w:rsidR="00D47D11">
        <w:rPr>
          <w:noProof/>
          <w:kern w:val="16"/>
        </w:rPr>
        <mc:AlternateContent>
          <mc:Choice Requires="wps">
            <w:drawing>
              <wp:anchor distT="0" distB="0" distL="114300" distR="114300" simplePos="0" relativeHeight="251688960" behindDoc="0" locked="0" layoutInCell="1" allowOverlap="1" wp14:anchorId="0022C785" wp14:editId="514CF256">
                <wp:simplePos x="0" y="0"/>
                <wp:positionH relativeFrom="column">
                  <wp:posOffset>-2781300</wp:posOffset>
                </wp:positionH>
                <wp:positionV relativeFrom="paragraph">
                  <wp:posOffset>8301990</wp:posOffset>
                </wp:positionV>
                <wp:extent cx="7120890" cy="949960"/>
                <wp:effectExtent l="0" t="0" r="16510" b="15240"/>
                <wp:wrapTight wrapText="bothSides">
                  <wp:wrapPolygon edited="0">
                    <wp:start x="0" y="0"/>
                    <wp:lineTo x="0" y="21369"/>
                    <wp:lineTo x="21573" y="21369"/>
                    <wp:lineTo x="21573" y="0"/>
                    <wp:lineTo x="0" y="0"/>
                  </wp:wrapPolygon>
                </wp:wrapTight>
                <wp:docPr id="66"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20890" cy="9499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Grid"/>
                              <w:tblW w:w="10845" w:type="dxa"/>
                              <w:tblInd w:w="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115" w:type="dxa"/>
                              </w:tblCellMar>
                              <w:tblLook w:val="00A0" w:firstRow="1" w:lastRow="0" w:firstColumn="1" w:lastColumn="0" w:noHBand="0" w:noVBand="0"/>
                            </w:tblPr>
                            <w:tblGrid>
                              <w:gridCol w:w="3177"/>
                              <w:gridCol w:w="2304"/>
                              <w:gridCol w:w="2790"/>
                              <w:gridCol w:w="2574"/>
                            </w:tblGrid>
                            <w:tr w:rsidR="00504B57" w:rsidRPr="00B45E1B" w14:paraId="04D21A0F" w14:textId="77777777">
                              <w:trPr>
                                <w:trHeight w:val="805"/>
                              </w:trPr>
                              <w:tc>
                                <w:tcPr>
                                  <w:tcW w:w="3177" w:type="dxa"/>
                                </w:tcPr>
                                <w:p w14:paraId="78C6E8FD" w14:textId="77777777" w:rsidR="00504B57" w:rsidRPr="004B6831" w:rsidRDefault="00504B57" w:rsidP="00783DA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ascii="Lucida Sans" w:eastAsia="Times New Roman" w:hAnsi="Lucida Sans"/>
                                      <w:b/>
                                      <w:color w:val="800000"/>
                                      <w:kern w:val="16"/>
                                      <w:sz w:val="15"/>
                                    </w:rPr>
                                  </w:pPr>
                                  <w:r w:rsidRPr="004B6831">
                                    <w:rPr>
                                      <w:rFonts w:ascii="Lucida Sans" w:eastAsia="Times New Roman" w:hAnsi="Lucida Sans"/>
                                      <w:b/>
                                      <w:color w:val="800000"/>
                                      <w:kern w:val="16"/>
                                      <w:sz w:val="15"/>
                                    </w:rPr>
                                    <w:t>Evangelical Free Church of the Palouse</w:t>
                                  </w:r>
                                </w:p>
                                <w:p w14:paraId="01E52F58" w14:textId="77777777" w:rsidR="00504B57" w:rsidRPr="00B45E1B" w:rsidRDefault="00504B57" w:rsidP="00783DA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ascii="Arial Narrow Bold" w:eastAsia="Times New Roman" w:hAnsi="Arial Narrow Bold"/>
                                      <w:color w:val="000000"/>
                                      <w:kern w:val="16"/>
                                      <w:sz w:val="15"/>
                                    </w:rPr>
                                  </w:pPr>
                                  <w:r>
                                    <w:rPr>
                                      <w:rFonts w:eastAsia="Times New Roman"/>
                                      <w:color w:val="000000"/>
                                      <w:kern w:val="16"/>
                                      <w:sz w:val="15"/>
                                    </w:rPr>
                                    <w:t>4812 Airport Road</w:t>
                                  </w:r>
                                </w:p>
                                <w:p w14:paraId="5055F924" w14:textId="77777777" w:rsidR="00504B57" w:rsidRDefault="00504B57" w:rsidP="00783DA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B45E1B">
                                    <w:rPr>
                                      <w:rFonts w:eastAsia="Times New Roman"/>
                                      <w:color w:val="000000"/>
                                      <w:kern w:val="16"/>
                                      <w:sz w:val="15"/>
                                    </w:rPr>
                                    <w:t>Pullman, Washington 99163</w:t>
                                  </w:r>
                                </w:p>
                                <w:p w14:paraId="0D43C070" w14:textId="77777777" w:rsidR="00504B57" w:rsidRDefault="00504B57" w:rsidP="00DD7E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i/>
                                      <w:color w:val="000000"/>
                                      <w:kern w:val="16"/>
                                      <w:sz w:val="15"/>
                                    </w:rPr>
                                  </w:pPr>
                                  <w:r>
                                    <w:rPr>
                                      <w:rFonts w:eastAsia="Times New Roman"/>
                                      <w:color w:val="000000"/>
                                      <w:kern w:val="16"/>
                                      <w:sz w:val="15"/>
                                    </w:rPr>
                                    <w:t xml:space="preserve">Office Hours: </w:t>
                                  </w:r>
                                  <w:r>
                                    <w:rPr>
                                      <w:rFonts w:eastAsia="Times New Roman"/>
                                      <w:i/>
                                      <w:color w:val="000000"/>
                                      <w:kern w:val="16"/>
                                      <w:sz w:val="15"/>
                                    </w:rPr>
                                    <w:t>Mon – Fri</w:t>
                                  </w:r>
                                  <w:r w:rsidRPr="00BD47F6">
                                    <w:rPr>
                                      <w:rFonts w:eastAsia="Times New Roman"/>
                                      <w:i/>
                                      <w:color w:val="000000"/>
                                      <w:kern w:val="16"/>
                                      <w:sz w:val="15"/>
                                    </w:rPr>
                                    <w:t>, 9</w:t>
                                  </w:r>
                                  <w:r>
                                    <w:rPr>
                                      <w:rFonts w:eastAsia="Times New Roman"/>
                                      <w:i/>
                                      <w:color w:val="000000"/>
                                      <w:kern w:val="16"/>
                                      <w:sz w:val="15"/>
                                    </w:rPr>
                                    <w:t>:30</w:t>
                                  </w:r>
                                  <w:r w:rsidRPr="00BD47F6">
                                    <w:rPr>
                                      <w:rFonts w:eastAsia="Times New Roman"/>
                                      <w:i/>
                                      <w:color w:val="000000"/>
                                      <w:kern w:val="16"/>
                                      <w:sz w:val="15"/>
                                    </w:rPr>
                                    <w:t>am – 5pm</w:t>
                                  </w:r>
                                </w:p>
                                <w:p w14:paraId="7B3A3172" w14:textId="77777777" w:rsidR="00504B57" w:rsidRPr="0066234D" w:rsidRDefault="00504B57" w:rsidP="0066234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66234D">
                                    <w:rPr>
                                      <w:rFonts w:eastAsia="Times New Roman"/>
                                      <w:color w:val="000000"/>
                                      <w:kern w:val="16"/>
                                      <w:sz w:val="15"/>
                                    </w:rPr>
                                    <w:t>509-872-3390</w:t>
                                  </w:r>
                                </w:p>
                                <w:p w14:paraId="0287DB6D" w14:textId="77777777" w:rsidR="00504B57" w:rsidRPr="0066234D" w:rsidRDefault="00504B57" w:rsidP="0066234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66234D">
                                    <w:rPr>
                                      <w:rFonts w:eastAsia="Times New Roman"/>
                                      <w:color w:val="000000"/>
                                      <w:kern w:val="16"/>
                                      <w:sz w:val="15"/>
                                    </w:rPr>
                                    <w:t>church@efreepalouse.org</w:t>
                                  </w:r>
                                </w:p>
                                <w:p w14:paraId="30F9A590" w14:textId="77777777" w:rsidR="00504B57" w:rsidRPr="0066234D" w:rsidRDefault="00504B57" w:rsidP="0066234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66234D">
                                    <w:rPr>
                                      <w:rFonts w:eastAsia="Times New Roman"/>
                                      <w:color w:val="000000"/>
                                      <w:kern w:val="16"/>
                                      <w:sz w:val="15"/>
                                    </w:rPr>
                                    <w:t>www.efreepalouse.org</w:t>
                                  </w:r>
                                </w:p>
                                <w:p w14:paraId="74514B4C" w14:textId="77777777" w:rsidR="00504B57" w:rsidRPr="00BD47F6" w:rsidRDefault="00504B57" w:rsidP="00DD7E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p>
                              </w:tc>
                              <w:tc>
                                <w:tcPr>
                                  <w:tcW w:w="2304" w:type="dxa"/>
                                </w:tcPr>
                                <w:p w14:paraId="6DC2861D" w14:textId="77777777" w:rsidR="00504B57" w:rsidRPr="00B45E1B" w:rsidRDefault="00504B57" w:rsidP="00783DA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p>
                              </w:tc>
                              <w:tc>
                                <w:tcPr>
                                  <w:tcW w:w="2790" w:type="dxa"/>
                                </w:tcPr>
                                <w:p w14:paraId="5A9FE8C4" w14:textId="77777777" w:rsidR="00504B57" w:rsidRPr="004F391C" w:rsidRDefault="00504B57"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sidRPr="00780A11">
                                    <w:rPr>
                                      <w:rFonts w:eastAsia="Times New Roman"/>
                                      <w:i/>
                                      <w:color w:val="000000"/>
                                      <w:kern w:val="16"/>
                                      <w:sz w:val="14"/>
                                    </w:rPr>
                                    <w:t xml:space="preserve">Senior </w:t>
                                  </w:r>
                                  <w:r>
                                    <w:rPr>
                                      <w:rFonts w:eastAsia="Times New Roman"/>
                                      <w:i/>
                                      <w:color w:val="000000"/>
                                      <w:kern w:val="16"/>
                                      <w:sz w:val="14"/>
                                    </w:rPr>
                                    <w:t>Pastor</w:t>
                                  </w:r>
                                  <w:r w:rsidRPr="004F391C">
                                    <w:rPr>
                                      <w:rFonts w:eastAsia="Times New Roman"/>
                                      <w:i/>
                                      <w:color w:val="000000"/>
                                      <w:kern w:val="16"/>
                                      <w:sz w:val="14"/>
                                    </w:rPr>
                                    <w:t>:</w:t>
                                  </w:r>
                                  <w:r w:rsidRPr="004F391C">
                                    <w:rPr>
                                      <w:rFonts w:eastAsia="Times New Roman"/>
                                      <w:color w:val="000000"/>
                                      <w:kern w:val="16"/>
                                      <w:sz w:val="14"/>
                                    </w:rPr>
                                    <w:t xml:space="preserve"> Douglas Busby</w:t>
                                  </w:r>
                                </w:p>
                                <w:p w14:paraId="43B18623" w14:textId="77777777" w:rsidR="00504B57" w:rsidRPr="004F391C" w:rsidRDefault="00504B57"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Pr>
                                      <w:rFonts w:eastAsia="Times New Roman"/>
                                      <w:i/>
                                      <w:color w:val="000000"/>
                                      <w:kern w:val="16"/>
                                      <w:sz w:val="14"/>
                                    </w:rPr>
                                    <w:t>Adult Ministries Pastor</w:t>
                                  </w:r>
                                  <w:r w:rsidRPr="004F391C">
                                    <w:rPr>
                                      <w:rFonts w:eastAsia="Times New Roman"/>
                                      <w:i/>
                                      <w:color w:val="000000"/>
                                      <w:kern w:val="16"/>
                                      <w:sz w:val="14"/>
                                    </w:rPr>
                                    <w:t>:</w:t>
                                  </w:r>
                                  <w:r>
                                    <w:rPr>
                                      <w:rFonts w:eastAsia="Times New Roman"/>
                                      <w:color w:val="000000"/>
                                      <w:kern w:val="16"/>
                                      <w:sz w:val="14"/>
                                    </w:rPr>
                                    <w:t xml:space="preserve"> Bill Richardson</w:t>
                                  </w:r>
                                </w:p>
                                <w:p w14:paraId="0C73CBE1" w14:textId="77777777" w:rsidR="00504B57" w:rsidRPr="004F391C" w:rsidRDefault="00504B57"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sidRPr="004F391C">
                                    <w:rPr>
                                      <w:rFonts w:eastAsia="Times New Roman"/>
                                      <w:i/>
                                      <w:color w:val="000000"/>
                                      <w:kern w:val="16"/>
                                      <w:sz w:val="14"/>
                                    </w:rPr>
                                    <w:t>Elder:</w:t>
                                  </w:r>
                                  <w:r w:rsidRPr="004F391C">
                                    <w:rPr>
                                      <w:rFonts w:eastAsia="Times New Roman"/>
                                      <w:color w:val="000000"/>
                                      <w:kern w:val="16"/>
                                      <w:sz w:val="14"/>
                                    </w:rPr>
                                    <w:t xml:space="preserve"> Jack Brossman</w:t>
                                  </w:r>
                                </w:p>
                                <w:p w14:paraId="51611E13" w14:textId="77777777" w:rsidR="00504B57" w:rsidRPr="004F391C" w:rsidRDefault="00504B57"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sidRPr="004F391C">
                                    <w:rPr>
                                      <w:rFonts w:eastAsia="Times New Roman"/>
                                      <w:i/>
                                      <w:color w:val="000000"/>
                                      <w:kern w:val="16"/>
                                      <w:sz w:val="14"/>
                                    </w:rPr>
                                    <w:t>Elder:</w:t>
                                  </w:r>
                                  <w:r w:rsidRPr="004F391C">
                                    <w:rPr>
                                      <w:rFonts w:eastAsia="Times New Roman"/>
                                      <w:color w:val="000000"/>
                                      <w:kern w:val="16"/>
                                      <w:sz w:val="14"/>
                                    </w:rPr>
                                    <w:t xml:space="preserve"> Jack Flack</w:t>
                                  </w:r>
                                </w:p>
                                <w:p w14:paraId="15CBA69B" w14:textId="77777777" w:rsidR="00504B57" w:rsidRPr="00E342D0" w:rsidRDefault="00504B57"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sidRPr="004F391C">
                                    <w:rPr>
                                      <w:rFonts w:eastAsia="Times New Roman"/>
                                      <w:i/>
                                      <w:color w:val="000000"/>
                                      <w:kern w:val="16"/>
                                      <w:sz w:val="14"/>
                                    </w:rPr>
                                    <w:t>Elder:</w:t>
                                  </w:r>
                                  <w:r w:rsidRPr="004F391C">
                                    <w:rPr>
                                      <w:rFonts w:eastAsia="Times New Roman"/>
                                      <w:color w:val="000000"/>
                                      <w:kern w:val="16"/>
                                      <w:sz w:val="14"/>
                                    </w:rPr>
                                    <w:t xml:space="preserve"> Bill Twigg</w:t>
                                  </w:r>
                                </w:p>
                                <w:p w14:paraId="40C34AC5" w14:textId="77777777" w:rsidR="00504B57" w:rsidRPr="00B45E1B" w:rsidRDefault="00504B57"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p>
                              </w:tc>
                              <w:tc>
                                <w:tcPr>
                                  <w:tcW w:w="2574" w:type="dxa"/>
                                </w:tcPr>
                                <w:p w14:paraId="1F1845D4" w14:textId="77777777" w:rsidR="00504B57" w:rsidRPr="004F391C" w:rsidRDefault="00504B57"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Pr>
                                      <w:rFonts w:eastAsia="Times New Roman"/>
                                      <w:i/>
                                      <w:color w:val="000000"/>
                                      <w:kern w:val="16"/>
                                      <w:sz w:val="14"/>
                                    </w:rPr>
                                    <w:t>Pastor of Youth:</w:t>
                                  </w:r>
                                  <w:r>
                                    <w:rPr>
                                      <w:rFonts w:eastAsia="Times New Roman"/>
                                      <w:color w:val="000000"/>
                                      <w:kern w:val="16"/>
                                      <w:sz w:val="14"/>
                                    </w:rPr>
                                    <w:t xml:space="preserve"> Kyle Luck</w:t>
                                  </w:r>
                                </w:p>
                                <w:p w14:paraId="013B9CD4" w14:textId="77777777" w:rsidR="00504B57" w:rsidRPr="006C46B1" w:rsidRDefault="00504B57"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4"/>
                                    </w:rPr>
                                  </w:pPr>
                                  <w:r w:rsidRPr="004F391C">
                                    <w:rPr>
                                      <w:rFonts w:eastAsia="Times New Roman"/>
                                      <w:i/>
                                      <w:color w:val="000000"/>
                                      <w:kern w:val="16"/>
                                      <w:sz w:val="14"/>
                                    </w:rPr>
                                    <w:t>Ch</w:t>
                                  </w:r>
                                  <w:r>
                                    <w:rPr>
                                      <w:rFonts w:eastAsia="Times New Roman"/>
                                      <w:i/>
                                      <w:color w:val="000000"/>
                                      <w:kern w:val="16"/>
                                      <w:sz w:val="14"/>
                                    </w:rPr>
                                    <w:t>ildren’s Ministry</w:t>
                                  </w:r>
                                  <w:r w:rsidRPr="004F391C">
                                    <w:rPr>
                                      <w:rFonts w:eastAsia="Times New Roman"/>
                                      <w:i/>
                                      <w:color w:val="000000"/>
                                      <w:kern w:val="16"/>
                                      <w:sz w:val="14"/>
                                    </w:rPr>
                                    <w:t>:</w:t>
                                  </w:r>
                                  <w:r>
                                    <w:rPr>
                                      <w:rFonts w:eastAsia="Times New Roman"/>
                                      <w:color w:val="000000"/>
                                      <w:kern w:val="16"/>
                                      <w:sz w:val="14"/>
                                    </w:rPr>
                                    <w:t xml:space="preserve"> Kellie Owsley</w:t>
                                  </w:r>
                                </w:p>
                                <w:p w14:paraId="66FC1714" w14:textId="77777777" w:rsidR="00504B57" w:rsidRDefault="00504B57"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4"/>
                                    </w:rPr>
                                  </w:pPr>
                                  <w:r w:rsidRPr="004F391C">
                                    <w:rPr>
                                      <w:rFonts w:eastAsia="Times New Roman"/>
                                      <w:i/>
                                      <w:color w:val="000000"/>
                                      <w:kern w:val="16"/>
                                      <w:sz w:val="14"/>
                                    </w:rPr>
                                    <w:t>Minister of Worship:</w:t>
                                  </w:r>
                                  <w:r w:rsidRPr="004F391C">
                                    <w:rPr>
                                      <w:rFonts w:eastAsia="Times New Roman"/>
                                      <w:color w:val="000000"/>
                                      <w:kern w:val="16"/>
                                      <w:sz w:val="14"/>
                                    </w:rPr>
                                    <w:t xml:space="preserve"> Arden Skoglund</w:t>
                                  </w:r>
                                </w:p>
                                <w:p w14:paraId="700E3E98" w14:textId="77777777" w:rsidR="00504B57" w:rsidRPr="004F391C" w:rsidRDefault="00504B57"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4"/>
                                    </w:rPr>
                                  </w:pPr>
                                  <w:r w:rsidRPr="00E342D0">
                                    <w:rPr>
                                      <w:rFonts w:eastAsia="Times New Roman"/>
                                      <w:i/>
                                      <w:color w:val="000000"/>
                                      <w:kern w:val="16"/>
                                      <w:sz w:val="14"/>
                                    </w:rPr>
                                    <w:t>Bookkeeper:</w:t>
                                  </w:r>
                                  <w:r>
                                    <w:rPr>
                                      <w:rFonts w:eastAsia="Times New Roman"/>
                                      <w:color w:val="000000"/>
                                      <w:kern w:val="16"/>
                                      <w:sz w:val="14"/>
                                    </w:rPr>
                                    <w:t xml:space="preserve"> Donna Witthuhn</w:t>
                                  </w:r>
                                </w:p>
                                <w:p w14:paraId="6D843AD6" w14:textId="77777777" w:rsidR="00504B57" w:rsidRPr="00B45E1B" w:rsidRDefault="00504B57"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4F391C">
                                    <w:rPr>
                                      <w:rFonts w:eastAsia="Times New Roman"/>
                                      <w:i/>
                                      <w:color w:val="000000"/>
                                      <w:kern w:val="16"/>
                                      <w:sz w:val="14"/>
                                    </w:rPr>
                                    <w:t>Secretary:</w:t>
                                  </w:r>
                                  <w:r w:rsidRPr="004F391C">
                                    <w:rPr>
                                      <w:rFonts w:eastAsia="Times New Roman"/>
                                      <w:color w:val="000000"/>
                                      <w:kern w:val="16"/>
                                      <w:sz w:val="14"/>
                                    </w:rPr>
                                    <w:t xml:space="preserve"> Debbie Hulbert</w:t>
                                  </w:r>
                                </w:p>
                              </w:tc>
                            </w:tr>
                          </w:tbl>
                          <w:p w14:paraId="0B3E5DBC" w14:textId="77777777" w:rsidR="00504B57" w:rsidRPr="00B45E1B" w:rsidRDefault="00504B57" w:rsidP="00783DAA">
                            <w:pPr>
                              <w:spacing w:after="0"/>
                              <w:jc w:val="both"/>
                              <w:rPr>
                                <w:sz w:val="15"/>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3" o:spid="_x0000_s1039" type="#_x0000_t202" style="position:absolute;left:0;text-align:left;margin-left:-218.95pt;margin-top:653.7pt;width:560.7pt;height:74.8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" filled="f" stroked="f">
                <v:textbox inset="0,0,0,0">
                  <w:txbxContent>
                    <w:tbl>
                      <w:tblPr>
                        <w:tblStyle w:val="TableGrid"/>
                        <w:tblW w:w="10845" w:type="dxa"/>
                        <w:tblInd w:w="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115" w:type="dxa"/>
                        </w:tblCellMar>
                        <w:tblLook w:val="00A0" w:firstRow="1" w:lastRow="0" w:firstColumn="1" w:lastColumn="0" w:noHBand="0" w:noVBand="0"/>
                      </w:tblPr>
                      <w:tblGrid>
                        <w:gridCol w:w="3177"/>
                        <w:gridCol w:w="2304"/>
                        <w:gridCol w:w="2790"/>
                        <w:gridCol w:w="2574"/>
                      </w:tblGrid>
                      <w:tr w:rsidR="00504B57" w:rsidRPr="00B45E1B" w14:paraId="04D21A0F" w14:textId="77777777">
                        <w:trPr>
                          <w:trHeight w:val="805"/>
                        </w:trPr>
                        <w:tc>
                          <w:tcPr>
                            <w:tcW w:w="3177" w:type="dxa"/>
                          </w:tcPr>
                          <w:p w14:paraId="78C6E8FD" w14:textId="77777777" w:rsidR="00504B57" w:rsidRPr="004B6831" w:rsidRDefault="00504B57" w:rsidP="00783DA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ascii="Lucida Sans" w:eastAsia="Times New Roman" w:hAnsi="Lucida Sans"/>
                                <w:b/>
                                <w:color w:val="800000"/>
                                <w:kern w:val="16"/>
                                <w:sz w:val="15"/>
                              </w:rPr>
                            </w:pPr>
                            <w:r w:rsidRPr="004B6831">
                              <w:rPr>
                                <w:rFonts w:ascii="Lucida Sans" w:eastAsia="Times New Roman" w:hAnsi="Lucida Sans"/>
                                <w:b/>
                                <w:color w:val="800000"/>
                                <w:kern w:val="16"/>
                                <w:sz w:val="15"/>
                              </w:rPr>
                              <w:t>Evangelical Free Church of the Palouse</w:t>
                            </w:r>
                          </w:p>
                          <w:p w14:paraId="01E52F58" w14:textId="77777777" w:rsidR="00504B57" w:rsidRPr="00B45E1B" w:rsidRDefault="00504B57" w:rsidP="00783DA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ascii="Arial Narrow Bold" w:eastAsia="Times New Roman" w:hAnsi="Arial Narrow Bold"/>
                                <w:color w:val="000000"/>
                                <w:kern w:val="16"/>
                                <w:sz w:val="15"/>
                              </w:rPr>
                            </w:pPr>
                            <w:r>
                              <w:rPr>
                                <w:rFonts w:eastAsia="Times New Roman"/>
                                <w:color w:val="000000"/>
                                <w:kern w:val="16"/>
                                <w:sz w:val="15"/>
                              </w:rPr>
                              <w:t>4812 Airport Road</w:t>
                            </w:r>
                          </w:p>
                          <w:p w14:paraId="5055F924" w14:textId="77777777" w:rsidR="00504B57" w:rsidRDefault="00504B57" w:rsidP="00783DA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B45E1B">
                              <w:rPr>
                                <w:rFonts w:eastAsia="Times New Roman"/>
                                <w:color w:val="000000"/>
                                <w:kern w:val="16"/>
                                <w:sz w:val="15"/>
                              </w:rPr>
                              <w:t>Pullman, Washington 99163</w:t>
                            </w:r>
                          </w:p>
                          <w:p w14:paraId="0D43C070" w14:textId="77777777" w:rsidR="00504B57" w:rsidRDefault="00504B57" w:rsidP="00DD7E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i/>
                                <w:color w:val="000000"/>
                                <w:kern w:val="16"/>
                                <w:sz w:val="15"/>
                              </w:rPr>
                            </w:pPr>
                            <w:r>
                              <w:rPr>
                                <w:rFonts w:eastAsia="Times New Roman"/>
                                <w:color w:val="000000"/>
                                <w:kern w:val="16"/>
                                <w:sz w:val="15"/>
                              </w:rPr>
                              <w:t xml:space="preserve">Office Hours: </w:t>
                            </w:r>
                            <w:r>
                              <w:rPr>
                                <w:rFonts w:eastAsia="Times New Roman"/>
                                <w:i/>
                                <w:color w:val="000000"/>
                                <w:kern w:val="16"/>
                                <w:sz w:val="15"/>
                              </w:rPr>
                              <w:t>Mon – Fri</w:t>
                            </w:r>
                            <w:r w:rsidRPr="00BD47F6">
                              <w:rPr>
                                <w:rFonts w:eastAsia="Times New Roman"/>
                                <w:i/>
                                <w:color w:val="000000"/>
                                <w:kern w:val="16"/>
                                <w:sz w:val="15"/>
                              </w:rPr>
                              <w:t>, 9</w:t>
                            </w:r>
                            <w:r>
                              <w:rPr>
                                <w:rFonts w:eastAsia="Times New Roman"/>
                                <w:i/>
                                <w:color w:val="000000"/>
                                <w:kern w:val="16"/>
                                <w:sz w:val="15"/>
                              </w:rPr>
                              <w:t>:30</w:t>
                            </w:r>
                            <w:r w:rsidRPr="00BD47F6">
                              <w:rPr>
                                <w:rFonts w:eastAsia="Times New Roman"/>
                                <w:i/>
                                <w:color w:val="000000"/>
                                <w:kern w:val="16"/>
                                <w:sz w:val="15"/>
                              </w:rPr>
                              <w:t>am – 5pm</w:t>
                            </w:r>
                          </w:p>
                          <w:p w14:paraId="7B3A3172" w14:textId="77777777" w:rsidR="00504B57" w:rsidRPr="0066234D" w:rsidRDefault="00504B57" w:rsidP="0066234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66234D">
                              <w:rPr>
                                <w:rFonts w:eastAsia="Times New Roman"/>
                                <w:color w:val="000000"/>
                                <w:kern w:val="16"/>
                                <w:sz w:val="15"/>
                              </w:rPr>
                              <w:t>509-872-3390</w:t>
                            </w:r>
                          </w:p>
                          <w:p w14:paraId="0287DB6D" w14:textId="77777777" w:rsidR="00504B57" w:rsidRPr="0066234D" w:rsidRDefault="00504B57" w:rsidP="0066234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66234D">
                              <w:rPr>
                                <w:rFonts w:eastAsia="Times New Roman"/>
                                <w:color w:val="000000"/>
                                <w:kern w:val="16"/>
                                <w:sz w:val="15"/>
                              </w:rPr>
                              <w:t>church@efreepalouse.org</w:t>
                            </w:r>
                          </w:p>
                          <w:p w14:paraId="30F9A590" w14:textId="77777777" w:rsidR="00504B57" w:rsidRPr="0066234D" w:rsidRDefault="00504B57" w:rsidP="0066234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66234D">
                              <w:rPr>
                                <w:rFonts w:eastAsia="Times New Roman"/>
                                <w:color w:val="000000"/>
                                <w:kern w:val="16"/>
                                <w:sz w:val="15"/>
                              </w:rPr>
                              <w:t>www.efreepalouse.org</w:t>
                            </w:r>
                          </w:p>
                          <w:p w14:paraId="74514B4C" w14:textId="77777777" w:rsidR="00504B57" w:rsidRPr="00BD47F6" w:rsidRDefault="00504B57" w:rsidP="00DD7E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p>
                        </w:tc>
                        <w:tc>
                          <w:tcPr>
                            <w:tcW w:w="2304" w:type="dxa"/>
                          </w:tcPr>
                          <w:p w14:paraId="6DC2861D" w14:textId="77777777" w:rsidR="00504B57" w:rsidRPr="00B45E1B" w:rsidRDefault="00504B57" w:rsidP="00783DA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p>
                        </w:tc>
                        <w:tc>
                          <w:tcPr>
                            <w:tcW w:w="2790" w:type="dxa"/>
                          </w:tcPr>
                          <w:p w14:paraId="5A9FE8C4" w14:textId="77777777" w:rsidR="00504B57" w:rsidRPr="004F391C" w:rsidRDefault="00504B57"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sidRPr="00780A11">
                              <w:rPr>
                                <w:rFonts w:eastAsia="Times New Roman"/>
                                <w:i/>
                                <w:color w:val="000000"/>
                                <w:kern w:val="16"/>
                                <w:sz w:val="14"/>
                              </w:rPr>
                              <w:t xml:space="preserve">Senior </w:t>
                            </w:r>
                            <w:r>
                              <w:rPr>
                                <w:rFonts w:eastAsia="Times New Roman"/>
                                <w:i/>
                                <w:color w:val="000000"/>
                                <w:kern w:val="16"/>
                                <w:sz w:val="14"/>
                              </w:rPr>
                              <w:t>Pastor</w:t>
                            </w:r>
                            <w:r w:rsidRPr="004F391C">
                              <w:rPr>
                                <w:rFonts w:eastAsia="Times New Roman"/>
                                <w:i/>
                                <w:color w:val="000000"/>
                                <w:kern w:val="16"/>
                                <w:sz w:val="14"/>
                              </w:rPr>
                              <w:t>:</w:t>
                            </w:r>
                            <w:r w:rsidRPr="004F391C">
                              <w:rPr>
                                <w:rFonts w:eastAsia="Times New Roman"/>
                                <w:color w:val="000000"/>
                                <w:kern w:val="16"/>
                                <w:sz w:val="14"/>
                              </w:rPr>
                              <w:t xml:space="preserve"> Douglas Busby</w:t>
                            </w:r>
                          </w:p>
                          <w:p w14:paraId="43B18623" w14:textId="77777777" w:rsidR="00504B57" w:rsidRPr="004F391C" w:rsidRDefault="00504B57"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Pr>
                                <w:rFonts w:eastAsia="Times New Roman"/>
                                <w:i/>
                                <w:color w:val="000000"/>
                                <w:kern w:val="16"/>
                                <w:sz w:val="14"/>
                              </w:rPr>
                              <w:t>Adult Ministries Pastor</w:t>
                            </w:r>
                            <w:r w:rsidRPr="004F391C">
                              <w:rPr>
                                <w:rFonts w:eastAsia="Times New Roman"/>
                                <w:i/>
                                <w:color w:val="000000"/>
                                <w:kern w:val="16"/>
                                <w:sz w:val="14"/>
                              </w:rPr>
                              <w:t>:</w:t>
                            </w:r>
                            <w:r>
                              <w:rPr>
                                <w:rFonts w:eastAsia="Times New Roman"/>
                                <w:color w:val="000000"/>
                                <w:kern w:val="16"/>
                                <w:sz w:val="14"/>
                              </w:rPr>
                              <w:t xml:space="preserve"> Bill Richardson</w:t>
                            </w:r>
                          </w:p>
                          <w:p w14:paraId="0C73CBE1" w14:textId="77777777" w:rsidR="00504B57" w:rsidRPr="004F391C" w:rsidRDefault="00504B57"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sidRPr="004F391C">
                              <w:rPr>
                                <w:rFonts w:eastAsia="Times New Roman"/>
                                <w:i/>
                                <w:color w:val="000000"/>
                                <w:kern w:val="16"/>
                                <w:sz w:val="14"/>
                              </w:rPr>
                              <w:t>Elder:</w:t>
                            </w:r>
                            <w:r w:rsidRPr="004F391C">
                              <w:rPr>
                                <w:rFonts w:eastAsia="Times New Roman"/>
                                <w:color w:val="000000"/>
                                <w:kern w:val="16"/>
                                <w:sz w:val="14"/>
                              </w:rPr>
                              <w:t xml:space="preserve"> Jack Brossman</w:t>
                            </w:r>
                          </w:p>
                          <w:p w14:paraId="51611E13" w14:textId="77777777" w:rsidR="00504B57" w:rsidRPr="004F391C" w:rsidRDefault="00504B57"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sidRPr="004F391C">
                              <w:rPr>
                                <w:rFonts w:eastAsia="Times New Roman"/>
                                <w:i/>
                                <w:color w:val="000000"/>
                                <w:kern w:val="16"/>
                                <w:sz w:val="14"/>
                              </w:rPr>
                              <w:t>Elder:</w:t>
                            </w:r>
                            <w:r w:rsidRPr="004F391C">
                              <w:rPr>
                                <w:rFonts w:eastAsia="Times New Roman"/>
                                <w:color w:val="000000"/>
                                <w:kern w:val="16"/>
                                <w:sz w:val="14"/>
                              </w:rPr>
                              <w:t xml:space="preserve"> Jack Flack</w:t>
                            </w:r>
                          </w:p>
                          <w:p w14:paraId="15CBA69B" w14:textId="77777777" w:rsidR="00504B57" w:rsidRPr="00E342D0" w:rsidRDefault="00504B57"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sidRPr="004F391C">
                              <w:rPr>
                                <w:rFonts w:eastAsia="Times New Roman"/>
                                <w:i/>
                                <w:color w:val="000000"/>
                                <w:kern w:val="16"/>
                                <w:sz w:val="14"/>
                              </w:rPr>
                              <w:t>Elder:</w:t>
                            </w:r>
                            <w:r w:rsidRPr="004F391C">
                              <w:rPr>
                                <w:rFonts w:eastAsia="Times New Roman"/>
                                <w:color w:val="000000"/>
                                <w:kern w:val="16"/>
                                <w:sz w:val="14"/>
                              </w:rPr>
                              <w:t xml:space="preserve"> Bill Twigg</w:t>
                            </w:r>
                          </w:p>
                          <w:p w14:paraId="40C34AC5" w14:textId="77777777" w:rsidR="00504B57" w:rsidRPr="00B45E1B" w:rsidRDefault="00504B57"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p>
                        </w:tc>
                        <w:tc>
                          <w:tcPr>
                            <w:tcW w:w="2574" w:type="dxa"/>
                          </w:tcPr>
                          <w:p w14:paraId="1F1845D4" w14:textId="77777777" w:rsidR="00504B57" w:rsidRPr="004F391C" w:rsidRDefault="00504B57"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Pr>
                                <w:rFonts w:eastAsia="Times New Roman"/>
                                <w:i/>
                                <w:color w:val="000000"/>
                                <w:kern w:val="16"/>
                                <w:sz w:val="14"/>
                              </w:rPr>
                              <w:t>Pastor of Youth:</w:t>
                            </w:r>
                            <w:r>
                              <w:rPr>
                                <w:rFonts w:eastAsia="Times New Roman"/>
                                <w:color w:val="000000"/>
                                <w:kern w:val="16"/>
                                <w:sz w:val="14"/>
                              </w:rPr>
                              <w:t xml:space="preserve"> Kyle Luck</w:t>
                            </w:r>
                          </w:p>
                          <w:p w14:paraId="013B9CD4" w14:textId="77777777" w:rsidR="00504B57" w:rsidRPr="006C46B1" w:rsidRDefault="00504B57"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4"/>
                              </w:rPr>
                            </w:pPr>
                            <w:r w:rsidRPr="004F391C">
                              <w:rPr>
                                <w:rFonts w:eastAsia="Times New Roman"/>
                                <w:i/>
                                <w:color w:val="000000"/>
                                <w:kern w:val="16"/>
                                <w:sz w:val="14"/>
                              </w:rPr>
                              <w:t>Ch</w:t>
                            </w:r>
                            <w:r>
                              <w:rPr>
                                <w:rFonts w:eastAsia="Times New Roman"/>
                                <w:i/>
                                <w:color w:val="000000"/>
                                <w:kern w:val="16"/>
                                <w:sz w:val="14"/>
                              </w:rPr>
                              <w:t>ildren’s Ministry</w:t>
                            </w:r>
                            <w:r w:rsidRPr="004F391C">
                              <w:rPr>
                                <w:rFonts w:eastAsia="Times New Roman"/>
                                <w:i/>
                                <w:color w:val="000000"/>
                                <w:kern w:val="16"/>
                                <w:sz w:val="14"/>
                              </w:rPr>
                              <w:t>:</w:t>
                            </w:r>
                            <w:r>
                              <w:rPr>
                                <w:rFonts w:eastAsia="Times New Roman"/>
                                <w:color w:val="000000"/>
                                <w:kern w:val="16"/>
                                <w:sz w:val="14"/>
                              </w:rPr>
                              <w:t xml:space="preserve"> Kellie Owsley</w:t>
                            </w:r>
                          </w:p>
                          <w:p w14:paraId="66FC1714" w14:textId="77777777" w:rsidR="00504B57" w:rsidRDefault="00504B57"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4"/>
                              </w:rPr>
                            </w:pPr>
                            <w:r w:rsidRPr="004F391C">
                              <w:rPr>
                                <w:rFonts w:eastAsia="Times New Roman"/>
                                <w:i/>
                                <w:color w:val="000000"/>
                                <w:kern w:val="16"/>
                                <w:sz w:val="14"/>
                              </w:rPr>
                              <w:t>Minister of Worship:</w:t>
                            </w:r>
                            <w:r w:rsidRPr="004F391C">
                              <w:rPr>
                                <w:rFonts w:eastAsia="Times New Roman"/>
                                <w:color w:val="000000"/>
                                <w:kern w:val="16"/>
                                <w:sz w:val="14"/>
                              </w:rPr>
                              <w:t xml:space="preserve"> Arden Skoglund</w:t>
                            </w:r>
                          </w:p>
                          <w:p w14:paraId="700E3E98" w14:textId="77777777" w:rsidR="00504B57" w:rsidRPr="004F391C" w:rsidRDefault="00504B57"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4"/>
                              </w:rPr>
                            </w:pPr>
                            <w:r w:rsidRPr="00E342D0">
                              <w:rPr>
                                <w:rFonts w:eastAsia="Times New Roman"/>
                                <w:i/>
                                <w:color w:val="000000"/>
                                <w:kern w:val="16"/>
                                <w:sz w:val="14"/>
                              </w:rPr>
                              <w:t>Bookkeeper:</w:t>
                            </w:r>
                            <w:r>
                              <w:rPr>
                                <w:rFonts w:eastAsia="Times New Roman"/>
                                <w:color w:val="000000"/>
                                <w:kern w:val="16"/>
                                <w:sz w:val="14"/>
                              </w:rPr>
                              <w:t xml:space="preserve"> Donna Witthuhn</w:t>
                            </w:r>
                          </w:p>
                          <w:p w14:paraId="6D843AD6" w14:textId="77777777" w:rsidR="00504B57" w:rsidRPr="00B45E1B" w:rsidRDefault="00504B57"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4F391C">
                              <w:rPr>
                                <w:rFonts w:eastAsia="Times New Roman"/>
                                <w:i/>
                                <w:color w:val="000000"/>
                                <w:kern w:val="16"/>
                                <w:sz w:val="14"/>
                              </w:rPr>
                              <w:t>Secretary:</w:t>
                            </w:r>
                            <w:r w:rsidRPr="004F391C">
                              <w:rPr>
                                <w:rFonts w:eastAsia="Times New Roman"/>
                                <w:color w:val="000000"/>
                                <w:kern w:val="16"/>
                                <w:sz w:val="14"/>
                              </w:rPr>
                              <w:t xml:space="preserve"> Debbie Hulbert</w:t>
                            </w:r>
                          </w:p>
                        </w:tc>
                      </w:tr>
                    </w:tbl>
                    <w:p w14:paraId="0B3E5DBC" w14:textId="77777777" w:rsidR="00504B57" w:rsidRPr="00B45E1B" w:rsidRDefault="00504B57" w:rsidP="00783DAA">
                      <w:pPr>
                        <w:spacing w:after="0"/>
                        <w:jc w:val="both"/>
                        <w:rPr>
                          <w:sz w:val="15"/>
                        </w:rPr>
                      </w:pPr>
                    </w:p>
                  </w:txbxContent>
                </v:textbox>
                <w10:wrap type="tight"/>
              </v:shape>
            </w:pict>
          </mc:Fallback>
        </mc:AlternateContent>
      </w:r>
      <w:r w:rsidR="00D47D11">
        <w:rPr>
          <w:noProof/>
          <w:kern w:val="16"/>
        </w:rPr>
        <mc:AlternateContent>
          <mc:Choice Requires="wps">
            <w:drawing>
              <wp:anchor distT="0" distB="0" distL="114299" distR="114299" simplePos="0" relativeHeight="251678720" behindDoc="0" locked="0" layoutInCell="1" allowOverlap="1" wp14:anchorId="0FF9AFDA" wp14:editId="78DC018D">
                <wp:simplePos x="0" y="0"/>
                <wp:positionH relativeFrom="column">
                  <wp:posOffset>899160</wp:posOffset>
                </wp:positionH>
                <wp:positionV relativeFrom="paragraph">
                  <wp:posOffset>346075</wp:posOffset>
                </wp:positionV>
                <wp:extent cx="0" cy="7837170"/>
                <wp:effectExtent l="0" t="0" r="25400" b="36830"/>
                <wp:wrapTight wrapText="bothSides">
                  <wp:wrapPolygon edited="0">
                    <wp:start x="-1" y="0"/>
                    <wp:lineTo x="-1" y="21632"/>
                    <wp:lineTo x="-1" y="21632"/>
                    <wp:lineTo x="-1" y="0"/>
                    <wp:lineTo x="-1" y="0"/>
                  </wp:wrapPolygon>
                </wp:wrapTight>
                <wp:docPr id="61" name="Line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0" cy="7837170"/>
                        </a:xfrm>
                        <a:prstGeom prst="line">
                          <a:avLst/>
                        </a:prstGeom>
                        <a:noFill/>
                        <a:ln w="6350">
                          <a:solidFill>
                            <a:schemeClr val="tx1">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38100" dist="25400" dir="5400000" algn="ctr" rotWithShape="0">
                                  <a:srgbClr val="00000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7" o:spid="_x0000_s1026" style="position:absolute;flip:x;z-index:251678720;visibility:visible;mso-wrap-style:square;mso-width-percent:0;mso-height-percent:0;mso-wrap-distance-left:114299emu;mso-wrap-distance-top:0;mso-wrap-distance-right:114299emu;mso-wrap-distance-bottom:0;mso-position-horizontal:absolute;mso-position-horizontal-relative:text;mso-position-vertical:absolute;mso-position-vertical-relative:text;mso-width-percent:0;mso-height-percent:0;mso-width-relative:page;mso-height-relative:page" from="70.8pt,27.25pt" to="70.8pt,644.3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" strokecolor="black [3213]" strokeweight=".5pt">
                <v:shadow opacity="22938f" mv:blur="38100f" offset="0,2pt"/>
                <w10:wrap type="tight"/>
              </v:line>
            </w:pict>
          </mc:Fallback>
        </mc:AlternateContent>
      </w:r>
      <w:r w:rsidR="00D47D11">
        <w:rPr>
          <w:noProof/>
          <w:kern w:val="16"/>
        </w:rPr>
        <mc:AlternateContent>
          <mc:Choice Requires="wps">
            <w:drawing>
              <wp:anchor distT="0" distB="0" distL="114300" distR="114300" simplePos="0" relativeHeight="251673600" behindDoc="0" locked="0" layoutInCell="1" allowOverlap="1" wp14:anchorId="2B3489BE" wp14:editId="1994F9E5">
                <wp:simplePos x="0" y="0"/>
                <wp:positionH relativeFrom="column">
                  <wp:posOffset>-2781300</wp:posOffset>
                </wp:positionH>
                <wp:positionV relativeFrom="paragraph">
                  <wp:posOffset>346075</wp:posOffset>
                </wp:positionV>
                <wp:extent cx="3443605" cy="160655"/>
                <wp:effectExtent l="0" t="0" r="10795" b="0"/>
                <wp:wrapTight wrapText="bothSides">
                  <wp:wrapPolygon edited="0">
                    <wp:start x="0" y="0"/>
                    <wp:lineTo x="0" y="17075"/>
                    <wp:lineTo x="21508" y="17075"/>
                    <wp:lineTo x="21508" y="0"/>
                    <wp:lineTo x="0" y="0"/>
                  </wp:wrapPolygon>
                </wp:wrapTight>
                <wp:docPr id="59"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3605" cy="160655"/>
                        </a:xfrm>
                        <a:prstGeom prst="rect">
                          <a:avLst/>
                        </a:prstGeom>
                        <a:solidFill>
                          <a:schemeClr val="bg1">
                            <a:lumMod val="85000"/>
                          </a:schemeClr>
                        </a:solidFill>
                        <a:ln>
                          <a:noFill/>
                        </a:ln>
                      </wps:spPr>
                      <wps:txbx>
                        <w:txbxContent>
                          <w:p w14:paraId="4DC00E74" w14:textId="77777777" w:rsidR="00504B57" w:rsidRPr="00754643" w:rsidRDefault="00504B57" w:rsidP="006B0710">
                            <w:pPr>
                              <w:pStyle w:val="Heading2B"/>
                              <w:rPr>
                                <w:b/>
                                <w:color w:val="800000"/>
                                <w:sz w:val="17"/>
                                <w:szCs w:val="17"/>
                              </w:rPr>
                            </w:pPr>
                            <w:r>
                              <w:rPr>
                                <w:b/>
                                <w:color w:val="800000"/>
                                <w:sz w:val="17"/>
                                <w:szCs w:val="17"/>
                              </w:rPr>
                              <w:t>GET CONNECTED!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41" type="#_x0000_t202" style="position:absolute;left:0;text-align:left;margin-left:-218.95pt;margin-top:27.25pt;width:271.15pt;height:12.6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" fillcolor="#d8d8d8 [2732]" stroked="f">
                <v:textbox inset="0,0,0,0">
                  <w:txbxContent>
                    <w:p w14:paraId="795E6DE2" w14:textId="77777777" w:rsidR="00257808" w:rsidRPr="00754643" w:rsidRDefault="00257808" w:rsidP="006B0710">
                      <w:pPr>
                        <w:pStyle w:val="Heading2B"/>
                        <w:rPr>
                          <w:b/>
                          <w:color w:val="800000"/>
                          <w:sz w:val="17"/>
                          <w:szCs w:val="17"/>
                        </w:rPr>
                      </w:pPr>
                      <w:r>
                        <w:rPr>
                          <w:b/>
                          <w:color w:val="800000"/>
                          <w:sz w:val="17"/>
                          <w:szCs w:val="17"/>
                        </w:rPr>
                        <w:t>GET CONNECTED!</w:t>
                      </w:r>
                    </w:p>
                  </w:txbxContent>
                </v:textbox>
                <w10:wrap type="tight"/>
              </v:shape>
            </w:pict>
          </mc:Fallback>
        </mc:AlternateContent>
      </w:r>
      <w:r w:rsidR="00D47D11">
        <w:rPr>
          <w:noProof/>
          <w:kern w:val="16"/>
        </w:rPr>
        <mc:AlternateContent>
          <mc:Choice Requires="wps">
            <w:drawing>
              <wp:anchor distT="0" distB="0" distL="114300" distR="114300" simplePos="0" relativeHeight="251677696" behindDoc="0" locked="0" layoutInCell="1" allowOverlap="1" wp14:anchorId="03437EB1" wp14:editId="4F5FFE21">
                <wp:simplePos x="0" y="0"/>
                <wp:positionH relativeFrom="column">
                  <wp:posOffset>1018540</wp:posOffset>
                </wp:positionH>
                <wp:positionV relativeFrom="paragraph">
                  <wp:posOffset>346075</wp:posOffset>
                </wp:positionV>
                <wp:extent cx="3324860" cy="160655"/>
                <wp:effectExtent l="0" t="0" r="2540" b="0"/>
                <wp:wrapTight wrapText="bothSides">
                  <wp:wrapPolygon edited="0">
                    <wp:start x="0" y="0"/>
                    <wp:lineTo x="0" y="17075"/>
                    <wp:lineTo x="21451" y="17075"/>
                    <wp:lineTo x="21451" y="0"/>
                    <wp:lineTo x="0" y="0"/>
                  </wp:wrapPolygon>
                </wp:wrapTight>
                <wp:docPr id="60"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24860" cy="160655"/>
                        </a:xfrm>
                        <a:prstGeom prst="rect">
                          <a:avLst/>
                        </a:prstGeom>
                        <a:solidFill>
                          <a:schemeClr val="bg1">
                            <a:lumMod val="85000"/>
                          </a:schemeClr>
                        </a:solidFill>
                        <a:ln>
                          <a:noFill/>
                        </a:ln>
                      </wps:spPr>
                      <wps:txbx>
                        <w:txbxContent>
                          <w:p w14:paraId="38B22BA2" w14:textId="77777777" w:rsidR="00504B57" w:rsidRPr="00754643" w:rsidRDefault="00504B57" w:rsidP="006B0710">
                            <w:pPr>
                              <w:pStyle w:val="Heading2B"/>
                              <w:rPr>
                                <w:b/>
                                <w:color w:val="800000"/>
                                <w:sz w:val="17"/>
                                <w:szCs w:val="17"/>
                              </w:rPr>
                            </w:pPr>
                            <w:r>
                              <w:rPr>
                                <w:b/>
                                <w:color w:val="800000"/>
                                <w:sz w:val="17"/>
                                <w:szCs w:val="17"/>
                              </w:rPr>
                              <w:t>announcements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5" o:spid="_x0000_s1042" type="#_x0000_t202" style="position:absolute;left:0;text-align:left;margin-left:80.2pt;margin-top:27.25pt;width:261.8pt;height:12.6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" fillcolor="#d8d8d8 [2732]" stroked="f">
                <v:textbox inset="0,0,0,0">
                  <w:txbxContent>
                    <w:p w14:paraId="44D7FB46" w14:textId="77777777" w:rsidR="00257808" w:rsidRPr="00754643" w:rsidRDefault="00257808" w:rsidP="006B0710">
                      <w:pPr>
                        <w:pStyle w:val="Heading2B"/>
                        <w:rPr>
                          <w:b/>
                          <w:color w:val="800000"/>
                          <w:sz w:val="17"/>
                          <w:szCs w:val="17"/>
                        </w:rPr>
                      </w:pPr>
                      <w:r>
                        <w:rPr>
                          <w:b/>
                          <w:color w:val="800000"/>
                          <w:sz w:val="17"/>
                          <w:szCs w:val="17"/>
                        </w:rPr>
                        <w:t>announcements</w:t>
                      </w:r>
                    </w:p>
                  </w:txbxContent>
                </v:textbox>
                <w10:wrap type="tight"/>
              </v:shape>
            </w:pict>
          </mc:Fallback>
        </mc:AlternateContent>
      </w:r>
    </w:p>
    <w:p w14:paraId="00ECFFFC" w14:textId="77777777" w:rsidR="000C27A4" w:rsidRPr="00762695" w:rsidRDefault="00D47D11" w:rsidP="006A4D2F">
      <w:pPr>
        <w:widowControl w:val="0"/>
        <w:autoSpaceDE w:val="0"/>
        <w:autoSpaceDN w:val="0"/>
        <w:adjustRightInd w:val="0"/>
        <w:spacing w:after="0" w:line="240" w:lineRule="auto"/>
        <w:rPr>
          <w:rFonts w:cs="Arial"/>
          <w:color w:val="1A1A1A"/>
          <w:spacing w:val="0"/>
          <w:szCs w:val="17"/>
          <w:u w:color="1A1A1A"/>
        </w:rPr>
      </w:pPr>
      <w:r>
        <w:rPr>
          <w:noProof/>
          <w:kern w:val="16"/>
        </w:rPr>
        <w:lastRenderedPageBreak/>
        <mc:AlternateContent>
          <mc:Choice Requires="wps">
            <w:drawing>
              <wp:anchor distT="4294967295" distB="4294967295" distL="114300" distR="114300" simplePos="0" relativeHeight="251682816" behindDoc="0" locked="0" layoutInCell="1" allowOverlap="1" wp14:anchorId="30A509D0" wp14:editId="46764887">
                <wp:simplePos x="0" y="0"/>
                <wp:positionH relativeFrom="column">
                  <wp:posOffset>-237490</wp:posOffset>
                </wp:positionH>
                <wp:positionV relativeFrom="paragraph">
                  <wp:posOffset>103505</wp:posOffset>
                </wp:positionV>
                <wp:extent cx="7124700" cy="0"/>
                <wp:effectExtent l="0" t="0" r="12700" b="25400"/>
                <wp:wrapTight wrapText="bothSides">
                  <wp:wrapPolygon edited="0">
                    <wp:start x="0" y="-1"/>
                    <wp:lineTo x="0" y="-1"/>
                    <wp:lineTo x="21561" y="-1"/>
                    <wp:lineTo x="21561" y="-1"/>
                    <wp:lineTo x="0" y="-1"/>
                  </wp:wrapPolygon>
                </wp:wrapTight>
                <wp:docPr id="58" name="Line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124700" cy="0"/>
                        </a:xfrm>
                        <a:prstGeom prst="line">
                          <a:avLst/>
                        </a:prstGeom>
                        <a:noFill/>
                        <a:ln w="25400">
                          <a:solidFill>
                            <a:schemeClr val="tx1">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38100" dist="25400" dir="5400000" algn="ctr" rotWithShape="0">
                                  <a:srgbClr val="00000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41" o:spid="_x0000_s1026" style="position:absolute;z-index:251682816;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from="-18.65pt,8.15pt" to="542.35pt,8.1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" strokecolor="black [3213]" strokeweight="2pt">
                <v:shadow opacity="22938f" mv:blur="38100f" offset="0,2pt"/>
                <w10:wrap type="tight"/>
              </v:line>
            </w:pict>
          </mc:Fallback>
        </mc:AlternateContent>
      </w:r>
    </w:p>
    <w:sectPr w:rsidR="000C27A4" w:rsidRPr="00762695" w:rsidSect="00D476F6">
      <w:type w:val="continuous"/>
      <w:pgSz w:w="12240" w:h="15840"/>
      <w:pgMar w:top="720" w:right="720" w:bottom="576" w:left="720" w:header="720" w:footer="720" w:gutter="0"/>
      <w:cols w:num="2" w:space="720"/>
      <w:noEndnote/>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E87F1DA" w14:textId="77777777" w:rsidR="00504B57" w:rsidRDefault="00504B57">
      <w:pPr>
        <w:spacing w:after="0" w:line="240" w:lineRule="auto"/>
      </w:pPr>
      <w:r>
        <w:separator/>
      </w:r>
    </w:p>
  </w:endnote>
  <w:endnote w:type="continuationSeparator" w:id="0">
    <w:p w14:paraId="5D1F018F" w14:textId="77777777" w:rsidR="00504B57" w:rsidRDefault="00504B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00500000000000000"/>
    <w:charset w:val="00"/>
    <w:family w:val="auto"/>
    <w:pitch w:val="variable"/>
    <w:sig w:usb0="00000003" w:usb1="00000000" w:usb2="00000000" w:usb3="00000000" w:csb0="00000001" w:csb1="00000000"/>
  </w:font>
  <w:font w:name="Lucida Bright">
    <w:panose1 w:val="02040602050505020304"/>
    <w:charset w:val="00"/>
    <w:family w:val="auto"/>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Arial Narrow Bold">
    <w:panose1 w:val="020B0706020202030204"/>
    <w:charset w:val="00"/>
    <w:family w:val="auto"/>
    <w:pitch w:val="variable"/>
    <w:sig w:usb0="00000287" w:usb1="00000800" w:usb2="00000000" w:usb3="00000000" w:csb0="0000009F" w:csb1="00000000"/>
  </w:font>
  <w:font w:name="Arial">
    <w:panose1 w:val="020B0604020202020204"/>
    <w:charset w:val="00"/>
    <w:family w:val="auto"/>
    <w:pitch w:val="variable"/>
    <w:sig w:usb0="E0002AFF" w:usb1="C0007843" w:usb2="00000009" w:usb3="00000000" w:csb0="000001FF" w:csb1="00000000"/>
  </w:font>
  <w:font w:name="Arial Narrow">
    <w:panose1 w:val="020B0506020202030204"/>
    <w:charset w:val="00"/>
    <w:family w:val="auto"/>
    <w:pitch w:val="variable"/>
    <w:sig w:usb0="00000287" w:usb1="00000800" w:usb2="00000000" w:usb3="00000000" w:csb0="0000009F" w:csb1="00000000"/>
  </w:font>
  <w:font w:name="Lucida Grande">
    <w:panose1 w:val="020B0600040502020204"/>
    <w:charset w:val="00"/>
    <w:family w:val="auto"/>
    <w:pitch w:val="variable"/>
    <w:sig w:usb0="E1000AEF" w:usb1="5000A1FF" w:usb2="00000000" w:usb3="00000000" w:csb0="000001BF" w:csb1="00000000"/>
  </w:font>
  <w:font w:name="Cambria">
    <w:panose1 w:val="02040503050406030204"/>
    <w:charset w:val="00"/>
    <w:family w:val="auto"/>
    <w:pitch w:val="variable"/>
    <w:sig w:usb0="E00002FF" w:usb1="400004FF" w:usb2="00000000" w:usb3="00000000" w:csb0="0000019F" w:csb1="00000000"/>
  </w:font>
  <w:font w:name="Helvetica">
    <w:panose1 w:val="00000000000000000000"/>
    <w:charset w:val="00"/>
    <w:family w:val="auto"/>
    <w:pitch w:val="variable"/>
    <w:sig w:usb0="E00002FF" w:usb1="5000785B" w:usb2="00000000" w:usb3="00000000" w:csb0="0000019F" w:csb1="00000000"/>
  </w:font>
  <w:font w:name="Arial Unicode MS">
    <w:panose1 w:val="020B0604020202020204"/>
    <w:charset w:val="00"/>
    <w:family w:val="auto"/>
    <w:pitch w:val="variable"/>
    <w:sig w:usb0="F7FFAFFF" w:usb1="E9DFFFFF" w:usb2="0000003F" w:usb3="00000000" w:csb0="003F01FF" w:csb1="00000000"/>
  </w:font>
  <w:font w:name="Arial Black">
    <w:panose1 w:val="020B0A04020102020204"/>
    <w:charset w:val="00"/>
    <w:family w:val="auto"/>
    <w:pitch w:val="variable"/>
    <w:sig w:usb0="00000287" w:usb1="00000000" w:usb2="00000000" w:usb3="00000000" w:csb0="0000009F" w:csb1="00000000"/>
  </w:font>
  <w:font w:name="Helvetica Neue Light">
    <w:panose1 w:val="02000403000000020004"/>
    <w:charset w:val="00"/>
    <w:family w:val="auto"/>
    <w:pitch w:val="variable"/>
    <w:sig w:usb0="A00002FF" w:usb1="5000205B" w:usb2="00000002" w:usb3="00000000" w:csb0="00000007" w:csb1="00000000"/>
  </w:font>
  <w:font w:name="Helvetica Neue">
    <w:panose1 w:val="02000503000000020004"/>
    <w:charset w:val="00"/>
    <w:family w:val="auto"/>
    <w:pitch w:val="variable"/>
    <w:sig w:usb0="E50002FF" w:usb1="500079DB" w:usb2="00000010" w:usb3="00000000" w:csb0="00000001" w:csb1="00000000"/>
  </w:font>
  <w:font w:name="Calibri">
    <w:panose1 w:val="020F0502020204030204"/>
    <w:charset w:val="00"/>
    <w:family w:val="auto"/>
    <w:pitch w:val="variable"/>
    <w:sig w:usb0="E10002FF" w:usb1="4000ACFF" w:usb2="00000009" w:usb3="00000000" w:csb0="0000019F" w:csb1="00000000"/>
  </w:font>
  <w:font w:name="Verdana">
    <w:panose1 w:val="020B0604030504040204"/>
    <w:charset w:val="00"/>
    <w:family w:val="auto"/>
    <w:pitch w:val="variable"/>
    <w:sig w:usb0="A10006FF" w:usb1="4000205B" w:usb2="00000010" w:usb3="00000000" w:csb0="0000019F" w:csb1="00000000"/>
  </w:font>
  <w:font w:name="Garamond Bold Italic">
    <w:panose1 w:val="02020804030301090803"/>
    <w:charset w:val="00"/>
    <w:family w:val="auto"/>
    <w:pitch w:val="variable"/>
    <w:sig w:usb0="00000287" w:usb1="00000000" w:usb2="00000000" w:usb3="00000000" w:csb0="0000009F" w:csb1="00000000"/>
  </w:font>
  <w:font w:name="ＭＳ ゴシック">
    <w:charset w:val="4E"/>
    <w:family w:val="auto"/>
    <w:pitch w:val="variable"/>
    <w:sig w:usb0="E00002FF" w:usb1="6AC7FDFB" w:usb2="00000012" w:usb3="00000000" w:csb0="0002009F" w:csb1="00000000"/>
  </w:font>
  <w:font w:name="ＭＳ 明朝">
    <w:charset w:val="4E"/>
    <w:family w:val="auto"/>
    <w:pitch w:val="variable"/>
    <w:sig w:usb0="E00002FF" w:usb1="6AC7FDFB" w:usb2="00000012" w:usb3="00000000" w:csb0="0002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2C94653" w14:textId="77777777" w:rsidR="00504B57" w:rsidRDefault="00504B57">
      <w:pPr>
        <w:spacing w:after="0" w:line="240" w:lineRule="auto"/>
      </w:pPr>
      <w:r>
        <w:separator/>
      </w:r>
    </w:p>
  </w:footnote>
  <w:footnote w:type="continuationSeparator" w:id="0">
    <w:p w14:paraId="750E528A" w14:textId="77777777" w:rsidR="00504B57" w:rsidRDefault="00504B57">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2" type="#_x0000_t75" style="width:15pt;height:15pt" o:bullet="t">
        <v:imagedata r:id="rId1" o:title="Word Work File L_735764138"/>
      </v:shape>
    </w:pict>
  </w:numPicBullet>
  <w:abstractNum w:abstractNumId="0">
    <w:nsid w:val="001D079A"/>
    <w:multiLevelType w:val="hybridMultilevel"/>
    <w:tmpl w:val="A8C40AAC"/>
    <w:lvl w:ilvl="0" w:tplc="04090007">
      <w:start w:val="1"/>
      <w:numFmt w:val="bullet"/>
      <w:lvlText w:val=""/>
      <w:lvlPicBulletId w:val="0"/>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1B49711A"/>
    <w:multiLevelType w:val="hybridMultilevel"/>
    <w:tmpl w:val="6B7E27AA"/>
    <w:lvl w:ilvl="0" w:tplc="04090001">
      <w:start w:val="1"/>
      <w:numFmt w:val="bullet"/>
      <w:lvlText w:val=""/>
      <w:lvlJc w:val="left"/>
      <w:pPr>
        <w:ind w:left="990" w:hanging="360"/>
      </w:pPr>
      <w:rPr>
        <w:rFonts w:ascii="Symbol" w:hAnsi="Symbol" w:hint="default"/>
      </w:rPr>
    </w:lvl>
    <w:lvl w:ilvl="1" w:tplc="04090003" w:tentative="1">
      <w:start w:val="1"/>
      <w:numFmt w:val="bullet"/>
      <w:lvlText w:val="o"/>
      <w:lvlJc w:val="left"/>
      <w:pPr>
        <w:ind w:left="1710" w:hanging="360"/>
      </w:pPr>
      <w:rPr>
        <w:rFonts w:ascii="Courier New" w:hAnsi="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2">
    <w:nsid w:val="232464A7"/>
    <w:multiLevelType w:val="hybridMultilevel"/>
    <w:tmpl w:val="60A06CE4"/>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8DD30F2"/>
    <w:multiLevelType w:val="hybridMultilevel"/>
    <w:tmpl w:val="BEAE9234"/>
    <w:lvl w:ilvl="0" w:tplc="04090007">
      <w:start w:val="1"/>
      <w:numFmt w:val="bullet"/>
      <w:lvlText w:val=""/>
      <w:lvlPicBulletId w:val="0"/>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nsid w:val="41B16051"/>
    <w:multiLevelType w:val="hybridMultilevel"/>
    <w:tmpl w:val="AE8CB5D6"/>
    <w:lvl w:ilvl="0" w:tplc="0409000F">
      <w:start w:val="1"/>
      <w:numFmt w:val="decimal"/>
      <w:lvlText w:val="%1."/>
      <w:lvlJc w:val="left"/>
      <w:pPr>
        <w:ind w:left="630" w:hanging="360"/>
      </w:pPr>
      <w:rPr>
        <w:rFonts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5">
    <w:nsid w:val="60224354"/>
    <w:multiLevelType w:val="hybridMultilevel"/>
    <w:tmpl w:val="74E63BAC"/>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260" w:hanging="360"/>
      </w:pPr>
      <w:rPr>
        <w:rFonts w:ascii="Courier New" w:hAnsi="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6">
    <w:nsid w:val="6A3F3AB7"/>
    <w:multiLevelType w:val="hybridMultilevel"/>
    <w:tmpl w:val="EF5C32AA"/>
    <w:lvl w:ilvl="0" w:tplc="04090007">
      <w:start w:val="1"/>
      <w:numFmt w:val="bullet"/>
      <w:lvlText w:val=""/>
      <w:lvlPicBulletId w:val="0"/>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75D37E05"/>
    <w:multiLevelType w:val="hybridMultilevel"/>
    <w:tmpl w:val="8138D45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7"/>
  </w:num>
  <w:num w:numId="2">
    <w:abstractNumId w:val="3"/>
  </w:num>
  <w:num w:numId="3">
    <w:abstractNumId w:val="2"/>
  </w:num>
  <w:num w:numId="4">
    <w:abstractNumId w:val="6"/>
  </w:num>
  <w:num w:numId="5">
    <w:abstractNumId w:val="0"/>
  </w:num>
  <w:num w:numId="6">
    <w:abstractNumId w:val="5"/>
  </w:num>
  <w:num w:numId="7">
    <w:abstractNumId w:val="4"/>
  </w:num>
  <w:num w:numId="8">
    <w:abstractNumId w:val="1"/>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activeWritingStyle w:appName="MSWord" w:lang="en-US" w:vendorID="64" w:dllVersion="131078" w:nlCheck="1" w:checkStyle="1"/>
  <w:activeWritingStyle w:appName="MSWord" w:lang="en-GB" w:vendorID="64" w:dllVersion="131078" w:nlCheck="1" w:checkStyle="1"/>
  <w:attachedTemplate r:id="rId1"/>
  <w:defaultTabStop w:val="720"/>
  <w:drawingGridHorizontalSpacing w:val="187"/>
  <w:drawingGridVerticalSpacing w:val="187"/>
  <w:noPunctuationKerning/>
  <w:characterSpacingControl w:val="doNotCompress"/>
  <w:savePreviewPicture/>
  <w:doNotValidateAgainstSchema/>
  <w:doNotDemarcateInvalidXml/>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709D"/>
    <w:rsid w:val="00000B94"/>
    <w:rsid w:val="00001A50"/>
    <w:rsid w:val="00002852"/>
    <w:rsid w:val="00003356"/>
    <w:rsid w:val="00003CFE"/>
    <w:rsid w:val="00003E01"/>
    <w:rsid w:val="00003EFE"/>
    <w:rsid w:val="00004EEC"/>
    <w:rsid w:val="00006BFB"/>
    <w:rsid w:val="00006D2B"/>
    <w:rsid w:val="00006FBC"/>
    <w:rsid w:val="0000760A"/>
    <w:rsid w:val="000079E8"/>
    <w:rsid w:val="0001057D"/>
    <w:rsid w:val="0001082A"/>
    <w:rsid w:val="0001097A"/>
    <w:rsid w:val="00011550"/>
    <w:rsid w:val="0001313A"/>
    <w:rsid w:val="00013AA9"/>
    <w:rsid w:val="00014FDB"/>
    <w:rsid w:val="00016DBA"/>
    <w:rsid w:val="000178B9"/>
    <w:rsid w:val="00017997"/>
    <w:rsid w:val="00017AFB"/>
    <w:rsid w:val="00017E3E"/>
    <w:rsid w:val="00020F20"/>
    <w:rsid w:val="0002192C"/>
    <w:rsid w:val="00021AA7"/>
    <w:rsid w:val="000233E8"/>
    <w:rsid w:val="00023A08"/>
    <w:rsid w:val="00025D8C"/>
    <w:rsid w:val="00026FEE"/>
    <w:rsid w:val="000311E9"/>
    <w:rsid w:val="00032783"/>
    <w:rsid w:val="0003323B"/>
    <w:rsid w:val="00034179"/>
    <w:rsid w:val="00034887"/>
    <w:rsid w:val="00034C07"/>
    <w:rsid w:val="00034DE0"/>
    <w:rsid w:val="000360BE"/>
    <w:rsid w:val="00036739"/>
    <w:rsid w:val="00040122"/>
    <w:rsid w:val="00040364"/>
    <w:rsid w:val="00040C57"/>
    <w:rsid w:val="00041028"/>
    <w:rsid w:val="000413F8"/>
    <w:rsid w:val="000422E4"/>
    <w:rsid w:val="00042817"/>
    <w:rsid w:val="0004568D"/>
    <w:rsid w:val="00045745"/>
    <w:rsid w:val="00045D85"/>
    <w:rsid w:val="000464C5"/>
    <w:rsid w:val="000471F3"/>
    <w:rsid w:val="00050E8E"/>
    <w:rsid w:val="000510DB"/>
    <w:rsid w:val="00051606"/>
    <w:rsid w:val="00051E92"/>
    <w:rsid w:val="0005269A"/>
    <w:rsid w:val="000529B4"/>
    <w:rsid w:val="00053B51"/>
    <w:rsid w:val="00055746"/>
    <w:rsid w:val="00055921"/>
    <w:rsid w:val="0005613B"/>
    <w:rsid w:val="00056ACB"/>
    <w:rsid w:val="00057786"/>
    <w:rsid w:val="00057B12"/>
    <w:rsid w:val="00057E06"/>
    <w:rsid w:val="00060599"/>
    <w:rsid w:val="00060741"/>
    <w:rsid w:val="00060B21"/>
    <w:rsid w:val="00060DDA"/>
    <w:rsid w:val="00061D46"/>
    <w:rsid w:val="000620CD"/>
    <w:rsid w:val="00062414"/>
    <w:rsid w:val="000630B9"/>
    <w:rsid w:val="0006340D"/>
    <w:rsid w:val="0006370A"/>
    <w:rsid w:val="00063CDC"/>
    <w:rsid w:val="00063F2B"/>
    <w:rsid w:val="0006560D"/>
    <w:rsid w:val="00066363"/>
    <w:rsid w:val="00066FC5"/>
    <w:rsid w:val="00070174"/>
    <w:rsid w:val="00071020"/>
    <w:rsid w:val="000718C6"/>
    <w:rsid w:val="00071ACD"/>
    <w:rsid w:val="00071F6B"/>
    <w:rsid w:val="0007203F"/>
    <w:rsid w:val="00072AE7"/>
    <w:rsid w:val="000733BF"/>
    <w:rsid w:val="000741C1"/>
    <w:rsid w:val="00074364"/>
    <w:rsid w:val="000743C6"/>
    <w:rsid w:val="000748B9"/>
    <w:rsid w:val="0007527B"/>
    <w:rsid w:val="00076064"/>
    <w:rsid w:val="00076F0C"/>
    <w:rsid w:val="00080361"/>
    <w:rsid w:val="00081F83"/>
    <w:rsid w:val="0008249B"/>
    <w:rsid w:val="0008332C"/>
    <w:rsid w:val="0008358E"/>
    <w:rsid w:val="00083664"/>
    <w:rsid w:val="00083B3C"/>
    <w:rsid w:val="00083DEF"/>
    <w:rsid w:val="000842A9"/>
    <w:rsid w:val="00085547"/>
    <w:rsid w:val="00085FAA"/>
    <w:rsid w:val="000868D8"/>
    <w:rsid w:val="000869B2"/>
    <w:rsid w:val="00086A8B"/>
    <w:rsid w:val="000878CC"/>
    <w:rsid w:val="00087F3D"/>
    <w:rsid w:val="000900B9"/>
    <w:rsid w:val="000904A9"/>
    <w:rsid w:val="00090DFA"/>
    <w:rsid w:val="00091486"/>
    <w:rsid w:val="000914C6"/>
    <w:rsid w:val="00091559"/>
    <w:rsid w:val="000917A6"/>
    <w:rsid w:val="00091BB7"/>
    <w:rsid w:val="00092844"/>
    <w:rsid w:val="00092991"/>
    <w:rsid w:val="000929BF"/>
    <w:rsid w:val="00093300"/>
    <w:rsid w:val="00093E78"/>
    <w:rsid w:val="000942A0"/>
    <w:rsid w:val="00094370"/>
    <w:rsid w:val="00094843"/>
    <w:rsid w:val="000969ED"/>
    <w:rsid w:val="00097243"/>
    <w:rsid w:val="0009797F"/>
    <w:rsid w:val="00097BE0"/>
    <w:rsid w:val="000A0DE8"/>
    <w:rsid w:val="000A1DB3"/>
    <w:rsid w:val="000A3200"/>
    <w:rsid w:val="000A377B"/>
    <w:rsid w:val="000A3E7F"/>
    <w:rsid w:val="000A3FD2"/>
    <w:rsid w:val="000A4308"/>
    <w:rsid w:val="000A47EA"/>
    <w:rsid w:val="000A5B67"/>
    <w:rsid w:val="000A5E4D"/>
    <w:rsid w:val="000A7BA1"/>
    <w:rsid w:val="000B0671"/>
    <w:rsid w:val="000B1664"/>
    <w:rsid w:val="000B2B34"/>
    <w:rsid w:val="000B3605"/>
    <w:rsid w:val="000B37BC"/>
    <w:rsid w:val="000B3A98"/>
    <w:rsid w:val="000B6B0F"/>
    <w:rsid w:val="000B6B12"/>
    <w:rsid w:val="000B748C"/>
    <w:rsid w:val="000B74CD"/>
    <w:rsid w:val="000C0C4C"/>
    <w:rsid w:val="000C1985"/>
    <w:rsid w:val="000C27A4"/>
    <w:rsid w:val="000C27C6"/>
    <w:rsid w:val="000C28AF"/>
    <w:rsid w:val="000C360C"/>
    <w:rsid w:val="000C3CD4"/>
    <w:rsid w:val="000C45DE"/>
    <w:rsid w:val="000C4694"/>
    <w:rsid w:val="000C5418"/>
    <w:rsid w:val="000C5C14"/>
    <w:rsid w:val="000C5D72"/>
    <w:rsid w:val="000C5FAB"/>
    <w:rsid w:val="000C6378"/>
    <w:rsid w:val="000C64D5"/>
    <w:rsid w:val="000C6C8B"/>
    <w:rsid w:val="000C6E1D"/>
    <w:rsid w:val="000C766F"/>
    <w:rsid w:val="000D0754"/>
    <w:rsid w:val="000D0CFD"/>
    <w:rsid w:val="000D0F13"/>
    <w:rsid w:val="000D297C"/>
    <w:rsid w:val="000D3139"/>
    <w:rsid w:val="000D43F7"/>
    <w:rsid w:val="000D4C29"/>
    <w:rsid w:val="000D4EC0"/>
    <w:rsid w:val="000D59F4"/>
    <w:rsid w:val="000D722A"/>
    <w:rsid w:val="000D7AE0"/>
    <w:rsid w:val="000E069F"/>
    <w:rsid w:val="000E11E3"/>
    <w:rsid w:val="000E145A"/>
    <w:rsid w:val="000E194A"/>
    <w:rsid w:val="000E1BEA"/>
    <w:rsid w:val="000E2838"/>
    <w:rsid w:val="000E2AF7"/>
    <w:rsid w:val="000E2B39"/>
    <w:rsid w:val="000E5D75"/>
    <w:rsid w:val="000E65A7"/>
    <w:rsid w:val="000E6B39"/>
    <w:rsid w:val="000E7563"/>
    <w:rsid w:val="000F0EE6"/>
    <w:rsid w:val="000F19D1"/>
    <w:rsid w:val="000F2DFA"/>
    <w:rsid w:val="000F2E58"/>
    <w:rsid w:val="000F39E8"/>
    <w:rsid w:val="000F4457"/>
    <w:rsid w:val="000F57A1"/>
    <w:rsid w:val="000F6099"/>
    <w:rsid w:val="000F6D8E"/>
    <w:rsid w:val="000F7FA1"/>
    <w:rsid w:val="0010065A"/>
    <w:rsid w:val="001008FE"/>
    <w:rsid w:val="00101446"/>
    <w:rsid w:val="0010236E"/>
    <w:rsid w:val="00102C69"/>
    <w:rsid w:val="0010436A"/>
    <w:rsid w:val="00104D08"/>
    <w:rsid w:val="0010646E"/>
    <w:rsid w:val="00106844"/>
    <w:rsid w:val="00107A0E"/>
    <w:rsid w:val="00107D8E"/>
    <w:rsid w:val="00107EBB"/>
    <w:rsid w:val="00110186"/>
    <w:rsid w:val="0011102A"/>
    <w:rsid w:val="00111A4D"/>
    <w:rsid w:val="00112CF4"/>
    <w:rsid w:val="00112FDB"/>
    <w:rsid w:val="001135AF"/>
    <w:rsid w:val="00114B16"/>
    <w:rsid w:val="001152BE"/>
    <w:rsid w:val="00115626"/>
    <w:rsid w:val="00115D6E"/>
    <w:rsid w:val="00116408"/>
    <w:rsid w:val="00116490"/>
    <w:rsid w:val="001168E3"/>
    <w:rsid w:val="00117422"/>
    <w:rsid w:val="001179E6"/>
    <w:rsid w:val="00120031"/>
    <w:rsid w:val="00120334"/>
    <w:rsid w:val="001207B0"/>
    <w:rsid w:val="00120A64"/>
    <w:rsid w:val="00120F1D"/>
    <w:rsid w:val="001216BC"/>
    <w:rsid w:val="001226D7"/>
    <w:rsid w:val="001230A3"/>
    <w:rsid w:val="00123A67"/>
    <w:rsid w:val="001245BC"/>
    <w:rsid w:val="00125468"/>
    <w:rsid w:val="00125EA6"/>
    <w:rsid w:val="00125FDB"/>
    <w:rsid w:val="0012729B"/>
    <w:rsid w:val="00127F86"/>
    <w:rsid w:val="001306C7"/>
    <w:rsid w:val="00133106"/>
    <w:rsid w:val="00134229"/>
    <w:rsid w:val="0013503D"/>
    <w:rsid w:val="001354C7"/>
    <w:rsid w:val="00135979"/>
    <w:rsid w:val="00137333"/>
    <w:rsid w:val="00137669"/>
    <w:rsid w:val="00137A66"/>
    <w:rsid w:val="00137E11"/>
    <w:rsid w:val="00140DB3"/>
    <w:rsid w:val="0014116B"/>
    <w:rsid w:val="001415DD"/>
    <w:rsid w:val="00141F51"/>
    <w:rsid w:val="001421CF"/>
    <w:rsid w:val="00142427"/>
    <w:rsid w:val="00142753"/>
    <w:rsid w:val="00142A68"/>
    <w:rsid w:val="00144653"/>
    <w:rsid w:val="0014471F"/>
    <w:rsid w:val="001452D1"/>
    <w:rsid w:val="001456D6"/>
    <w:rsid w:val="00145C90"/>
    <w:rsid w:val="00146465"/>
    <w:rsid w:val="0014684C"/>
    <w:rsid w:val="001501F3"/>
    <w:rsid w:val="00151B92"/>
    <w:rsid w:val="001527A1"/>
    <w:rsid w:val="00152D01"/>
    <w:rsid w:val="00153C71"/>
    <w:rsid w:val="00153DFF"/>
    <w:rsid w:val="001541F9"/>
    <w:rsid w:val="00155503"/>
    <w:rsid w:val="001558D6"/>
    <w:rsid w:val="00155C31"/>
    <w:rsid w:val="001560A3"/>
    <w:rsid w:val="00156176"/>
    <w:rsid w:val="00156477"/>
    <w:rsid w:val="0015785E"/>
    <w:rsid w:val="00157C59"/>
    <w:rsid w:val="00157C70"/>
    <w:rsid w:val="00160A59"/>
    <w:rsid w:val="00161936"/>
    <w:rsid w:val="00162520"/>
    <w:rsid w:val="00162A2D"/>
    <w:rsid w:val="001630B9"/>
    <w:rsid w:val="00163A32"/>
    <w:rsid w:val="00163ADB"/>
    <w:rsid w:val="00164155"/>
    <w:rsid w:val="00164B01"/>
    <w:rsid w:val="0016575B"/>
    <w:rsid w:val="001658A6"/>
    <w:rsid w:val="001658C3"/>
    <w:rsid w:val="00165FE6"/>
    <w:rsid w:val="00166696"/>
    <w:rsid w:val="00167922"/>
    <w:rsid w:val="00170384"/>
    <w:rsid w:val="00170D7E"/>
    <w:rsid w:val="0017364A"/>
    <w:rsid w:val="00174DEC"/>
    <w:rsid w:val="001752ED"/>
    <w:rsid w:val="0017545A"/>
    <w:rsid w:val="0017609E"/>
    <w:rsid w:val="00176954"/>
    <w:rsid w:val="00176C72"/>
    <w:rsid w:val="001776BD"/>
    <w:rsid w:val="00177DEA"/>
    <w:rsid w:val="00177EFB"/>
    <w:rsid w:val="00180CE2"/>
    <w:rsid w:val="001812A8"/>
    <w:rsid w:val="001819F1"/>
    <w:rsid w:val="00181E9F"/>
    <w:rsid w:val="001821FE"/>
    <w:rsid w:val="001835BF"/>
    <w:rsid w:val="001837EF"/>
    <w:rsid w:val="00185134"/>
    <w:rsid w:val="00185D12"/>
    <w:rsid w:val="001864CF"/>
    <w:rsid w:val="00187CCD"/>
    <w:rsid w:val="00190C90"/>
    <w:rsid w:val="00191137"/>
    <w:rsid w:val="00191B1B"/>
    <w:rsid w:val="00191DB6"/>
    <w:rsid w:val="001921EC"/>
    <w:rsid w:val="0019315E"/>
    <w:rsid w:val="00193F15"/>
    <w:rsid w:val="00194509"/>
    <w:rsid w:val="00194595"/>
    <w:rsid w:val="001951A9"/>
    <w:rsid w:val="00195983"/>
    <w:rsid w:val="001963E7"/>
    <w:rsid w:val="00196534"/>
    <w:rsid w:val="0019669F"/>
    <w:rsid w:val="00196867"/>
    <w:rsid w:val="00196C1D"/>
    <w:rsid w:val="0019728E"/>
    <w:rsid w:val="001A08AA"/>
    <w:rsid w:val="001A1CB8"/>
    <w:rsid w:val="001A4316"/>
    <w:rsid w:val="001A5665"/>
    <w:rsid w:val="001A5E04"/>
    <w:rsid w:val="001A6365"/>
    <w:rsid w:val="001A775E"/>
    <w:rsid w:val="001B0520"/>
    <w:rsid w:val="001B08BE"/>
    <w:rsid w:val="001B0913"/>
    <w:rsid w:val="001B0A74"/>
    <w:rsid w:val="001B0B5E"/>
    <w:rsid w:val="001B0BAD"/>
    <w:rsid w:val="001B0EBE"/>
    <w:rsid w:val="001B18DD"/>
    <w:rsid w:val="001B1C09"/>
    <w:rsid w:val="001B3444"/>
    <w:rsid w:val="001B4386"/>
    <w:rsid w:val="001B4E00"/>
    <w:rsid w:val="001B524B"/>
    <w:rsid w:val="001B5429"/>
    <w:rsid w:val="001B606B"/>
    <w:rsid w:val="001B6793"/>
    <w:rsid w:val="001B7409"/>
    <w:rsid w:val="001B75C5"/>
    <w:rsid w:val="001C0258"/>
    <w:rsid w:val="001C1AC4"/>
    <w:rsid w:val="001C1FE0"/>
    <w:rsid w:val="001C2480"/>
    <w:rsid w:val="001C2CAD"/>
    <w:rsid w:val="001C354A"/>
    <w:rsid w:val="001C3BC3"/>
    <w:rsid w:val="001C3CE9"/>
    <w:rsid w:val="001C41B8"/>
    <w:rsid w:val="001C4DC6"/>
    <w:rsid w:val="001C5D53"/>
    <w:rsid w:val="001C6488"/>
    <w:rsid w:val="001C6767"/>
    <w:rsid w:val="001C6999"/>
    <w:rsid w:val="001C77DD"/>
    <w:rsid w:val="001D0BC3"/>
    <w:rsid w:val="001D17CE"/>
    <w:rsid w:val="001D25B1"/>
    <w:rsid w:val="001D290A"/>
    <w:rsid w:val="001D2BF5"/>
    <w:rsid w:val="001D2C61"/>
    <w:rsid w:val="001D4DB5"/>
    <w:rsid w:val="001D5D50"/>
    <w:rsid w:val="001D651F"/>
    <w:rsid w:val="001D71CF"/>
    <w:rsid w:val="001D72CA"/>
    <w:rsid w:val="001D7364"/>
    <w:rsid w:val="001E0779"/>
    <w:rsid w:val="001E1314"/>
    <w:rsid w:val="001E1D39"/>
    <w:rsid w:val="001E22C3"/>
    <w:rsid w:val="001E2F9C"/>
    <w:rsid w:val="001E3835"/>
    <w:rsid w:val="001E3B90"/>
    <w:rsid w:val="001E3FC6"/>
    <w:rsid w:val="001E4636"/>
    <w:rsid w:val="001E479E"/>
    <w:rsid w:val="001E5839"/>
    <w:rsid w:val="001E5B94"/>
    <w:rsid w:val="001E5C74"/>
    <w:rsid w:val="001E6785"/>
    <w:rsid w:val="001E6F9E"/>
    <w:rsid w:val="001E751F"/>
    <w:rsid w:val="001E7575"/>
    <w:rsid w:val="001F033A"/>
    <w:rsid w:val="001F1266"/>
    <w:rsid w:val="001F134A"/>
    <w:rsid w:val="001F2A9C"/>
    <w:rsid w:val="001F322D"/>
    <w:rsid w:val="001F3952"/>
    <w:rsid w:val="001F44FE"/>
    <w:rsid w:val="001F4AC4"/>
    <w:rsid w:val="001F645F"/>
    <w:rsid w:val="001F673A"/>
    <w:rsid w:val="001F6AA3"/>
    <w:rsid w:val="001F6C5F"/>
    <w:rsid w:val="001F6E33"/>
    <w:rsid w:val="001F7A35"/>
    <w:rsid w:val="002008F4"/>
    <w:rsid w:val="00200F76"/>
    <w:rsid w:val="002014E1"/>
    <w:rsid w:val="00201557"/>
    <w:rsid w:val="00201610"/>
    <w:rsid w:val="00201683"/>
    <w:rsid w:val="00201947"/>
    <w:rsid w:val="002022B8"/>
    <w:rsid w:val="00202516"/>
    <w:rsid w:val="0020419D"/>
    <w:rsid w:val="00204270"/>
    <w:rsid w:val="00204AF8"/>
    <w:rsid w:val="00205423"/>
    <w:rsid w:val="00205507"/>
    <w:rsid w:val="00206B18"/>
    <w:rsid w:val="00206D9C"/>
    <w:rsid w:val="00207479"/>
    <w:rsid w:val="002075FE"/>
    <w:rsid w:val="0020762E"/>
    <w:rsid w:val="002076D4"/>
    <w:rsid w:val="00207EC9"/>
    <w:rsid w:val="00211B4E"/>
    <w:rsid w:val="00211C17"/>
    <w:rsid w:val="00211D70"/>
    <w:rsid w:val="002128D0"/>
    <w:rsid w:val="002137B9"/>
    <w:rsid w:val="00214442"/>
    <w:rsid w:val="00214503"/>
    <w:rsid w:val="00214BA1"/>
    <w:rsid w:val="00215360"/>
    <w:rsid w:val="002159CA"/>
    <w:rsid w:val="00216ABE"/>
    <w:rsid w:val="0021722C"/>
    <w:rsid w:val="00217A0E"/>
    <w:rsid w:val="00220D07"/>
    <w:rsid w:val="00221357"/>
    <w:rsid w:val="00222C0C"/>
    <w:rsid w:val="002231FB"/>
    <w:rsid w:val="002243D6"/>
    <w:rsid w:val="00225411"/>
    <w:rsid w:val="0022571F"/>
    <w:rsid w:val="00226DEE"/>
    <w:rsid w:val="00231304"/>
    <w:rsid w:val="0023145E"/>
    <w:rsid w:val="00231F95"/>
    <w:rsid w:val="00232EF1"/>
    <w:rsid w:val="00233E36"/>
    <w:rsid w:val="00234089"/>
    <w:rsid w:val="002343C2"/>
    <w:rsid w:val="00234550"/>
    <w:rsid w:val="00234912"/>
    <w:rsid w:val="00235335"/>
    <w:rsid w:val="0024022E"/>
    <w:rsid w:val="0024044B"/>
    <w:rsid w:val="002405F7"/>
    <w:rsid w:val="00240E10"/>
    <w:rsid w:val="0024148A"/>
    <w:rsid w:val="00243098"/>
    <w:rsid w:val="0024420E"/>
    <w:rsid w:val="002447EE"/>
    <w:rsid w:val="00245F85"/>
    <w:rsid w:val="0024642B"/>
    <w:rsid w:val="00246DAE"/>
    <w:rsid w:val="00246EBA"/>
    <w:rsid w:val="0024749F"/>
    <w:rsid w:val="00247F68"/>
    <w:rsid w:val="002518EC"/>
    <w:rsid w:val="00251CA6"/>
    <w:rsid w:val="0025270C"/>
    <w:rsid w:val="00252B89"/>
    <w:rsid w:val="00253024"/>
    <w:rsid w:val="0025321C"/>
    <w:rsid w:val="00255BA9"/>
    <w:rsid w:val="0025714C"/>
    <w:rsid w:val="00257808"/>
    <w:rsid w:val="00257907"/>
    <w:rsid w:val="00257C31"/>
    <w:rsid w:val="002604B6"/>
    <w:rsid w:val="00260DB0"/>
    <w:rsid w:val="00263944"/>
    <w:rsid w:val="0026455B"/>
    <w:rsid w:val="00264598"/>
    <w:rsid w:val="00265902"/>
    <w:rsid w:val="00265965"/>
    <w:rsid w:val="00266EC4"/>
    <w:rsid w:val="00267485"/>
    <w:rsid w:val="00267519"/>
    <w:rsid w:val="00270275"/>
    <w:rsid w:val="0027051A"/>
    <w:rsid w:val="00270801"/>
    <w:rsid w:val="00271019"/>
    <w:rsid w:val="00271103"/>
    <w:rsid w:val="00271171"/>
    <w:rsid w:val="00273175"/>
    <w:rsid w:val="0027418A"/>
    <w:rsid w:val="00274357"/>
    <w:rsid w:val="00276CAB"/>
    <w:rsid w:val="00277898"/>
    <w:rsid w:val="00277A2D"/>
    <w:rsid w:val="00280048"/>
    <w:rsid w:val="0028056D"/>
    <w:rsid w:val="002807CD"/>
    <w:rsid w:val="002808D0"/>
    <w:rsid w:val="00281227"/>
    <w:rsid w:val="00281A47"/>
    <w:rsid w:val="002825A3"/>
    <w:rsid w:val="00283A56"/>
    <w:rsid w:val="00283A84"/>
    <w:rsid w:val="002849C4"/>
    <w:rsid w:val="00284AFD"/>
    <w:rsid w:val="002857BB"/>
    <w:rsid w:val="00285B0C"/>
    <w:rsid w:val="00286534"/>
    <w:rsid w:val="00286629"/>
    <w:rsid w:val="002866D4"/>
    <w:rsid w:val="00286DD7"/>
    <w:rsid w:val="00287EFA"/>
    <w:rsid w:val="00290AC4"/>
    <w:rsid w:val="002911E3"/>
    <w:rsid w:val="00292064"/>
    <w:rsid w:val="00294046"/>
    <w:rsid w:val="002950CD"/>
    <w:rsid w:val="002950DF"/>
    <w:rsid w:val="00295ABB"/>
    <w:rsid w:val="00295D35"/>
    <w:rsid w:val="00296413"/>
    <w:rsid w:val="00296CAF"/>
    <w:rsid w:val="00296E86"/>
    <w:rsid w:val="00297C9A"/>
    <w:rsid w:val="002A1047"/>
    <w:rsid w:val="002A132A"/>
    <w:rsid w:val="002A1375"/>
    <w:rsid w:val="002A1B75"/>
    <w:rsid w:val="002A48C2"/>
    <w:rsid w:val="002A4925"/>
    <w:rsid w:val="002A6D33"/>
    <w:rsid w:val="002A6FC5"/>
    <w:rsid w:val="002A7C64"/>
    <w:rsid w:val="002B0599"/>
    <w:rsid w:val="002B07BA"/>
    <w:rsid w:val="002B0E2A"/>
    <w:rsid w:val="002B1F4C"/>
    <w:rsid w:val="002B2080"/>
    <w:rsid w:val="002B319B"/>
    <w:rsid w:val="002B3B28"/>
    <w:rsid w:val="002B3D80"/>
    <w:rsid w:val="002B4419"/>
    <w:rsid w:val="002B52DD"/>
    <w:rsid w:val="002B5B4E"/>
    <w:rsid w:val="002B5BE6"/>
    <w:rsid w:val="002B5DAA"/>
    <w:rsid w:val="002B62C1"/>
    <w:rsid w:val="002B648B"/>
    <w:rsid w:val="002B6586"/>
    <w:rsid w:val="002B666F"/>
    <w:rsid w:val="002B66DD"/>
    <w:rsid w:val="002B73E4"/>
    <w:rsid w:val="002C2206"/>
    <w:rsid w:val="002C2DBB"/>
    <w:rsid w:val="002C2FDC"/>
    <w:rsid w:val="002C3ABB"/>
    <w:rsid w:val="002C3B82"/>
    <w:rsid w:val="002C4052"/>
    <w:rsid w:val="002C451F"/>
    <w:rsid w:val="002C47EF"/>
    <w:rsid w:val="002C5202"/>
    <w:rsid w:val="002C6276"/>
    <w:rsid w:val="002C6362"/>
    <w:rsid w:val="002C6AA4"/>
    <w:rsid w:val="002C6B5A"/>
    <w:rsid w:val="002C6BEB"/>
    <w:rsid w:val="002C75E2"/>
    <w:rsid w:val="002C7AEF"/>
    <w:rsid w:val="002C7FD6"/>
    <w:rsid w:val="002D04BE"/>
    <w:rsid w:val="002D0D0D"/>
    <w:rsid w:val="002D1A73"/>
    <w:rsid w:val="002D266A"/>
    <w:rsid w:val="002D2DB4"/>
    <w:rsid w:val="002D2DFD"/>
    <w:rsid w:val="002D3237"/>
    <w:rsid w:val="002D3587"/>
    <w:rsid w:val="002D35BF"/>
    <w:rsid w:val="002D36FD"/>
    <w:rsid w:val="002D38F0"/>
    <w:rsid w:val="002D3E0E"/>
    <w:rsid w:val="002D4421"/>
    <w:rsid w:val="002D4E80"/>
    <w:rsid w:val="002D619C"/>
    <w:rsid w:val="002D6B88"/>
    <w:rsid w:val="002D7465"/>
    <w:rsid w:val="002D78D4"/>
    <w:rsid w:val="002E0272"/>
    <w:rsid w:val="002E1082"/>
    <w:rsid w:val="002E199E"/>
    <w:rsid w:val="002E33B1"/>
    <w:rsid w:val="002E6A40"/>
    <w:rsid w:val="002E6C26"/>
    <w:rsid w:val="002F002C"/>
    <w:rsid w:val="002F19F1"/>
    <w:rsid w:val="002F1E3B"/>
    <w:rsid w:val="002F38F4"/>
    <w:rsid w:val="002F4269"/>
    <w:rsid w:val="002F4506"/>
    <w:rsid w:val="002F4E72"/>
    <w:rsid w:val="002F5003"/>
    <w:rsid w:val="002F5A99"/>
    <w:rsid w:val="002F5C09"/>
    <w:rsid w:val="002F5E48"/>
    <w:rsid w:val="002F60B7"/>
    <w:rsid w:val="00300544"/>
    <w:rsid w:val="00300F21"/>
    <w:rsid w:val="003014F9"/>
    <w:rsid w:val="0030153A"/>
    <w:rsid w:val="00302627"/>
    <w:rsid w:val="00303096"/>
    <w:rsid w:val="00303722"/>
    <w:rsid w:val="003039C6"/>
    <w:rsid w:val="003049C1"/>
    <w:rsid w:val="003050B0"/>
    <w:rsid w:val="00305457"/>
    <w:rsid w:val="0030546E"/>
    <w:rsid w:val="00305B67"/>
    <w:rsid w:val="003071FC"/>
    <w:rsid w:val="003075AA"/>
    <w:rsid w:val="0031086C"/>
    <w:rsid w:val="00310885"/>
    <w:rsid w:val="00310C7C"/>
    <w:rsid w:val="003124F5"/>
    <w:rsid w:val="003129B2"/>
    <w:rsid w:val="00313E5B"/>
    <w:rsid w:val="0031633D"/>
    <w:rsid w:val="00316464"/>
    <w:rsid w:val="003166B8"/>
    <w:rsid w:val="0031692F"/>
    <w:rsid w:val="00317129"/>
    <w:rsid w:val="00317A29"/>
    <w:rsid w:val="00317DE4"/>
    <w:rsid w:val="0032009F"/>
    <w:rsid w:val="00320FC5"/>
    <w:rsid w:val="0032108A"/>
    <w:rsid w:val="00321EE9"/>
    <w:rsid w:val="003221B7"/>
    <w:rsid w:val="00322364"/>
    <w:rsid w:val="00322BCC"/>
    <w:rsid w:val="00322BEC"/>
    <w:rsid w:val="00323D3D"/>
    <w:rsid w:val="00324BD9"/>
    <w:rsid w:val="0032504B"/>
    <w:rsid w:val="00325303"/>
    <w:rsid w:val="0032537A"/>
    <w:rsid w:val="00325B04"/>
    <w:rsid w:val="0032605C"/>
    <w:rsid w:val="003260F4"/>
    <w:rsid w:val="00326F67"/>
    <w:rsid w:val="003302CF"/>
    <w:rsid w:val="003308E6"/>
    <w:rsid w:val="00330E58"/>
    <w:rsid w:val="00331B4C"/>
    <w:rsid w:val="00331BA5"/>
    <w:rsid w:val="00332E2C"/>
    <w:rsid w:val="00334622"/>
    <w:rsid w:val="00334B99"/>
    <w:rsid w:val="00335ACF"/>
    <w:rsid w:val="00335B74"/>
    <w:rsid w:val="00335E84"/>
    <w:rsid w:val="00336F90"/>
    <w:rsid w:val="00337469"/>
    <w:rsid w:val="00340B69"/>
    <w:rsid w:val="00340E0D"/>
    <w:rsid w:val="00340E76"/>
    <w:rsid w:val="00341B00"/>
    <w:rsid w:val="00342C65"/>
    <w:rsid w:val="003446B1"/>
    <w:rsid w:val="00346549"/>
    <w:rsid w:val="00346A28"/>
    <w:rsid w:val="00347436"/>
    <w:rsid w:val="0035100C"/>
    <w:rsid w:val="003524CB"/>
    <w:rsid w:val="003532EE"/>
    <w:rsid w:val="003539A4"/>
    <w:rsid w:val="003545CE"/>
    <w:rsid w:val="00354B8A"/>
    <w:rsid w:val="003551B8"/>
    <w:rsid w:val="003553BF"/>
    <w:rsid w:val="0035628E"/>
    <w:rsid w:val="00356E78"/>
    <w:rsid w:val="003600FA"/>
    <w:rsid w:val="00360D63"/>
    <w:rsid w:val="003627B6"/>
    <w:rsid w:val="003628E9"/>
    <w:rsid w:val="003629DD"/>
    <w:rsid w:val="0036312F"/>
    <w:rsid w:val="003640CA"/>
    <w:rsid w:val="00364795"/>
    <w:rsid w:val="00364C25"/>
    <w:rsid w:val="003651D4"/>
    <w:rsid w:val="00366C2E"/>
    <w:rsid w:val="003670F4"/>
    <w:rsid w:val="00367471"/>
    <w:rsid w:val="00372E26"/>
    <w:rsid w:val="00374589"/>
    <w:rsid w:val="0037594C"/>
    <w:rsid w:val="003762C1"/>
    <w:rsid w:val="003765CC"/>
    <w:rsid w:val="00376A2A"/>
    <w:rsid w:val="003772E4"/>
    <w:rsid w:val="00380213"/>
    <w:rsid w:val="0038024E"/>
    <w:rsid w:val="003812CB"/>
    <w:rsid w:val="0038143B"/>
    <w:rsid w:val="0038290F"/>
    <w:rsid w:val="0038377A"/>
    <w:rsid w:val="0038419B"/>
    <w:rsid w:val="00384555"/>
    <w:rsid w:val="00384C95"/>
    <w:rsid w:val="003852C5"/>
    <w:rsid w:val="003860DB"/>
    <w:rsid w:val="00387021"/>
    <w:rsid w:val="003871B0"/>
    <w:rsid w:val="003871DD"/>
    <w:rsid w:val="00390513"/>
    <w:rsid w:val="00391946"/>
    <w:rsid w:val="00391A72"/>
    <w:rsid w:val="00392388"/>
    <w:rsid w:val="00396830"/>
    <w:rsid w:val="00396CA4"/>
    <w:rsid w:val="00396EC7"/>
    <w:rsid w:val="00397330"/>
    <w:rsid w:val="00397A6E"/>
    <w:rsid w:val="003A164E"/>
    <w:rsid w:val="003A17C9"/>
    <w:rsid w:val="003A1E22"/>
    <w:rsid w:val="003A24FE"/>
    <w:rsid w:val="003A2B21"/>
    <w:rsid w:val="003A2D53"/>
    <w:rsid w:val="003A4C5C"/>
    <w:rsid w:val="003A5464"/>
    <w:rsid w:val="003A6D36"/>
    <w:rsid w:val="003A7A12"/>
    <w:rsid w:val="003A7E09"/>
    <w:rsid w:val="003B07D4"/>
    <w:rsid w:val="003B0ED5"/>
    <w:rsid w:val="003B30A4"/>
    <w:rsid w:val="003B4765"/>
    <w:rsid w:val="003B4AC1"/>
    <w:rsid w:val="003B533F"/>
    <w:rsid w:val="003B5465"/>
    <w:rsid w:val="003B6FB4"/>
    <w:rsid w:val="003B70ED"/>
    <w:rsid w:val="003B7A31"/>
    <w:rsid w:val="003C0482"/>
    <w:rsid w:val="003C164E"/>
    <w:rsid w:val="003C221C"/>
    <w:rsid w:val="003C30A8"/>
    <w:rsid w:val="003C55F9"/>
    <w:rsid w:val="003C5E71"/>
    <w:rsid w:val="003C72F9"/>
    <w:rsid w:val="003C7A38"/>
    <w:rsid w:val="003C7D23"/>
    <w:rsid w:val="003D073E"/>
    <w:rsid w:val="003D0BEA"/>
    <w:rsid w:val="003D154C"/>
    <w:rsid w:val="003D160F"/>
    <w:rsid w:val="003D1755"/>
    <w:rsid w:val="003D20A4"/>
    <w:rsid w:val="003D21A0"/>
    <w:rsid w:val="003D23E3"/>
    <w:rsid w:val="003D281D"/>
    <w:rsid w:val="003D28FB"/>
    <w:rsid w:val="003D3A8A"/>
    <w:rsid w:val="003D42E6"/>
    <w:rsid w:val="003D7D84"/>
    <w:rsid w:val="003E04CB"/>
    <w:rsid w:val="003E05DB"/>
    <w:rsid w:val="003E0A55"/>
    <w:rsid w:val="003E1BB9"/>
    <w:rsid w:val="003E1FE6"/>
    <w:rsid w:val="003E294F"/>
    <w:rsid w:val="003E2F10"/>
    <w:rsid w:val="003E405C"/>
    <w:rsid w:val="003E46FB"/>
    <w:rsid w:val="003E471D"/>
    <w:rsid w:val="003E51C3"/>
    <w:rsid w:val="003E73DE"/>
    <w:rsid w:val="003E7B99"/>
    <w:rsid w:val="003F1641"/>
    <w:rsid w:val="003F208B"/>
    <w:rsid w:val="003F22B0"/>
    <w:rsid w:val="003F2B2B"/>
    <w:rsid w:val="003F2EB0"/>
    <w:rsid w:val="003F3836"/>
    <w:rsid w:val="003F384F"/>
    <w:rsid w:val="003F4314"/>
    <w:rsid w:val="003F502E"/>
    <w:rsid w:val="003F6011"/>
    <w:rsid w:val="00400BEA"/>
    <w:rsid w:val="00402507"/>
    <w:rsid w:val="004048DF"/>
    <w:rsid w:val="00405280"/>
    <w:rsid w:val="00405814"/>
    <w:rsid w:val="004059BD"/>
    <w:rsid w:val="00405DDC"/>
    <w:rsid w:val="00405E02"/>
    <w:rsid w:val="00407A32"/>
    <w:rsid w:val="00407DFD"/>
    <w:rsid w:val="004122DE"/>
    <w:rsid w:val="00412A9F"/>
    <w:rsid w:val="004138C8"/>
    <w:rsid w:val="00413B1C"/>
    <w:rsid w:val="00413CE7"/>
    <w:rsid w:val="00414CD4"/>
    <w:rsid w:val="00414FB3"/>
    <w:rsid w:val="00415294"/>
    <w:rsid w:val="0041541D"/>
    <w:rsid w:val="00415D9D"/>
    <w:rsid w:val="00416339"/>
    <w:rsid w:val="004168F9"/>
    <w:rsid w:val="0041796B"/>
    <w:rsid w:val="00417A12"/>
    <w:rsid w:val="00420AAC"/>
    <w:rsid w:val="004215DB"/>
    <w:rsid w:val="00421714"/>
    <w:rsid w:val="004221DE"/>
    <w:rsid w:val="00423332"/>
    <w:rsid w:val="0042413F"/>
    <w:rsid w:val="004242CF"/>
    <w:rsid w:val="004260D4"/>
    <w:rsid w:val="00426779"/>
    <w:rsid w:val="00426D04"/>
    <w:rsid w:val="0043228F"/>
    <w:rsid w:val="00432CF7"/>
    <w:rsid w:val="00432F34"/>
    <w:rsid w:val="00434BC3"/>
    <w:rsid w:val="0043542F"/>
    <w:rsid w:val="00435DAB"/>
    <w:rsid w:val="0043720D"/>
    <w:rsid w:val="0044080B"/>
    <w:rsid w:val="00441376"/>
    <w:rsid w:val="004435F8"/>
    <w:rsid w:val="0044402B"/>
    <w:rsid w:val="00444749"/>
    <w:rsid w:val="00445032"/>
    <w:rsid w:val="004451B0"/>
    <w:rsid w:val="00445D33"/>
    <w:rsid w:val="00446F6D"/>
    <w:rsid w:val="00447754"/>
    <w:rsid w:val="00450820"/>
    <w:rsid w:val="00451032"/>
    <w:rsid w:val="004510B4"/>
    <w:rsid w:val="004510F8"/>
    <w:rsid w:val="004519BF"/>
    <w:rsid w:val="00451CAD"/>
    <w:rsid w:val="00452801"/>
    <w:rsid w:val="00454025"/>
    <w:rsid w:val="0045568E"/>
    <w:rsid w:val="004569A3"/>
    <w:rsid w:val="00456DD7"/>
    <w:rsid w:val="00457F00"/>
    <w:rsid w:val="004600CC"/>
    <w:rsid w:val="00461961"/>
    <w:rsid w:val="00461B10"/>
    <w:rsid w:val="00462990"/>
    <w:rsid w:val="00462B02"/>
    <w:rsid w:val="00462BDB"/>
    <w:rsid w:val="00463267"/>
    <w:rsid w:val="004642E4"/>
    <w:rsid w:val="00464927"/>
    <w:rsid w:val="00464BD4"/>
    <w:rsid w:val="00465852"/>
    <w:rsid w:val="00466D10"/>
    <w:rsid w:val="00470740"/>
    <w:rsid w:val="00471060"/>
    <w:rsid w:val="004713F9"/>
    <w:rsid w:val="0047254B"/>
    <w:rsid w:val="00472F3C"/>
    <w:rsid w:val="004736CA"/>
    <w:rsid w:val="004738DA"/>
    <w:rsid w:val="00473F12"/>
    <w:rsid w:val="0047609E"/>
    <w:rsid w:val="00476674"/>
    <w:rsid w:val="00476BDC"/>
    <w:rsid w:val="00477176"/>
    <w:rsid w:val="00477A7C"/>
    <w:rsid w:val="00477B05"/>
    <w:rsid w:val="0048085A"/>
    <w:rsid w:val="00480F67"/>
    <w:rsid w:val="00481870"/>
    <w:rsid w:val="0048417A"/>
    <w:rsid w:val="00486AB2"/>
    <w:rsid w:val="00486BC4"/>
    <w:rsid w:val="00487B90"/>
    <w:rsid w:val="00491159"/>
    <w:rsid w:val="0049159C"/>
    <w:rsid w:val="00491CB8"/>
    <w:rsid w:val="004921DC"/>
    <w:rsid w:val="00492545"/>
    <w:rsid w:val="004935EB"/>
    <w:rsid w:val="00493EF1"/>
    <w:rsid w:val="00493F13"/>
    <w:rsid w:val="00493FE0"/>
    <w:rsid w:val="00494449"/>
    <w:rsid w:val="00496F6D"/>
    <w:rsid w:val="0049709E"/>
    <w:rsid w:val="00497D30"/>
    <w:rsid w:val="004A0259"/>
    <w:rsid w:val="004A1220"/>
    <w:rsid w:val="004A2749"/>
    <w:rsid w:val="004A3484"/>
    <w:rsid w:val="004A4312"/>
    <w:rsid w:val="004A46D8"/>
    <w:rsid w:val="004A473F"/>
    <w:rsid w:val="004A49CF"/>
    <w:rsid w:val="004B0109"/>
    <w:rsid w:val="004B08E5"/>
    <w:rsid w:val="004B0AD7"/>
    <w:rsid w:val="004B3248"/>
    <w:rsid w:val="004B393D"/>
    <w:rsid w:val="004B3E98"/>
    <w:rsid w:val="004B449A"/>
    <w:rsid w:val="004B5247"/>
    <w:rsid w:val="004B6608"/>
    <w:rsid w:val="004B6831"/>
    <w:rsid w:val="004B6C60"/>
    <w:rsid w:val="004C07D4"/>
    <w:rsid w:val="004C097E"/>
    <w:rsid w:val="004C246F"/>
    <w:rsid w:val="004C32CC"/>
    <w:rsid w:val="004C3E68"/>
    <w:rsid w:val="004C43A6"/>
    <w:rsid w:val="004C4441"/>
    <w:rsid w:val="004C4590"/>
    <w:rsid w:val="004C4B55"/>
    <w:rsid w:val="004C4DC9"/>
    <w:rsid w:val="004C50F4"/>
    <w:rsid w:val="004C54D3"/>
    <w:rsid w:val="004C57C0"/>
    <w:rsid w:val="004C7100"/>
    <w:rsid w:val="004D2F9E"/>
    <w:rsid w:val="004D3C74"/>
    <w:rsid w:val="004D3CC7"/>
    <w:rsid w:val="004D438F"/>
    <w:rsid w:val="004D43B3"/>
    <w:rsid w:val="004D4927"/>
    <w:rsid w:val="004D637A"/>
    <w:rsid w:val="004D6AD7"/>
    <w:rsid w:val="004D6BFA"/>
    <w:rsid w:val="004D6CF3"/>
    <w:rsid w:val="004D7D6D"/>
    <w:rsid w:val="004E2867"/>
    <w:rsid w:val="004E2FAB"/>
    <w:rsid w:val="004E3034"/>
    <w:rsid w:val="004E4670"/>
    <w:rsid w:val="004E4D07"/>
    <w:rsid w:val="004E7A96"/>
    <w:rsid w:val="004F090E"/>
    <w:rsid w:val="004F231B"/>
    <w:rsid w:val="004F3340"/>
    <w:rsid w:val="004F391C"/>
    <w:rsid w:val="004F4740"/>
    <w:rsid w:val="004F5113"/>
    <w:rsid w:val="004F596B"/>
    <w:rsid w:val="004F5A05"/>
    <w:rsid w:val="004F6111"/>
    <w:rsid w:val="004F6875"/>
    <w:rsid w:val="004F7078"/>
    <w:rsid w:val="004F7320"/>
    <w:rsid w:val="004F7FA1"/>
    <w:rsid w:val="00501497"/>
    <w:rsid w:val="00503AA9"/>
    <w:rsid w:val="00503F9F"/>
    <w:rsid w:val="00504351"/>
    <w:rsid w:val="00504B57"/>
    <w:rsid w:val="005057B3"/>
    <w:rsid w:val="005057F2"/>
    <w:rsid w:val="005061D7"/>
    <w:rsid w:val="0050766B"/>
    <w:rsid w:val="00510F9D"/>
    <w:rsid w:val="005110F1"/>
    <w:rsid w:val="005112E0"/>
    <w:rsid w:val="0051146C"/>
    <w:rsid w:val="00512B44"/>
    <w:rsid w:val="0051507A"/>
    <w:rsid w:val="005155C7"/>
    <w:rsid w:val="0051589E"/>
    <w:rsid w:val="005162FC"/>
    <w:rsid w:val="0051673F"/>
    <w:rsid w:val="0051709D"/>
    <w:rsid w:val="0051720A"/>
    <w:rsid w:val="00517511"/>
    <w:rsid w:val="00517BA3"/>
    <w:rsid w:val="005201A9"/>
    <w:rsid w:val="005207FD"/>
    <w:rsid w:val="0052091E"/>
    <w:rsid w:val="005212BB"/>
    <w:rsid w:val="00521C4B"/>
    <w:rsid w:val="00522239"/>
    <w:rsid w:val="0052402E"/>
    <w:rsid w:val="005247F9"/>
    <w:rsid w:val="00526254"/>
    <w:rsid w:val="005264AA"/>
    <w:rsid w:val="0052651D"/>
    <w:rsid w:val="00526D2F"/>
    <w:rsid w:val="005311E1"/>
    <w:rsid w:val="005320BC"/>
    <w:rsid w:val="005321CE"/>
    <w:rsid w:val="00532F4E"/>
    <w:rsid w:val="00533502"/>
    <w:rsid w:val="005338D2"/>
    <w:rsid w:val="0053402D"/>
    <w:rsid w:val="005346B5"/>
    <w:rsid w:val="0053484D"/>
    <w:rsid w:val="00535878"/>
    <w:rsid w:val="00535F11"/>
    <w:rsid w:val="0054152B"/>
    <w:rsid w:val="005417A4"/>
    <w:rsid w:val="00541AFE"/>
    <w:rsid w:val="0054221E"/>
    <w:rsid w:val="00542F2E"/>
    <w:rsid w:val="00543A60"/>
    <w:rsid w:val="005466E3"/>
    <w:rsid w:val="005545EA"/>
    <w:rsid w:val="00555981"/>
    <w:rsid w:val="005577D2"/>
    <w:rsid w:val="005602D5"/>
    <w:rsid w:val="005602E9"/>
    <w:rsid w:val="00560374"/>
    <w:rsid w:val="005622E8"/>
    <w:rsid w:val="00562590"/>
    <w:rsid w:val="00563233"/>
    <w:rsid w:val="00564736"/>
    <w:rsid w:val="00564B05"/>
    <w:rsid w:val="00564C35"/>
    <w:rsid w:val="00565563"/>
    <w:rsid w:val="00565651"/>
    <w:rsid w:val="005662E6"/>
    <w:rsid w:val="00566497"/>
    <w:rsid w:val="00566509"/>
    <w:rsid w:val="005675BB"/>
    <w:rsid w:val="005676EC"/>
    <w:rsid w:val="00570473"/>
    <w:rsid w:val="00570757"/>
    <w:rsid w:val="0057089A"/>
    <w:rsid w:val="00570C12"/>
    <w:rsid w:val="005711A5"/>
    <w:rsid w:val="00571962"/>
    <w:rsid w:val="00573566"/>
    <w:rsid w:val="00576D75"/>
    <w:rsid w:val="00577149"/>
    <w:rsid w:val="0057783A"/>
    <w:rsid w:val="0058266F"/>
    <w:rsid w:val="00582B41"/>
    <w:rsid w:val="00583A77"/>
    <w:rsid w:val="0058473A"/>
    <w:rsid w:val="00584971"/>
    <w:rsid w:val="00584AFB"/>
    <w:rsid w:val="00585D02"/>
    <w:rsid w:val="005865FA"/>
    <w:rsid w:val="00586C3F"/>
    <w:rsid w:val="00590004"/>
    <w:rsid w:val="00591CC6"/>
    <w:rsid w:val="00593120"/>
    <w:rsid w:val="005943AD"/>
    <w:rsid w:val="00595095"/>
    <w:rsid w:val="00595A02"/>
    <w:rsid w:val="00596115"/>
    <w:rsid w:val="00596492"/>
    <w:rsid w:val="00596899"/>
    <w:rsid w:val="00596C10"/>
    <w:rsid w:val="0059724A"/>
    <w:rsid w:val="00597316"/>
    <w:rsid w:val="005A0552"/>
    <w:rsid w:val="005A08E4"/>
    <w:rsid w:val="005A0CA8"/>
    <w:rsid w:val="005A1587"/>
    <w:rsid w:val="005A15D5"/>
    <w:rsid w:val="005A19F4"/>
    <w:rsid w:val="005A1A68"/>
    <w:rsid w:val="005A3E3E"/>
    <w:rsid w:val="005A3F6B"/>
    <w:rsid w:val="005A4527"/>
    <w:rsid w:val="005A530D"/>
    <w:rsid w:val="005B1829"/>
    <w:rsid w:val="005B1911"/>
    <w:rsid w:val="005B28DD"/>
    <w:rsid w:val="005B400B"/>
    <w:rsid w:val="005B41D7"/>
    <w:rsid w:val="005B4382"/>
    <w:rsid w:val="005B4A89"/>
    <w:rsid w:val="005B503A"/>
    <w:rsid w:val="005B54C4"/>
    <w:rsid w:val="005B64A2"/>
    <w:rsid w:val="005B68A0"/>
    <w:rsid w:val="005B6C57"/>
    <w:rsid w:val="005C02DF"/>
    <w:rsid w:val="005C0426"/>
    <w:rsid w:val="005C0D75"/>
    <w:rsid w:val="005C151F"/>
    <w:rsid w:val="005C208A"/>
    <w:rsid w:val="005C462F"/>
    <w:rsid w:val="005C4A72"/>
    <w:rsid w:val="005C4B98"/>
    <w:rsid w:val="005C54A1"/>
    <w:rsid w:val="005C559C"/>
    <w:rsid w:val="005C5F9F"/>
    <w:rsid w:val="005C6274"/>
    <w:rsid w:val="005C686C"/>
    <w:rsid w:val="005C69EF"/>
    <w:rsid w:val="005C6F27"/>
    <w:rsid w:val="005D050D"/>
    <w:rsid w:val="005D0CCF"/>
    <w:rsid w:val="005D1437"/>
    <w:rsid w:val="005D345A"/>
    <w:rsid w:val="005D3C56"/>
    <w:rsid w:val="005D44AE"/>
    <w:rsid w:val="005D4817"/>
    <w:rsid w:val="005D4CFD"/>
    <w:rsid w:val="005D61F1"/>
    <w:rsid w:val="005E0044"/>
    <w:rsid w:val="005E012E"/>
    <w:rsid w:val="005E0195"/>
    <w:rsid w:val="005E024B"/>
    <w:rsid w:val="005E225D"/>
    <w:rsid w:val="005E3FC9"/>
    <w:rsid w:val="005E4202"/>
    <w:rsid w:val="005E43CC"/>
    <w:rsid w:val="005E503D"/>
    <w:rsid w:val="005E5339"/>
    <w:rsid w:val="005E5D79"/>
    <w:rsid w:val="005E6149"/>
    <w:rsid w:val="005E642E"/>
    <w:rsid w:val="005E6E50"/>
    <w:rsid w:val="005E6EE9"/>
    <w:rsid w:val="005E7526"/>
    <w:rsid w:val="005E7DF8"/>
    <w:rsid w:val="005F0061"/>
    <w:rsid w:val="005F0CD0"/>
    <w:rsid w:val="005F0D86"/>
    <w:rsid w:val="005F1639"/>
    <w:rsid w:val="005F1F5A"/>
    <w:rsid w:val="005F22DE"/>
    <w:rsid w:val="005F27AF"/>
    <w:rsid w:val="005F2AF3"/>
    <w:rsid w:val="005F452B"/>
    <w:rsid w:val="005F4BA6"/>
    <w:rsid w:val="005F5849"/>
    <w:rsid w:val="005F6346"/>
    <w:rsid w:val="005F6606"/>
    <w:rsid w:val="005F6CBA"/>
    <w:rsid w:val="005F7513"/>
    <w:rsid w:val="00600113"/>
    <w:rsid w:val="00601E00"/>
    <w:rsid w:val="00603211"/>
    <w:rsid w:val="00603642"/>
    <w:rsid w:val="00603B40"/>
    <w:rsid w:val="00603D46"/>
    <w:rsid w:val="00604AF1"/>
    <w:rsid w:val="00607770"/>
    <w:rsid w:val="00610641"/>
    <w:rsid w:val="006107F7"/>
    <w:rsid w:val="006114F0"/>
    <w:rsid w:val="00611D82"/>
    <w:rsid w:val="00611EDC"/>
    <w:rsid w:val="00613337"/>
    <w:rsid w:val="0061382D"/>
    <w:rsid w:val="00614525"/>
    <w:rsid w:val="00620A9E"/>
    <w:rsid w:val="0062161B"/>
    <w:rsid w:val="00622303"/>
    <w:rsid w:val="00622620"/>
    <w:rsid w:val="0062267A"/>
    <w:rsid w:val="00624F74"/>
    <w:rsid w:val="00625EB7"/>
    <w:rsid w:val="00625F55"/>
    <w:rsid w:val="00626514"/>
    <w:rsid w:val="00626745"/>
    <w:rsid w:val="00626C4D"/>
    <w:rsid w:val="00627B54"/>
    <w:rsid w:val="00627C07"/>
    <w:rsid w:val="00634BD7"/>
    <w:rsid w:val="00635892"/>
    <w:rsid w:val="006361AA"/>
    <w:rsid w:val="00636A7F"/>
    <w:rsid w:val="0063731A"/>
    <w:rsid w:val="00637A7D"/>
    <w:rsid w:val="00637BF5"/>
    <w:rsid w:val="00640240"/>
    <w:rsid w:val="00641281"/>
    <w:rsid w:val="00641461"/>
    <w:rsid w:val="00641D21"/>
    <w:rsid w:val="00643459"/>
    <w:rsid w:val="0064427E"/>
    <w:rsid w:val="0064431B"/>
    <w:rsid w:val="00644FF7"/>
    <w:rsid w:val="00645278"/>
    <w:rsid w:val="0064655A"/>
    <w:rsid w:val="006475CE"/>
    <w:rsid w:val="00647AA4"/>
    <w:rsid w:val="006506DF"/>
    <w:rsid w:val="00650E74"/>
    <w:rsid w:val="0065107A"/>
    <w:rsid w:val="006516F6"/>
    <w:rsid w:val="00651F49"/>
    <w:rsid w:val="006522EC"/>
    <w:rsid w:val="0065280A"/>
    <w:rsid w:val="006528DE"/>
    <w:rsid w:val="006530D6"/>
    <w:rsid w:val="006540A0"/>
    <w:rsid w:val="006541D0"/>
    <w:rsid w:val="0065469A"/>
    <w:rsid w:val="006553C4"/>
    <w:rsid w:val="00655993"/>
    <w:rsid w:val="006559E9"/>
    <w:rsid w:val="00656946"/>
    <w:rsid w:val="0065737F"/>
    <w:rsid w:val="0065782C"/>
    <w:rsid w:val="006578A2"/>
    <w:rsid w:val="00657FDE"/>
    <w:rsid w:val="00661E44"/>
    <w:rsid w:val="0066224A"/>
    <w:rsid w:val="0066234D"/>
    <w:rsid w:val="0066244F"/>
    <w:rsid w:val="00662EE7"/>
    <w:rsid w:val="00663004"/>
    <w:rsid w:val="00663200"/>
    <w:rsid w:val="00665491"/>
    <w:rsid w:val="00665D53"/>
    <w:rsid w:val="00666774"/>
    <w:rsid w:val="006679F8"/>
    <w:rsid w:val="00667F0C"/>
    <w:rsid w:val="00671900"/>
    <w:rsid w:val="00671BB0"/>
    <w:rsid w:val="0067253D"/>
    <w:rsid w:val="00673589"/>
    <w:rsid w:val="00673D17"/>
    <w:rsid w:val="00673E67"/>
    <w:rsid w:val="00674C01"/>
    <w:rsid w:val="00675B1D"/>
    <w:rsid w:val="00676DFA"/>
    <w:rsid w:val="006774FB"/>
    <w:rsid w:val="00677563"/>
    <w:rsid w:val="00682686"/>
    <w:rsid w:val="006836B6"/>
    <w:rsid w:val="006837B4"/>
    <w:rsid w:val="006838A0"/>
    <w:rsid w:val="00683E3D"/>
    <w:rsid w:val="006847E4"/>
    <w:rsid w:val="006862AA"/>
    <w:rsid w:val="00686653"/>
    <w:rsid w:val="00687278"/>
    <w:rsid w:val="0069021A"/>
    <w:rsid w:val="006913B0"/>
    <w:rsid w:val="00692714"/>
    <w:rsid w:val="00693BB6"/>
    <w:rsid w:val="00693C0C"/>
    <w:rsid w:val="00694763"/>
    <w:rsid w:val="00694F37"/>
    <w:rsid w:val="00695277"/>
    <w:rsid w:val="006953CB"/>
    <w:rsid w:val="00696012"/>
    <w:rsid w:val="00696B49"/>
    <w:rsid w:val="00696B51"/>
    <w:rsid w:val="00696FA2"/>
    <w:rsid w:val="006979BA"/>
    <w:rsid w:val="006979C7"/>
    <w:rsid w:val="00697CD8"/>
    <w:rsid w:val="006A27A6"/>
    <w:rsid w:val="006A2C1E"/>
    <w:rsid w:val="006A2E77"/>
    <w:rsid w:val="006A38BB"/>
    <w:rsid w:val="006A42CD"/>
    <w:rsid w:val="006A4D2F"/>
    <w:rsid w:val="006A6251"/>
    <w:rsid w:val="006A675E"/>
    <w:rsid w:val="006A6C99"/>
    <w:rsid w:val="006A6EF2"/>
    <w:rsid w:val="006A6F7C"/>
    <w:rsid w:val="006A71A5"/>
    <w:rsid w:val="006A7466"/>
    <w:rsid w:val="006A7B9A"/>
    <w:rsid w:val="006A7FB3"/>
    <w:rsid w:val="006B060F"/>
    <w:rsid w:val="006B0710"/>
    <w:rsid w:val="006B192E"/>
    <w:rsid w:val="006B192F"/>
    <w:rsid w:val="006B1B8A"/>
    <w:rsid w:val="006B1CB5"/>
    <w:rsid w:val="006B2972"/>
    <w:rsid w:val="006B4148"/>
    <w:rsid w:val="006B493B"/>
    <w:rsid w:val="006B5201"/>
    <w:rsid w:val="006B62B8"/>
    <w:rsid w:val="006B6514"/>
    <w:rsid w:val="006B6A97"/>
    <w:rsid w:val="006B6F33"/>
    <w:rsid w:val="006B7006"/>
    <w:rsid w:val="006C07D0"/>
    <w:rsid w:val="006C0C22"/>
    <w:rsid w:val="006C0D77"/>
    <w:rsid w:val="006C13D9"/>
    <w:rsid w:val="006C16E9"/>
    <w:rsid w:val="006C1B59"/>
    <w:rsid w:val="006C2445"/>
    <w:rsid w:val="006C3065"/>
    <w:rsid w:val="006C3144"/>
    <w:rsid w:val="006C3F79"/>
    <w:rsid w:val="006C4219"/>
    <w:rsid w:val="006C46B1"/>
    <w:rsid w:val="006C4A8E"/>
    <w:rsid w:val="006C658B"/>
    <w:rsid w:val="006C68C2"/>
    <w:rsid w:val="006D021C"/>
    <w:rsid w:val="006D0792"/>
    <w:rsid w:val="006D0991"/>
    <w:rsid w:val="006D0FDF"/>
    <w:rsid w:val="006D17C2"/>
    <w:rsid w:val="006D18F4"/>
    <w:rsid w:val="006D1DF1"/>
    <w:rsid w:val="006D20CA"/>
    <w:rsid w:val="006D3617"/>
    <w:rsid w:val="006D4871"/>
    <w:rsid w:val="006D5288"/>
    <w:rsid w:val="006D59ED"/>
    <w:rsid w:val="006D6328"/>
    <w:rsid w:val="006D6495"/>
    <w:rsid w:val="006D650F"/>
    <w:rsid w:val="006D65CE"/>
    <w:rsid w:val="006D738E"/>
    <w:rsid w:val="006D74E6"/>
    <w:rsid w:val="006D770F"/>
    <w:rsid w:val="006E0787"/>
    <w:rsid w:val="006E0E6D"/>
    <w:rsid w:val="006E1C40"/>
    <w:rsid w:val="006E2FF1"/>
    <w:rsid w:val="006E498F"/>
    <w:rsid w:val="006E522C"/>
    <w:rsid w:val="006E607F"/>
    <w:rsid w:val="006E6D06"/>
    <w:rsid w:val="006F0BE3"/>
    <w:rsid w:val="006F1074"/>
    <w:rsid w:val="006F114C"/>
    <w:rsid w:val="006F13BB"/>
    <w:rsid w:val="006F1EA3"/>
    <w:rsid w:val="006F2367"/>
    <w:rsid w:val="006F240D"/>
    <w:rsid w:val="006F2B9C"/>
    <w:rsid w:val="006F30F6"/>
    <w:rsid w:val="006F4037"/>
    <w:rsid w:val="006F4956"/>
    <w:rsid w:val="006F4DC0"/>
    <w:rsid w:val="006F590F"/>
    <w:rsid w:val="006F631A"/>
    <w:rsid w:val="006F6848"/>
    <w:rsid w:val="006F7A01"/>
    <w:rsid w:val="00700628"/>
    <w:rsid w:val="007006B6"/>
    <w:rsid w:val="00700BD5"/>
    <w:rsid w:val="007019F4"/>
    <w:rsid w:val="00701F7A"/>
    <w:rsid w:val="007022DC"/>
    <w:rsid w:val="007028C5"/>
    <w:rsid w:val="00702A32"/>
    <w:rsid w:val="00702DF6"/>
    <w:rsid w:val="00703EC7"/>
    <w:rsid w:val="00703F87"/>
    <w:rsid w:val="00704AE1"/>
    <w:rsid w:val="00704BC4"/>
    <w:rsid w:val="00704CFE"/>
    <w:rsid w:val="007056FD"/>
    <w:rsid w:val="00706B99"/>
    <w:rsid w:val="00707AAB"/>
    <w:rsid w:val="00710568"/>
    <w:rsid w:val="00711377"/>
    <w:rsid w:val="007115A4"/>
    <w:rsid w:val="00713C5C"/>
    <w:rsid w:val="00714A4B"/>
    <w:rsid w:val="00714C0B"/>
    <w:rsid w:val="00715286"/>
    <w:rsid w:val="007152DF"/>
    <w:rsid w:val="007164DF"/>
    <w:rsid w:val="007166B4"/>
    <w:rsid w:val="0072025D"/>
    <w:rsid w:val="0072041C"/>
    <w:rsid w:val="00720874"/>
    <w:rsid w:val="00723E19"/>
    <w:rsid w:val="00725900"/>
    <w:rsid w:val="00725C2A"/>
    <w:rsid w:val="00725FD6"/>
    <w:rsid w:val="007270B4"/>
    <w:rsid w:val="00730D8B"/>
    <w:rsid w:val="0073151A"/>
    <w:rsid w:val="00731854"/>
    <w:rsid w:val="00731CC4"/>
    <w:rsid w:val="00732E61"/>
    <w:rsid w:val="007337DB"/>
    <w:rsid w:val="00733BC0"/>
    <w:rsid w:val="00733F40"/>
    <w:rsid w:val="00734A1E"/>
    <w:rsid w:val="007352B6"/>
    <w:rsid w:val="00737AF6"/>
    <w:rsid w:val="007402BF"/>
    <w:rsid w:val="007408C2"/>
    <w:rsid w:val="007418D2"/>
    <w:rsid w:val="00743B98"/>
    <w:rsid w:val="00743C6E"/>
    <w:rsid w:val="00743E71"/>
    <w:rsid w:val="00744E8A"/>
    <w:rsid w:val="00746D9B"/>
    <w:rsid w:val="00747C40"/>
    <w:rsid w:val="00747E0A"/>
    <w:rsid w:val="00751566"/>
    <w:rsid w:val="00751D77"/>
    <w:rsid w:val="007521A9"/>
    <w:rsid w:val="00752352"/>
    <w:rsid w:val="00752C2C"/>
    <w:rsid w:val="0075304D"/>
    <w:rsid w:val="00753C20"/>
    <w:rsid w:val="00753CDC"/>
    <w:rsid w:val="0075412F"/>
    <w:rsid w:val="00754188"/>
    <w:rsid w:val="00754643"/>
    <w:rsid w:val="00754C20"/>
    <w:rsid w:val="007553FE"/>
    <w:rsid w:val="00755D12"/>
    <w:rsid w:val="0075600A"/>
    <w:rsid w:val="007560D6"/>
    <w:rsid w:val="00756589"/>
    <w:rsid w:val="0075758F"/>
    <w:rsid w:val="00760284"/>
    <w:rsid w:val="0076048D"/>
    <w:rsid w:val="00760728"/>
    <w:rsid w:val="00761841"/>
    <w:rsid w:val="00762695"/>
    <w:rsid w:val="0076359C"/>
    <w:rsid w:val="007643FF"/>
    <w:rsid w:val="00764615"/>
    <w:rsid w:val="00764E95"/>
    <w:rsid w:val="00765985"/>
    <w:rsid w:val="007660CF"/>
    <w:rsid w:val="007663E9"/>
    <w:rsid w:val="0076644B"/>
    <w:rsid w:val="00767571"/>
    <w:rsid w:val="00767D56"/>
    <w:rsid w:val="007705E2"/>
    <w:rsid w:val="00772828"/>
    <w:rsid w:val="00773199"/>
    <w:rsid w:val="007769F0"/>
    <w:rsid w:val="007776E1"/>
    <w:rsid w:val="007807F1"/>
    <w:rsid w:val="00780A11"/>
    <w:rsid w:val="007812ED"/>
    <w:rsid w:val="00781780"/>
    <w:rsid w:val="0078195E"/>
    <w:rsid w:val="00781FDC"/>
    <w:rsid w:val="00783DAA"/>
    <w:rsid w:val="00784198"/>
    <w:rsid w:val="00784821"/>
    <w:rsid w:val="0078618B"/>
    <w:rsid w:val="00786A35"/>
    <w:rsid w:val="00786A63"/>
    <w:rsid w:val="00786AF2"/>
    <w:rsid w:val="00786E55"/>
    <w:rsid w:val="007879FE"/>
    <w:rsid w:val="00790D6C"/>
    <w:rsid w:val="00791C66"/>
    <w:rsid w:val="00792CE3"/>
    <w:rsid w:val="00793AA3"/>
    <w:rsid w:val="00794413"/>
    <w:rsid w:val="00795074"/>
    <w:rsid w:val="007958F3"/>
    <w:rsid w:val="007A08AB"/>
    <w:rsid w:val="007A1204"/>
    <w:rsid w:val="007A2A76"/>
    <w:rsid w:val="007A2D29"/>
    <w:rsid w:val="007A36E3"/>
    <w:rsid w:val="007A393D"/>
    <w:rsid w:val="007A3A7B"/>
    <w:rsid w:val="007A3EA2"/>
    <w:rsid w:val="007A4CD7"/>
    <w:rsid w:val="007A4F85"/>
    <w:rsid w:val="007A5975"/>
    <w:rsid w:val="007A7D3E"/>
    <w:rsid w:val="007B0231"/>
    <w:rsid w:val="007B024E"/>
    <w:rsid w:val="007B21E6"/>
    <w:rsid w:val="007B43F8"/>
    <w:rsid w:val="007B4A8B"/>
    <w:rsid w:val="007B5027"/>
    <w:rsid w:val="007B6013"/>
    <w:rsid w:val="007B655E"/>
    <w:rsid w:val="007B65BC"/>
    <w:rsid w:val="007B6F52"/>
    <w:rsid w:val="007B7603"/>
    <w:rsid w:val="007C01F5"/>
    <w:rsid w:val="007C04DA"/>
    <w:rsid w:val="007C0CFC"/>
    <w:rsid w:val="007C2FF2"/>
    <w:rsid w:val="007C36FB"/>
    <w:rsid w:val="007C380D"/>
    <w:rsid w:val="007C3C38"/>
    <w:rsid w:val="007C52F8"/>
    <w:rsid w:val="007C5C2F"/>
    <w:rsid w:val="007C6329"/>
    <w:rsid w:val="007C646B"/>
    <w:rsid w:val="007C6B74"/>
    <w:rsid w:val="007C6E66"/>
    <w:rsid w:val="007D096B"/>
    <w:rsid w:val="007D116A"/>
    <w:rsid w:val="007D1D3E"/>
    <w:rsid w:val="007D1E4E"/>
    <w:rsid w:val="007D2663"/>
    <w:rsid w:val="007D2799"/>
    <w:rsid w:val="007D2990"/>
    <w:rsid w:val="007D347C"/>
    <w:rsid w:val="007D3DD0"/>
    <w:rsid w:val="007D51FE"/>
    <w:rsid w:val="007D581F"/>
    <w:rsid w:val="007D5B22"/>
    <w:rsid w:val="007D5EC1"/>
    <w:rsid w:val="007D5FE5"/>
    <w:rsid w:val="007D6730"/>
    <w:rsid w:val="007D68AC"/>
    <w:rsid w:val="007D7807"/>
    <w:rsid w:val="007D7881"/>
    <w:rsid w:val="007D798B"/>
    <w:rsid w:val="007E0548"/>
    <w:rsid w:val="007E1079"/>
    <w:rsid w:val="007E24B0"/>
    <w:rsid w:val="007E2597"/>
    <w:rsid w:val="007E2FA1"/>
    <w:rsid w:val="007E35E6"/>
    <w:rsid w:val="007E38EE"/>
    <w:rsid w:val="007E441B"/>
    <w:rsid w:val="007E4AED"/>
    <w:rsid w:val="007E51F4"/>
    <w:rsid w:val="007E54E1"/>
    <w:rsid w:val="007E6726"/>
    <w:rsid w:val="007F0933"/>
    <w:rsid w:val="007F1451"/>
    <w:rsid w:val="007F1FBC"/>
    <w:rsid w:val="007F31A2"/>
    <w:rsid w:val="007F3A9B"/>
    <w:rsid w:val="007F3AAB"/>
    <w:rsid w:val="007F3CB8"/>
    <w:rsid w:val="007F4672"/>
    <w:rsid w:val="007F48A6"/>
    <w:rsid w:val="007F5B7A"/>
    <w:rsid w:val="007F60A4"/>
    <w:rsid w:val="007F6519"/>
    <w:rsid w:val="007F65DA"/>
    <w:rsid w:val="007F681D"/>
    <w:rsid w:val="007F727A"/>
    <w:rsid w:val="007F76B4"/>
    <w:rsid w:val="008000B7"/>
    <w:rsid w:val="008004B4"/>
    <w:rsid w:val="00800944"/>
    <w:rsid w:val="00801953"/>
    <w:rsid w:val="008027FF"/>
    <w:rsid w:val="00802EF6"/>
    <w:rsid w:val="008066AB"/>
    <w:rsid w:val="00806A53"/>
    <w:rsid w:val="008071FC"/>
    <w:rsid w:val="00807EED"/>
    <w:rsid w:val="00810B0B"/>
    <w:rsid w:val="00810E6C"/>
    <w:rsid w:val="0081129C"/>
    <w:rsid w:val="00811C89"/>
    <w:rsid w:val="00811E18"/>
    <w:rsid w:val="00812392"/>
    <w:rsid w:val="00813860"/>
    <w:rsid w:val="00815597"/>
    <w:rsid w:val="00815C5F"/>
    <w:rsid w:val="00816175"/>
    <w:rsid w:val="00816BA0"/>
    <w:rsid w:val="00816BC0"/>
    <w:rsid w:val="0082035A"/>
    <w:rsid w:val="00820A1C"/>
    <w:rsid w:val="00820C08"/>
    <w:rsid w:val="00821516"/>
    <w:rsid w:val="00821ACB"/>
    <w:rsid w:val="0082292F"/>
    <w:rsid w:val="00824459"/>
    <w:rsid w:val="00824676"/>
    <w:rsid w:val="00824784"/>
    <w:rsid w:val="00826427"/>
    <w:rsid w:val="008266DE"/>
    <w:rsid w:val="008266EB"/>
    <w:rsid w:val="00826EEB"/>
    <w:rsid w:val="00826EEF"/>
    <w:rsid w:val="0083069A"/>
    <w:rsid w:val="00830A10"/>
    <w:rsid w:val="00832999"/>
    <w:rsid w:val="00832ABC"/>
    <w:rsid w:val="00833A7E"/>
    <w:rsid w:val="00835356"/>
    <w:rsid w:val="00835C0F"/>
    <w:rsid w:val="00835DCF"/>
    <w:rsid w:val="0083631F"/>
    <w:rsid w:val="00836695"/>
    <w:rsid w:val="00836ADA"/>
    <w:rsid w:val="00836BA1"/>
    <w:rsid w:val="0083746C"/>
    <w:rsid w:val="00837AB8"/>
    <w:rsid w:val="00840223"/>
    <w:rsid w:val="008412DC"/>
    <w:rsid w:val="008415E9"/>
    <w:rsid w:val="00841E7C"/>
    <w:rsid w:val="0084220A"/>
    <w:rsid w:val="0084352E"/>
    <w:rsid w:val="00844603"/>
    <w:rsid w:val="00844F43"/>
    <w:rsid w:val="00844F8D"/>
    <w:rsid w:val="0084587B"/>
    <w:rsid w:val="00845A89"/>
    <w:rsid w:val="008466CA"/>
    <w:rsid w:val="00846B85"/>
    <w:rsid w:val="00846BAE"/>
    <w:rsid w:val="00846E2C"/>
    <w:rsid w:val="00847657"/>
    <w:rsid w:val="00847A72"/>
    <w:rsid w:val="008508C6"/>
    <w:rsid w:val="00850C11"/>
    <w:rsid w:val="00850E82"/>
    <w:rsid w:val="008525D7"/>
    <w:rsid w:val="008531A1"/>
    <w:rsid w:val="00854079"/>
    <w:rsid w:val="0085417D"/>
    <w:rsid w:val="008549C5"/>
    <w:rsid w:val="00855683"/>
    <w:rsid w:val="00855702"/>
    <w:rsid w:val="00855884"/>
    <w:rsid w:val="00855F42"/>
    <w:rsid w:val="00856A0D"/>
    <w:rsid w:val="008602A8"/>
    <w:rsid w:val="008616B4"/>
    <w:rsid w:val="00862C1F"/>
    <w:rsid w:val="008631E4"/>
    <w:rsid w:val="00864078"/>
    <w:rsid w:val="008643AC"/>
    <w:rsid w:val="008666FC"/>
    <w:rsid w:val="00866ACC"/>
    <w:rsid w:val="00866D18"/>
    <w:rsid w:val="00867ABE"/>
    <w:rsid w:val="00867EFD"/>
    <w:rsid w:val="00870340"/>
    <w:rsid w:val="00870660"/>
    <w:rsid w:val="008717F8"/>
    <w:rsid w:val="00872552"/>
    <w:rsid w:val="00873234"/>
    <w:rsid w:val="008745EC"/>
    <w:rsid w:val="00874E4C"/>
    <w:rsid w:val="008750E6"/>
    <w:rsid w:val="00875932"/>
    <w:rsid w:val="00875FDD"/>
    <w:rsid w:val="0087610E"/>
    <w:rsid w:val="0087773A"/>
    <w:rsid w:val="00880BB7"/>
    <w:rsid w:val="00880D62"/>
    <w:rsid w:val="0088116A"/>
    <w:rsid w:val="00881598"/>
    <w:rsid w:val="008826DD"/>
    <w:rsid w:val="00883043"/>
    <w:rsid w:val="008836B1"/>
    <w:rsid w:val="00883A82"/>
    <w:rsid w:val="00883BF3"/>
    <w:rsid w:val="00883CA2"/>
    <w:rsid w:val="008861DF"/>
    <w:rsid w:val="0088632B"/>
    <w:rsid w:val="008868A4"/>
    <w:rsid w:val="00890B4D"/>
    <w:rsid w:val="00890F10"/>
    <w:rsid w:val="0089100E"/>
    <w:rsid w:val="008928FD"/>
    <w:rsid w:val="008928FE"/>
    <w:rsid w:val="00892D73"/>
    <w:rsid w:val="0089326D"/>
    <w:rsid w:val="00894129"/>
    <w:rsid w:val="00894B30"/>
    <w:rsid w:val="00894CC1"/>
    <w:rsid w:val="00894E55"/>
    <w:rsid w:val="008A146E"/>
    <w:rsid w:val="008A1604"/>
    <w:rsid w:val="008A1628"/>
    <w:rsid w:val="008A1FD1"/>
    <w:rsid w:val="008A3096"/>
    <w:rsid w:val="008A3606"/>
    <w:rsid w:val="008A44BB"/>
    <w:rsid w:val="008A4986"/>
    <w:rsid w:val="008A4F38"/>
    <w:rsid w:val="008A60A7"/>
    <w:rsid w:val="008A679B"/>
    <w:rsid w:val="008A69B7"/>
    <w:rsid w:val="008A77BE"/>
    <w:rsid w:val="008B1441"/>
    <w:rsid w:val="008B3753"/>
    <w:rsid w:val="008B411F"/>
    <w:rsid w:val="008B4705"/>
    <w:rsid w:val="008B4ACD"/>
    <w:rsid w:val="008B75E9"/>
    <w:rsid w:val="008B7E4C"/>
    <w:rsid w:val="008B7E6F"/>
    <w:rsid w:val="008C0084"/>
    <w:rsid w:val="008C04F3"/>
    <w:rsid w:val="008C0A17"/>
    <w:rsid w:val="008C0E88"/>
    <w:rsid w:val="008C11A4"/>
    <w:rsid w:val="008C1A52"/>
    <w:rsid w:val="008C291D"/>
    <w:rsid w:val="008C2E25"/>
    <w:rsid w:val="008C3002"/>
    <w:rsid w:val="008C34F0"/>
    <w:rsid w:val="008C5377"/>
    <w:rsid w:val="008C5B38"/>
    <w:rsid w:val="008C613A"/>
    <w:rsid w:val="008C6707"/>
    <w:rsid w:val="008C730B"/>
    <w:rsid w:val="008C7493"/>
    <w:rsid w:val="008C7B67"/>
    <w:rsid w:val="008C7F16"/>
    <w:rsid w:val="008D022B"/>
    <w:rsid w:val="008D0262"/>
    <w:rsid w:val="008D0335"/>
    <w:rsid w:val="008D0DF9"/>
    <w:rsid w:val="008D2049"/>
    <w:rsid w:val="008D2061"/>
    <w:rsid w:val="008D2746"/>
    <w:rsid w:val="008D3204"/>
    <w:rsid w:val="008D3EBB"/>
    <w:rsid w:val="008D5495"/>
    <w:rsid w:val="008D563B"/>
    <w:rsid w:val="008D5997"/>
    <w:rsid w:val="008D657E"/>
    <w:rsid w:val="008D696A"/>
    <w:rsid w:val="008D7185"/>
    <w:rsid w:val="008D7C39"/>
    <w:rsid w:val="008E10F7"/>
    <w:rsid w:val="008E184C"/>
    <w:rsid w:val="008E19BA"/>
    <w:rsid w:val="008E21B8"/>
    <w:rsid w:val="008E2F41"/>
    <w:rsid w:val="008E43D0"/>
    <w:rsid w:val="008E5991"/>
    <w:rsid w:val="008E5EC9"/>
    <w:rsid w:val="008E625D"/>
    <w:rsid w:val="008E69AB"/>
    <w:rsid w:val="008E74FD"/>
    <w:rsid w:val="008E7C1A"/>
    <w:rsid w:val="008E7F0A"/>
    <w:rsid w:val="008F0351"/>
    <w:rsid w:val="008F05A4"/>
    <w:rsid w:val="008F181F"/>
    <w:rsid w:val="008F1C99"/>
    <w:rsid w:val="008F2F77"/>
    <w:rsid w:val="008F3697"/>
    <w:rsid w:val="008F4160"/>
    <w:rsid w:val="008F4FFA"/>
    <w:rsid w:val="008F6317"/>
    <w:rsid w:val="008F6520"/>
    <w:rsid w:val="008F6A27"/>
    <w:rsid w:val="008F7565"/>
    <w:rsid w:val="009005B8"/>
    <w:rsid w:val="00900978"/>
    <w:rsid w:val="00900EDB"/>
    <w:rsid w:val="0090322C"/>
    <w:rsid w:val="00904252"/>
    <w:rsid w:val="009042A2"/>
    <w:rsid w:val="00904F5C"/>
    <w:rsid w:val="009053B9"/>
    <w:rsid w:val="00905C54"/>
    <w:rsid w:val="009061D0"/>
    <w:rsid w:val="009064D6"/>
    <w:rsid w:val="009075D2"/>
    <w:rsid w:val="00911657"/>
    <w:rsid w:val="00911719"/>
    <w:rsid w:val="009129A2"/>
    <w:rsid w:val="00912AE8"/>
    <w:rsid w:val="00912C9C"/>
    <w:rsid w:val="00913041"/>
    <w:rsid w:val="00914747"/>
    <w:rsid w:val="00914B4D"/>
    <w:rsid w:val="00916CDE"/>
    <w:rsid w:val="00916DBC"/>
    <w:rsid w:val="009174DA"/>
    <w:rsid w:val="00917674"/>
    <w:rsid w:val="0092031A"/>
    <w:rsid w:val="00920BAD"/>
    <w:rsid w:val="00921A20"/>
    <w:rsid w:val="00923679"/>
    <w:rsid w:val="009251EE"/>
    <w:rsid w:val="00925351"/>
    <w:rsid w:val="00926531"/>
    <w:rsid w:val="009265B8"/>
    <w:rsid w:val="009265FC"/>
    <w:rsid w:val="009266F0"/>
    <w:rsid w:val="0092777D"/>
    <w:rsid w:val="009279A6"/>
    <w:rsid w:val="00930184"/>
    <w:rsid w:val="00931B60"/>
    <w:rsid w:val="00932225"/>
    <w:rsid w:val="00933464"/>
    <w:rsid w:val="0093352F"/>
    <w:rsid w:val="0093366F"/>
    <w:rsid w:val="00933A86"/>
    <w:rsid w:val="00933B98"/>
    <w:rsid w:val="00934C44"/>
    <w:rsid w:val="00936EB2"/>
    <w:rsid w:val="009403EC"/>
    <w:rsid w:val="009409B8"/>
    <w:rsid w:val="00940AE4"/>
    <w:rsid w:val="009425AD"/>
    <w:rsid w:val="00944E08"/>
    <w:rsid w:val="009454CD"/>
    <w:rsid w:val="00946143"/>
    <w:rsid w:val="00946557"/>
    <w:rsid w:val="00947269"/>
    <w:rsid w:val="00947CF5"/>
    <w:rsid w:val="009512DD"/>
    <w:rsid w:val="00951F30"/>
    <w:rsid w:val="00952110"/>
    <w:rsid w:val="00952D97"/>
    <w:rsid w:val="009535A0"/>
    <w:rsid w:val="00955130"/>
    <w:rsid w:val="00956898"/>
    <w:rsid w:val="00956D2B"/>
    <w:rsid w:val="00957200"/>
    <w:rsid w:val="009574A7"/>
    <w:rsid w:val="00961B93"/>
    <w:rsid w:val="00963AD5"/>
    <w:rsid w:val="009646DC"/>
    <w:rsid w:val="0096484C"/>
    <w:rsid w:val="00964A32"/>
    <w:rsid w:val="009674E7"/>
    <w:rsid w:val="00970C20"/>
    <w:rsid w:val="009712F9"/>
    <w:rsid w:val="009727A4"/>
    <w:rsid w:val="00973B80"/>
    <w:rsid w:val="00974353"/>
    <w:rsid w:val="009747AE"/>
    <w:rsid w:val="00974F34"/>
    <w:rsid w:val="0097557A"/>
    <w:rsid w:val="00975691"/>
    <w:rsid w:val="00975719"/>
    <w:rsid w:val="009762B2"/>
    <w:rsid w:val="00976BB9"/>
    <w:rsid w:val="00976D45"/>
    <w:rsid w:val="00977DB4"/>
    <w:rsid w:val="0098045F"/>
    <w:rsid w:val="00980F91"/>
    <w:rsid w:val="00982542"/>
    <w:rsid w:val="00983633"/>
    <w:rsid w:val="0098389F"/>
    <w:rsid w:val="00983ED4"/>
    <w:rsid w:val="00983F46"/>
    <w:rsid w:val="0098470E"/>
    <w:rsid w:val="009848AB"/>
    <w:rsid w:val="00985025"/>
    <w:rsid w:val="00986BF7"/>
    <w:rsid w:val="00986DE4"/>
    <w:rsid w:val="009870BF"/>
    <w:rsid w:val="009872A5"/>
    <w:rsid w:val="00987625"/>
    <w:rsid w:val="00987670"/>
    <w:rsid w:val="0098786F"/>
    <w:rsid w:val="009878C1"/>
    <w:rsid w:val="00987AA2"/>
    <w:rsid w:val="009932EF"/>
    <w:rsid w:val="00995E7A"/>
    <w:rsid w:val="00996BFB"/>
    <w:rsid w:val="009977D4"/>
    <w:rsid w:val="00997B85"/>
    <w:rsid w:val="009A074B"/>
    <w:rsid w:val="009A09F5"/>
    <w:rsid w:val="009A0B98"/>
    <w:rsid w:val="009A26A0"/>
    <w:rsid w:val="009A294F"/>
    <w:rsid w:val="009A3432"/>
    <w:rsid w:val="009A38D9"/>
    <w:rsid w:val="009A3D00"/>
    <w:rsid w:val="009A588D"/>
    <w:rsid w:val="009A72EB"/>
    <w:rsid w:val="009A734A"/>
    <w:rsid w:val="009B04ED"/>
    <w:rsid w:val="009B19DB"/>
    <w:rsid w:val="009B1A6D"/>
    <w:rsid w:val="009B22A9"/>
    <w:rsid w:val="009B2885"/>
    <w:rsid w:val="009B350E"/>
    <w:rsid w:val="009B3588"/>
    <w:rsid w:val="009B4020"/>
    <w:rsid w:val="009B47E8"/>
    <w:rsid w:val="009B4DED"/>
    <w:rsid w:val="009B51CB"/>
    <w:rsid w:val="009B5590"/>
    <w:rsid w:val="009B69FE"/>
    <w:rsid w:val="009B6CAB"/>
    <w:rsid w:val="009B7FDB"/>
    <w:rsid w:val="009C0F7B"/>
    <w:rsid w:val="009C113B"/>
    <w:rsid w:val="009C1605"/>
    <w:rsid w:val="009C1799"/>
    <w:rsid w:val="009C2077"/>
    <w:rsid w:val="009C52CE"/>
    <w:rsid w:val="009C5DF0"/>
    <w:rsid w:val="009C7D0E"/>
    <w:rsid w:val="009D044F"/>
    <w:rsid w:val="009D048F"/>
    <w:rsid w:val="009D0543"/>
    <w:rsid w:val="009D0757"/>
    <w:rsid w:val="009D2125"/>
    <w:rsid w:val="009D3821"/>
    <w:rsid w:val="009D386D"/>
    <w:rsid w:val="009D47F5"/>
    <w:rsid w:val="009D5858"/>
    <w:rsid w:val="009D782D"/>
    <w:rsid w:val="009D7B67"/>
    <w:rsid w:val="009D7E92"/>
    <w:rsid w:val="009E055C"/>
    <w:rsid w:val="009E159C"/>
    <w:rsid w:val="009E1761"/>
    <w:rsid w:val="009E29B2"/>
    <w:rsid w:val="009E3503"/>
    <w:rsid w:val="009E6404"/>
    <w:rsid w:val="009E6E0D"/>
    <w:rsid w:val="009E70B7"/>
    <w:rsid w:val="009E728E"/>
    <w:rsid w:val="009E7708"/>
    <w:rsid w:val="009E793D"/>
    <w:rsid w:val="009F0FE6"/>
    <w:rsid w:val="009F122F"/>
    <w:rsid w:val="009F3088"/>
    <w:rsid w:val="009F3D72"/>
    <w:rsid w:val="009F5EED"/>
    <w:rsid w:val="009F69CA"/>
    <w:rsid w:val="009F7122"/>
    <w:rsid w:val="009F77F7"/>
    <w:rsid w:val="00A005A6"/>
    <w:rsid w:val="00A01555"/>
    <w:rsid w:val="00A01B34"/>
    <w:rsid w:val="00A03489"/>
    <w:rsid w:val="00A04FA3"/>
    <w:rsid w:val="00A05552"/>
    <w:rsid w:val="00A0555D"/>
    <w:rsid w:val="00A066EE"/>
    <w:rsid w:val="00A074C6"/>
    <w:rsid w:val="00A07F01"/>
    <w:rsid w:val="00A107C2"/>
    <w:rsid w:val="00A10820"/>
    <w:rsid w:val="00A10B78"/>
    <w:rsid w:val="00A11F94"/>
    <w:rsid w:val="00A127AE"/>
    <w:rsid w:val="00A12ED5"/>
    <w:rsid w:val="00A12F80"/>
    <w:rsid w:val="00A13066"/>
    <w:rsid w:val="00A132D7"/>
    <w:rsid w:val="00A13CD5"/>
    <w:rsid w:val="00A149AA"/>
    <w:rsid w:val="00A14CDD"/>
    <w:rsid w:val="00A14D22"/>
    <w:rsid w:val="00A153E4"/>
    <w:rsid w:val="00A15804"/>
    <w:rsid w:val="00A15849"/>
    <w:rsid w:val="00A160BF"/>
    <w:rsid w:val="00A17403"/>
    <w:rsid w:val="00A17793"/>
    <w:rsid w:val="00A17D7F"/>
    <w:rsid w:val="00A207E4"/>
    <w:rsid w:val="00A20A1A"/>
    <w:rsid w:val="00A214BD"/>
    <w:rsid w:val="00A2159E"/>
    <w:rsid w:val="00A229B8"/>
    <w:rsid w:val="00A22B4A"/>
    <w:rsid w:val="00A236A8"/>
    <w:rsid w:val="00A24220"/>
    <w:rsid w:val="00A252AE"/>
    <w:rsid w:val="00A252B3"/>
    <w:rsid w:val="00A272A0"/>
    <w:rsid w:val="00A273CE"/>
    <w:rsid w:val="00A3000D"/>
    <w:rsid w:val="00A30182"/>
    <w:rsid w:val="00A30DC6"/>
    <w:rsid w:val="00A31A4C"/>
    <w:rsid w:val="00A31EB7"/>
    <w:rsid w:val="00A3232C"/>
    <w:rsid w:val="00A3340D"/>
    <w:rsid w:val="00A3394D"/>
    <w:rsid w:val="00A35457"/>
    <w:rsid w:val="00A35BDF"/>
    <w:rsid w:val="00A36A36"/>
    <w:rsid w:val="00A36B58"/>
    <w:rsid w:val="00A36B67"/>
    <w:rsid w:val="00A37E84"/>
    <w:rsid w:val="00A41119"/>
    <w:rsid w:val="00A411E8"/>
    <w:rsid w:val="00A41F61"/>
    <w:rsid w:val="00A42190"/>
    <w:rsid w:val="00A4274F"/>
    <w:rsid w:val="00A4282D"/>
    <w:rsid w:val="00A429D8"/>
    <w:rsid w:val="00A44107"/>
    <w:rsid w:val="00A44EE1"/>
    <w:rsid w:val="00A45C1B"/>
    <w:rsid w:val="00A46071"/>
    <w:rsid w:val="00A468D6"/>
    <w:rsid w:val="00A47245"/>
    <w:rsid w:val="00A5110F"/>
    <w:rsid w:val="00A51E29"/>
    <w:rsid w:val="00A52CF1"/>
    <w:rsid w:val="00A535B6"/>
    <w:rsid w:val="00A535EF"/>
    <w:rsid w:val="00A539F5"/>
    <w:rsid w:val="00A53CBD"/>
    <w:rsid w:val="00A53F39"/>
    <w:rsid w:val="00A54536"/>
    <w:rsid w:val="00A548C2"/>
    <w:rsid w:val="00A55A12"/>
    <w:rsid w:val="00A56338"/>
    <w:rsid w:val="00A56CC1"/>
    <w:rsid w:val="00A575F2"/>
    <w:rsid w:val="00A57704"/>
    <w:rsid w:val="00A57A50"/>
    <w:rsid w:val="00A60EF3"/>
    <w:rsid w:val="00A61EA5"/>
    <w:rsid w:val="00A625F6"/>
    <w:rsid w:val="00A62823"/>
    <w:rsid w:val="00A640DD"/>
    <w:rsid w:val="00A7167D"/>
    <w:rsid w:val="00A718B7"/>
    <w:rsid w:val="00A7192F"/>
    <w:rsid w:val="00A72C8E"/>
    <w:rsid w:val="00A73DB4"/>
    <w:rsid w:val="00A73E10"/>
    <w:rsid w:val="00A7537F"/>
    <w:rsid w:val="00A755BF"/>
    <w:rsid w:val="00A76B57"/>
    <w:rsid w:val="00A77547"/>
    <w:rsid w:val="00A77E1C"/>
    <w:rsid w:val="00A813D9"/>
    <w:rsid w:val="00A817EF"/>
    <w:rsid w:val="00A8309C"/>
    <w:rsid w:val="00A830AD"/>
    <w:rsid w:val="00A831A0"/>
    <w:rsid w:val="00A83251"/>
    <w:rsid w:val="00A83EF4"/>
    <w:rsid w:val="00A84127"/>
    <w:rsid w:val="00A86100"/>
    <w:rsid w:val="00A865BC"/>
    <w:rsid w:val="00A8752D"/>
    <w:rsid w:val="00A878D7"/>
    <w:rsid w:val="00A879E6"/>
    <w:rsid w:val="00A87F51"/>
    <w:rsid w:val="00A9193F"/>
    <w:rsid w:val="00A91AA7"/>
    <w:rsid w:val="00A92422"/>
    <w:rsid w:val="00A9253C"/>
    <w:rsid w:val="00A92B77"/>
    <w:rsid w:val="00A9460C"/>
    <w:rsid w:val="00A94B82"/>
    <w:rsid w:val="00A95319"/>
    <w:rsid w:val="00A95539"/>
    <w:rsid w:val="00A9586C"/>
    <w:rsid w:val="00A966A5"/>
    <w:rsid w:val="00A9679B"/>
    <w:rsid w:val="00A96F69"/>
    <w:rsid w:val="00A97344"/>
    <w:rsid w:val="00A97DB2"/>
    <w:rsid w:val="00AA15DE"/>
    <w:rsid w:val="00AA1756"/>
    <w:rsid w:val="00AA2459"/>
    <w:rsid w:val="00AA2560"/>
    <w:rsid w:val="00AA3390"/>
    <w:rsid w:val="00AA37E3"/>
    <w:rsid w:val="00AA3DC6"/>
    <w:rsid w:val="00AA48D8"/>
    <w:rsid w:val="00AA57F8"/>
    <w:rsid w:val="00AA7364"/>
    <w:rsid w:val="00AA7593"/>
    <w:rsid w:val="00AB0833"/>
    <w:rsid w:val="00AB0B6C"/>
    <w:rsid w:val="00AB29F3"/>
    <w:rsid w:val="00AB3E1F"/>
    <w:rsid w:val="00AB41F6"/>
    <w:rsid w:val="00AB454E"/>
    <w:rsid w:val="00AB5EAB"/>
    <w:rsid w:val="00AB613C"/>
    <w:rsid w:val="00AB63E5"/>
    <w:rsid w:val="00AB7054"/>
    <w:rsid w:val="00AB772B"/>
    <w:rsid w:val="00AB77CB"/>
    <w:rsid w:val="00AB7E95"/>
    <w:rsid w:val="00AC0C88"/>
    <w:rsid w:val="00AC21C0"/>
    <w:rsid w:val="00AC234C"/>
    <w:rsid w:val="00AC2891"/>
    <w:rsid w:val="00AC3014"/>
    <w:rsid w:val="00AC3C18"/>
    <w:rsid w:val="00AC41D2"/>
    <w:rsid w:val="00AC437D"/>
    <w:rsid w:val="00AC4AE8"/>
    <w:rsid w:val="00AC55B5"/>
    <w:rsid w:val="00AC5FE6"/>
    <w:rsid w:val="00AC642F"/>
    <w:rsid w:val="00AC726E"/>
    <w:rsid w:val="00AD00FF"/>
    <w:rsid w:val="00AD0A01"/>
    <w:rsid w:val="00AD0AC2"/>
    <w:rsid w:val="00AD0B22"/>
    <w:rsid w:val="00AD104F"/>
    <w:rsid w:val="00AD20CA"/>
    <w:rsid w:val="00AD2656"/>
    <w:rsid w:val="00AD3781"/>
    <w:rsid w:val="00AD3798"/>
    <w:rsid w:val="00AD3A37"/>
    <w:rsid w:val="00AD3DCF"/>
    <w:rsid w:val="00AD3EA5"/>
    <w:rsid w:val="00AD4146"/>
    <w:rsid w:val="00AD4B03"/>
    <w:rsid w:val="00AD5239"/>
    <w:rsid w:val="00AD5A3C"/>
    <w:rsid w:val="00AD5F38"/>
    <w:rsid w:val="00AD5F57"/>
    <w:rsid w:val="00AD7B74"/>
    <w:rsid w:val="00AD7E26"/>
    <w:rsid w:val="00AE1A9A"/>
    <w:rsid w:val="00AE22E3"/>
    <w:rsid w:val="00AE292C"/>
    <w:rsid w:val="00AE2AD7"/>
    <w:rsid w:val="00AE3A92"/>
    <w:rsid w:val="00AE48FE"/>
    <w:rsid w:val="00AE505E"/>
    <w:rsid w:val="00AE5C02"/>
    <w:rsid w:val="00AE628B"/>
    <w:rsid w:val="00AF002E"/>
    <w:rsid w:val="00AF0F10"/>
    <w:rsid w:val="00AF1BD5"/>
    <w:rsid w:val="00AF1E48"/>
    <w:rsid w:val="00AF2200"/>
    <w:rsid w:val="00AF34D4"/>
    <w:rsid w:val="00AF4A33"/>
    <w:rsid w:val="00AF4AC6"/>
    <w:rsid w:val="00AF578E"/>
    <w:rsid w:val="00AF5B9D"/>
    <w:rsid w:val="00AF5C5C"/>
    <w:rsid w:val="00AF6C7F"/>
    <w:rsid w:val="00B00817"/>
    <w:rsid w:val="00B008D2"/>
    <w:rsid w:val="00B03250"/>
    <w:rsid w:val="00B047D8"/>
    <w:rsid w:val="00B062BB"/>
    <w:rsid w:val="00B06BF1"/>
    <w:rsid w:val="00B06D0D"/>
    <w:rsid w:val="00B073D2"/>
    <w:rsid w:val="00B07CFF"/>
    <w:rsid w:val="00B07E13"/>
    <w:rsid w:val="00B100B7"/>
    <w:rsid w:val="00B10199"/>
    <w:rsid w:val="00B108D4"/>
    <w:rsid w:val="00B11498"/>
    <w:rsid w:val="00B12360"/>
    <w:rsid w:val="00B124AD"/>
    <w:rsid w:val="00B12DAF"/>
    <w:rsid w:val="00B13E7A"/>
    <w:rsid w:val="00B1411B"/>
    <w:rsid w:val="00B16301"/>
    <w:rsid w:val="00B166E6"/>
    <w:rsid w:val="00B170A1"/>
    <w:rsid w:val="00B17A74"/>
    <w:rsid w:val="00B21D0D"/>
    <w:rsid w:val="00B221B0"/>
    <w:rsid w:val="00B22305"/>
    <w:rsid w:val="00B22780"/>
    <w:rsid w:val="00B22BC0"/>
    <w:rsid w:val="00B23EAE"/>
    <w:rsid w:val="00B24CAB"/>
    <w:rsid w:val="00B25718"/>
    <w:rsid w:val="00B259EC"/>
    <w:rsid w:val="00B27404"/>
    <w:rsid w:val="00B27D42"/>
    <w:rsid w:val="00B316E7"/>
    <w:rsid w:val="00B31E23"/>
    <w:rsid w:val="00B320B5"/>
    <w:rsid w:val="00B3228D"/>
    <w:rsid w:val="00B3281D"/>
    <w:rsid w:val="00B33247"/>
    <w:rsid w:val="00B338A6"/>
    <w:rsid w:val="00B356E2"/>
    <w:rsid w:val="00B357C9"/>
    <w:rsid w:val="00B366ED"/>
    <w:rsid w:val="00B368EF"/>
    <w:rsid w:val="00B36DE8"/>
    <w:rsid w:val="00B37FC5"/>
    <w:rsid w:val="00B40397"/>
    <w:rsid w:val="00B405C4"/>
    <w:rsid w:val="00B412AE"/>
    <w:rsid w:val="00B424B0"/>
    <w:rsid w:val="00B424C6"/>
    <w:rsid w:val="00B42658"/>
    <w:rsid w:val="00B42B50"/>
    <w:rsid w:val="00B42EE4"/>
    <w:rsid w:val="00B430D6"/>
    <w:rsid w:val="00B432AA"/>
    <w:rsid w:val="00B43337"/>
    <w:rsid w:val="00B43714"/>
    <w:rsid w:val="00B43CDA"/>
    <w:rsid w:val="00B447ED"/>
    <w:rsid w:val="00B449EE"/>
    <w:rsid w:val="00B4546C"/>
    <w:rsid w:val="00B45E1B"/>
    <w:rsid w:val="00B46635"/>
    <w:rsid w:val="00B46BC2"/>
    <w:rsid w:val="00B46D50"/>
    <w:rsid w:val="00B47255"/>
    <w:rsid w:val="00B47F1C"/>
    <w:rsid w:val="00B50263"/>
    <w:rsid w:val="00B51C4A"/>
    <w:rsid w:val="00B51C68"/>
    <w:rsid w:val="00B53089"/>
    <w:rsid w:val="00B545CB"/>
    <w:rsid w:val="00B54F16"/>
    <w:rsid w:val="00B54F2A"/>
    <w:rsid w:val="00B55659"/>
    <w:rsid w:val="00B56E39"/>
    <w:rsid w:val="00B577BE"/>
    <w:rsid w:val="00B60943"/>
    <w:rsid w:val="00B61A51"/>
    <w:rsid w:val="00B61E3A"/>
    <w:rsid w:val="00B63666"/>
    <w:rsid w:val="00B63A52"/>
    <w:rsid w:val="00B648B9"/>
    <w:rsid w:val="00B65154"/>
    <w:rsid w:val="00B67D1C"/>
    <w:rsid w:val="00B7034C"/>
    <w:rsid w:val="00B706F9"/>
    <w:rsid w:val="00B70A68"/>
    <w:rsid w:val="00B719B2"/>
    <w:rsid w:val="00B71A4C"/>
    <w:rsid w:val="00B7202A"/>
    <w:rsid w:val="00B72669"/>
    <w:rsid w:val="00B74223"/>
    <w:rsid w:val="00B74BBF"/>
    <w:rsid w:val="00B74E0C"/>
    <w:rsid w:val="00B74FE5"/>
    <w:rsid w:val="00B75E77"/>
    <w:rsid w:val="00B75EA7"/>
    <w:rsid w:val="00B762ED"/>
    <w:rsid w:val="00B76A5A"/>
    <w:rsid w:val="00B76B65"/>
    <w:rsid w:val="00B76C8A"/>
    <w:rsid w:val="00B77098"/>
    <w:rsid w:val="00B7714C"/>
    <w:rsid w:val="00B77B94"/>
    <w:rsid w:val="00B806DB"/>
    <w:rsid w:val="00B80C32"/>
    <w:rsid w:val="00B80CCB"/>
    <w:rsid w:val="00B8141F"/>
    <w:rsid w:val="00B8263A"/>
    <w:rsid w:val="00B845DC"/>
    <w:rsid w:val="00B847E7"/>
    <w:rsid w:val="00B85D7C"/>
    <w:rsid w:val="00B875EE"/>
    <w:rsid w:val="00B878F8"/>
    <w:rsid w:val="00B87976"/>
    <w:rsid w:val="00B90337"/>
    <w:rsid w:val="00B90E6D"/>
    <w:rsid w:val="00B91265"/>
    <w:rsid w:val="00B93216"/>
    <w:rsid w:val="00B9454A"/>
    <w:rsid w:val="00B94833"/>
    <w:rsid w:val="00B9536A"/>
    <w:rsid w:val="00B956DE"/>
    <w:rsid w:val="00B95881"/>
    <w:rsid w:val="00B95B34"/>
    <w:rsid w:val="00B95EC5"/>
    <w:rsid w:val="00B9641B"/>
    <w:rsid w:val="00B97D14"/>
    <w:rsid w:val="00BA0529"/>
    <w:rsid w:val="00BA25EA"/>
    <w:rsid w:val="00BA372F"/>
    <w:rsid w:val="00BA4CD2"/>
    <w:rsid w:val="00BA4EF5"/>
    <w:rsid w:val="00BA4FE8"/>
    <w:rsid w:val="00BA5733"/>
    <w:rsid w:val="00BA5D5B"/>
    <w:rsid w:val="00BA6B89"/>
    <w:rsid w:val="00BB0C8E"/>
    <w:rsid w:val="00BB16A4"/>
    <w:rsid w:val="00BB1AAF"/>
    <w:rsid w:val="00BB1B92"/>
    <w:rsid w:val="00BB1E35"/>
    <w:rsid w:val="00BB44C5"/>
    <w:rsid w:val="00BB457F"/>
    <w:rsid w:val="00BB4D13"/>
    <w:rsid w:val="00BB4D1C"/>
    <w:rsid w:val="00BB5563"/>
    <w:rsid w:val="00BB5FBB"/>
    <w:rsid w:val="00BB6349"/>
    <w:rsid w:val="00BC0239"/>
    <w:rsid w:val="00BC0F3B"/>
    <w:rsid w:val="00BC35AB"/>
    <w:rsid w:val="00BC3A38"/>
    <w:rsid w:val="00BC3E37"/>
    <w:rsid w:val="00BC4B16"/>
    <w:rsid w:val="00BC4FC7"/>
    <w:rsid w:val="00BC6DA5"/>
    <w:rsid w:val="00BC6DE5"/>
    <w:rsid w:val="00BC718C"/>
    <w:rsid w:val="00BC7B70"/>
    <w:rsid w:val="00BD0584"/>
    <w:rsid w:val="00BD0C51"/>
    <w:rsid w:val="00BD187A"/>
    <w:rsid w:val="00BD18ED"/>
    <w:rsid w:val="00BD1DC1"/>
    <w:rsid w:val="00BD1E22"/>
    <w:rsid w:val="00BD285D"/>
    <w:rsid w:val="00BD2A95"/>
    <w:rsid w:val="00BD2E4C"/>
    <w:rsid w:val="00BD3120"/>
    <w:rsid w:val="00BD32F5"/>
    <w:rsid w:val="00BD3966"/>
    <w:rsid w:val="00BD47F6"/>
    <w:rsid w:val="00BD6D53"/>
    <w:rsid w:val="00BD779E"/>
    <w:rsid w:val="00BE08D2"/>
    <w:rsid w:val="00BE21B2"/>
    <w:rsid w:val="00BE2EDC"/>
    <w:rsid w:val="00BE3A39"/>
    <w:rsid w:val="00BE467D"/>
    <w:rsid w:val="00BE57B5"/>
    <w:rsid w:val="00BE5B22"/>
    <w:rsid w:val="00BE5FEE"/>
    <w:rsid w:val="00BE6C5D"/>
    <w:rsid w:val="00BE6E80"/>
    <w:rsid w:val="00BE7EE3"/>
    <w:rsid w:val="00BF071F"/>
    <w:rsid w:val="00BF1339"/>
    <w:rsid w:val="00BF19FF"/>
    <w:rsid w:val="00BF1F56"/>
    <w:rsid w:val="00BF231D"/>
    <w:rsid w:val="00BF2335"/>
    <w:rsid w:val="00BF26ED"/>
    <w:rsid w:val="00BF289F"/>
    <w:rsid w:val="00BF33C1"/>
    <w:rsid w:val="00BF3951"/>
    <w:rsid w:val="00BF4588"/>
    <w:rsid w:val="00BF4881"/>
    <w:rsid w:val="00BF5447"/>
    <w:rsid w:val="00BF68BF"/>
    <w:rsid w:val="00BF6D10"/>
    <w:rsid w:val="00BF6E42"/>
    <w:rsid w:val="00BF7042"/>
    <w:rsid w:val="00BF7B38"/>
    <w:rsid w:val="00C00243"/>
    <w:rsid w:val="00C006A4"/>
    <w:rsid w:val="00C0159F"/>
    <w:rsid w:val="00C01B24"/>
    <w:rsid w:val="00C0305C"/>
    <w:rsid w:val="00C0384D"/>
    <w:rsid w:val="00C04619"/>
    <w:rsid w:val="00C059DC"/>
    <w:rsid w:val="00C10100"/>
    <w:rsid w:val="00C10208"/>
    <w:rsid w:val="00C105AC"/>
    <w:rsid w:val="00C10DCA"/>
    <w:rsid w:val="00C11B19"/>
    <w:rsid w:val="00C137BD"/>
    <w:rsid w:val="00C1387A"/>
    <w:rsid w:val="00C13989"/>
    <w:rsid w:val="00C13D87"/>
    <w:rsid w:val="00C1540F"/>
    <w:rsid w:val="00C16977"/>
    <w:rsid w:val="00C179FD"/>
    <w:rsid w:val="00C20E3B"/>
    <w:rsid w:val="00C2157A"/>
    <w:rsid w:val="00C22043"/>
    <w:rsid w:val="00C221FE"/>
    <w:rsid w:val="00C22F51"/>
    <w:rsid w:val="00C235A0"/>
    <w:rsid w:val="00C24026"/>
    <w:rsid w:val="00C2522F"/>
    <w:rsid w:val="00C255F2"/>
    <w:rsid w:val="00C25B66"/>
    <w:rsid w:val="00C27111"/>
    <w:rsid w:val="00C27A41"/>
    <w:rsid w:val="00C30A71"/>
    <w:rsid w:val="00C319B0"/>
    <w:rsid w:val="00C3456F"/>
    <w:rsid w:val="00C347FE"/>
    <w:rsid w:val="00C35005"/>
    <w:rsid w:val="00C351E7"/>
    <w:rsid w:val="00C374B8"/>
    <w:rsid w:val="00C40013"/>
    <w:rsid w:val="00C402B1"/>
    <w:rsid w:val="00C4071E"/>
    <w:rsid w:val="00C40F13"/>
    <w:rsid w:val="00C40FE9"/>
    <w:rsid w:val="00C41FD9"/>
    <w:rsid w:val="00C420D8"/>
    <w:rsid w:val="00C42313"/>
    <w:rsid w:val="00C42579"/>
    <w:rsid w:val="00C432DD"/>
    <w:rsid w:val="00C44379"/>
    <w:rsid w:val="00C446B1"/>
    <w:rsid w:val="00C46D77"/>
    <w:rsid w:val="00C51769"/>
    <w:rsid w:val="00C52541"/>
    <w:rsid w:val="00C528FB"/>
    <w:rsid w:val="00C529DC"/>
    <w:rsid w:val="00C53BE9"/>
    <w:rsid w:val="00C53CD7"/>
    <w:rsid w:val="00C54860"/>
    <w:rsid w:val="00C54A1A"/>
    <w:rsid w:val="00C55A28"/>
    <w:rsid w:val="00C55AA3"/>
    <w:rsid w:val="00C567EE"/>
    <w:rsid w:val="00C56BEC"/>
    <w:rsid w:val="00C5776E"/>
    <w:rsid w:val="00C600F0"/>
    <w:rsid w:val="00C60915"/>
    <w:rsid w:val="00C60E67"/>
    <w:rsid w:val="00C62EEC"/>
    <w:rsid w:val="00C6351F"/>
    <w:rsid w:val="00C6664D"/>
    <w:rsid w:val="00C66D2A"/>
    <w:rsid w:val="00C66E4C"/>
    <w:rsid w:val="00C6763C"/>
    <w:rsid w:val="00C7019D"/>
    <w:rsid w:val="00C719F8"/>
    <w:rsid w:val="00C71AED"/>
    <w:rsid w:val="00C744CC"/>
    <w:rsid w:val="00C74D85"/>
    <w:rsid w:val="00C7576B"/>
    <w:rsid w:val="00C76F2F"/>
    <w:rsid w:val="00C77683"/>
    <w:rsid w:val="00C80D7A"/>
    <w:rsid w:val="00C80DB0"/>
    <w:rsid w:val="00C83088"/>
    <w:rsid w:val="00C83BCC"/>
    <w:rsid w:val="00C84855"/>
    <w:rsid w:val="00C848CB"/>
    <w:rsid w:val="00C84DF1"/>
    <w:rsid w:val="00C8632C"/>
    <w:rsid w:val="00C87F97"/>
    <w:rsid w:val="00C90882"/>
    <w:rsid w:val="00C9096B"/>
    <w:rsid w:val="00C90B33"/>
    <w:rsid w:val="00C912EA"/>
    <w:rsid w:val="00C9157F"/>
    <w:rsid w:val="00C92433"/>
    <w:rsid w:val="00C92E82"/>
    <w:rsid w:val="00C93125"/>
    <w:rsid w:val="00C938CC"/>
    <w:rsid w:val="00C93FF2"/>
    <w:rsid w:val="00C944D4"/>
    <w:rsid w:val="00C945F1"/>
    <w:rsid w:val="00C94EB3"/>
    <w:rsid w:val="00C95B67"/>
    <w:rsid w:val="00C95C03"/>
    <w:rsid w:val="00C963E2"/>
    <w:rsid w:val="00C9668C"/>
    <w:rsid w:val="00CA12BC"/>
    <w:rsid w:val="00CA17BF"/>
    <w:rsid w:val="00CA2BC9"/>
    <w:rsid w:val="00CA2F5F"/>
    <w:rsid w:val="00CA3EED"/>
    <w:rsid w:val="00CA5360"/>
    <w:rsid w:val="00CA54B8"/>
    <w:rsid w:val="00CA6420"/>
    <w:rsid w:val="00CA6CF0"/>
    <w:rsid w:val="00CA6E4F"/>
    <w:rsid w:val="00CB0DA4"/>
    <w:rsid w:val="00CB1F12"/>
    <w:rsid w:val="00CB1F7F"/>
    <w:rsid w:val="00CB39FD"/>
    <w:rsid w:val="00CB3A8F"/>
    <w:rsid w:val="00CB3E9D"/>
    <w:rsid w:val="00CB44BE"/>
    <w:rsid w:val="00CB4E58"/>
    <w:rsid w:val="00CB5269"/>
    <w:rsid w:val="00CB555C"/>
    <w:rsid w:val="00CB6386"/>
    <w:rsid w:val="00CB647F"/>
    <w:rsid w:val="00CB6B9B"/>
    <w:rsid w:val="00CB6EDE"/>
    <w:rsid w:val="00CB6FA4"/>
    <w:rsid w:val="00CB7083"/>
    <w:rsid w:val="00CB7382"/>
    <w:rsid w:val="00CC19DB"/>
    <w:rsid w:val="00CC24B5"/>
    <w:rsid w:val="00CC28E3"/>
    <w:rsid w:val="00CC37D1"/>
    <w:rsid w:val="00CC39C5"/>
    <w:rsid w:val="00CC3CED"/>
    <w:rsid w:val="00CC3F1B"/>
    <w:rsid w:val="00CC4A84"/>
    <w:rsid w:val="00CC4BFA"/>
    <w:rsid w:val="00CC5185"/>
    <w:rsid w:val="00CC51A5"/>
    <w:rsid w:val="00CC5429"/>
    <w:rsid w:val="00CC5B0B"/>
    <w:rsid w:val="00CD01A5"/>
    <w:rsid w:val="00CD1831"/>
    <w:rsid w:val="00CD18FD"/>
    <w:rsid w:val="00CD1B8C"/>
    <w:rsid w:val="00CD259F"/>
    <w:rsid w:val="00CD26CF"/>
    <w:rsid w:val="00CD2B40"/>
    <w:rsid w:val="00CD394B"/>
    <w:rsid w:val="00CD403D"/>
    <w:rsid w:val="00CD41D1"/>
    <w:rsid w:val="00CD46F2"/>
    <w:rsid w:val="00CD7842"/>
    <w:rsid w:val="00CD78DE"/>
    <w:rsid w:val="00CD7F50"/>
    <w:rsid w:val="00CE12A1"/>
    <w:rsid w:val="00CE29F9"/>
    <w:rsid w:val="00CE30DD"/>
    <w:rsid w:val="00CE3C09"/>
    <w:rsid w:val="00CE584D"/>
    <w:rsid w:val="00CE59E7"/>
    <w:rsid w:val="00CE5CED"/>
    <w:rsid w:val="00CE5DAA"/>
    <w:rsid w:val="00CE60A9"/>
    <w:rsid w:val="00CE62C5"/>
    <w:rsid w:val="00CE78D9"/>
    <w:rsid w:val="00CE7C35"/>
    <w:rsid w:val="00CF036E"/>
    <w:rsid w:val="00CF04DA"/>
    <w:rsid w:val="00CF1060"/>
    <w:rsid w:val="00CF24C6"/>
    <w:rsid w:val="00CF2AA4"/>
    <w:rsid w:val="00CF3D12"/>
    <w:rsid w:val="00CF3D5C"/>
    <w:rsid w:val="00CF3FB3"/>
    <w:rsid w:val="00CF5AE9"/>
    <w:rsid w:val="00CF5BCB"/>
    <w:rsid w:val="00D008C1"/>
    <w:rsid w:val="00D00AEB"/>
    <w:rsid w:val="00D01454"/>
    <w:rsid w:val="00D01A3D"/>
    <w:rsid w:val="00D01FC7"/>
    <w:rsid w:val="00D02975"/>
    <w:rsid w:val="00D04B28"/>
    <w:rsid w:val="00D05279"/>
    <w:rsid w:val="00D05AA8"/>
    <w:rsid w:val="00D0693F"/>
    <w:rsid w:val="00D07466"/>
    <w:rsid w:val="00D07C31"/>
    <w:rsid w:val="00D10203"/>
    <w:rsid w:val="00D110E7"/>
    <w:rsid w:val="00D112DC"/>
    <w:rsid w:val="00D11A26"/>
    <w:rsid w:val="00D12552"/>
    <w:rsid w:val="00D1289D"/>
    <w:rsid w:val="00D12C53"/>
    <w:rsid w:val="00D13484"/>
    <w:rsid w:val="00D13CB5"/>
    <w:rsid w:val="00D156A7"/>
    <w:rsid w:val="00D15BDA"/>
    <w:rsid w:val="00D169A1"/>
    <w:rsid w:val="00D173A3"/>
    <w:rsid w:val="00D17E35"/>
    <w:rsid w:val="00D20861"/>
    <w:rsid w:val="00D2171F"/>
    <w:rsid w:val="00D21897"/>
    <w:rsid w:val="00D22EE1"/>
    <w:rsid w:val="00D236CE"/>
    <w:rsid w:val="00D252B6"/>
    <w:rsid w:val="00D254A9"/>
    <w:rsid w:val="00D2770C"/>
    <w:rsid w:val="00D278CE"/>
    <w:rsid w:val="00D31083"/>
    <w:rsid w:val="00D31142"/>
    <w:rsid w:val="00D31199"/>
    <w:rsid w:val="00D3134B"/>
    <w:rsid w:val="00D31F55"/>
    <w:rsid w:val="00D32075"/>
    <w:rsid w:val="00D327BC"/>
    <w:rsid w:val="00D33179"/>
    <w:rsid w:val="00D3321E"/>
    <w:rsid w:val="00D33E9D"/>
    <w:rsid w:val="00D343DD"/>
    <w:rsid w:val="00D348D8"/>
    <w:rsid w:val="00D34F6E"/>
    <w:rsid w:val="00D35124"/>
    <w:rsid w:val="00D35D28"/>
    <w:rsid w:val="00D36446"/>
    <w:rsid w:val="00D36971"/>
    <w:rsid w:val="00D36B21"/>
    <w:rsid w:val="00D37493"/>
    <w:rsid w:val="00D41A2F"/>
    <w:rsid w:val="00D41ED6"/>
    <w:rsid w:val="00D43CD3"/>
    <w:rsid w:val="00D43D7D"/>
    <w:rsid w:val="00D44C13"/>
    <w:rsid w:val="00D45E9D"/>
    <w:rsid w:val="00D46522"/>
    <w:rsid w:val="00D476F6"/>
    <w:rsid w:val="00D47D11"/>
    <w:rsid w:val="00D50019"/>
    <w:rsid w:val="00D50246"/>
    <w:rsid w:val="00D51321"/>
    <w:rsid w:val="00D5158E"/>
    <w:rsid w:val="00D515A4"/>
    <w:rsid w:val="00D516E6"/>
    <w:rsid w:val="00D51F82"/>
    <w:rsid w:val="00D52C06"/>
    <w:rsid w:val="00D52FF6"/>
    <w:rsid w:val="00D54DBD"/>
    <w:rsid w:val="00D55B15"/>
    <w:rsid w:val="00D563F9"/>
    <w:rsid w:val="00D564DC"/>
    <w:rsid w:val="00D568C3"/>
    <w:rsid w:val="00D56A71"/>
    <w:rsid w:val="00D6049E"/>
    <w:rsid w:val="00D60953"/>
    <w:rsid w:val="00D61659"/>
    <w:rsid w:val="00D624E6"/>
    <w:rsid w:val="00D626BC"/>
    <w:rsid w:val="00D63A8E"/>
    <w:rsid w:val="00D65271"/>
    <w:rsid w:val="00D654B2"/>
    <w:rsid w:val="00D662D2"/>
    <w:rsid w:val="00D66429"/>
    <w:rsid w:val="00D701B2"/>
    <w:rsid w:val="00D708F5"/>
    <w:rsid w:val="00D71430"/>
    <w:rsid w:val="00D715AA"/>
    <w:rsid w:val="00D7180D"/>
    <w:rsid w:val="00D71A83"/>
    <w:rsid w:val="00D7261B"/>
    <w:rsid w:val="00D72EB3"/>
    <w:rsid w:val="00D737CE"/>
    <w:rsid w:val="00D74887"/>
    <w:rsid w:val="00D75F21"/>
    <w:rsid w:val="00D77363"/>
    <w:rsid w:val="00D779EA"/>
    <w:rsid w:val="00D77F9E"/>
    <w:rsid w:val="00D80356"/>
    <w:rsid w:val="00D83837"/>
    <w:rsid w:val="00D839E1"/>
    <w:rsid w:val="00D84823"/>
    <w:rsid w:val="00D84BEB"/>
    <w:rsid w:val="00D85CBB"/>
    <w:rsid w:val="00D85E16"/>
    <w:rsid w:val="00D86A3D"/>
    <w:rsid w:val="00D8725D"/>
    <w:rsid w:val="00D90BE8"/>
    <w:rsid w:val="00D90C6D"/>
    <w:rsid w:val="00D916BB"/>
    <w:rsid w:val="00D92905"/>
    <w:rsid w:val="00D92FEF"/>
    <w:rsid w:val="00D93F99"/>
    <w:rsid w:val="00D94704"/>
    <w:rsid w:val="00D9472C"/>
    <w:rsid w:val="00D94A11"/>
    <w:rsid w:val="00D95383"/>
    <w:rsid w:val="00D95825"/>
    <w:rsid w:val="00D958E2"/>
    <w:rsid w:val="00DA0F8C"/>
    <w:rsid w:val="00DA2CEC"/>
    <w:rsid w:val="00DA3259"/>
    <w:rsid w:val="00DA3606"/>
    <w:rsid w:val="00DA36B0"/>
    <w:rsid w:val="00DA429A"/>
    <w:rsid w:val="00DA481E"/>
    <w:rsid w:val="00DA4899"/>
    <w:rsid w:val="00DA4E27"/>
    <w:rsid w:val="00DA588B"/>
    <w:rsid w:val="00DA5DC2"/>
    <w:rsid w:val="00DA5FDB"/>
    <w:rsid w:val="00DB081D"/>
    <w:rsid w:val="00DB1391"/>
    <w:rsid w:val="00DB3141"/>
    <w:rsid w:val="00DB3A4A"/>
    <w:rsid w:val="00DB3FD0"/>
    <w:rsid w:val="00DB5C4B"/>
    <w:rsid w:val="00DB5E65"/>
    <w:rsid w:val="00DB7379"/>
    <w:rsid w:val="00DB7B9B"/>
    <w:rsid w:val="00DC07BF"/>
    <w:rsid w:val="00DC1138"/>
    <w:rsid w:val="00DC1938"/>
    <w:rsid w:val="00DC37E6"/>
    <w:rsid w:val="00DC3884"/>
    <w:rsid w:val="00DC41D4"/>
    <w:rsid w:val="00DC4F62"/>
    <w:rsid w:val="00DC57A6"/>
    <w:rsid w:val="00DC602E"/>
    <w:rsid w:val="00DC60CA"/>
    <w:rsid w:val="00DC6142"/>
    <w:rsid w:val="00DC701A"/>
    <w:rsid w:val="00DC7458"/>
    <w:rsid w:val="00DC7BCA"/>
    <w:rsid w:val="00DC7CE5"/>
    <w:rsid w:val="00DD1167"/>
    <w:rsid w:val="00DD1280"/>
    <w:rsid w:val="00DD154A"/>
    <w:rsid w:val="00DD1BE7"/>
    <w:rsid w:val="00DD2058"/>
    <w:rsid w:val="00DD2466"/>
    <w:rsid w:val="00DD38D9"/>
    <w:rsid w:val="00DD4F16"/>
    <w:rsid w:val="00DD6315"/>
    <w:rsid w:val="00DD683B"/>
    <w:rsid w:val="00DD71BD"/>
    <w:rsid w:val="00DD7E5C"/>
    <w:rsid w:val="00DE0D1B"/>
    <w:rsid w:val="00DE1096"/>
    <w:rsid w:val="00DE17E6"/>
    <w:rsid w:val="00DE198F"/>
    <w:rsid w:val="00DE1A6E"/>
    <w:rsid w:val="00DE2002"/>
    <w:rsid w:val="00DE22DF"/>
    <w:rsid w:val="00DE2908"/>
    <w:rsid w:val="00DE37F4"/>
    <w:rsid w:val="00DE3C17"/>
    <w:rsid w:val="00DE3D3D"/>
    <w:rsid w:val="00DE3DB7"/>
    <w:rsid w:val="00DE5D5D"/>
    <w:rsid w:val="00DE772D"/>
    <w:rsid w:val="00DE79EA"/>
    <w:rsid w:val="00DE7C48"/>
    <w:rsid w:val="00DE7D13"/>
    <w:rsid w:val="00DF047A"/>
    <w:rsid w:val="00DF0A01"/>
    <w:rsid w:val="00DF0E2F"/>
    <w:rsid w:val="00DF341A"/>
    <w:rsid w:val="00DF3544"/>
    <w:rsid w:val="00DF41E9"/>
    <w:rsid w:val="00DF4F9C"/>
    <w:rsid w:val="00DF5390"/>
    <w:rsid w:val="00DF6CFC"/>
    <w:rsid w:val="00DF7B81"/>
    <w:rsid w:val="00E006D3"/>
    <w:rsid w:val="00E00761"/>
    <w:rsid w:val="00E0123C"/>
    <w:rsid w:val="00E020A1"/>
    <w:rsid w:val="00E021D6"/>
    <w:rsid w:val="00E023AF"/>
    <w:rsid w:val="00E0244A"/>
    <w:rsid w:val="00E02CF9"/>
    <w:rsid w:val="00E031B9"/>
    <w:rsid w:val="00E03CBD"/>
    <w:rsid w:val="00E03CFC"/>
    <w:rsid w:val="00E03DAB"/>
    <w:rsid w:val="00E0422E"/>
    <w:rsid w:val="00E0443E"/>
    <w:rsid w:val="00E053CA"/>
    <w:rsid w:val="00E05C7C"/>
    <w:rsid w:val="00E0630D"/>
    <w:rsid w:val="00E06AA3"/>
    <w:rsid w:val="00E07CD3"/>
    <w:rsid w:val="00E07E93"/>
    <w:rsid w:val="00E07F55"/>
    <w:rsid w:val="00E13000"/>
    <w:rsid w:val="00E1319B"/>
    <w:rsid w:val="00E13C0C"/>
    <w:rsid w:val="00E13D8D"/>
    <w:rsid w:val="00E14179"/>
    <w:rsid w:val="00E14C87"/>
    <w:rsid w:val="00E14FC0"/>
    <w:rsid w:val="00E1504A"/>
    <w:rsid w:val="00E160C2"/>
    <w:rsid w:val="00E17057"/>
    <w:rsid w:val="00E2018B"/>
    <w:rsid w:val="00E20EDD"/>
    <w:rsid w:val="00E219E8"/>
    <w:rsid w:val="00E224D9"/>
    <w:rsid w:val="00E22829"/>
    <w:rsid w:val="00E26252"/>
    <w:rsid w:val="00E26E79"/>
    <w:rsid w:val="00E2750C"/>
    <w:rsid w:val="00E3125E"/>
    <w:rsid w:val="00E31A6B"/>
    <w:rsid w:val="00E32580"/>
    <w:rsid w:val="00E33280"/>
    <w:rsid w:val="00E3405D"/>
    <w:rsid w:val="00E342D0"/>
    <w:rsid w:val="00E352C2"/>
    <w:rsid w:val="00E35A33"/>
    <w:rsid w:val="00E37376"/>
    <w:rsid w:val="00E379DD"/>
    <w:rsid w:val="00E42C71"/>
    <w:rsid w:val="00E43864"/>
    <w:rsid w:val="00E43BB5"/>
    <w:rsid w:val="00E445E9"/>
    <w:rsid w:val="00E44779"/>
    <w:rsid w:val="00E45823"/>
    <w:rsid w:val="00E45CEB"/>
    <w:rsid w:val="00E47207"/>
    <w:rsid w:val="00E52830"/>
    <w:rsid w:val="00E540D2"/>
    <w:rsid w:val="00E547D8"/>
    <w:rsid w:val="00E547E5"/>
    <w:rsid w:val="00E54A02"/>
    <w:rsid w:val="00E555DA"/>
    <w:rsid w:val="00E559CA"/>
    <w:rsid w:val="00E55AC7"/>
    <w:rsid w:val="00E55C9F"/>
    <w:rsid w:val="00E5603F"/>
    <w:rsid w:val="00E567FA"/>
    <w:rsid w:val="00E56F2B"/>
    <w:rsid w:val="00E611FE"/>
    <w:rsid w:val="00E61C83"/>
    <w:rsid w:val="00E63F0B"/>
    <w:rsid w:val="00E64826"/>
    <w:rsid w:val="00E64FB8"/>
    <w:rsid w:val="00E669A3"/>
    <w:rsid w:val="00E6777F"/>
    <w:rsid w:val="00E677A2"/>
    <w:rsid w:val="00E67D27"/>
    <w:rsid w:val="00E703A1"/>
    <w:rsid w:val="00E711E9"/>
    <w:rsid w:val="00E713E1"/>
    <w:rsid w:val="00E71A85"/>
    <w:rsid w:val="00E73237"/>
    <w:rsid w:val="00E734E7"/>
    <w:rsid w:val="00E73CFA"/>
    <w:rsid w:val="00E741F7"/>
    <w:rsid w:val="00E7461B"/>
    <w:rsid w:val="00E750D4"/>
    <w:rsid w:val="00E754D2"/>
    <w:rsid w:val="00E75E6F"/>
    <w:rsid w:val="00E77C99"/>
    <w:rsid w:val="00E80466"/>
    <w:rsid w:val="00E805C7"/>
    <w:rsid w:val="00E808EF"/>
    <w:rsid w:val="00E8369A"/>
    <w:rsid w:val="00E84EAF"/>
    <w:rsid w:val="00E85055"/>
    <w:rsid w:val="00E865DF"/>
    <w:rsid w:val="00E871EC"/>
    <w:rsid w:val="00E87227"/>
    <w:rsid w:val="00E87A93"/>
    <w:rsid w:val="00E909B3"/>
    <w:rsid w:val="00E91C65"/>
    <w:rsid w:val="00E91D0D"/>
    <w:rsid w:val="00E92642"/>
    <w:rsid w:val="00E938BF"/>
    <w:rsid w:val="00E94392"/>
    <w:rsid w:val="00E967A1"/>
    <w:rsid w:val="00E96ABD"/>
    <w:rsid w:val="00E96EEA"/>
    <w:rsid w:val="00E97395"/>
    <w:rsid w:val="00E97531"/>
    <w:rsid w:val="00E9756F"/>
    <w:rsid w:val="00EA0B11"/>
    <w:rsid w:val="00EA2C9B"/>
    <w:rsid w:val="00EA3424"/>
    <w:rsid w:val="00EA4606"/>
    <w:rsid w:val="00EA4C94"/>
    <w:rsid w:val="00EA4DD9"/>
    <w:rsid w:val="00EA5940"/>
    <w:rsid w:val="00EA5B36"/>
    <w:rsid w:val="00EA5FCF"/>
    <w:rsid w:val="00EA6223"/>
    <w:rsid w:val="00EA66AE"/>
    <w:rsid w:val="00EA7435"/>
    <w:rsid w:val="00EA767E"/>
    <w:rsid w:val="00EB05A5"/>
    <w:rsid w:val="00EB0CBA"/>
    <w:rsid w:val="00EB103B"/>
    <w:rsid w:val="00EB150D"/>
    <w:rsid w:val="00EB152D"/>
    <w:rsid w:val="00EB21CB"/>
    <w:rsid w:val="00EB2FD1"/>
    <w:rsid w:val="00EB3088"/>
    <w:rsid w:val="00EB3219"/>
    <w:rsid w:val="00EB33F4"/>
    <w:rsid w:val="00EB36C7"/>
    <w:rsid w:val="00EB36EC"/>
    <w:rsid w:val="00EB376A"/>
    <w:rsid w:val="00EB3BF8"/>
    <w:rsid w:val="00EB454D"/>
    <w:rsid w:val="00EB4973"/>
    <w:rsid w:val="00EB62E2"/>
    <w:rsid w:val="00EB647A"/>
    <w:rsid w:val="00EB72AF"/>
    <w:rsid w:val="00EB7571"/>
    <w:rsid w:val="00EB7FB3"/>
    <w:rsid w:val="00EC09B7"/>
    <w:rsid w:val="00EC1445"/>
    <w:rsid w:val="00EC15A0"/>
    <w:rsid w:val="00EC3BC9"/>
    <w:rsid w:val="00EC3D44"/>
    <w:rsid w:val="00EC4964"/>
    <w:rsid w:val="00EC614E"/>
    <w:rsid w:val="00EC6323"/>
    <w:rsid w:val="00EC6E72"/>
    <w:rsid w:val="00EC7198"/>
    <w:rsid w:val="00EC7988"/>
    <w:rsid w:val="00EC7E22"/>
    <w:rsid w:val="00ED0441"/>
    <w:rsid w:val="00ED045B"/>
    <w:rsid w:val="00ED06A1"/>
    <w:rsid w:val="00ED0C8C"/>
    <w:rsid w:val="00ED164E"/>
    <w:rsid w:val="00ED1A26"/>
    <w:rsid w:val="00ED1DB0"/>
    <w:rsid w:val="00ED22F7"/>
    <w:rsid w:val="00ED3961"/>
    <w:rsid w:val="00ED3A10"/>
    <w:rsid w:val="00ED3FA6"/>
    <w:rsid w:val="00ED5D59"/>
    <w:rsid w:val="00ED6686"/>
    <w:rsid w:val="00ED7844"/>
    <w:rsid w:val="00ED7AFE"/>
    <w:rsid w:val="00EE0410"/>
    <w:rsid w:val="00EE0F34"/>
    <w:rsid w:val="00EE1912"/>
    <w:rsid w:val="00EE1C91"/>
    <w:rsid w:val="00EE275C"/>
    <w:rsid w:val="00EE2BFC"/>
    <w:rsid w:val="00EE2E7D"/>
    <w:rsid w:val="00EE319F"/>
    <w:rsid w:val="00EE31A2"/>
    <w:rsid w:val="00EE340F"/>
    <w:rsid w:val="00EE4973"/>
    <w:rsid w:val="00EE4D49"/>
    <w:rsid w:val="00EE531E"/>
    <w:rsid w:val="00EE746C"/>
    <w:rsid w:val="00EE7C15"/>
    <w:rsid w:val="00EE7C40"/>
    <w:rsid w:val="00EE7C4A"/>
    <w:rsid w:val="00EE7CA9"/>
    <w:rsid w:val="00EE7D4A"/>
    <w:rsid w:val="00EE7EEE"/>
    <w:rsid w:val="00EF12D8"/>
    <w:rsid w:val="00EF27F8"/>
    <w:rsid w:val="00EF315F"/>
    <w:rsid w:val="00EF3422"/>
    <w:rsid w:val="00EF46D3"/>
    <w:rsid w:val="00EF4CC4"/>
    <w:rsid w:val="00EF503F"/>
    <w:rsid w:val="00EF58F9"/>
    <w:rsid w:val="00EF631D"/>
    <w:rsid w:val="00EF6A17"/>
    <w:rsid w:val="00F00E12"/>
    <w:rsid w:val="00F016FB"/>
    <w:rsid w:val="00F01832"/>
    <w:rsid w:val="00F01DD8"/>
    <w:rsid w:val="00F02191"/>
    <w:rsid w:val="00F02699"/>
    <w:rsid w:val="00F03A7A"/>
    <w:rsid w:val="00F04EE2"/>
    <w:rsid w:val="00F051C2"/>
    <w:rsid w:val="00F05280"/>
    <w:rsid w:val="00F061B9"/>
    <w:rsid w:val="00F062BB"/>
    <w:rsid w:val="00F07DCF"/>
    <w:rsid w:val="00F111C2"/>
    <w:rsid w:val="00F113FC"/>
    <w:rsid w:val="00F1150B"/>
    <w:rsid w:val="00F1170F"/>
    <w:rsid w:val="00F11840"/>
    <w:rsid w:val="00F11984"/>
    <w:rsid w:val="00F11C1F"/>
    <w:rsid w:val="00F12863"/>
    <w:rsid w:val="00F12937"/>
    <w:rsid w:val="00F12F13"/>
    <w:rsid w:val="00F1314A"/>
    <w:rsid w:val="00F131CC"/>
    <w:rsid w:val="00F13B34"/>
    <w:rsid w:val="00F1476F"/>
    <w:rsid w:val="00F1507A"/>
    <w:rsid w:val="00F15098"/>
    <w:rsid w:val="00F1594D"/>
    <w:rsid w:val="00F16008"/>
    <w:rsid w:val="00F17CC5"/>
    <w:rsid w:val="00F2025F"/>
    <w:rsid w:val="00F20F8D"/>
    <w:rsid w:val="00F21FBA"/>
    <w:rsid w:val="00F225FC"/>
    <w:rsid w:val="00F23D68"/>
    <w:rsid w:val="00F259CD"/>
    <w:rsid w:val="00F26606"/>
    <w:rsid w:val="00F272C0"/>
    <w:rsid w:val="00F2755C"/>
    <w:rsid w:val="00F3088E"/>
    <w:rsid w:val="00F31065"/>
    <w:rsid w:val="00F320EA"/>
    <w:rsid w:val="00F33252"/>
    <w:rsid w:val="00F33460"/>
    <w:rsid w:val="00F33642"/>
    <w:rsid w:val="00F33BBB"/>
    <w:rsid w:val="00F33D8A"/>
    <w:rsid w:val="00F342B1"/>
    <w:rsid w:val="00F358C0"/>
    <w:rsid w:val="00F370F1"/>
    <w:rsid w:val="00F37499"/>
    <w:rsid w:val="00F377C6"/>
    <w:rsid w:val="00F37B2C"/>
    <w:rsid w:val="00F37F24"/>
    <w:rsid w:val="00F40311"/>
    <w:rsid w:val="00F40A17"/>
    <w:rsid w:val="00F41369"/>
    <w:rsid w:val="00F41E97"/>
    <w:rsid w:val="00F4230B"/>
    <w:rsid w:val="00F4343D"/>
    <w:rsid w:val="00F434EC"/>
    <w:rsid w:val="00F4368E"/>
    <w:rsid w:val="00F44E0A"/>
    <w:rsid w:val="00F45156"/>
    <w:rsid w:val="00F455E3"/>
    <w:rsid w:val="00F46D12"/>
    <w:rsid w:val="00F46DEB"/>
    <w:rsid w:val="00F51F4E"/>
    <w:rsid w:val="00F52117"/>
    <w:rsid w:val="00F52AD1"/>
    <w:rsid w:val="00F53853"/>
    <w:rsid w:val="00F54885"/>
    <w:rsid w:val="00F55101"/>
    <w:rsid w:val="00F55903"/>
    <w:rsid w:val="00F56F82"/>
    <w:rsid w:val="00F5706C"/>
    <w:rsid w:val="00F573DC"/>
    <w:rsid w:val="00F57D1C"/>
    <w:rsid w:val="00F61055"/>
    <w:rsid w:val="00F61347"/>
    <w:rsid w:val="00F618F5"/>
    <w:rsid w:val="00F62CC1"/>
    <w:rsid w:val="00F62D9F"/>
    <w:rsid w:val="00F63B29"/>
    <w:rsid w:val="00F6441C"/>
    <w:rsid w:val="00F650BF"/>
    <w:rsid w:val="00F65279"/>
    <w:rsid w:val="00F65469"/>
    <w:rsid w:val="00F65C9A"/>
    <w:rsid w:val="00F66479"/>
    <w:rsid w:val="00F6648A"/>
    <w:rsid w:val="00F6669B"/>
    <w:rsid w:val="00F66FE3"/>
    <w:rsid w:val="00F67260"/>
    <w:rsid w:val="00F706C9"/>
    <w:rsid w:val="00F714F9"/>
    <w:rsid w:val="00F7257C"/>
    <w:rsid w:val="00F73BC4"/>
    <w:rsid w:val="00F73C7C"/>
    <w:rsid w:val="00F7457C"/>
    <w:rsid w:val="00F74771"/>
    <w:rsid w:val="00F74995"/>
    <w:rsid w:val="00F74B94"/>
    <w:rsid w:val="00F74F99"/>
    <w:rsid w:val="00F756A6"/>
    <w:rsid w:val="00F75F31"/>
    <w:rsid w:val="00F76836"/>
    <w:rsid w:val="00F770B2"/>
    <w:rsid w:val="00F77D79"/>
    <w:rsid w:val="00F81E13"/>
    <w:rsid w:val="00F82498"/>
    <w:rsid w:val="00F82C8D"/>
    <w:rsid w:val="00F8331D"/>
    <w:rsid w:val="00F841A6"/>
    <w:rsid w:val="00F84FC2"/>
    <w:rsid w:val="00F8589E"/>
    <w:rsid w:val="00F85A82"/>
    <w:rsid w:val="00F85D52"/>
    <w:rsid w:val="00F85EB6"/>
    <w:rsid w:val="00F866CC"/>
    <w:rsid w:val="00F86DE5"/>
    <w:rsid w:val="00F9047E"/>
    <w:rsid w:val="00F90645"/>
    <w:rsid w:val="00F90761"/>
    <w:rsid w:val="00F908DB"/>
    <w:rsid w:val="00F90913"/>
    <w:rsid w:val="00F918F1"/>
    <w:rsid w:val="00F93532"/>
    <w:rsid w:val="00F950A7"/>
    <w:rsid w:val="00F9585A"/>
    <w:rsid w:val="00F96B11"/>
    <w:rsid w:val="00F96E89"/>
    <w:rsid w:val="00FA06EA"/>
    <w:rsid w:val="00FA0988"/>
    <w:rsid w:val="00FA1E3A"/>
    <w:rsid w:val="00FA1F43"/>
    <w:rsid w:val="00FA205A"/>
    <w:rsid w:val="00FA21CA"/>
    <w:rsid w:val="00FA229D"/>
    <w:rsid w:val="00FA27F1"/>
    <w:rsid w:val="00FA3328"/>
    <w:rsid w:val="00FA34BA"/>
    <w:rsid w:val="00FA378C"/>
    <w:rsid w:val="00FA45ED"/>
    <w:rsid w:val="00FA4E60"/>
    <w:rsid w:val="00FA74EA"/>
    <w:rsid w:val="00FA7D67"/>
    <w:rsid w:val="00FB03C4"/>
    <w:rsid w:val="00FB1289"/>
    <w:rsid w:val="00FB1B45"/>
    <w:rsid w:val="00FB2613"/>
    <w:rsid w:val="00FB3EAE"/>
    <w:rsid w:val="00FB4804"/>
    <w:rsid w:val="00FB54E8"/>
    <w:rsid w:val="00FB5CA3"/>
    <w:rsid w:val="00FB6469"/>
    <w:rsid w:val="00FB6983"/>
    <w:rsid w:val="00FB791C"/>
    <w:rsid w:val="00FC1202"/>
    <w:rsid w:val="00FC2377"/>
    <w:rsid w:val="00FC400B"/>
    <w:rsid w:val="00FC488E"/>
    <w:rsid w:val="00FC6996"/>
    <w:rsid w:val="00FD1AD5"/>
    <w:rsid w:val="00FD3937"/>
    <w:rsid w:val="00FD3A6B"/>
    <w:rsid w:val="00FD3B49"/>
    <w:rsid w:val="00FD5607"/>
    <w:rsid w:val="00FD5617"/>
    <w:rsid w:val="00FD5A46"/>
    <w:rsid w:val="00FD792F"/>
    <w:rsid w:val="00FE0062"/>
    <w:rsid w:val="00FE01E3"/>
    <w:rsid w:val="00FE0CF5"/>
    <w:rsid w:val="00FE1D81"/>
    <w:rsid w:val="00FE234D"/>
    <w:rsid w:val="00FE3A0F"/>
    <w:rsid w:val="00FE3C65"/>
    <w:rsid w:val="00FE3D99"/>
    <w:rsid w:val="00FE3DD9"/>
    <w:rsid w:val="00FE5292"/>
    <w:rsid w:val="00FE5CEC"/>
    <w:rsid w:val="00FE605F"/>
    <w:rsid w:val="00FE682F"/>
    <w:rsid w:val="00FE70B5"/>
    <w:rsid w:val="00FE7A1B"/>
    <w:rsid w:val="00FE7FA3"/>
    <w:rsid w:val="00FF0F5B"/>
    <w:rsid w:val="00FF19A4"/>
    <w:rsid w:val="00FF2B86"/>
    <w:rsid w:val="00FF36BD"/>
    <w:rsid w:val="00FF3BC1"/>
    <w:rsid w:val="00FF3FDD"/>
    <w:rsid w:val="00FF5502"/>
    <w:rsid w:val="00FF56D5"/>
    <w:rsid w:val="00FF624D"/>
    <w:rsid w:val="00FF6D83"/>
    <w:rsid w:val="00FF6E77"/>
    <w:rsid w:val="00FF78A3"/>
    <w:rsid w:val="00FF79B2"/>
    <w:rsid w:val="00FF7E81"/>
    <w:rsid w:val="00FF7F15"/>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01B2DA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w:eastAsia="Times" w:hAnsi="Times" w:cs="Times New Roman"/>
        <w:sz w:val="24"/>
        <w:szCs w:val="24"/>
        <w:lang w:val="en-US" w:eastAsia="en-US" w:bidi="ar-SA"/>
      </w:rPr>
    </w:rPrDefault>
    <w:pPrDefault/>
  </w:docDefaults>
  <w:latentStyles w:defLockedState="0" w:defUIPriority="0" w:defSemiHidden="0" w:defUnhideWhenUsed="0" w:defQFormat="0" w:count="276">
    <w:lsdException w:name="heading 4" w:qFormat="1"/>
    <w:lsdException w:name="Strong" w:uiPriority="22" w:qFormat="1"/>
    <w:lsdException w:name="List Paragraph" w:uiPriority="34" w:qFormat="1"/>
  </w:latentStyles>
  <w:style w:type="paragraph" w:default="1" w:styleId="Normal">
    <w:name w:val="Normal"/>
    <w:qFormat/>
    <w:rsid w:val="00FD1AD5"/>
    <w:pPr>
      <w:spacing w:after="120" w:line="264" w:lineRule="auto"/>
    </w:pPr>
    <w:rPr>
      <w:rFonts w:ascii="Lucida Bright" w:hAnsi="Lucida Bright"/>
      <w:spacing w:val="-5"/>
      <w:sz w:val="17"/>
    </w:rPr>
  </w:style>
  <w:style w:type="paragraph" w:styleId="Heading1">
    <w:name w:val="heading 1"/>
    <w:basedOn w:val="Normal"/>
    <w:next w:val="Normal"/>
    <w:qFormat/>
    <w:rsid w:val="005B54C4"/>
    <w:pPr>
      <w:keepNext/>
      <w:spacing w:before="180"/>
      <w:outlineLvl w:val="0"/>
    </w:pPr>
    <w:rPr>
      <w:b/>
      <w:kern w:val="32"/>
      <w:sz w:val="36"/>
    </w:rPr>
  </w:style>
  <w:style w:type="paragraph" w:styleId="Heading2">
    <w:name w:val="heading 2"/>
    <w:basedOn w:val="Normal"/>
    <w:next w:val="Normal"/>
    <w:link w:val="Heading2Char"/>
    <w:qFormat/>
    <w:rsid w:val="00F85A82"/>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qFormat/>
    <w:rsid w:val="00063CDC"/>
    <w:pPr>
      <w:spacing w:after="20"/>
      <w:outlineLvl w:val="2"/>
    </w:pPr>
    <w:rPr>
      <w:rFonts w:ascii="Lucida Sans" w:eastAsia="Times New Roman" w:hAnsi="Lucida Sans"/>
      <w:b/>
      <w:kern w:val="16"/>
      <w:sz w:val="18"/>
    </w:rPr>
  </w:style>
  <w:style w:type="paragraph" w:styleId="Heading4">
    <w:name w:val="heading 4"/>
    <w:aliases w:val="Heading 4 narrow"/>
    <w:basedOn w:val="Normal"/>
    <w:next w:val="Normal"/>
    <w:link w:val="Heading4Char"/>
    <w:qFormat/>
    <w:rsid w:val="008000B7"/>
    <w:pPr>
      <w:keepNext/>
      <w:spacing w:before="80" w:after="0" w:line="240" w:lineRule="auto"/>
      <w:outlineLvl w:val="3"/>
    </w:pPr>
    <w:rPr>
      <w:rFonts w:ascii="Arial Narrow Bold" w:hAnsi="Arial Narrow Bol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464C5"/>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basedOn w:val="Normal"/>
    <w:link w:val="HeaderChar"/>
    <w:uiPriority w:val="99"/>
    <w:semiHidden/>
    <w:unhideWhenUsed/>
    <w:rsid w:val="00C3456F"/>
    <w:pPr>
      <w:tabs>
        <w:tab w:val="center" w:pos="4320"/>
        <w:tab w:val="right" w:pos="8640"/>
      </w:tabs>
    </w:pPr>
  </w:style>
  <w:style w:type="character" w:customStyle="1" w:styleId="HeaderChar">
    <w:name w:val="Header Char"/>
    <w:basedOn w:val="DefaultParagraphFont"/>
    <w:link w:val="Header"/>
    <w:uiPriority w:val="99"/>
    <w:semiHidden/>
    <w:rsid w:val="00C3456F"/>
    <w:rPr>
      <w:rFonts w:ascii="Arial" w:hAnsi="Arial"/>
      <w:sz w:val="22"/>
      <w:lang w:val="es-ES_tradnl"/>
    </w:rPr>
  </w:style>
  <w:style w:type="paragraph" w:styleId="Footer">
    <w:name w:val="footer"/>
    <w:basedOn w:val="Normal"/>
    <w:link w:val="FooterChar"/>
    <w:uiPriority w:val="99"/>
    <w:semiHidden/>
    <w:unhideWhenUsed/>
    <w:rsid w:val="00C3456F"/>
    <w:pPr>
      <w:tabs>
        <w:tab w:val="center" w:pos="4320"/>
        <w:tab w:val="right" w:pos="8640"/>
      </w:tabs>
    </w:pPr>
  </w:style>
  <w:style w:type="character" w:customStyle="1" w:styleId="FooterChar">
    <w:name w:val="Footer Char"/>
    <w:basedOn w:val="DefaultParagraphFont"/>
    <w:link w:val="Footer"/>
    <w:uiPriority w:val="99"/>
    <w:semiHidden/>
    <w:rsid w:val="00C3456F"/>
    <w:rPr>
      <w:rFonts w:ascii="Arial" w:hAnsi="Arial"/>
      <w:sz w:val="22"/>
      <w:lang w:val="es-ES_tradnl"/>
    </w:rPr>
  </w:style>
  <w:style w:type="paragraph" w:styleId="ListParagraph">
    <w:name w:val="List Paragraph"/>
    <w:basedOn w:val="Normal"/>
    <w:uiPriority w:val="34"/>
    <w:qFormat/>
    <w:rsid w:val="00C3456F"/>
    <w:pPr>
      <w:ind w:left="720"/>
      <w:contextualSpacing/>
    </w:pPr>
  </w:style>
  <w:style w:type="character" w:styleId="Hyperlink">
    <w:name w:val="Hyperlink"/>
    <w:basedOn w:val="DefaultParagraphFont"/>
    <w:uiPriority w:val="99"/>
    <w:unhideWhenUsed/>
    <w:rsid w:val="005207FD"/>
    <w:rPr>
      <w:color w:val="0000FF" w:themeColor="hyperlink"/>
      <w:u w:val="single"/>
    </w:rPr>
  </w:style>
  <w:style w:type="character" w:styleId="FollowedHyperlink">
    <w:name w:val="FollowedHyperlink"/>
    <w:basedOn w:val="DefaultParagraphFont"/>
    <w:uiPriority w:val="99"/>
    <w:semiHidden/>
    <w:unhideWhenUsed/>
    <w:rsid w:val="00733BC0"/>
    <w:rPr>
      <w:color w:val="800080" w:themeColor="followedHyperlink"/>
      <w:u w:val="single"/>
    </w:rPr>
  </w:style>
  <w:style w:type="character" w:customStyle="1" w:styleId="Heading4Char">
    <w:name w:val="Heading 4 Char"/>
    <w:aliases w:val="Heading 4 narrow Char"/>
    <w:basedOn w:val="DefaultParagraphFont"/>
    <w:link w:val="Heading4"/>
    <w:rsid w:val="008000B7"/>
    <w:rPr>
      <w:rFonts w:ascii="Arial Narrow Bold" w:hAnsi="Arial Narrow Bold"/>
      <w:spacing w:val="-5"/>
      <w:sz w:val="17"/>
      <w:lang w:val="es-ES_tradnl"/>
    </w:rPr>
  </w:style>
  <w:style w:type="paragraph" w:customStyle="1" w:styleId="Heading2B">
    <w:name w:val="Heading 2B"/>
    <w:basedOn w:val="Normal"/>
    <w:qFormat/>
    <w:rsid w:val="00847A72"/>
    <w:pPr>
      <w:spacing w:before="40"/>
      <w:jc w:val="center"/>
    </w:pPr>
    <w:rPr>
      <w:rFonts w:ascii="Lucida Sans" w:eastAsia="Times New Roman" w:hAnsi="Lucida Sans"/>
      <w:caps/>
      <w:color w:val="FFFFFF" w:themeColor="background1"/>
      <w:spacing w:val="80"/>
      <w:kern w:val="16"/>
      <w:position w:val="8"/>
      <w:sz w:val="16"/>
    </w:rPr>
  </w:style>
  <w:style w:type="paragraph" w:customStyle="1" w:styleId="HeadingNarrowCol">
    <w:name w:val="Heading Narrow Col"/>
    <w:basedOn w:val="Normal"/>
    <w:qFormat/>
    <w:rsid w:val="00CA12BC"/>
    <w:pPr>
      <w:keepNext/>
      <w:pBdr>
        <w:top w:val="single" w:sz="4" w:space="1" w:color="auto"/>
      </w:pBdr>
      <w:spacing w:before="180"/>
    </w:pPr>
    <w:rPr>
      <w:rFonts w:ascii="Lucida Sans" w:hAnsi="Lucida Sans"/>
      <w:b/>
      <w:caps/>
    </w:rPr>
  </w:style>
  <w:style w:type="paragraph" w:customStyle="1" w:styleId="Normalnarrow">
    <w:name w:val="Normal narrow"/>
    <w:basedOn w:val="Normal"/>
    <w:qFormat/>
    <w:rsid w:val="009A3D00"/>
    <w:pPr>
      <w:keepNext/>
      <w:tabs>
        <w:tab w:val="right" w:pos="2430"/>
      </w:tabs>
      <w:spacing w:after="0" w:line="240" w:lineRule="auto"/>
    </w:pPr>
    <w:rPr>
      <w:rFonts w:ascii="Arial Narrow" w:hAnsi="Arial Narrow"/>
      <w:spacing w:val="0"/>
    </w:rPr>
  </w:style>
  <w:style w:type="paragraph" w:customStyle="1" w:styleId="Sermontitle">
    <w:name w:val="Sermon title"/>
    <w:basedOn w:val="Heading3"/>
    <w:qFormat/>
    <w:rsid w:val="00D31F55"/>
    <w:rPr>
      <w:sz w:val="21"/>
    </w:rPr>
  </w:style>
  <w:style w:type="character" w:customStyle="1" w:styleId="Heading2Char">
    <w:name w:val="Heading 2 Char"/>
    <w:basedOn w:val="DefaultParagraphFont"/>
    <w:link w:val="Heading2"/>
    <w:rsid w:val="00F85A82"/>
    <w:rPr>
      <w:rFonts w:ascii="Lucida Sans" w:eastAsia="Times New Roman" w:hAnsi="Lucida Sans"/>
      <w:caps/>
      <w:color w:val="FFFFFF"/>
      <w:spacing w:val="80"/>
      <w:kern w:val="16"/>
      <w:position w:val="4"/>
      <w:sz w:val="16"/>
      <w:shd w:val="solid" w:color="D9D9D9" w:themeColor="background1" w:themeShade="D9" w:fill="auto"/>
    </w:rPr>
  </w:style>
  <w:style w:type="paragraph" w:styleId="BalloonText">
    <w:name w:val="Balloon Text"/>
    <w:basedOn w:val="Normal"/>
    <w:link w:val="BalloonTextChar"/>
    <w:rsid w:val="00B75E77"/>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rsid w:val="00B75E77"/>
    <w:rPr>
      <w:rFonts w:ascii="Lucida Grande" w:hAnsi="Lucida Grande" w:cs="Lucida Grande"/>
      <w:spacing w:val="-5"/>
      <w:sz w:val="18"/>
      <w:szCs w:val="18"/>
      <w:lang w:val="es-ES_tradnl"/>
    </w:rPr>
  </w:style>
  <w:style w:type="paragraph" w:styleId="NormalWeb">
    <w:name w:val="Normal (Web)"/>
    <w:basedOn w:val="Normal"/>
    <w:rsid w:val="00CD41D1"/>
    <w:pPr>
      <w:spacing w:beforeLines="1" w:afterLines="1" w:line="240" w:lineRule="auto"/>
    </w:pPr>
    <w:rPr>
      <w:rFonts w:ascii="Times" w:hAnsi="Times"/>
      <w:spacing w:val="0"/>
      <w:sz w:val="20"/>
      <w:szCs w:val="20"/>
    </w:rPr>
  </w:style>
  <w:style w:type="character" w:styleId="PageNumber">
    <w:name w:val="page number"/>
    <w:basedOn w:val="DefaultParagraphFont"/>
    <w:rsid w:val="0052402E"/>
  </w:style>
  <w:style w:type="character" w:customStyle="1" w:styleId="jesuswords">
    <w:name w:val="jesuswords"/>
    <w:basedOn w:val="DefaultParagraphFont"/>
    <w:rsid w:val="009F69CA"/>
  </w:style>
  <w:style w:type="character" w:customStyle="1" w:styleId="text">
    <w:name w:val="text"/>
    <w:basedOn w:val="DefaultParagraphFont"/>
    <w:rsid w:val="00B878F8"/>
  </w:style>
  <w:style w:type="character" w:styleId="Strong">
    <w:name w:val="Strong"/>
    <w:basedOn w:val="DefaultParagraphFont"/>
    <w:uiPriority w:val="22"/>
    <w:qFormat/>
    <w:rsid w:val="00B42EE4"/>
    <w:rPr>
      <w:b/>
      <w:bCs/>
    </w:rPr>
  </w:style>
  <w:style w:type="paragraph" w:customStyle="1" w:styleId="Body">
    <w:name w:val="Body"/>
    <w:rsid w:val="00AD3EA5"/>
    <w:pPr>
      <w:pBdr>
        <w:top w:val="nil"/>
        <w:left w:val="nil"/>
        <w:bottom w:val="nil"/>
        <w:right w:val="nil"/>
        <w:between w:val="nil"/>
        <w:bar w:val="nil"/>
      </w:pBdr>
    </w:pPr>
    <w:rPr>
      <w:rFonts w:ascii="Cambria" w:eastAsia="Cambria" w:hAnsi="Cambria" w:cs="Cambria"/>
      <w:color w:val="000000"/>
      <w:u w:color="000000"/>
      <w:bdr w:val="nil"/>
    </w:rPr>
  </w:style>
  <w:style w:type="character" w:customStyle="1" w:styleId="apple-converted-space">
    <w:name w:val="apple-converted-space"/>
    <w:basedOn w:val="DefaultParagraphFont"/>
    <w:rsid w:val="00A73DB4"/>
  </w:style>
  <w:style w:type="character" w:customStyle="1" w:styleId="woj">
    <w:name w:val="woj"/>
    <w:basedOn w:val="DefaultParagraphFont"/>
    <w:rsid w:val="00A73DB4"/>
  </w:style>
  <w:style w:type="character" w:customStyle="1" w:styleId="versenum9">
    <w:name w:val="versenum9"/>
    <w:basedOn w:val="DefaultParagraphFont"/>
    <w:rsid w:val="000C6E1D"/>
    <w:rPr>
      <w:b/>
      <w:bCs/>
    </w:rPr>
  </w:style>
  <w:style w:type="paragraph" w:customStyle="1" w:styleId="Default">
    <w:name w:val="Default"/>
    <w:rsid w:val="002405F7"/>
    <w:pPr>
      <w:pBdr>
        <w:top w:val="nil"/>
        <w:left w:val="nil"/>
        <w:bottom w:val="nil"/>
        <w:right w:val="nil"/>
        <w:between w:val="nil"/>
        <w:bar w:val="nil"/>
      </w:pBdr>
    </w:pPr>
    <w:rPr>
      <w:rFonts w:ascii="Helvetica" w:eastAsia="Arial Unicode MS" w:hAnsi="Arial Unicode MS" w:cs="Arial Unicode MS"/>
      <w:color w:val="000000"/>
      <w:sz w:val="22"/>
      <w:szCs w:val="22"/>
      <w:bdr w:val="nil"/>
    </w:rPr>
  </w:style>
  <w:style w:type="character" w:customStyle="1" w:styleId="BodyTextChar">
    <w:name w:val="Body Text Char"/>
    <w:basedOn w:val="DefaultParagraphFont"/>
    <w:link w:val="BodyText"/>
    <w:rsid w:val="003A5464"/>
    <w:rPr>
      <w:sz w:val="28"/>
    </w:rPr>
  </w:style>
  <w:style w:type="paragraph" w:styleId="BodyText">
    <w:name w:val="Body Text"/>
    <w:basedOn w:val="Normal"/>
    <w:link w:val="BodyTextChar"/>
    <w:rsid w:val="003A5464"/>
    <w:pPr>
      <w:spacing w:after="0" w:line="240" w:lineRule="auto"/>
    </w:pPr>
    <w:rPr>
      <w:rFonts w:ascii="Times" w:hAnsi="Times"/>
      <w:spacing w:val="0"/>
      <w:sz w:val="28"/>
    </w:rPr>
  </w:style>
  <w:style w:type="character" w:customStyle="1" w:styleId="BodyTextChar1">
    <w:name w:val="Body Text Char1"/>
    <w:basedOn w:val="DefaultParagraphFont"/>
    <w:rsid w:val="003A5464"/>
    <w:rPr>
      <w:rFonts w:ascii="Lucida Bright" w:hAnsi="Lucida Bright"/>
      <w:spacing w:val="-5"/>
      <w:sz w:val="17"/>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w:eastAsia="Times" w:hAnsi="Times" w:cs="Times New Roman"/>
        <w:sz w:val="24"/>
        <w:szCs w:val="24"/>
        <w:lang w:val="en-US" w:eastAsia="en-US" w:bidi="ar-SA"/>
      </w:rPr>
    </w:rPrDefault>
    <w:pPrDefault/>
  </w:docDefaults>
  <w:latentStyles w:defLockedState="0" w:defUIPriority="0" w:defSemiHidden="0" w:defUnhideWhenUsed="0" w:defQFormat="0" w:count="276">
    <w:lsdException w:name="heading 4" w:qFormat="1"/>
    <w:lsdException w:name="Strong" w:uiPriority="22" w:qFormat="1"/>
    <w:lsdException w:name="List Paragraph" w:uiPriority="34" w:qFormat="1"/>
  </w:latentStyles>
  <w:style w:type="paragraph" w:default="1" w:styleId="Normal">
    <w:name w:val="Normal"/>
    <w:qFormat/>
    <w:rsid w:val="00FD1AD5"/>
    <w:pPr>
      <w:spacing w:after="120" w:line="264" w:lineRule="auto"/>
    </w:pPr>
    <w:rPr>
      <w:rFonts w:ascii="Lucida Bright" w:hAnsi="Lucida Bright"/>
      <w:spacing w:val="-5"/>
      <w:sz w:val="17"/>
    </w:rPr>
  </w:style>
  <w:style w:type="paragraph" w:styleId="Heading1">
    <w:name w:val="heading 1"/>
    <w:basedOn w:val="Normal"/>
    <w:next w:val="Normal"/>
    <w:qFormat/>
    <w:rsid w:val="005B54C4"/>
    <w:pPr>
      <w:keepNext/>
      <w:spacing w:before="180"/>
      <w:outlineLvl w:val="0"/>
    </w:pPr>
    <w:rPr>
      <w:b/>
      <w:kern w:val="32"/>
      <w:sz w:val="36"/>
    </w:rPr>
  </w:style>
  <w:style w:type="paragraph" w:styleId="Heading2">
    <w:name w:val="heading 2"/>
    <w:basedOn w:val="Normal"/>
    <w:next w:val="Normal"/>
    <w:link w:val="Heading2Char"/>
    <w:qFormat/>
    <w:rsid w:val="00F85A82"/>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qFormat/>
    <w:rsid w:val="00063CDC"/>
    <w:pPr>
      <w:spacing w:after="20"/>
      <w:outlineLvl w:val="2"/>
    </w:pPr>
    <w:rPr>
      <w:rFonts w:ascii="Lucida Sans" w:eastAsia="Times New Roman" w:hAnsi="Lucida Sans"/>
      <w:b/>
      <w:kern w:val="16"/>
      <w:sz w:val="18"/>
    </w:rPr>
  </w:style>
  <w:style w:type="paragraph" w:styleId="Heading4">
    <w:name w:val="heading 4"/>
    <w:aliases w:val="Heading 4 narrow"/>
    <w:basedOn w:val="Normal"/>
    <w:next w:val="Normal"/>
    <w:link w:val="Heading4Char"/>
    <w:qFormat/>
    <w:rsid w:val="008000B7"/>
    <w:pPr>
      <w:keepNext/>
      <w:spacing w:before="80" w:after="0" w:line="240" w:lineRule="auto"/>
      <w:outlineLvl w:val="3"/>
    </w:pPr>
    <w:rPr>
      <w:rFonts w:ascii="Arial Narrow Bold" w:hAnsi="Arial Narrow Bol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464C5"/>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basedOn w:val="Normal"/>
    <w:link w:val="HeaderChar"/>
    <w:uiPriority w:val="99"/>
    <w:semiHidden/>
    <w:unhideWhenUsed/>
    <w:rsid w:val="00C3456F"/>
    <w:pPr>
      <w:tabs>
        <w:tab w:val="center" w:pos="4320"/>
        <w:tab w:val="right" w:pos="8640"/>
      </w:tabs>
    </w:pPr>
  </w:style>
  <w:style w:type="character" w:customStyle="1" w:styleId="HeaderChar">
    <w:name w:val="Header Char"/>
    <w:basedOn w:val="DefaultParagraphFont"/>
    <w:link w:val="Header"/>
    <w:uiPriority w:val="99"/>
    <w:semiHidden/>
    <w:rsid w:val="00C3456F"/>
    <w:rPr>
      <w:rFonts w:ascii="Arial" w:hAnsi="Arial"/>
      <w:sz w:val="22"/>
      <w:lang w:val="es-ES_tradnl"/>
    </w:rPr>
  </w:style>
  <w:style w:type="paragraph" w:styleId="Footer">
    <w:name w:val="footer"/>
    <w:basedOn w:val="Normal"/>
    <w:link w:val="FooterChar"/>
    <w:uiPriority w:val="99"/>
    <w:semiHidden/>
    <w:unhideWhenUsed/>
    <w:rsid w:val="00C3456F"/>
    <w:pPr>
      <w:tabs>
        <w:tab w:val="center" w:pos="4320"/>
        <w:tab w:val="right" w:pos="8640"/>
      </w:tabs>
    </w:pPr>
  </w:style>
  <w:style w:type="character" w:customStyle="1" w:styleId="FooterChar">
    <w:name w:val="Footer Char"/>
    <w:basedOn w:val="DefaultParagraphFont"/>
    <w:link w:val="Footer"/>
    <w:uiPriority w:val="99"/>
    <w:semiHidden/>
    <w:rsid w:val="00C3456F"/>
    <w:rPr>
      <w:rFonts w:ascii="Arial" w:hAnsi="Arial"/>
      <w:sz w:val="22"/>
      <w:lang w:val="es-ES_tradnl"/>
    </w:rPr>
  </w:style>
  <w:style w:type="paragraph" w:styleId="ListParagraph">
    <w:name w:val="List Paragraph"/>
    <w:basedOn w:val="Normal"/>
    <w:uiPriority w:val="34"/>
    <w:qFormat/>
    <w:rsid w:val="00C3456F"/>
    <w:pPr>
      <w:ind w:left="720"/>
      <w:contextualSpacing/>
    </w:pPr>
  </w:style>
  <w:style w:type="character" w:styleId="Hyperlink">
    <w:name w:val="Hyperlink"/>
    <w:basedOn w:val="DefaultParagraphFont"/>
    <w:uiPriority w:val="99"/>
    <w:unhideWhenUsed/>
    <w:rsid w:val="005207FD"/>
    <w:rPr>
      <w:color w:val="0000FF" w:themeColor="hyperlink"/>
      <w:u w:val="single"/>
    </w:rPr>
  </w:style>
  <w:style w:type="character" w:styleId="FollowedHyperlink">
    <w:name w:val="FollowedHyperlink"/>
    <w:basedOn w:val="DefaultParagraphFont"/>
    <w:uiPriority w:val="99"/>
    <w:semiHidden/>
    <w:unhideWhenUsed/>
    <w:rsid w:val="00733BC0"/>
    <w:rPr>
      <w:color w:val="800080" w:themeColor="followedHyperlink"/>
      <w:u w:val="single"/>
    </w:rPr>
  </w:style>
  <w:style w:type="character" w:customStyle="1" w:styleId="Heading4Char">
    <w:name w:val="Heading 4 Char"/>
    <w:aliases w:val="Heading 4 narrow Char"/>
    <w:basedOn w:val="DefaultParagraphFont"/>
    <w:link w:val="Heading4"/>
    <w:rsid w:val="008000B7"/>
    <w:rPr>
      <w:rFonts w:ascii="Arial Narrow Bold" w:hAnsi="Arial Narrow Bold"/>
      <w:spacing w:val="-5"/>
      <w:sz w:val="17"/>
      <w:lang w:val="es-ES_tradnl"/>
    </w:rPr>
  </w:style>
  <w:style w:type="paragraph" w:customStyle="1" w:styleId="Heading2B">
    <w:name w:val="Heading 2B"/>
    <w:basedOn w:val="Normal"/>
    <w:qFormat/>
    <w:rsid w:val="00847A72"/>
    <w:pPr>
      <w:spacing w:before="40"/>
      <w:jc w:val="center"/>
    </w:pPr>
    <w:rPr>
      <w:rFonts w:ascii="Lucida Sans" w:eastAsia="Times New Roman" w:hAnsi="Lucida Sans"/>
      <w:caps/>
      <w:color w:val="FFFFFF" w:themeColor="background1"/>
      <w:spacing w:val="80"/>
      <w:kern w:val="16"/>
      <w:position w:val="8"/>
      <w:sz w:val="16"/>
    </w:rPr>
  </w:style>
  <w:style w:type="paragraph" w:customStyle="1" w:styleId="HeadingNarrowCol">
    <w:name w:val="Heading Narrow Col"/>
    <w:basedOn w:val="Normal"/>
    <w:qFormat/>
    <w:rsid w:val="00CA12BC"/>
    <w:pPr>
      <w:keepNext/>
      <w:pBdr>
        <w:top w:val="single" w:sz="4" w:space="1" w:color="auto"/>
      </w:pBdr>
      <w:spacing w:before="180"/>
    </w:pPr>
    <w:rPr>
      <w:rFonts w:ascii="Lucida Sans" w:hAnsi="Lucida Sans"/>
      <w:b/>
      <w:caps/>
    </w:rPr>
  </w:style>
  <w:style w:type="paragraph" w:customStyle="1" w:styleId="Normalnarrow">
    <w:name w:val="Normal narrow"/>
    <w:basedOn w:val="Normal"/>
    <w:qFormat/>
    <w:rsid w:val="009A3D00"/>
    <w:pPr>
      <w:keepNext/>
      <w:tabs>
        <w:tab w:val="right" w:pos="2430"/>
      </w:tabs>
      <w:spacing w:after="0" w:line="240" w:lineRule="auto"/>
    </w:pPr>
    <w:rPr>
      <w:rFonts w:ascii="Arial Narrow" w:hAnsi="Arial Narrow"/>
      <w:spacing w:val="0"/>
    </w:rPr>
  </w:style>
  <w:style w:type="paragraph" w:customStyle="1" w:styleId="Sermontitle">
    <w:name w:val="Sermon title"/>
    <w:basedOn w:val="Heading3"/>
    <w:qFormat/>
    <w:rsid w:val="00D31F55"/>
    <w:rPr>
      <w:sz w:val="21"/>
    </w:rPr>
  </w:style>
  <w:style w:type="character" w:customStyle="1" w:styleId="Heading2Char">
    <w:name w:val="Heading 2 Char"/>
    <w:basedOn w:val="DefaultParagraphFont"/>
    <w:link w:val="Heading2"/>
    <w:rsid w:val="00F85A82"/>
    <w:rPr>
      <w:rFonts w:ascii="Lucida Sans" w:eastAsia="Times New Roman" w:hAnsi="Lucida Sans"/>
      <w:caps/>
      <w:color w:val="FFFFFF"/>
      <w:spacing w:val="80"/>
      <w:kern w:val="16"/>
      <w:position w:val="4"/>
      <w:sz w:val="16"/>
      <w:shd w:val="solid" w:color="D9D9D9" w:themeColor="background1" w:themeShade="D9" w:fill="auto"/>
    </w:rPr>
  </w:style>
  <w:style w:type="paragraph" w:styleId="BalloonText">
    <w:name w:val="Balloon Text"/>
    <w:basedOn w:val="Normal"/>
    <w:link w:val="BalloonTextChar"/>
    <w:rsid w:val="00B75E77"/>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rsid w:val="00B75E77"/>
    <w:rPr>
      <w:rFonts w:ascii="Lucida Grande" w:hAnsi="Lucida Grande" w:cs="Lucida Grande"/>
      <w:spacing w:val="-5"/>
      <w:sz w:val="18"/>
      <w:szCs w:val="18"/>
      <w:lang w:val="es-ES_tradnl"/>
    </w:rPr>
  </w:style>
  <w:style w:type="paragraph" w:styleId="NormalWeb">
    <w:name w:val="Normal (Web)"/>
    <w:basedOn w:val="Normal"/>
    <w:rsid w:val="00CD41D1"/>
    <w:pPr>
      <w:spacing w:beforeLines="1" w:afterLines="1" w:line="240" w:lineRule="auto"/>
    </w:pPr>
    <w:rPr>
      <w:rFonts w:ascii="Times" w:hAnsi="Times"/>
      <w:spacing w:val="0"/>
      <w:sz w:val="20"/>
      <w:szCs w:val="20"/>
    </w:rPr>
  </w:style>
  <w:style w:type="character" w:styleId="PageNumber">
    <w:name w:val="page number"/>
    <w:basedOn w:val="DefaultParagraphFont"/>
    <w:rsid w:val="0052402E"/>
  </w:style>
  <w:style w:type="character" w:customStyle="1" w:styleId="jesuswords">
    <w:name w:val="jesuswords"/>
    <w:basedOn w:val="DefaultParagraphFont"/>
    <w:rsid w:val="009F69CA"/>
  </w:style>
  <w:style w:type="character" w:customStyle="1" w:styleId="text">
    <w:name w:val="text"/>
    <w:basedOn w:val="DefaultParagraphFont"/>
    <w:rsid w:val="00B878F8"/>
  </w:style>
  <w:style w:type="character" w:styleId="Strong">
    <w:name w:val="Strong"/>
    <w:basedOn w:val="DefaultParagraphFont"/>
    <w:uiPriority w:val="22"/>
    <w:qFormat/>
    <w:rsid w:val="00B42EE4"/>
    <w:rPr>
      <w:b/>
      <w:bCs/>
    </w:rPr>
  </w:style>
  <w:style w:type="paragraph" w:customStyle="1" w:styleId="Body">
    <w:name w:val="Body"/>
    <w:rsid w:val="00AD3EA5"/>
    <w:pPr>
      <w:pBdr>
        <w:top w:val="nil"/>
        <w:left w:val="nil"/>
        <w:bottom w:val="nil"/>
        <w:right w:val="nil"/>
        <w:between w:val="nil"/>
        <w:bar w:val="nil"/>
      </w:pBdr>
    </w:pPr>
    <w:rPr>
      <w:rFonts w:ascii="Cambria" w:eastAsia="Cambria" w:hAnsi="Cambria" w:cs="Cambria"/>
      <w:color w:val="000000"/>
      <w:u w:color="000000"/>
      <w:bdr w:val="nil"/>
    </w:rPr>
  </w:style>
  <w:style w:type="character" w:customStyle="1" w:styleId="apple-converted-space">
    <w:name w:val="apple-converted-space"/>
    <w:basedOn w:val="DefaultParagraphFont"/>
    <w:rsid w:val="00A73DB4"/>
  </w:style>
  <w:style w:type="character" w:customStyle="1" w:styleId="woj">
    <w:name w:val="woj"/>
    <w:basedOn w:val="DefaultParagraphFont"/>
    <w:rsid w:val="00A73DB4"/>
  </w:style>
  <w:style w:type="character" w:customStyle="1" w:styleId="versenum9">
    <w:name w:val="versenum9"/>
    <w:basedOn w:val="DefaultParagraphFont"/>
    <w:rsid w:val="000C6E1D"/>
    <w:rPr>
      <w:b/>
      <w:bCs/>
    </w:rPr>
  </w:style>
  <w:style w:type="paragraph" w:customStyle="1" w:styleId="Default">
    <w:name w:val="Default"/>
    <w:rsid w:val="002405F7"/>
    <w:pPr>
      <w:pBdr>
        <w:top w:val="nil"/>
        <w:left w:val="nil"/>
        <w:bottom w:val="nil"/>
        <w:right w:val="nil"/>
        <w:between w:val="nil"/>
        <w:bar w:val="nil"/>
      </w:pBdr>
    </w:pPr>
    <w:rPr>
      <w:rFonts w:ascii="Helvetica" w:eastAsia="Arial Unicode MS" w:hAnsi="Arial Unicode MS" w:cs="Arial Unicode MS"/>
      <w:color w:val="000000"/>
      <w:sz w:val="22"/>
      <w:szCs w:val="22"/>
      <w:bdr w:val="nil"/>
    </w:rPr>
  </w:style>
  <w:style w:type="character" w:customStyle="1" w:styleId="BodyTextChar">
    <w:name w:val="Body Text Char"/>
    <w:basedOn w:val="DefaultParagraphFont"/>
    <w:link w:val="BodyText"/>
    <w:rsid w:val="003A5464"/>
    <w:rPr>
      <w:sz w:val="28"/>
    </w:rPr>
  </w:style>
  <w:style w:type="paragraph" w:styleId="BodyText">
    <w:name w:val="Body Text"/>
    <w:basedOn w:val="Normal"/>
    <w:link w:val="BodyTextChar"/>
    <w:rsid w:val="003A5464"/>
    <w:pPr>
      <w:spacing w:after="0" w:line="240" w:lineRule="auto"/>
    </w:pPr>
    <w:rPr>
      <w:rFonts w:ascii="Times" w:hAnsi="Times"/>
      <w:spacing w:val="0"/>
      <w:sz w:val="28"/>
    </w:rPr>
  </w:style>
  <w:style w:type="character" w:customStyle="1" w:styleId="BodyTextChar1">
    <w:name w:val="Body Text Char1"/>
    <w:basedOn w:val="DefaultParagraphFont"/>
    <w:rsid w:val="003A5464"/>
    <w:rPr>
      <w:rFonts w:ascii="Lucida Bright" w:hAnsi="Lucida Bright"/>
      <w:spacing w:val="-5"/>
      <w:sz w:val="1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6510177">
      <w:bodyDiv w:val="1"/>
      <w:marLeft w:val="0"/>
      <w:marRight w:val="0"/>
      <w:marTop w:val="0"/>
      <w:marBottom w:val="0"/>
      <w:divBdr>
        <w:top w:val="none" w:sz="0" w:space="0" w:color="auto"/>
        <w:left w:val="none" w:sz="0" w:space="0" w:color="auto"/>
        <w:bottom w:val="none" w:sz="0" w:space="0" w:color="auto"/>
        <w:right w:val="none" w:sz="0" w:space="0" w:color="auto"/>
      </w:divBdr>
      <w:divsChild>
        <w:div w:id="75840948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17419381">
      <w:bodyDiv w:val="1"/>
      <w:marLeft w:val="0"/>
      <w:marRight w:val="0"/>
      <w:marTop w:val="0"/>
      <w:marBottom w:val="0"/>
      <w:divBdr>
        <w:top w:val="none" w:sz="0" w:space="0" w:color="auto"/>
        <w:left w:val="none" w:sz="0" w:space="0" w:color="auto"/>
        <w:bottom w:val="none" w:sz="0" w:space="0" w:color="auto"/>
        <w:right w:val="none" w:sz="0" w:space="0" w:color="auto"/>
      </w:divBdr>
    </w:div>
    <w:div w:id="1037198614">
      <w:bodyDiv w:val="1"/>
      <w:marLeft w:val="0"/>
      <w:marRight w:val="0"/>
      <w:marTop w:val="0"/>
      <w:marBottom w:val="0"/>
      <w:divBdr>
        <w:top w:val="none" w:sz="0" w:space="0" w:color="auto"/>
        <w:left w:val="none" w:sz="0" w:space="0" w:color="auto"/>
        <w:bottom w:val="none" w:sz="0" w:space="0" w:color="auto"/>
        <w:right w:val="none" w:sz="0" w:space="0" w:color="auto"/>
      </w:divBdr>
    </w:div>
    <w:div w:id="1618098308">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3" Type="http://schemas.openxmlformats.org/officeDocument/2006/relationships/hyperlink" Target="mailto:bill.richardson@efreepalouse.org" TargetMode="External"/><Relationship Id="rId14" Type="http://schemas.openxmlformats.org/officeDocument/2006/relationships/hyperlink" Target="tel:971-263-1356" TargetMode="External"/><Relationship Id="rId15" Type="http://schemas.openxmlformats.org/officeDocument/2006/relationships/hyperlink" Target="mailto:kellieowsley9@gmail.com" TargetMode="External"/><Relationship Id="rId16" Type="http://schemas.openxmlformats.org/officeDocument/2006/relationships/hyperlink" Target="http://www.palau.org/what-we-do/initiatives/new-york-cityserve-cityfest" TargetMode="External"/><Relationship Id="rId17" Type="http://schemas.openxmlformats.org/officeDocument/2006/relationships/hyperlink" Target="mailto:bill.richardson@efreepalouse.org" TargetMode="External"/><Relationship Id="rId18" Type="http://schemas.openxmlformats.org/officeDocument/2006/relationships/hyperlink" Target="tel:971-263-1356" TargetMode="External"/><Relationship Id="rId19" Type="http://schemas.openxmlformats.org/officeDocument/2006/relationships/hyperlink" Target="mailto:kellieowsley9@gmail.com" TargetMode="External"/><Relationship Id="rId50" Type="http://schemas.openxmlformats.org/officeDocument/2006/relationships/hyperlink" Target="http://www.efreepalouse.org/upcoming-events" TargetMode="External"/><Relationship Id="rId51" Type="http://schemas.openxmlformats.org/officeDocument/2006/relationships/hyperlink" Target="mailto:church@efreepalouse.org" TargetMode="External"/><Relationship Id="rId52" Type="http://schemas.openxmlformats.org/officeDocument/2006/relationships/fontTable" Target="fontTable.xml"/><Relationship Id="rId53" Type="http://schemas.openxmlformats.org/officeDocument/2006/relationships/theme" Target="theme/theme1.xml"/><Relationship Id="rId40" Type="http://schemas.openxmlformats.org/officeDocument/2006/relationships/hyperlink" Target="mailto:kellieowsley9@gmail.com" TargetMode="External"/><Relationship Id="rId41" Type="http://schemas.openxmlformats.org/officeDocument/2006/relationships/hyperlink" Target="http://www.efreepalouse.org/children/" TargetMode="External"/><Relationship Id="rId42" Type="http://schemas.openxmlformats.org/officeDocument/2006/relationships/hyperlink" Target="mailto:bill.richardson@efreepalouse.org" TargetMode="External"/><Relationship Id="rId43" Type="http://schemas.openxmlformats.org/officeDocument/2006/relationships/hyperlink" Target="mailto:todd.plotner50@gmail.com" TargetMode="External"/><Relationship Id="rId44" Type="http://schemas.openxmlformats.org/officeDocument/2006/relationships/hyperlink" Target="mailto:jackbrossman@hotmail.com" TargetMode="External"/><Relationship Id="rId45" Type="http://schemas.openxmlformats.org/officeDocument/2006/relationships/hyperlink" Target="mailto:dougb7@frontier.com" TargetMode="External"/><Relationship Id="rId46" Type="http://schemas.openxmlformats.org/officeDocument/2006/relationships/hyperlink" Target="http://www.efreepalouse.org/mens-ministry/" TargetMode="External"/><Relationship Id="rId47" Type="http://schemas.openxmlformats.org/officeDocument/2006/relationships/hyperlink" Target="http://www.efreepalouse.org/womens-ministry/" TargetMode="External"/><Relationship Id="rId48" Type="http://schemas.openxmlformats.org/officeDocument/2006/relationships/hyperlink" Target="mailto:kyle@efreepalouse.org" TargetMode="External"/><Relationship Id="rId49" Type="http://schemas.openxmlformats.org/officeDocument/2006/relationships/hyperlink" Target="http://www.efreepalouse.org/youth/" TargetMode="Externa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2.jpeg"/><Relationship Id="rId30" Type="http://schemas.openxmlformats.org/officeDocument/2006/relationships/hyperlink" Target="mailto:todd.plotner50@gmail.com" TargetMode="External"/><Relationship Id="rId31" Type="http://schemas.openxmlformats.org/officeDocument/2006/relationships/hyperlink" Target="mailto:jackbrossman@hotmail.com" TargetMode="External"/><Relationship Id="rId32" Type="http://schemas.openxmlformats.org/officeDocument/2006/relationships/hyperlink" Target="mailto:dougb7@frontier.com" TargetMode="External"/><Relationship Id="rId33" Type="http://schemas.openxmlformats.org/officeDocument/2006/relationships/hyperlink" Target="http://www.efreepalouse.org/mens-ministry/" TargetMode="External"/><Relationship Id="rId34" Type="http://schemas.openxmlformats.org/officeDocument/2006/relationships/hyperlink" Target="http://www.efreepalouse.org/womens-ministry/" TargetMode="External"/><Relationship Id="rId35" Type="http://schemas.openxmlformats.org/officeDocument/2006/relationships/hyperlink" Target="mailto:kyle@efreepalouse.org" TargetMode="External"/><Relationship Id="rId36" Type="http://schemas.openxmlformats.org/officeDocument/2006/relationships/hyperlink" Target="http://www.efreepalouse.org/youth/" TargetMode="External"/><Relationship Id="rId37" Type="http://schemas.openxmlformats.org/officeDocument/2006/relationships/hyperlink" Target="http://www.efreepalouse.org/upcoming-events" TargetMode="External"/><Relationship Id="rId38" Type="http://schemas.openxmlformats.org/officeDocument/2006/relationships/hyperlink" Target="mailto:church@efreepalouse.org" TargetMode="External"/><Relationship Id="rId39" Type="http://schemas.openxmlformats.org/officeDocument/2006/relationships/hyperlink" Target="http://www.efreepalouse.org/groups/" TargetMode="External"/><Relationship Id="rId20" Type="http://schemas.openxmlformats.org/officeDocument/2006/relationships/image" Target="media/image4.jpeg"/><Relationship Id="rId21" Type="http://schemas.openxmlformats.org/officeDocument/2006/relationships/image" Target="media/image40.jpeg"/><Relationship Id="rId22" Type="http://schemas.openxmlformats.org/officeDocument/2006/relationships/image" Target="media/image5.png"/><Relationship Id="rId23" Type="http://schemas.openxmlformats.org/officeDocument/2006/relationships/image" Target="media/image50.png"/><Relationship Id="rId24" Type="http://schemas.openxmlformats.org/officeDocument/2006/relationships/image" Target="media/image6.png"/><Relationship Id="rId25" Type="http://schemas.openxmlformats.org/officeDocument/2006/relationships/image" Target="media/image60.png"/><Relationship Id="rId26" Type="http://schemas.openxmlformats.org/officeDocument/2006/relationships/hyperlink" Target="http://www.efreepalouse.org/groups/" TargetMode="External"/><Relationship Id="rId27" Type="http://schemas.openxmlformats.org/officeDocument/2006/relationships/hyperlink" Target="mailto:kellieowsley9@gmail.com" TargetMode="External"/><Relationship Id="rId28" Type="http://schemas.openxmlformats.org/officeDocument/2006/relationships/hyperlink" Target="http://www.efreepalouse.org/children/" TargetMode="External"/><Relationship Id="rId29" Type="http://schemas.openxmlformats.org/officeDocument/2006/relationships/hyperlink" Target="mailto:bill.richardson@efreepalouse.org" TargetMode="External"/><Relationship Id="rId10" Type="http://schemas.openxmlformats.org/officeDocument/2006/relationships/image" Target="media/image3.png"/><Relationship Id="rId11" Type="http://schemas.openxmlformats.org/officeDocument/2006/relationships/image" Target="media/image30.png"/><Relationship Id="rId12" Type="http://schemas.openxmlformats.org/officeDocument/2006/relationships/hyperlink" Target="http://www.palau.org/what-we-do/initiatives/new-york-cityserve-cityfest"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Vleck%2080gb:Applications:Microsoft%20Office%20X:Templates:My%20Templates:Template1-Arial.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A33CC6-09F0-A94F-B799-322A49FDC9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Template1-Arial.dot</Template>
  <TotalTime>76</TotalTime>
  <Pages>2</Pages>
  <Words>7</Words>
  <Characters>45</Characters>
  <Application>Microsoft Macintosh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Art Concepts</vt:lpstr>
    </vt:vector>
  </TitlesOfParts>
  <Company>Washington State University</Company>
  <LinksUpToDate>false</LinksUpToDate>
  <CharactersWithSpaces>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 Concepts</dc:title>
  <dc:subject/>
  <dc:creator>John Vleck</dc:creator>
  <cp:keywords/>
  <dc:description/>
  <cp:lastModifiedBy>Church, Evangelical Free</cp:lastModifiedBy>
  <cp:revision>7</cp:revision>
  <cp:lastPrinted>2015-05-07T20:11:00Z</cp:lastPrinted>
  <dcterms:created xsi:type="dcterms:W3CDTF">2015-05-06T18:30:00Z</dcterms:created>
  <dcterms:modified xsi:type="dcterms:W3CDTF">2015-05-07T20:27:00Z</dcterms:modified>
</cp:coreProperties>
</file>