
<file path=[Content_Types].xml><?xml version="1.0" encoding="utf-8"?>
<Types xmlns="http://schemas.openxmlformats.org/package/2006/content-types">
  <Default Extension="xml" ContentType="application/xml"/>
  <Default Extension="jpeg" ContentType="image/jpeg"/>
  <Default Extension="png" ContentType="image/png"/>
  <Default Extension="gif" ContentType="image/gif"/>
  <Default Extension="jpg" ContentType="image/jpe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60B7EE" w14:textId="77777777" w:rsidR="00E754D2" w:rsidRPr="00533502" w:rsidRDefault="00A97344" w:rsidP="00E64826">
      <w:pPr>
        <w:rPr>
          <w:rFonts w:ascii="Arial Narrow Bold" w:eastAsia="Times New Roman" w:hAnsi="Arial Narrow Bold"/>
          <w:caps/>
          <w:color w:val="FFFFFF"/>
          <w:spacing w:val="80"/>
          <w:kern w:val="16"/>
          <w:position w:val="8"/>
          <w:sz w:val="16"/>
        </w:rPr>
        <w:sectPr w:rsidR="00E754D2" w:rsidRPr="00533502">
          <w:type w:val="continuous"/>
          <w:pgSz w:w="12240" w:h="15840"/>
          <w:pgMar w:top="270" w:right="720" w:bottom="576" w:left="720" w:header="720" w:footer="720" w:gutter="0"/>
          <w:cols w:space="720"/>
          <w:noEndnote/>
        </w:sectPr>
      </w:pPr>
      <w:r>
        <w:rPr>
          <w:rFonts w:ascii="Arial Narrow Bold" w:eastAsia="Times New Roman" w:hAnsi="Arial Narrow Bold"/>
          <w:caps/>
          <w:color w:val="FFFFFF"/>
          <w:spacing w:val="80"/>
          <w:kern w:val="16"/>
          <w:position w:val="8"/>
          <w:sz w:val="16"/>
        </w:rPr>
        <w:t xml:space="preserve"> </w:t>
      </w:r>
      <w:r w:rsidR="00533502" w:rsidRPr="00F62D9F">
        <w:rPr>
          <w:rFonts w:ascii="Arial Narrow Bold" w:eastAsia="Times New Roman" w:hAnsi="Arial Narrow Bold"/>
          <w:caps/>
          <w:noProof/>
          <w:color w:val="FFFFFF"/>
          <w:spacing w:val="80"/>
          <w:kern w:val="16"/>
          <w:position w:val="8"/>
          <w:sz w:val="16"/>
        </w:rPr>
        <w:drawing>
          <wp:inline distT="0" distB="0" distL="0" distR="0" wp14:anchorId="3C821543" wp14:editId="65767A50">
            <wp:extent cx="3799840" cy="836108"/>
            <wp:effectExtent l="0" t="0" r="10160" b="2540"/>
            <wp:docPr id="2" name="Picture 3" descr="logos_Page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_Page_1.jpg"/>
                    <pic:cNvPicPr/>
                  </pic:nvPicPr>
                  <pic:blipFill>
                    <a:blip r:embed="rId9"/>
                    <a:srcRect t="40436" b="38668"/>
                    <a:stretch>
                      <a:fillRect/>
                    </a:stretch>
                  </pic:blipFill>
                  <pic:spPr>
                    <a:xfrm>
                      <a:off x="0" y="0"/>
                      <a:ext cx="3802248" cy="836638"/>
                    </a:xfrm>
                    <a:prstGeom prst="rect">
                      <a:avLst/>
                    </a:prstGeom>
                  </pic:spPr>
                </pic:pic>
              </a:graphicData>
            </a:graphic>
          </wp:inline>
        </w:drawing>
      </w:r>
    </w:p>
    <w:p w14:paraId="2E7CD3D8" w14:textId="77777777" w:rsidR="00D90C6D" w:rsidRPr="008A3606" w:rsidRDefault="009E793D" w:rsidP="00D90BE8">
      <w:pPr>
        <w:pBdr>
          <w:bottom w:val="single" w:sz="4" w:space="0" w:color="auto"/>
        </w:pBdr>
        <w:tabs>
          <w:tab w:val="right" w:pos="10800"/>
        </w:tabs>
        <w:spacing w:line="360" w:lineRule="auto"/>
        <w:jc w:val="right"/>
        <w:rPr>
          <w:rFonts w:ascii="Arial Black" w:eastAsia="Times New Roman" w:hAnsi="Arial Black"/>
          <w:spacing w:val="0"/>
          <w:sz w:val="21"/>
        </w:rPr>
      </w:pPr>
      <w:r>
        <w:rPr>
          <w:rFonts w:ascii="Arial Narrow Bold" w:hAnsi="Arial Narrow Bold"/>
          <w:noProof/>
          <w:kern w:val="16"/>
          <w:sz w:val="16"/>
        </w:rPr>
        <w:lastRenderedPageBreak/>
        <mc:AlternateContent>
          <mc:Choice Requires="wps">
            <w:drawing>
              <wp:anchor distT="0" distB="0" distL="114300" distR="114300" simplePos="0" relativeHeight="251698176" behindDoc="0" locked="0" layoutInCell="1" allowOverlap="1" wp14:anchorId="0D3F3A23" wp14:editId="4DA619D8">
                <wp:simplePos x="0" y="0"/>
                <wp:positionH relativeFrom="column">
                  <wp:posOffset>4445</wp:posOffset>
                </wp:positionH>
                <wp:positionV relativeFrom="paragraph">
                  <wp:posOffset>329565</wp:posOffset>
                </wp:positionV>
                <wp:extent cx="6882765" cy="8699500"/>
                <wp:effectExtent l="0" t="0" r="635" b="12700"/>
                <wp:wrapNone/>
                <wp:docPr id="73"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82765" cy="8699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6ACC16" w14:textId="77777777" w:rsidR="007A2D29" w:rsidRPr="000C5FAB" w:rsidRDefault="007A2D29" w:rsidP="000C5FAB">
                            <w:pPr>
                              <w:pStyle w:val="Heading2"/>
                              <w:spacing w:before="0" w:after="0"/>
                              <w:rPr>
                                <w:rFonts w:ascii="Lucida Bright" w:hAnsi="Lucida Bright"/>
                                <w:b/>
                                <w:color w:val="auto"/>
                                <w:sz w:val="17"/>
                                <w:szCs w:val="17"/>
                              </w:rPr>
                            </w:pPr>
                            <w:r w:rsidRPr="000C5FAB">
                              <w:rPr>
                                <w:rFonts w:ascii="Lucida Bright" w:hAnsi="Lucida Bright"/>
                                <w:color w:val="auto"/>
                                <w:sz w:val="17"/>
                                <w:szCs w:val="17"/>
                              </w:rPr>
                              <w:t xml:space="preserve"> </w:t>
                            </w:r>
                            <w:r>
                              <w:rPr>
                                <w:b/>
                                <w:color w:val="800000"/>
                                <w:sz w:val="17"/>
                                <w:szCs w:val="17"/>
                              </w:rPr>
                              <w:t>SERMON NOTES</w:t>
                            </w:r>
                          </w:p>
                          <w:p w14:paraId="33240AFC" w14:textId="77777777" w:rsidR="007A2D29" w:rsidRDefault="007A2D29" w:rsidP="001819F1">
                            <w:pPr>
                              <w:spacing w:after="0"/>
                              <w:rPr>
                                <w:rFonts w:ascii="Lucida Sans" w:hAnsi="Lucida Sans"/>
                                <w:b/>
                                <w:sz w:val="18"/>
                                <w:szCs w:val="18"/>
                              </w:rPr>
                            </w:pPr>
                          </w:p>
                          <w:p w14:paraId="08C638B9" w14:textId="77777777" w:rsidR="007A2D29" w:rsidRPr="00FB5CA3" w:rsidRDefault="007A2D29" w:rsidP="00FB5CA3">
                            <w:pPr>
                              <w:rPr>
                                <w:szCs w:val="17"/>
                              </w:rPr>
                            </w:pPr>
                          </w:p>
                          <w:p w14:paraId="377AB626" w14:textId="77777777" w:rsidR="007A2D29" w:rsidRPr="00E56F2B" w:rsidRDefault="007A2D29" w:rsidP="00F65279">
                            <w:pPr>
                              <w:pStyle w:val="ListParagraph"/>
                              <w:ind w:left="360"/>
                              <w:rPr>
                                <w:szCs w:val="17"/>
                              </w:rPr>
                            </w:pPr>
                          </w:p>
                          <w:p w14:paraId="79AA9855" w14:textId="77777777" w:rsidR="007A2D29" w:rsidRPr="00E56F2B" w:rsidRDefault="007A2D29" w:rsidP="00F65279">
                            <w:pPr>
                              <w:rPr>
                                <w:szCs w:val="17"/>
                              </w:rPr>
                            </w:pPr>
                          </w:p>
                          <w:p w14:paraId="20A2EE7D" w14:textId="77777777" w:rsidR="007A2D29" w:rsidRPr="00E56F2B" w:rsidRDefault="007A2D29" w:rsidP="00B9641B">
                            <w:pPr>
                              <w:widowControl w:val="0"/>
                              <w:autoSpaceDE w:val="0"/>
                              <w:autoSpaceDN w:val="0"/>
                              <w:adjustRightInd w:val="0"/>
                              <w:rPr>
                                <w:rFonts w:cs="Helvetica Neue Light"/>
                                <w:color w:val="660066"/>
                                <w:szCs w:val="17"/>
                              </w:rPr>
                            </w:pPr>
                          </w:p>
                          <w:p w14:paraId="25A403C2" w14:textId="77777777" w:rsidR="007A2D29" w:rsidRPr="00E56F2B" w:rsidRDefault="007A2D29" w:rsidP="008717F8">
                            <w:pPr>
                              <w:rPr>
                                <w:szCs w:val="17"/>
                              </w:rPr>
                            </w:pPr>
                          </w:p>
                          <w:p w14:paraId="2030F4DB" w14:textId="77777777" w:rsidR="007A2D29" w:rsidRPr="00E56F2B" w:rsidRDefault="007A2D29" w:rsidP="008717F8">
                            <w:pPr>
                              <w:rPr>
                                <w:szCs w:val="17"/>
                              </w:rPr>
                            </w:pPr>
                          </w:p>
                          <w:p w14:paraId="112E4510" w14:textId="77777777" w:rsidR="007A2D29" w:rsidRDefault="007A2D29" w:rsidP="008717F8">
                            <w:pPr>
                              <w:rPr>
                                <w:szCs w:val="17"/>
                                <w:lang w:val="en-GB"/>
                              </w:rPr>
                            </w:pPr>
                            <w:r>
                              <w:rPr>
                                <w:szCs w:val="17"/>
                                <w:lang w:val="en-GB"/>
                              </w:rPr>
                              <w:t xml:space="preserve"> </w:t>
                            </w:r>
                          </w:p>
                          <w:p w14:paraId="3B21D34D" w14:textId="77777777" w:rsidR="007A2D29" w:rsidRDefault="007A2D29" w:rsidP="0084587B">
                            <w:pPr>
                              <w:ind w:left="90"/>
                              <w:rPr>
                                <w:rFonts w:ascii="Lucida Sans" w:hAnsi="Lucida Sans"/>
                                <w:b/>
                                <w:szCs w:val="17"/>
                                <w:lang w:val="en-GB"/>
                              </w:rPr>
                            </w:pPr>
                          </w:p>
                          <w:p w14:paraId="371C1F93" w14:textId="39BFB1D8" w:rsidR="007A2D29" w:rsidRPr="00ED3961" w:rsidRDefault="007A2D29" w:rsidP="0084587B">
                            <w:pPr>
                              <w:ind w:left="90"/>
                              <w:rPr>
                                <w:rFonts w:ascii="Lucida Sans" w:hAnsi="Lucida Sans"/>
                                <w:b/>
                                <w:szCs w:val="17"/>
                                <w:lang w:val="en-GB"/>
                              </w:rPr>
                            </w:pPr>
                            <w:r w:rsidRPr="00ED3961">
                              <w:rPr>
                                <w:rFonts w:ascii="Lucida Sans" w:hAnsi="Lucida Sans"/>
                                <w:b/>
                                <w:szCs w:val="17"/>
                                <w:lang w:val="en-GB"/>
                              </w:rPr>
                              <w:t>TITLE:</w:t>
                            </w:r>
                            <w:r>
                              <w:rPr>
                                <w:rFonts w:ascii="Lucida Sans" w:hAnsi="Lucida Sans"/>
                                <w:b/>
                                <w:szCs w:val="17"/>
                                <w:lang w:val="en-GB"/>
                              </w:rPr>
                              <w:t xml:space="preserve"> </w:t>
                            </w:r>
                            <w:r w:rsidRPr="00F1150B">
                              <w:rPr>
                                <w:rFonts w:ascii="Lucida Sans" w:hAnsi="Lucida Sans"/>
                                <w:b/>
                                <w:sz w:val="18"/>
                                <w:szCs w:val="18"/>
                                <w:lang w:val="en-GB"/>
                              </w:rPr>
                              <w:t>Abraham: Man of Faith, Man of Messianic Revelation</w:t>
                            </w:r>
                          </w:p>
                          <w:p w14:paraId="4CF41D0C" w14:textId="1A50388B" w:rsidR="007A2D29" w:rsidRDefault="007A2D29" w:rsidP="0084587B">
                            <w:pPr>
                              <w:ind w:left="90"/>
                              <w:rPr>
                                <w:szCs w:val="17"/>
                                <w:lang w:val="en-GB"/>
                              </w:rPr>
                            </w:pPr>
                            <w:r w:rsidRPr="00ED3961">
                              <w:rPr>
                                <w:rFonts w:ascii="Lucida Sans" w:hAnsi="Lucida Sans"/>
                                <w:b/>
                                <w:szCs w:val="17"/>
                                <w:lang w:val="en-GB"/>
                              </w:rPr>
                              <w:t>SPEAKER:</w:t>
                            </w:r>
                            <w:r>
                              <w:rPr>
                                <w:szCs w:val="17"/>
                                <w:lang w:val="en-GB"/>
                              </w:rPr>
                              <w:t xml:space="preserve"> Doug Busby, Senior Pastor</w:t>
                            </w:r>
                          </w:p>
                          <w:p w14:paraId="4C0B3C9C" w14:textId="77777777" w:rsidR="007A2D29" w:rsidRDefault="007A2D29" w:rsidP="0084587B">
                            <w:pPr>
                              <w:ind w:left="90"/>
                              <w:rPr>
                                <w:rFonts w:ascii="Lucida Sans" w:hAnsi="Lucida Sans"/>
                                <w:b/>
                                <w:szCs w:val="17"/>
                                <w:lang w:val="en-GB"/>
                              </w:rPr>
                            </w:pPr>
                            <w:r w:rsidRPr="00ED3961">
                              <w:rPr>
                                <w:rFonts w:ascii="Lucida Sans" w:hAnsi="Lucida Sans"/>
                                <w:b/>
                                <w:szCs w:val="17"/>
                                <w:lang w:val="en-GB"/>
                              </w:rPr>
                              <w:t>TEXT:</w:t>
                            </w:r>
                          </w:p>
                          <w:p w14:paraId="0290FF4E" w14:textId="30020626" w:rsidR="007A2D29" w:rsidRPr="00F1150B" w:rsidRDefault="007A2D29" w:rsidP="00F1150B">
                            <w:pPr>
                              <w:pStyle w:val="Body"/>
                              <w:numPr>
                                <w:ilvl w:val="0"/>
                                <w:numId w:val="42"/>
                              </w:numPr>
                              <w:rPr>
                                <w:rFonts w:ascii="Lucida Bright" w:hAnsi="Lucida Bright"/>
                                <w:color w:val="auto"/>
                                <w:sz w:val="17"/>
                                <w:szCs w:val="17"/>
                              </w:rPr>
                            </w:pPr>
                            <w:r w:rsidRPr="00F1150B">
                              <w:rPr>
                                <w:rFonts w:ascii="Lucida Bright" w:hAnsi="Lucida Bright"/>
                                <w:color w:val="auto"/>
                                <w:sz w:val="17"/>
                                <w:szCs w:val="17"/>
                              </w:rPr>
                              <w:t>Gen</w:t>
                            </w:r>
                            <w:r>
                              <w:rPr>
                                <w:rFonts w:ascii="Lucida Bright" w:hAnsi="Lucida Bright"/>
                                <w:color w:val="auto"/>
                                <w:sz w:val="17"/>
                                <w:szCs w:val="17"/>
                              </w:rPr>
                              <w:t>esis 15:</w:t>
                            </w:r>
                            <w:r w:rsidRPr="00F1150B">
                              <w:rPr>
                                <w:rFonts w:ascii="Lucida Bright" w:hAnsi="Lucida Bright"/>
                                <w:color w:val="auto"/>
                                <w:sz w:val="17"/>
                                <w:szCs w:val="17"/>
                              </w:rPr>
                              <w:t>6</w:t>
                            </w:r>
                            <w:r>
                              <w:rPr>
                                <w:rFonts w:ascii="Lucida Bright" w:hAnsi="Lucida Bright"/>
                                <w:color w:val="auto"/>
                                <w:sz w:val="17"/>
                                <w:szCs w:val="17"/>
                              </w:rPr>
                              <w:t>,</w:t>
                            </w:r>
                            <w:r w:rsidRPr="00F1150B">
                              <w:rPr>
                                <w:rFonts w:ascii="Lucida Bright" w:hAnsi="Lucida Bright"/>
                                <w:color w:val="auto"/>
                                <w:sz w:val="17"/>
                                <w:szCs w:val="17"/>
                              </w:rPr>
                              <w:t xml:space="preserve"> Abraham believed God and it was accredited to him as righteousness.  (Abraham had faith in God!)  </w:t>
                            </w:r>
                          </w:p>
                          <w:p w14:paraId="608AC59E" w14:textId="58B2B359" w:rsidR="007A2D29" w:rsidRPr="00F1150B" w:rsidRDefault="007A2D29" w:rsidP="00F1150B">
                            <w:pPr>
                              <w:pStyle w:val="Body"/>
                              <w:numPr>
                                <w:ilvl w:val="0"/>
                                <w:numId w:val="42"/>
                              </w:numPr>
                              <w:rPr>
                                <w:rFonts w:ascii="Lucida Bright" w:hAnsi="Lucida Bright"/>
                                <w:color w:val="auto"/>
                                <w:sz w:val="17"/>
                                <w:szCs w:val="17"/>
                              </w:rPr>
                            </w:pPr>
                            <w:r>
                              <w:rPr>
                                <w:rFonts w:ascii="Lucida Bright" w:hAnsi="Lucida Bright"/>
                                <w:color w:val="auto"/>
                                <w:sz w:val="17"/>
                                <w:szCs w:val="17"/>
                              </w:rPr>
                              <w:t>Genesis</w:t>
                            </w:r>
                            <w:r w:rsidRPr="00F1150B">
                              <w:rPr>
                                <w:rFonts w:ascii="Lucida Bright" w:hAnsi="Lucida Bright"/>
                                <w:color w:val="auto"/>
                                <w:sz w:val="17"/>
                                <w:szCs w:val="17"/>
                              </w:rPr>
                              <w:t xml:space="preserve"> 22:</w:t>
                            </w:r>
                            <w:r w:rsidRPr="00F1150B">
                              <w:rPr>
                                <w:rFonts w:ascii="Lucida Bright" w:hAnsi="Lucida Bright" w:cs="Helvetica Neue"/>
                                <w:bCs/>
                                <w:color w:val="auto"/>
                                <w:sz w:val="17"/>
                                <w:szCs w:val="17"/>
                              </w:rPr>
                              <w:t>14</w:t>
                            </w:r>
                            <w:r>
                              <w:rPr>
                                <w:rFonts w:ascii="Lucida Bright" w:hAnsi="Lucida Bright" w:cs="Helvetica Neue"/>
                                <w:bCs/>
                                <w:color w:val="auto"/>
                                <w:sz w:val="17"/>
                                <w:szCs w:val="17"/>
                              </w:rPr>
                              <w:t>,</w:t>
                            </w:r>
                            <w:r w:rsidRPr="00F1150B">
                              <w:rPr>
                                <w:rFonts w:ascii="Lucida Bright" w:hAnsi="Lucida Bright" w:cs="Helvetica Neue Light"/>
                                <w:color w:val="auto"/>
                                <w:sz w:val="17"/>
                                <w:szCs w:val="17"/>
                              </w:rPr>
                              <w:t xml:space="preserve"> So Abraham called that place The LORD Will Provide. And to this day it is said, “On the mountain of the LORD it will be provided.”</w:t>
                            </w:r>
                            <w:r w:rsidRPr="00F1150B">
                              <w:rPr>
                                <w:rFonts w:ascii="Lucida Bright" w:hAnsi="Lucida Bright"/>
                                <w:color w:val="auto"/>
                                <w:sz w:val="17"/>
                                <w:szCs w:val="17"/>
                              </w:rPr>
                              <w:t xml:space="preserve"> </w:t>
                            </w:r>
                          </w:p>
                          <w:p w14:paraId="21AD6C99" w14:textId="4DC9DF4C" w:rsidR="007A2D29" w:rsidRPr="00F1150B" w:rsidRDefault="007A2D29" w:rsidP="00F1150B">
                            <w:pPr>
                              <w:pStyle w:val="Body"/>
                              <w:numPr>
                                <w:ilvl w:val="0"/>
                                <w:numId w:val="42"/>
                              </w:numPr>
                              <w:rPr>
                                <w:rFonts w:ascii="Lucida Bright" w:hAnsi="Lucida Bright" w:cs="Helvetica Neue Light"/>
                                <w:color w:val="auto"/>
                                <w:sz w:val="17"/>
                                <w:szCs w:val="17"/>
                              </w:rPr>
                            </w:pPr>
                            <w:r w:rsidRPr="00F1150B">
                              <w:rPr>
                                <w:rFonts w:ascii="Lucida Bright" w:hAnsi="Lucida Bright" w:cs="Helvetica Neue"/>
                                <w:bCs/>
                                <w:color w:val="auto"/>
                                <w:sz w:val="17"/>
                                <w:szCs w:val="17"/>
                              </w:rPr>
                              <w:t>Acts 7:2</w:t>
                            </w:r>
                            <w:r>
                              <w:rPr>
                                <w:rFonts w:ascii="Lucida Bright" w:hAnsi="Lucida Bright" w:cs="Helvetica Neue"/>
                                <w:bCs/>
                                <w:color w:val="auto"/>
                                <w:sz w:val="17"/>
                                <w:szCs w:val="17"/>
                              </w:rPr>
                              <w:t>-3</w:t>
                            </w:r>
                            <w:r>
                              <w:rPr>
                                <w:rFonts w:ascii="Lucida Bright" w:hAnsi="Lucida Bright" w:cs="Helvetica Neue Light"/>
                                <w:color w:val="auto"/>
                                <w:sz w:val="17"/>
                                <w:szCs w:val="17"/>
                              </w:rPr>
                              <w:t xml:space="preserve">, </w:t>
                            </w:r>
                            <w:proofErr w:type="gramStart"/>
                            <w:r>
                              <w:rPr>
                                <w:rFonts w:ascii="Lucida Bright" w:hAnsi="Lucida Bright" w:cs="Helvetica Neue Light"/>
                                <w:color w:val="auto"/>
                                <w:sz w:val="17"/>
                                <w:szCs w:val="17"/>
                              </w:rPr>
                              <w:t>To</w:t>
                            </w:r>
                            <w:proofErr w:type="gramEnd"/>
                            <w:r>
                              <w:rPr>
                                <w:rFonts w:ascii="Lucida Bright" w:hAnsi="Lucida Bright" w:cs="Helvetica Neue Light"/>
                                <w:color w:val="auto"/>
                                <w:sz w:val="17"/>
                                <w:szCs w:val="17"/>
                              </w:rPr>
                              <w:t xml:space="preserve"> </w:t>
                            </w:r>
                            <w:r w:rsidRPr="00F1150B">
                              <w:rPr>
                                <w:rFonts w:ascii="Lucida Bright" w:hAnsi="Lucida Bright" w:cs="Helvetica Neue Light"/>
                                <w:color w:val="auto"/>
                                <w:sz w:val="17"/>
                                <w:szCs w:val="17"/>
                              </w:rPr>
                              <w:t xml:space="preserve">this he replied: “Brothers and fathers, listen to me! The God of glory appeared to our father Abraham while he was still in Mesopotamia, before he lived in Haran.  </w:t>
                            </w:r>
                            <w:r w:rsidRPr="00F1150B">
                              <w:rPr>
                                <w:rFonts w:ascii="Lucida Bright" w:hAnsi="Lucida Bright" w:cs="Helvetica Neue"/>
                                <w:b/>
                                <w:bCs/>
                                <w:color w:val="auto"/>
                                <w:sz w:val="17"/>
                                <w:szCs w:val="17"/>
                              </w:rPr>
                              <w:t>3</w:t>
                            </w:r>
                            <w:r w:rsidRPr="00F1150B">
                              <w:rPr>
                                <w:rFonts w:ascii="Lucida Bright" w:hAnsi="Lucida Bright" w:cs="Helvetica Neue Light"/>
                                <w:color w:val="auto"/>
                                <w:sz w:val="17"/>
                                <w:szCs w:val="17"/>
                              </w:rPr>
                              <w:t xml:space="preserve"> ‘Leave your country and your people,’ God said, ‘and go to the land I will show you.’</w:t>
                            </w:r>
                          </w:p>
                          <w:p w14:paraId="152BEBAC" w14:textId="4946D3DD" w:rsidR="007A2D29" w:rsidRPr="00F1150B" w:rsidRDefault="007A2D29" w:rsidP="00F1150B">
                            <w:pPr>
                              <w:pStyle w:val="Body"/>
                              <w:numPr>
                                <w:ilvl w:val="0"/>
                                <w:numId w:val="42"/>
                              </w:numPr>
                              <w:rPr>
                                <w:rFonts w:ascii="Lucida Bright" w:hAnsi="Lucida Bright"/>
                                <w:color w:val="auto"/>
                                <w:sz w:val="17"/>
                                <w:szCs w:val="17"/>
                              </w:rPr>
                            </w:pPr>
                            <w:r w:rsidRPr="00F1150B">
                              <w:rPr>
                                <w:rFonts w:ascii="Lucida Bright" w:hAnsi="Lucida Bright" w:cs="Helvetica Neue"/>
                                <w:bCs/>
                                <w:color w:val="auto"/>
                                <w:sz w:val="17"/>
                                <w:szCs w:val="17"/>
                              </w:rPr>
                              <w:t>Genesis 11:31</w:t>
                            </w:r>
                            <w:r w:rsidRPr="00F1150B">
                              <w:rPr>
                                <w:rFonts w:ascii="Lucida Bright" w:hAnsi="Lucida Bright" w:cs="Helvetica Neue Light"/>
                                <w:color w:val="auto"/>
                                <w:sz w:val="17"/>
                                <w:szCs w:val="17"/>
                              </w:rPr>
                              <w:t>, please read</w:t>
                            </w:r>
                          </w:p>
                          <w:p w14:paraId="50FCE0E7" w14:textId="2E9490FA" w:rsidR="007A2D29" w:rsidRPr="00F1150B" w:rsidRDefault="007A2D29" w:rsidP="00F1150B">
                            <w:pPr>
                              <w:pStyle w:val="ListParagraph"/>
                              <w:widowControl w:val="0"/>
                              <w:numPr>
                                <w:ilvl w:val="0"/>
                                <w:numId w:val="42"/>
                              </w:numPr>
                              <w:autoSpaceDE w:val="0"/>
                              <w:autoSpaceDN w:val="0"/>
                              <w:adjustRightInd w:val="0"/>
                              <w:rPr>
                                <w:rFonts w:cs="Helvetica Neue Light"/>
                                <w:szCs w:val="17"/>
                              </w:rPr>
                            </w:pPr>
                            <w:r w:rsidRPr="00F1150B">
                              <w:rPr>
                                <w:rFonts w:cs="Helvetica Neue"/>
                                <w:bCs/>
                                <w:szCs w:val="17"/>
                              </w:rPr>
                              <w:t>Genesis 12:1</w:t>
                            </w:r>
                            <w:r>
                              <w:rPr>
                                <w:rFonts w:cs="Helvetica Neue"/>
                                <w:bCs/>
                                <w:szCs w:val="17"/>
                              </w:rPr>
                              <w:t>-3</w:t>
                            </w:r>
                            <w:r w:rsidRPr="00F1150B">
                              <w:rPr>
                                <w:rFonts w:cs="Helvetica Neue Light"/>
                                <w:szCs w:val="17"/>
                              </w:rPr>
                              <w:t>,</w:t>
                            </w:r>
                            <w:r>
                              <w:rPr>
                                <w:rFonts w:cs="Helvetica Neue Light"/>
                                <w:szCs w:val="17"/>
                              </w:rPr>
                              <w:t xml:space="preserve"> </w:t>
                            </w:r>
                            <w:r w:rsidRPr="00F1150B">
                              <w:rPr>
                                <w:rFonts w:cs="Helvetica Neue Light"/>
                                <w:szCs w:val="17"/>
                              </w:rPr>
                              <w:t xml:space="preserve">The LORD had said to Abram, “Leave your </w:t>
                            </w:r>
                            <w:r w:rsidRPr="00F1150B">
                              <w:rPr>
                                <w:rFonts w:cs="Helvetica Neue Light"/>
                                <w:b/>
                                <w:i/>
                                <w:szCs w:val="17"/>
                              </w:rPr>
                              <w:t>country</w:t>
                            </w:r>
                            <w:r w:rsidRPr="00F1150B">
                              <w:rPr>
                                <w:rFonts w:cs="Helvetica Neue Light"/>
                                <w:szCs w:val="17"/>
                              </w:rPr>
                              <w:t xml:space="preserve">, </w:t>
                            </w:r>
                            <w:proofErr w:type="gramStart"/>
                            <w:r w:rsidRPr="00F1150B">
                              <w:rPr>
                                <w:rFonts w:cs="Helvetica Neue Light"/>
                                <w:szCs w:val="17"/>
                              </w:rPr>
                              <w:t>( first</w:t>
                            </w:r>
                            <w:proofErr w:type="gramEnd"/>
                            <w:r w:rsidRPr="00F1150B">
                              <w:rPr>
                                <w:rFonts w:cs="Helvetica Neue Light"/>
                                <w:szCs w:val="17"/>
                              </w:rPr>
                              <w:t xml:space="preserve"> Ur, now Haran) your </w:t>
                            </w:r>
                            <w:r w:rsidRPr="00F1150B">
                              <w:rPr>
                                <w:rFonts w:cs="Helvetica Neue Light"/>
                                <w:b/>
                                <w:i/>
                                <w:szCs w:val="17"/>
                              </w:rPr>
                              <w:t>people</w:t>
                            </w:r>
                            <w:r w:rsidRPr="00F1150B">
                              <w:rPr>
                                <w:rFonts w:cs="Helvetica Neue Light"/>
                                <w:szCs w:val="17"/>
                              </w:rPr>
                              <w:t xml:space="preserve"> (dad </w:t>
                            </w:r>
                            <w:proofErr w:type="spellStart"/>
                            <w:r w:rsidRPr="00F1150B">
                              <w:rPr>
                                <w:rFonts w:cs="Helvetica Neue Light"/>
                                <w:szCs w:val="17"/>
                              </w:rPr>
                              <w:t>Terah</w:t>
                            </w:r>
                            <w:proofErr w:type="spellEnd"/>
                            <w:r w:rsidRPr="00F1150B">
                              <w:rPr>
                                <w:rFonts w:cs="Helvetica Neue Light"/>
                                <w:szCs w:val="17"/>
                              </w:rPr>
                              <w:t xml:space="preserve">, brother </w:t>
                            </w:r>
                            <w:proofErr w:type="spellStart"/>
                            <w:r w:rsidRPr="00F1150B">
                              <w:rPr>
                                <w:rFonts w:cs="Helvetica Neue Light"/>
                                <w:szCs w:val="17"/>
                              </w:rPr>
                              <w:t>Nahor</w:t>
                            </w:r>
                            <w:proofErr w:type="spellEnd"/>
                            <w:r w:rsidRPr="00F1150B">
                              <w:rPr>
                                <w:rFonts w:cs="Helvetica Neue Light"/>
                                <w:szCs w:val="17"/>
                              </w:rPr>
                              <w:t xml:space="preserve"> and relatives, --Haran died in Ur ) and your </w:t>
                            </w:r>
                            <w:r w:rsidRPr="00F1150B">
                              <w:rPr>
                                <w:rFonts w:cs="Helvetica Neue Light"/>
                                <w:b/>
                                <w:i/>
                                <w:szCs w:val="17"/>
                              </w:rPr>
                              <w:t>father’s household</w:t>
                            </w:r>
                            <w:r w:rsidRPr="00F1150B">
                              <w:rPr>
                                <w:rFonts w:cs="Helvetica Neue Light"/>
                                <w:szCs w:val="17"/>
                              </w:rPr>
                              <w:t xml:space="preserve"> and go to the land I will show you. </w:t>
                            </w:r>
                            <w:r w:rsidRPr="00F1150B">
                              <w:rPr>
                                <w:rFonts w:cs="Helvetica Neue"/>
                                <w:b/>
                                <w:bCs/>
                                <w:szCs w:val="17"/>
                              </w:rPr>
                              <w:t>2</w:t>
                            </w:r>
                            <w:r w:rsidRPr="00F1150B">
                              <w:rPr>
                                <w:rFonts w:cs="Helvetica Neue Light"/>
                                <w:szCs w:val="17"/>
                              </w:rPr>
                              <w:t xml:space="preserve">   “I will make you into a great nation and </w:t>
                            </w:r>
                            <w:r w:rsidRPr="00F1150B">
                              <w:rPr>
                                <w:rFonts w:cs="Helvetica Neue Light"/>
                                <w:b/>
                                <w:i/>
                                <w:szCs w:val="17"/>
                              </w:rPr>
                              <w:t>I will bless you</w:t>
                            </w:r>
                            <w:r w:rsidRPr="00F1150B">
                              <w:rPr>
                                <w:rFonts w:cs="Helvetica Neue Light"/>
                                <w:szCs w:val="17"/>
                              </w:rPr>
                              <w:t xml:space="preserve">; I will make your name great, and you will be a blessing.  </w:t>
                            </w:r>
                            <w:r w:rsidRPr="00F1150B">
                              <w:rPr>
                                <w:rFonts w:cs="Helvetica Neue"/>
                                <w:b/>
                                <w:bCs/>
                                <w:szCs w:val="17"/>
                              </w:rPr>
                              <w:t>3</w:t>
                            </w:r>
                            <w:r w:rsidRPr="00F1150B">
                              <w:rPr>
                                <w:rFonts w:cs="Helvetica Neue Light"/>
                                <w:szCs w:val="17"/>
                              </w:rPr>
                              <w:t xml:space="preserve"> I will bless those who bless you, and whoever curses you I will curse; and all peoples on earth will be blessed through you.” </w:t>
                            </w:r>
                          </w:p>
                          <w:p w14:paraId="6F3A5C6E" w14:textId="64D348D3" w:rsidR="007A2D29" w:rsidRPr="00F1150B" w:rsidRDefault="007A2D29" w:rsidP="00F1150B">
                            <w:pPr>
                              <w:pStyle w:val="ListParagraph"/>
                              <w:numPr>
                                <w:ilvl w:val="0"/>
                                <w:numId w:val="42"/>
                              </w:numPr>
                              <w:rPr>
                                <w:szCs w:val="17"/>
                              </w:rPr>
                            </w:pPr>
                            <w:r w:rsidRPr="00F1150B">
                              <w:rPr>
                                <w:rFonts w:cs="Helvetica Neue"/>
                                <w:bCs/>
                                <w:szCs w:val="17"/>
                              </w:rPr>
                              <w:t>Genesis 12:4</w:t>
                            </w:r>
                            <w:r>
                              <w:rPr>
                                <w:rFonts w:cs="Helvetica Neue Light"/>
                                <w:szCs w:val="17"/>
                              </w:rPr>
                              <w:t xml:space="preserve">, </w:t>
                            </w:r>
                            <w:r w:rsidRPr="00F1150B">
                              <w:rPr>
                                <w:rFonts w:cs="Helvetica Neue Light"/>
                                <w:szCs w:val="17"/>
                              </w:rPr>
                              <w:t>So Abram left, as the LORD had told him</w:t>
                            </w:r>
                          </w:p>
                          <w:p w14:paraId="2CF8DDE6" w14:textId="226D2891" w:rsidR="007A2D29" w:rsidRPr="00F1150B" w:rsidRDefault="007A2D29" w:rsidP="00F1150B">
                            <w:pPr>
                              <w:pStyle w:val="ListParagraph"/>
                              <w:widowControl w:val="0"/>
                              <w:numPr>
                                <w:ilvl w:val="0"/>
                                <w:numId w:val="42"/>
                              </w:numPr>
                              <w:autoSpaceDE w:val="0"/>
                              <w:autoSpaceDN w:val="0"/>
                              <w:adjustRightInd w:val="0"/>
                              <w:rPr>
                                <w:rFonts w:cs="Helvetica Neue Light"/>
                                <w:szCs w:val="17"/>
                              </w:rPr>
                            </w:pPr>
                            <w:r w:rsidRPr="00F1150B">
                              <w:rPr>
                                <w:rFonts w:cs="Helvetica Neue"/>
                                <w:bCs/>
                                <w:szCs w:val="17"/>
                              </w:rPr>
                              <w:t>Genesis 15:1</w:t>
                            </w:r>
                            <w:r>
                              <w:rPr>
                                <w:rFonts w:cs="Helvetica Neue Light"/>
                                <w:szCs w:val="17"/>
                              </w:rPr>
                              <w:t xml:space="preserve">, </w:t>
                            </w:r>
                            <w:proofErr w:type="gramStart"/>
                            <w:r w:rsidRPr="00F1150B">
                              <w:rPr>
                                <w:rFonts w:cs="Helvetica Neue Light"/>
                                <w:szCs w:val="17"/>
                              </w:rPr>
                              <w:t>After</w:t>
                            </w:r>
                            <w:proofErr w:type="gramEnd"/>
                            <w:r w:rsidRPr="00F1150B">
                              <w:rPr>
                                <w:rFonts w:cs="Helvetica Neue Light"/>
                                <w:szCs w:val="17"/>
                              </w:rPr>
                              <w:t xml:space="preserve"> this, the word of the LORD came to Abram in a vision: “Do not be afraid, Abram. I am your shield, your very great reward.” ...</w:t>
                            </w:r>
                            <w:r w:rsidRPr="00F1150B">
                              <w:rPr>
                                <w:rFonts w:cs="Helvetica Neue"/>
                                <w:b/>
                                <w:bCs/>
                                <w:szCs w:val="17"/>
                              </w:rPr>
                              <w:t>5</w:t>
                            </w:r>
                            <w:r w:rsidRPr="00F1150B">
                              <w:rPr>
                                <w:rFonts w:cs="Helvetica Neue Light"/>
                                <w:szCs w:val="17"/>
                              </w:rPr>
                              <w:t xml:space="preserve"> He took him outside and said, “Look up at the heavens and count the stars—if indeed you can count them.” Then he said to him, “So shall your offspring be.” </w:t>
                            </w:r>
                          </w:p>
                          <w:p w14:paraId="6E56EC92" w14:textId="0345AE49" w:rsidR="007A2D29" w:rsidRPr="00F1150B" w:rsidRDefault="007A2D29" w:rsidP="00F1150B">
                            <w:pPr>
                              <w:pStyle w:val="ListParagraph"/>
                              <w:numPr>
                                <w:ilvl w:val="0"/>
                                <w:numId w:val="42"/>
                              </w:numPr>
                              <w:rPr>
                                <w:rFonts w:cs="Helvetica Neue Light"/>
                                <w:szCs w:val="17"/>
                              </w:rPr>
                            </w:pPr>
                            <w:r w:rsidRPr="00F1150B">
                              <w:rPr>
                                <w:rFonts w:cs="Helvetica Neue"/>
                                <w:bCs/>
                                <w:szCs w:val="17"/>
                              </w:rPr>
                              <w:t>Genesis 15:6</w:t>
                            </w:r>
                            <w:r>
                              <w:rPr>
                                <w:rFonts w:cs="Helvetica Neue"/>
                                <w:b/>
                                <w:bCs/>
                                <w:szCs w:val="17"/>
                              </w:rPr>
                              <w:t>,</w:t>
                            </w:r>
                            <w:r>
                              <w:rPr>
                                <w:rFonts w:cs="Helvetica Neue Light"/>
                                <w:szCs w:val="17"/>
                              </w:rPr>
                              <w:t xml:space="preserve"> </w:t>
                            </w:r>
                            <w:r w:rsidRPr="00F1150B">
                              <w:rPr>
                                <w:rFonts w:cs="Helvetica Neue Light"/>
                                <w:szCs w:val="17"/>
                              </w:rPr>
                              <w:t>Abram believed the LORD, and he credited it to him as righteousness.</w:t>
                            </w:r>
                          </w:p>
                          <w:p w14:paraId="47F44F3F" w14:textId="5266672E" w:rsidR="007A2D29" w:rsidRPr="00F1150B" w:rsidRDefault="007A2D29" w:rsidP="00F1150B">
                            <w:pPr>
                              <w:pStyle w:val="ListParagraph"/>
                              <w:numPr>
                                <w:ilvl w:val="0"/>
                                <w:numId w:val="42"/>
                              </w:numPr>
                              <w:rPr>
                                <w:b/>
                                <w:szCs w:val="17"/>
                                <w:lang w:val="en-GB"/>
                              </w:rPr>
                            </w:pPr>
                            <w:r w:rsidRPr="00F1150B">
                              <w:rPr>
                                <w:rFonts w:cs="Helvetica Neue Light"/>
                                <w:szCs w:val="17"/>
                              </w:rPr>
                              <w:t>Read all of Gen</w:t>
                            </w:r>
                            <w:r>
                              <w:rPr>
                                <w:rFonts w:cs="Helvetica Neue Light"/>
                                <w:szCs w:val="17"/>
                              </w:rPr>
                              <w:t>esis 22.  Focus on the result in Genesis 22:</w:t>
                            </w:r>
                            <w:r w:rsidRPr="00F1150B">
                              <w:rPr>
                                <w:rFonts w:cs="Helvetica Neue Light"/>
                                <w:szCs w:val="17"/>
                              </w:rPr>
                              <w:t>14</w:t>
                            </w:r>
                            <w:r>
                              <w:rPr>
                                <w:rFonts w:cs="Helvetica Neue Light"/>
                                <w:szCs w:val="17"/>
                              </w:rPr>
                              <w:t>.</w:t>
                            </w:r>
                          </w:p>
                          <w:p w14:paraId="6621120C" w14:textId="7C989BB3" w:rsidR="007A2D29" w:rsidRDefault="007A2D29" w:rsidP="0084587B">
                            <w:pPr>
                              <w:ind w:left="90"/>
                              <w:rPr>
                                <w:rFonts w:ascii="Lucida Sans" w:hAnsi="Lucida Sans"/>
                                <w:b/>
                                <w:szCs w:val="17"/>
                                <w:lang w:val="en-GB"/>
                              </w:rPr>
                            </w:pPr>
                            <w:r>
                              <w:rPr>
                                <w:rFonts w:ascii="Lucida Sans" w:hAnsi="Lucida Sans"/>
                                <w:b/>
                                <w:szCs w:val="17"/>
                                <w:lang w:val="en-GB"/>
                              </w:rPr>
                              <w:t>PRAYER</w:t>
                            </w:r>
                            <w:r w:rsidRPr="00ED3961">
                              <w:rPr>
                                <w:rFonts w:ascii="Lucida Sans" w:hAnsi="Lucida Sans"/>
                                <w:b/>
                                <w:szCs w:val="17"/>
                                <w:lang w:val="en-GB"/>
                              </w:rPr>
                              <w:t>:</w:t>
                            </w:r>
                          </w:p>
                          <w:p w14:paraId="309DFD0F" w14:textId="129294B7" w:rsidR="007A2D29" w:rsidRPr="0001082A" w:rsidRDefault="007A2D29" w:rsidP="0001082A">
                            <w:pPr>
                              <w:pStyle w:val="Body"/>
                              <w:ind w:left="90"/>
                              <w:rPr>
                                <w:rFonts w:ascii="Lucida Bright" w:hAnsi="Lucida Bright"/>
                                <w:sz w:val="17"/>
                                <w:szCs w:val="17"/>
                              </w:rPr>
                            </w:pPr>
                            <w:r w:rsidRPr="0001082A">
                              <w:rPr>
                                <w:rFonts w:ascii="Lucida Bright" w:hAnsi="Lucida Bright"/>
                                <w:sz w:val="17"/>
                                <w:szCs w:val="17"/>
                              </w:rPr>
                              <w:t xml:space="preserve">Father in Heaven: Grant us the understanding of what faith in </w:t>
                            </w:r>
                            <w:proofErr w:type="gramStart"/>
                            <w:r w:rsidRPr="0001082A">
                              <w:rPr>
                                <w:rFonts w:ascii="Lucida Bright" w:hAnsi="Lucida Bright"/>
                                <w:sz w:val="17"/>
                                <w:szCs w:val="17"/>
                              </w:rPr>
                              <w:t>You</w:t>
                            </w:r>
                            <w:proofErr w:type="gramEnd"/>
                            <w:r w:rsidRPr="0001082A">
                              <w:rPr>
                                <w:rFonts w:ascii="Lucida Bright" w:hAnsi="Lucida Bright"/>
                                <w:sz w:val="17"/>
                                <w:szCs w:val="17"/>
                              </w:rPr>
                              <w:t xml:space="preserve"> is all about. Help us to act in faith in </w:t>
                            </w:r>
                            <w:proofErr w:type="gramStart"/>
                            <w:r w:rsidRPr="0001082A">
                              <w:rPr>
                                <w:rFonts w:ascii="Lucida Bright" w:hAnsi="Lucida Bright"/>
                                <w:sz w:val="17"/>
                                <w:szCs w:val="17"/>
                              </w:rPr>
                              <w:t>You</w:t>
                            </w:r>
                            <w:proofErr w:type="gramEnd"/>
                            <w:r w:rsidRPr="0001082A">
                              <w:rPr>
                                <w:rFonts w:ascii="Lucida Bright" w:hAnsi="Lucida Bright"/>
                                <w:sz w:val="17"/>
                                <w:szCs w:val="17"/>
                              </w:rPr>
                              <w:t xml:space="preserve"> where we live, among the peoples, families and relatives among whom we live, and in the challenging real life situations in which we find ourselves. Grant us the experiences that come from saving faith in the Living God.  In Jesus Christ our Lord, Amen</w:t>
                            </w:r>
                          </w:p>
                          <w:p w14:paraId="17D8A931" w14:textId="77777777" w:rsidR="007A2D29" w:rsidRDefault="007A2D29" w:rsidP="0084587B">
                            <w:pPr>
                              <w:ind w:left="90"/>
                              <w:rPr>
                                <w:rFonts w:ascii="Lucida Sans" w:hAnsi="Lucida Sans"/>
                                <w:b/>
                                <w:szCs w:val="17"/>
                                <w:lang w:val="en-GB"/>
                              </w:rPr>
                            </w:pPr>
                          </w:p>
                          <w:p w14:paraId="6B32B0EA" w14:textId="5A3C9AF6" w:rsidR="007A2D29" w:rsidRDefault="007A2D29" w:rsidP="0084587B">
                            <w:pPr>
                              <w:ind w:left="90"/>
                              <w:rPr>
                                <w:rFonts w:ascii="Lucida Sans" w:hAnsi="Lucida Sans"/>
                                <w:b/>
                                <w:szCs w:val="17"/>
                                <w:lang w:val="en-GB"/>
                              </w:rPr>
                            </w:pPr>
                            <w:r>
                              <w:rPr>
                                <w:rFonts w:ascii="Lucida Sans" w:hAnsi="Lucida Sans"/>
                                <w:b/>
                                <w:szCs w:val="17"/>
                                <w:lang w:val="en-GB"/>
                              </w:rPr>
                              <w:t>THOUGHTS TO PONDER:</w:t>
                            </w:r>
                          </w:p>
                          <w:p w14:paraId="414A3A61" w14:textId="2FE793C5" w:rsidR="007A2D29" w:rsidRPr="0001082A" w:rsidRDefault="007A2D29" w:rsidP="0001082A">
                            <w:pPr>
                              <w:pStyle w:val="ListParagraph"/>
                              <w:numPr>
                                <w:ilvl w:val="0"/>
                                <w:numId w:val="43"/>
                              </w:numPr>
                              <w:rPr>
                                <w:rFonts w:cs="Helvetica Neue Light"/>
                                <w:szCs w:val="17"/>
                              </w:rPr>
                            </w:pPr>
                            <w:r w:rsidRPr="0001082A">
                              <w:rPr>
                                <w:rFonts w:cs="Helvetica Neue Light"/>
                                <w:szCs w:val="17"/>
                              </w:rPr>
                              <w:t>What is righteousness? How did Abraham gain it? Do you treasure righteousness more than winning arguments?</w:t>
                            </w:r>
                            <w:r>
                              <w:rPr>
                                <w:rFonts w:cs="Helvetica Neue Light"/>
                                <w:szCs w:val="17"/>
                              </w:rPr>
                              <w:t xml:space="preserve"> What three</w:t>
                            </w:r>
                            <w:r w:rsidRPr="0001082A">
                              <w:rPr>
                                <w:rFonts w:cs="Helvetica Neue Light"/>
                                <w:szCs w:val="17"/>
                              </w:rPr>
                              <w:t xml:space="preserve"> promised blessings are included in the Abrahamic Covenant?  What blessings are ours by faith?</w:t>
                            </w:r>
                          </w:p>
                          <w:p w14:paraId="57AE78E6" w14:textId="77777777" w:rsidR="007A2D29" w:rsidRPr="0001082A" w:rsidRDefault="007A2D29" w:rsidP="0001082A">
                            <w:pPr>
                              <w:pStyle w:val="ListParagraph"/>
                              <w:numPr>
                                <w:ilvl w:val="0"/>
                                <w:numId w:val="43"/>
                              </w:numPr>
                              <w:rPr>
                                <w:rFonts w:cs="Helvetica Neue Light"/>
                                <w:szCs w:val="17"/>
                              </w:rPr>
                            </w:pPr>
                            <w:r w:rsidRPr="0001082A">
                              <w:rPr>
                                <w:rFonts w:cs="Helvetica Neue Light"/>
                                <w:szCs w:val="17"/>
                              </w:rPr>
                              <w:t xml:space="preserve">What actions that came from Abraham's faith demonstrated the reality of his faith?  What actions have come from your </w:t>
                            </w:r>
                            <w:proofErr w:type="gramStart"/>
                            <w:r w:rsidRPr="0001082A">
                              <w:rPr>
                                <w:rFonts w:cs="Helvetica Neue Light"/>
                                <w:szCs w:val="17"/>
                              </w:rPr>
                              <w:t>faith that demonstrate</w:t>
                            </w:r>
                            <w:proofErr w:type="gramEnd"/>
                            <w:r w:rsidRPr="0001082A">
                              <w:rPr>
                                <w:rFonts w:cs="Helvetica Neue Light"/>
                                <w:szCs w:val="17"/>
                              </w:rPr>
                              <w:t xml:space="preserve"> the reality of your faith?</w:t>
                            </w:r>
                          </w:p>
                          <w:p w14:paraId="5B60EB57" w14:textId="77777777" w:rsidR="007A2D29" w:rsidRPr="0001082A" w:rsidRDefault="007A2D29" w:rsidP="0001082A">
                            <w:pPr>
                              <w:pStyle w:val="ListParagraph"/>
                              <w:numPr>
                                <w:ilvl w:val="0"/>
                                <w:numId w:val="43"/>
                              </w:numPr>
                              <w:rPr>
                                <w:rFonts w:ascii="Cambria" w:hAnsi="Cambria"/>
                              </w:rPr>
                            </w:pPr>
                            <w:r w:rsidRPr="0001082A">
                              <w:rPr>
                                <w:szCs w:val="17"/>
                              </w:rPr>
                              <w:t xml:space="preserve">Can you visualize the story of Abraham's life well enough to inspire you to follow his example applied to the settings of your life?  Do you see the amazing Messianic Revelation portrayed and proclaimed by the stayed offering of Isaac? </w:t>
                            </w:r>
                          </w:p>
                          <w:p w14:paraId="26951B6F" w14:textId="77777777" w:rsidR="007A2D29" w:rsidRDefault="007A2D29" w:rsidP="0084587B">
                            <w:pPr>
                              <w:ind w:left="90"/>
                              <w:rPr>
                                <w:rFonts w:ascii="Lucida Sans" w:hAnsi="Lucida Sans"/>
                                <w:b/>
                                <w:szCs w:val="17"/>
                                <w:lang w:val="en-GB"/>
                              </w:rPr>
                            </w:pPr>
                          </w:p>
                          <w:p w14:paraId="201B7DE9" w14:textId="77777777" w:rsidR="007A2D29" w:rsidRPr="00ED3961" w:rsidRDefault="007A2D29" w:rsidP="0084587B">
                            <w:pPr>
                              <w:ind w:left="90"/>
                              <w:rPr>
                                <w:rFonts w:ascii="Lucida Sans" w:hAnsi="Lucida Sans"/>
                                <w:b/>
                                <w:szCs w:val="17"/>
                                <w:lang w:val="en-G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70" o:spid="_x0000_s1026" type="#_x0000_t202" style="position:absolute;left:0;text-align:left;margin-left:.35pt;margin-top:25.95pt;width:541.95pt;height:68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" filled="f" stroked="f">
                <v:textbox inset="0,0,0,0">
                  <w:txbxContent>
                    <w:p w14:paraId="036ACC16" w14:textId="77777777" w:rsidR="007A2D29" w:rsidRPr="000C5FAB" w:rsidRDefault="007A2D29" w:rsidP="000C5FAB">
                      <w:pPr>
                        <w:pStyle w:val="Heading2"/>
                        <w:spacing w:before="0" w:after="0"/>
                        <w:rPr>
                          <w:rFonts w:ascii="Lucida Bright" w:hAnsi="Lucida Bright"/>
                          <w:b/>
                          <w:color w:val="auto"/>
                          <w:sz w:val="17"/>
                          <w:szCs w:val="17"/>
                        </w:rPr>
                      </w:pPr>
                      <w:r w:rsidRPr="000C5FAB">
                        <w:rPr>
                          <w:rFonts w:ascii="Lucida Bright" w:hAnsi="Lucida Bright"/>
                          <w:color w:val="auto"/>
                          <w:sz w:val="17"/>
                          <w:szCs w:val="17"/>
                        </w:rPr>
                        <w:t xml:space="preserve"> </w:t>
                      </w:r>
                      <w:r>
                        <w:rPr>
                          <w:b/>
                          <w:color w:val="800000"/>
                          <w:sz w:val="17"/>
                          <w:szCs w:val="17"/>
                        </w:rPr>
                        <w:t>SERMON NOTES</w:t>
                      </w:r>
                    </w:p>
                    <w:p w14:paraId="33240AFC" w14:textId="77777777" w:rsidR="007A2D29" w:rsidRDefault="007A2D29" w:rsidP="001819F1">
                      <w:pPr>
                        <w:spacing w:after="0"/>
                        <w:rPr>
                          <w:rFonts w:ascii="Lucida Sans" w:hAnsi="Lucida Sans"/>
                          <w:b/>
                          <w:sz w:val="18"/>
                          <w:szCs w:val="18"/>
                        </w:rPr>
                      </w:pPr>
                    </w:p>
                    <w:p w14:paraId="08C638B9" w14:textId="77777777" w:rsidR="007A2D29" w:rsidRPr="00FB5CA3" w:rsidRDefault="007A2D29" w:rsidP="00FB5CA3">
                      <w:pPr>
                        <w:rPr>
                          <w:szCs w:val="17"/>
                        </w:rPr>
                      </w:pPr>
                    </w:p>
                    <w:p w14:paraId="377AB626" w14:textId="77777777" w:rsidR="007A2D29" w:rsidRPr="00E56F2B" w:rsidRDefault="007A2D29" w:rsidP="00F65279">
                      <w:pPr>
                        <w:pStyle w:val="ListParagraph"/>
                        <w:ind w:left="360"/>
                        <w:rPr>
                          <w:szCs w:val="17"/>
                        </w:rPr>
                      </w:pPr>
                    </w:p>
                    <w:p w14:paraId="79AA9855" w14:textId="77777777" w:rsidR="007A2D29" w:rsidRPr="00E56F2B" w:rsidRDefault="007A2D29" w:rsidP="00F65279">
                      <w:pPr>
                        <w:rPr>
                          <w:szCs w:val="17"/>
                        </w:rPr>
                      </w:pPr>
                    </w:p>
                    <w:p w14:paraId="20A2EE7D" w14:textId="77777777" w:rsidR="007A2D29" w:rsidRPr="00E56F2B" w:rsidRDefault="007A2D29" w:rsidP="00B9641B">
                      <w:pPr>
                        <w:widowControl w:val="0"/>
                        <w:autoSpaceDE w:val="0"/>
                        <w:autoSpaceDN w:val="0"/>
                        <w:adjustRightInd w:val="0"/>
                        <w:rPr>
                          <w:rFonts w:cs="Helvetica Neue Light"/>
                          <w:color w:val="660066"/>
                          <w:szCs w:val="17"/>
                        </w:rPr>
                      </w:pPr>
                    </w:p>
                    <w:p w14:paraId="25A403C2" w14:textId="77777777" w:rsidR="007A2D29" w:rsidRPr="00E56F2B" w:rsidRDefault="007A2D29" w:rsidP="008717F8">
                      <w:pPr>
                        <w:rPr>
                          <w:szCs w:val="17"/>
                        </w:rPr>
                      </w:pPr>
                    </w:p>
                    <w:p w14:paraId="2030F4DB" w14:textId="77777777" w:rsidR="007A2D29" w:rsidRPr="00E56F2B" w:rsidRDefault="007A2D29" w:rsidP="008717F8">
                      <w:pPr>
                        <w:rPr>
                          <w:szCs w:val="17"/>
                        </w:rPr>
                      </w:pPr>
                    </w:p>
                    <w:p w14:paraId="112E4510" w14:textId="77777777" w:rsidR="007A2D29" w:rsidRDefault="007A2D29" w:rsidP="008717F8">
                      <w:pPr>
                        <w:rPr>
                          <w:szCs w:val="17"/>
                          <w:lang w:val="en-GB"/>
                        </w:rPr>
                      </w:pPr>
                      <w:r>
                        <w:rPr>
                          <w:szCs w:val="17"/>
                          <w:lang w:val="en-GB"/>
                        </w:rPr>
                        <w:t xml:space="preserve"> </w:t>
                      </w:r>
                    </w:p>
                    <w:p w14:paraId="3B21D34D" w14:textId="77777777" w:rsidR="007A2D29" w:rsidRDefault="007A2D29" w:rsidP="0084587B">
                      <w:pPr>
                        <w:ind w:left="90"/>
                        <w:rPr>
                          <w:rFonts w:ascii="Lucida Sans" w:hAnsi="Lucida Sans"/>
                          <w:b/>
                          <w:szCs w:val="17"/>
                          <w:lang w:val="en-GB"/>
                        </w:rPr>
                      </w:pPr>
                    </w:p>
                    <w:p w14:paraId="371C1F93" w14:textId="39BFB1D8" w:rsidR="007A2D29" w:rsidRPr="00ED3961" w:rsidRDefault="007A2D29" w:rsidP="0084587B">
                      <w:pPr>
                        <w:ind w:left="90"/>
                        <w:rPr>
                          <w:rFonts w:ascii="Lucida Sans" w:hAnsi="Lucida Sans"/>
                          <w:b/>
                          <w:szCs w:val="17"/>
                          <w:lang w:val="en-GB"/>
                        </w:rPr>
                      </w:pPr>
                      <w:r w:rsidRPr="00ED3961">
                        <w:rPr>
                          <w:rFonts w:ascii="Lucida Sans" w:hAnsi="Lucida Sans"/>
                          <w:b/>
                          <w:szCs w:val="17"/>
                          <w:lang w:val="en-GB"/>
                        </w:rPr>
                        <w:t>TITLE:</w:t>
                      </w:r>
                      <w:r>
                        <w:rPr>
                          <w:rFonts w:ascii="Lucida Sans" w:hAnsi="Lucida Sans"/>
                          <w:b/>
                          <w:szCs w:val="17"/>
                          <w:lang w:val="en-GB"/>
                        </w:rPr>
                        <w:t xml:space="preserve"> </w:t>
                      </w:r>
                      <w:r w:rsidRPr="00F1150B">
                        <w:rPr>
                          <w:rFonts w:ascii="Lucida Sans" w:hAnsi="Lucida Sans"/>
                          <w:b/>
                          <w:sz w:val="18"/>
                          <w:szCs w:val="18"/>
                          <w:lang w:val="en-GB"/>
                        </w:rPr>
                        <w:t>Abraham: Man of Faith, Man of Messianic Revelation</w:t>
                      </w:r>
                    </w:p>
                    <w:p w14:paraId="4CF41D0C" w14:textId="1A50388B" w:rsidR="007A2D29" w:rsidRDefault="007A2D29" w:rsidP="0084587B">
                      <w:pPr>
                        <w:ind w:left="90"/>
                        <w:rPr>
                          <w:szCs w:val="17"/>
                          <w:lang w:val="en-GB"/>
                        </w:rPr>
                      </w:pPr>
                      <w:r w:rsidRPr="00ED3961">
                        <w:rPr>
                          <w:rFonts w:ascii="Lucida Sans" w:hAnsi="Lucida Sans"/>
                          <w:b/>
                          <w:szCs w:val="17"/>
                          <w:lang w:val="en-GB"/>
                        </w:rPr>
                        <w:t>SPEAKER:</w:t>
                      </w:r>
                      <w:r>
                        <w:rPr>
                          <w:szCs w:val="17"/>
                          <w:lang w:val="en-GB"/>
                        </w:rPr>
                        <w:t xml:space="preserve"> Doug Busby, Senior Pastor</w:t>
                      </w:r>
                    </w:p>
                    <w:p w14:paraId="4C0B3C9C" w14:textId="77777777" w:rsidR="007A2D29" w:rsidRDefault="007A2D29" w:rsidP="0084587B">
                      <w:pPr>
                        <w:ind w:left="90"/>
                        <w:rPr>
                          <w:rFonts w:ascii="Lucida Sans" w:hAnsi="Lucida Sans"/>
                          <w:b/>
                          <w:szCs w:val="17"/>
                          <w:lang w:val="en-GB"/>
                        </w:rPr>
                      </w:pPr>
                      <w:r w:rsidRPr="00ED3961">
                        <w:rPr>
                          <w:rFonts w:ascii="Lucida Sans" w:hAnsi="Lucida Sans"/>
                          <w:b/>
                          <w:szCs w:val="17"/>
                          <w:lang w:val="en-GB"/>
                        </w:rPr>
                        <w:t>TEXT:</w:t>
                      </w:r>
                    </w:p>
                    <w:p w14:paraId="0290FF4E" w14:textId="30020626" w:rsidR="007A2D29" w:rsidRPr="00F1150B" w:rsidRDefault="007A2D29" w:rsidP="00F1150B">
                      <w:pPr>
                        <w:pStyle w:val="Body"/>
                        <w:numPr>
                          <w:ilvl w:val="0"/>
                          <w:numId w:val="42"/>
                        </w:numPr>
                        <w:rPr>
                          <w:rFonts w:ascii="Lucida Bright" w:hAnsi="Lucida Bright"/>
                          <w:color w:val="auto"/>
                          <w:sz w:val="17"/>
                          <w:szCs w:val="17"/>
                        </w:rPr>
                      </w:pPr>
                      <w:r w:rsidRPr="00F1150B">
                        <w:rPr>
                          <w:rFonts w:ascii="Lucida Bright" w:hAnsi="Lucida Bright"/>
                          <w:color w:val="auto"/>
                          <w:sz w:val="17"/>
                          <w:szCs w:val="17"/>
                        </w:rPr>
                        <w:t>Gen</w:t>
                      </w:r>
                      <w:r>
                        <w:rPr>
                          <w:rFonts w:ascii="Lucida Bright" w:hAnsi="Lucida Bright"/>
                          <w:color w:val="auto"/>
                          <w:sz w:val="17"/>
                          <w:szCs w:val="17"/>
                        </w:rPr>
                        <w:t>esis 15:</w:t>
                      </w:r>
                      <w:r w:rsidRPr="00F1150B">
                        <w:rPr>
                          <w:rFonts w:ascii="Lucida Bright" w:hAnsi="Lucida Bright"/>
                          <w:color w:val="auto"/>
                          <w:sz w:val="17"/>
                          <w:szCs w:val="17"/>
                        </w:rPr>
                        <w:t>6</w:t>
                      </w:r>
                      <w:r>
                        <w:rPr>
                          <w:rFonts w:ascii="Lucida Bright" w:hAnsi="Lucida Bright"/>
                          <w:color w:val="auto"/>
                          <w:sz w:val="17"/>
                          <w:szCs w:val="17"/>
                        </w:rPr>
                        <w:t>,</w:t>
                      </w:r>
                      <w:r w:rsidRPr="00F1150B">
                        <w:rPr>
                          <w:rFonts w:ascii="Lucida Bright" w:hAnsi="Lucida Bright"/>
                          <w:color w:val="auto"/>
                          <w:sz w:val="17"/>
                          <w:szCs w:val="17"/>
                        </w:rPr>
                        <w:t xml:space="preserve"> Abraham believed God and it was accredited to him as righteousness.  (Abraham had faith in God!)  </w:t>
                      </w:r>
                    </w:p>
                    <w:p w14:paraId="608AC59E" w14:textId="58B2B359" w:rsidR="007A2D29" w:rsidRPr="00F1150B" w:rsidRDefault="007A2D29" w:rsidP="00F1150B">
                      <w:pPr>
                        <w:pStyle w:val="Body"/>
                        <w:numPr>
                          <w:ilvl w:val="0"/>
                          <w:numId w:val="42"/>
                        </w:numPr>
                        <w:rPr>
                          <w:rFonts w:ascii="Lucida Bright" w:hAnsi="Lucida Bright"/>
                          <w:color w:val="auto"/>
                          <w:sz w:val="17"/>
                          <w:szCs w:val="17"/>
                        </w:rPr>
                      </w:pPr>
                      <w:r>
                        <w:rPr>
                          <w:rFonts w:ascii="Lucida Bright" w:hAnsi="Lucida Bright"/>
                          <w:color w:val="auto"/>
                          <w:sz w:val="17"/>
                          <w:szCs w:val="17"/>
                        </w:rPr>
                        <w:t>Genesis</w:t>
                      </w:r>
                      <w:r w:rsidRPr="00F1150B">
                        <w:rPr>
                          <w:rFonts w:ascii="Lucida Bright" w:hAnsi="Lucida Bright"/>
                          <w:color w:val="auto"/>
                          <w:sz w:val="17"/>
                          <w:szCs w:val="17"/>
                        </w:rPr>
                        <w:t xml:space="preserve"> 22:</w:t>
                      </w:r>
                      <w:r w:rsidRPr="00F1150B">
                        <w:rPr>
                          <w:rFonts w:ascii="Lucida Bright" w:hAnsi="Lucida Bright" w:cs="Helvetica Neue"/>
                          <w:bCs/>
                          <w:color w:val="auto"/>
                          <w:sz w:val="17"/>
                          <w:szCs w:val="17"/>
                        </w:rPr>
                        <w:t>14</w:t>
                      </w:r>
                      <w:r>
                        <w:rPr>
                          <w:rFonts w:ascii="Lucida Bright" w:hAnsi="Lucida Bright" w:cs="Helvetica Neue"/>
                          <w:bCs/>
                          <w:color w:val="auto"/>
                          <w:sz w:val="17"/>
                          <w:szCs w:val="17"/>
                        </w:rPr>
                        <w:t>,</w:t>
                      </w:r>
                      <w:r w:rsidRPr="00F1150B">
                        <w:rPr>
                          <w:rFonts w:ascii="Lucida Bright" w:hAnsi="Lucida Bright" w:cs="Helvetica Neue Light"/>
                          <w:color w:val="auto"/>
                          <w:sz w:val="17"/>
                          <w:szCs w:val="17"/>
                        </w:rPr>
                        <w:t xml:space="preserve"> So Abraham called that place The LORD Will Provide. And to this day it is said, “On the mountain of the LORD it will be provided.”</w:t>
                      </w:r>
                      <w:r w:rsidRPr="00F1150B">
                        <w:rPr>
                          <w:rFonts w:ascii="Lucida Bright" w:hAnsi="Lucida Bright"/>
                          <w:color w:val="auto"/>
                          <w:sz w:val="17"/>
                          <w:szCs w:val="17"/>
                        </w:rPr>
                        <w:t xml:space="preserve"> </w:t>
                      </w:r>
                    </w:p>
                    <w:p w14:paraId="21AD6C99" w14:textId="4DC9DF4C" w:rsidR="007A2D29" w:rsidRPr="00F1150B" w:rsidRDefault="007A2D29" w:rsidP="00F1150B">
                      <w:pPr>
                        <w:pStyle w:val="Body"/>
                        <w:numPr>
                          <w:ilvl w:val="0"/>
                          <w:numId w:val="42"/>
                        </w:numPr>
                        <w:rPr>
                          <w:rFonts w:ascii="Lucida Bright" w:hAnsi="Lucida Bright" w:cs="Helvetica Neue Light"/>
                          <w:color w:val="auto"/>
                          <w:sz w:val="17"/>
                          <w:szCs w:val="17"/>
                        </w:rPr>
                      </w:pPr>
                      <w:r w:rsidRPr="00F1150B">
                        <w:rPr>
                          <w:rFonts w:ascii="Lucida Bright" w:hAnsi="Lucida Bright" w:cs="Helvetica Neue"/>
                          <w:bCs/>
                          <w:color w:val="auto"/>
                          <w:sz w:val="17"/>
                          <w:szCs w:val="17"/>
                        </w:rPr>
                        <w:t>Acts 7:2</w:t>
                      </w:r>
                      <w:r>
                        <w:rPr>
                          <w:rFonts w:ascii="Lucida Bright" w:hAnsi="Lucida Bright" w:cs="Helvetica Neue"/>
                          <w:bCs/>
                          <w:color w:val="auto"/>
                          <w:sz w:val="17"/>
                          <w:szCs w:val="17"/>
                        </w:rPr>
                        <w:t>-3</w:t>
                      </w:r>
                      <w:r>
                        <w:rPr>
                          <w:rFonts w:ascii="Lucida Bright" w:hAnsi="Lucida Bright" w:cs="Helvetica Neue Light"/>
                          <w:color w:val="auto"/>
                          <w:sz w:val="17"/>
                          <w:szCs w:val="17"/>
                        </w:rPr>
                        <w:t xml:space="preserve">, </w:t>
                      </w:r>
                      <w:proofErr w:type="gramStart"/>
                      <w:r>
                        <w:rPr>
                          <w:rFonts w:ascii="Lucida Bright" w:hAnsi="Lucida Bright" w:cs="Helvetica Neue Light"/>
                          <w:color w:val="auto"/>
                          <w:sz w:val="17"/>
                          <w:szCs w:val="17"/>
                        </w:rPr>
                        <w:t>To</w:t>
                      </w:r>
                      <w:proofErr w:type="gramEnd"/>
                      <w:r>
                        <w:rPr>
                          <w:rFonts w:ascii="Lucida Bright" w:hAnsi="Lucida Bright" w:cs="Helvetica Neue Light"/>
                          <w:color w:val="auto"/>
                          <w:sz w:val="17"/>
                          <w:szCs w:val="17"/>
                        </w:rPr>
                        <w:t xml:space="preserve"> </w:t>
                      </w:r>
                      <w:r w:rsidRPr="00F1150B">
                        <w:rPr>
                          <w:rFonts w:ascii="Lucida Bright" w:hAnsi="Lucida Bright" w:cs="Helvetica Neue Light"/>
                          <w:color w:val="auto"/>
                          <w:sz w:val="17"/>
                          <w:szCs w:val="17"/>
                        </w:rPr>
                        <w:t xml:space="preserve">this he replied: “Brothers and fathers, listen to me! The God of glory appeared to our father Abraham while he was still in Mesopotamia, before he lived in Haran.  </w:t>
                      </w:r>
                      <w:r w:rsidRPr="00F1150B">
                        <w:rPr>
                          <w:rFonts w:ascii="Lucida Bright" w:hAnsi="Lucida Bright" w:cs="Helvetica Neue"/>
                          <w:b/>
                          <w:bCs/>
                          <w:color w:val="auto"/>
                          <w:sz w:val="17"/>
                          <w:szCs w:val="17"/>
                        </w:rPr>
                        <w:t>3</w:t>
                      </w:r>
                      <w:r w:rsidRPr="00F1150B">
                        <w:rPr>
                          <w:rFonts w:ascii="Lucida Bright" w:hAnsi="Lucida Bright" w:cs="Helvetica Neue Light"/>
                          <w:color w:val="auto"/>
                          <w:sz w:val="17"/>
                          <w:szCs w:val="17"/>
                        </w:rPr>
                        <w:t xml:space="preserve"> ‘Leave your country and your people,’ God said, ‘and go to the land I will show you.’</w:t>
                      </w:r>
                    </w:p>
                    <w:p w14:paraId="152BEBAC" w14:textId="4946D3DD" w:rsidR="007A2D29" w:rsidRPr="00F1150B" w:rsidRDefault="007A2D29" w:rsidP="00F1150B">
                      <w:pPr>
                        <w:pStyle w:val="Body"/>
                        <w:numPr>
                          <w:ilvl w:val="0"/>
                          <w:numId w:val="42"/>
                        </w:numPr>
                        <w:rPr>
                          <w:rFonts w:ascii="Lucida Bright" w:hAnsi="Lucida Bright"/>
                          <w:color w:val="auto"/>
                          <w:sz w:val="17"/>
                          <w:szCs w:val="17"/>
                        </w:rPr>
                      </w:pPr>
                      <w:r w:rsidRPr="00F1150B">
                        <w:rPr>
                          <w:rFonts w:ascii="Lucida Bright" w:hAnsi="Lucida Bright" w:cs="Helvetica Neue"/>
                          <w:bCs/>
                          <w:color w:val="auto"/>
                          <w:sz w:val="17"/>
                          <w:szCs w:val="17"/>
                        </w:rPr>
                        <w:t>Genesis 11:31</w:t>
                      </w:r>
                      <w:r w:rsidRPr="00F1150B">
                        <w:rPr>
                          <w:rFonts w:ascii="Lucida Bright" w:hAnsi="Lucida Bright" w:cs="Helvetica Neue Light"/>
                          <w:color w:val="auto"/>
                          <w:sz w:val="17"/>
                          <w:szCs w:val="17"/>
                        </w:rPr>
                        <w:t>, please read</w:t>
                      </w:r>
                    </w:p>
                    <w:p w14:paraId="50FCE0E7" w14:textId="2E9490FA" w:rsidR="007A2D29" w:rsidRPr="00F1150B" w:rsidRDefault="007A2D29" w:rsidP="00F1150B">
                      <w:pPr>
                        <w:pStyle w:val="ListParagraph"/>
                        <w:widowControl w:val="0"/>
                        <w:numPr>
                          <w:ilvl w:val="0"/>
                          <w:numId w:val="42"/>
                        </w:numPr>
                        <w:autoSpaceDE w:val="0"/>
                        <w:autoSpaceDN w:val="0"/>
                        <w:adjustRightInd w:val="0"/>
                        <w:rPr>
                          <w:rFonts w:cs="Helvetica Neue Light"/>
                          <w:szCs w:val="17"/>
                        </w:rPr>
                      </w:pPr>
                      <w:r w:rsidRPr="00F1150B">
                        <w:rPr>
                          <w:rFonts w:cs="Helvetica Neue"/>
                          <w:bCs/>
                          <w:szCs w:val="17"/>
                        </w:rPr>
                        <w:t>Genesis 12:1</w:t>
                      </w:r>
                      <w:r>
                        <w:rPr>
                          <w:rFonts w:cs="Helvetica Neue"/>
                          <w:bCs/>
                          <w:szCs w:val="17"/>
                        </w:rPr>
                        <w:t>-3</w:t>
                      </w:r>
                      <w:r w:rsidRPr="00F1150B">
                        <w:rPr>
                          <w:rFonts w:cs="Helvetica Neue Light"/>
                          <w:szCs w:val="17"/>
                        </w:rPr>
                        <w:t>,</w:t>
                      </w:r>
                      <w:r>
                        <w:rPr>
                          <w:rFonts w:cs="Helvetica Neue Light"/>
                          <w:szCs w:val="17"/>
                        </w:rPr>
                        <w:t xml:space="preserve"> </w:t>
                      </w:r>
                      <w:r w:rsidRPr="00F1150B">
                        <w:rPr>
                          <w:rFonts w:cs="Helvetica Neue Light"/>
                          <w:szCs w:val="17"/>
                        </w:rPr>
                        <w:t xml:space="preserve">The LORD had said to Abram, “Leave your </w:t>
                      </w:r>
                      <w:r w:rsidRPr="00F1150B">
                        <w:rPr>
                          <w:rFonts w:cs="Helvetica Neue Light"/>
                          <w:b/>
                          <w:i/>
                          <w:szCs w:val="17"/>
                        </w:rPr>
                        <w:t>country</w:t>
                      </w:r>
                      <w:r w:rsidRPr="00F1150B">
                        <w:rPr>
                          <w:rFonts w:cs="Helvetica Neue Light"/>
                          <w:szCs w:val="17"/>
                        </w:rPr>
                        <w:t xml:space="preserve">, </w:t>
                      </w:r>
                      <w:proofErr w:type="gramStart"/>
                      <w:r w:rsidRPr="00F1150B">
                        <w:rPr>
                          <w:rFonts w:cs="Helvetica Neue Light"/>
                          <w:szCs w:val="17"/>
                        </w:rPr>
                        <w:t>( first</w:t>
                      </w:r>
                      <w:proofErr w:type="gramEnd"/>
                      <w:r w:rsidRPr="00F1150B">
                        <w:rPr>
                          <w:rFonts w:cs="Helvetica Neue Light"/>
                          <w:szCs w:val="17"/>
                        </w:rPr>
                        <w:t xml:space="preserve"> Ur, now Haran) your </w:t>
                      </w:r>
                      <w:r w:rsidRPr="00F1150B">
                        <w:rPr>
                          <w:rFonts w:cs="Helvetica Neue Light"/>
                          <w:b/>
                          <w:i/>
                          <w:szCs w:val="17"/>
                        </w:rPr>
                        <w:t>people</w:t>
                      </w:r>
                      <w:r w:rsidRPr="00F1150B">
                        <w:rPr>
                          <w:rFonts w:cs="Helvetica Neue Light"/>
                          <w:szCs w:val="17"/>
                        </w:rPr>
                        <w:t xml:space="preserve"> (dad </w:t>
                      </w:r>
                      <w:proofErr w:type="spellStart"/>
                      <w:r w:rsidRPr="00F1150B">
                        <w:rPr>
                          <w:rFonts w:cs="Helvetica Neue Light"/>
                          <w:szCs w:val="17"/>
                        </w:rPr>
                        <w:t>Terah</w:t>
                      </w:r>
                      <w:proofErr w:type="spellEnd"/>
                      <w:r w:rsidRPr="00F1150B">
                        <w:rPr>
                          <w:rFonts w:cs="Helvetica Neue Light"/>
                          <w:szCs w:val="17"/>
                        </w:rPr>
                        <w:t xml:space="preserve">, brother </w:t>
                      </w:r>
                      <w:proofErr w:type="spellStart"/>
                      <w:r w:rsidRPr="00F1150B">
                        <w:rPr>
                          <w:rFonts w:cs="Helvetica Neue Light"/>
                          <w:szCs w:val="17"/>
                        </w:rPr>
                        <w:t>Nahor</w:t>
                      </w:r>
                      <w:proofErr w:type="spellEnd"/>
                      <w:r w:rsidRPr="00F1150B">
                        <w:rPr>
                          <w:rFonts w:cs="Helvetica Neue Light"/>
                          <w:szCs w:val="17"/>
                        </w:rPr>
                        <w:t xml:space="preserve"> and relatives, --Haran died in Ur ) and your </w:t>
                      </w:r>
                      <w:r w:rsidRPr="00F1150B">
                        <w:rPr>
                          <w:rFonts w:cs="Helvetica Neue Light"/>
                          <w:b/>
                          <w:i/>
                          <w:szCs w:val="17"/>
                        </w:rPr>
                        <w:t>father’s household</w:t>
                      </w:r>
                      <w:r w:rsidRPr="00F1150B">
                        <w:rPr>
                          <w:rFonts w:cs="Helvetica Neue Light"/>
                          <w:szCs w:val="17"/>
                        </w:rPr>
                        <w:t xml:space="preserve"> and go to the land I will show you. </w:t>
                      </w:r>
                      <w:r w:rsidRPr="00F1150B">
                        <w:rPr>
                          <w:rFonts w:cs="Helvetica Neue"/>
                          <w:b/>
                          <w:bCs/>
                          <w:szCs w:val="17"/>
                        </w:rPr>
                        <w:t>2</w:t>
                      </w:r>
                      <w:r w:rsidRPr="00F1150B">
                        <w:rPr>
                          <w:rFonts w:cs="Helvetica Neue Light"/>
                          <w:szCs w:val="17"/>
                        </w:rPr>
                        <w:t xml:space="preserve">   “I will make you into a great nation and </w:t>
                      </w:r>
                      <w:r w:rsidRPr="00F1150B">
                        <w:rPr>
                          <w:rFonts w:cs="Helvetica Neue Light"/>
                          <w:b/>
                          <w:i/>
                          <w:szCs w:val="17"/>
                        </w:rPr>
                        <w:t>I will bless you</w:t>
                      </w:r>
                      <w:r w:rsidRPr="00F1150B">
                        <w:rPr>
                          <w:rFonts w:cs="Helvetica Neue Light"/>
                          <w:szCs w:val="17"/>
                        </w:rPr>
                        <w:t xml:space="preserve">; I will make your name great, and you will be a blessing.  </w:t>
                      </w:r>
                      <w:r w:rsidRPr="00F1150B">
                        <w:rPr>
                          <w:rFonts w:cs="Helvetica Neue"/>
                          <w:b/>
                          <w:bCs/>
                          <w:szCs w:val="17"/>
                        </w:rPr>
                        <w:t>3</w:t>
                      </w:r>
                      <w:r w:rsidRPr="00F1150B">
                        <w:rPr>
                          <w:rFonts w:cs="Helvetica Neue Light"/>
                          <w:szCs w:val="17"/>
                        </w:rPr>
                        <w:t xml:space="preserve"> I will bless those who bless you, and whoever curses you I will curse; and all peoples on earth will be blessed through you.” </w:t>
                      </w:r>
                    </w:p>
                    <w:p w14:paraId="6F3A5C6E" w14:textId="64D348D3" w:rsidR="007A2D29" w:rsidRPr="00F1150B" w:rsidRDefault="007A2D29" w:rsidP="00F1150B">
                      <w:pPr>
                        <w:pStyle w:val="ListParagraph"/>
                        <w:numPr>
                          <w:ilvl w:val="0"/>
                          <w:numId w:val="42"/>
                        </w:numPr>
                        <w:rPr>
                          <w:szCs w:val="17"/>
                        </w:rPr>
                      </w:pPr>
                      <w:r w:rsidRPr="00F1150B">
                        <w:rPr>
                          <w:rFonts w:cs="Helvetica Neue"/>
                          <w:bCs/>
                          <w:szCs w:val="17"/>
                        </w:rPr>
                        <w:t>Genesis 12:4</w:t>
                      </w:r>
                      <w:r>
                        <w:rPr>
                          <w:rFonts w:cs="Helvetica Neue Light"/>
                          <w:szCs w:val="17"/>
                        </w:rPr>
                        <w:t xml:space="preserve">, </w:t>
                      </w:r>
                      <w:r w:rsidRPr="00F1150B">
                        <w:rPr>
                          <w:rFonts w:cs="Helvetica Neue Light"/>
                          <w:szCs w:val="17"/>
                        </w:rPr>
                        <w:t>So Abram left, as the LORD had told him</w:t>
                      </w:r>
                    </w:p>
                    <w:p w14:paraId="2CF8DDE6" w14:textId="226D2891" w:rsidR="007A2D29" w:rsidRPr="00F1150B" w:rsidRDefault="007A2D29" w:rsidP="00F1150B">
                      <w:pPr>
                        <w:pStyle w:val="ListParagraph"/>
                        <w:widowControl w:val="0"/>
                        <w:numPr>
                          <w:ilvl w:val="0"/>
                          <w:numId w:val="42"/>
                        </w:numPr>
                        <w:autoSpaceDE w:val="0"/>
                        <w:autoSpaceDN w:val="0"/>
                        <w:adjustRightInd w:val="0"/>
                        <w:rPr>
                          <w:rFonts w:cs="Helvetica Neue Light"/>
                          <w:szCs w:val="17"/>
                        </w:rPr>
                      </w:pPr>
                      <w:r w:rsidRPr="00F1150B">
                        <w:rPr>
                          <w:rFonts w:cs="Helvetica Neue"/>
                          <w:bCs/>
                          <w:szCs w:val="17"/>
                        </w:rPr>
                        <w:t>Genesis 15:1</w:t>
                      </w:r>
                      <w:r>
                        <w:rPr>
                          <w:rFonts w:cs="Helvetica Neue Light"/>
                          <w:szCs w:val="17"/>
                        </w:rPr>
                        <w:t xml:space="preserve">, </w:t>
                      </w:r>
                      <w:proofErr w:type="gramStart"/>
                      <w:r w:rsidRPr="00F1150B">
                        <w:rPr>
                          <w:rFonts w:cs="Helvetica Neue Light"/>
                          <w:szCs w:val="17"/>
                        </w:rPr>
                        <w:t>After</w:t>
                      </w:r>
                      <w:proofErr w:type="gramEnd"/>
                      <w:r w:rsidRPr="00F1150B">
                        <w:rPr>
                          <w:rFonts w:cs="Helvetica Neue Light"/>
                          <w:szCs w:val="17"/>
                        </w:rPr>
                        <w:t xml:space="preserve"> this, the word of the LORD came to Abram in a vision: “Do not be afraid, Abram. I am your shield, your very great reward.” ...</w:t>
                      </w:r>
                      <w:r w:rsidRPr="00F1150B">
                        <w:rPr>
                          <w:rFonts w:cs="Helvetica Neue"/>
                          <w:b/>
                          <w:bCs/>
                          <w:szCs w:val="17"/>
                        </w:rPr>
                        <w:t>5</w:t>
                      </w:r>
                      <w:r w:rsidRPr="00F1150B">
                        <w:rPr>
                          <w:rFonts w:cs="Helvetica Neue Light"/>
                          <w:szCs w:val="17"/>
                        </w:rPr>
                        <w:t xml:space="preserve"> He took him outside and said, “Look up at the heavens and count the stars—if indeed you can count them.” Then he said to him, “So shall your offspring be.” </w:t>
                      </w:r>
                    </w:p>
                    <w:p w14:paraId="6E56EC92" w14:textId="0345AE49" w:rsidR="007A2D29" w:rsidRPr="00F1150B" w:rsidRDefault="007A2D29" w:rsidP="00F1150B">
                      <w:pPr>
                        <w:pStyle w:val="ListParagraph"/>
                        <w:numPr>
                          <w:ilvl w:val="0"/>
                          <w:numId w:val="42"/>
                        </w:numPr>
                        <w:rPr>
                          <w:rFonts w:cs="Helvetica Neue Light"/>
                          <w:szCs w:val="17"/>
                        </w:rPr>
                      </w:pPr>
                      <w:r w:rsidRPr="00F1150B">
                        <w:rPr>
                          <w:rFonts w:cs="Helvetica Neue"/>
                          <w:bCs/>
                          <w:szCs w:val="17"/>
                        </w:rPr>
                        <w:t>Genesis 15:6</w:t>
                      </w:r>
                      <w:r>
                        <w:rPr>
                          <w:rFonts w:cs="Helvetica Neue"/>
                          <w:b/>
                          <w:bCs/>
                          <w:szCs w:val="17"/>
                        </w:rPr>
                        <w:t>,</w:t>
                      </w:r>
                      <w:r>
                        <w:rPr>
                          <w:rFonts w:cs="Helvetica Neue Light"/>
                          <w:szCs w:val="17"/>
                        </w:rPr>
                        <w:t xml:space="preserve"> </w:t>
                      </w:r>
                      <w:r w:rsidRPr="00F1150B">
                        <w:rPr>
                          <w:rFonts w:cs="Helvetica Neue Light"/>
                          <w:szCs w:val="17"/>
                        </w:rPr>
                        <w:t>Abram believed the LORD, and he credited it to him as righteousness.</w:t>
                      </w:r>
                    </w:p>
                    <w:p w14:paraId="47F44F3F" w14:textId="5266672E" w:rsidR="007A2D29" w:rsidRPr="00F1150B" w:rsidRDefault="007A2D29" w:rsidP="00F1150B">
                      <w:pPr>
                        <w:pStyle w:val="ListParagraph"/>
                        <w:numPr>
                          <w:ilvl w:val="0"/>
                          <w:numId w:val="42"/>
                        </w:numPr>
                        <w:rPr>
                          <w:b/>
                          <w:szCs w:val="17"/>
                          <w:lang w:val="en-GB"/>
                        </w:rPr>
                      </w:pPr>
                      <w:r w:rsidRPr="00F1150B">
                        <w:rPr>
                          <w:rFonts w:cs="Helvetica Neue Light"/>
                          <w:szCs w:val="17"/>
                        </w:rPr>
                        <w:t>Read all of Gen</w:t>
                      </w:r>
                      <w:r>
                        <w:rPr>
                          <w:rFonts w:cs="Helvetica Neue Light"/>
                          <w:szCs w:val="17"/>
                        </w:rPr>
                        <w:t>esis 22.  Focus on the result in Genesis 22:</w:t>
                      </w:r>
                      <w:r w:rsidRPr="00F1150B">
                        <w:rPr>
                          <w:rFonts w:cs="Helvetica Neue Light"/>
                          <w:szCs w:val="17"/>
                        </w:rPr>
                        <w:t>14</w:t>
                      </w:r>
                      <w:r>
                        <w:rPr>
                          <w:rFonts w:cs="Helvetica Neue Light"/>
                          <w:szCs w:val="17"/>
                        </w:rPr>
                        <w:t>.</w:t>
                      </w:r>
                    </w:p>
                    <w:p w14:paraId="6621120C" w14:textId="7C989BB3" w:rsidR="007A2D29" w:rsidRDefault="007A2D29" w:rsidP="0084587B">
                      <w:pPr>
                        <w:ind w:left="90"/>
                        <w:rPr>
                          <w:rFonts w:ascii="Lucida Sans" w:hAnsi="Lucida Sans"/>
                          <w:b/>
                          <w:szCs w:val="17"/>
                          <w:lang w:val="en-GB"/>
                        </w:rPr>
                      </w:pPr>
                      <w:r>
                        <w:rPr>
                          <w:rFonts w:ascii="Lucida Sans" w:hAnsi="Lucida Sans"/>
                          <w:b/>
                          <w:szCs w:val="17"/>
                          <w:lang w:val="en-GB"/>
                        </w:rPr>
                        <w:t>PRAYER</w:t>
                      </w:r>
                      <w:r w:rsidRPr="00ED3961">
                        <w:rPr>
                          <w:rFonts w:ascii="Lucida Sans" w:hAnsi="Lucida Sans"/>
                          <w:b/>
                          <w:szCs w:val="17"/>
                          <w:lang w:val="en-GB"/>
                        </w:rPr>
                        <w:t>:</w:t>
                      </w:r>
                    </w:p>
                    <w:p w14:paraId="309DFD0F" w14:textId="129294B7" w:rsidR="007A2D29" w:rsidRPr="0001082A" w:rsidRDefault="007A2D29" w:rsidP="0001082A">
                      <w:pPr>
                        <w:pStyle w:val="Body"/>
                        <w:ind w:left="90"/>
                        <w:rPr>
                          <w:rFonts w:ascii="Lucida Bright" w:hAnsi="Lucida Bright"/>
                          <w:sz w:val="17"/>
                          <w:szCs w:val="17"/>
                        </w:rPr>
                      </w:pPr>
                      <w:r w:rsidRPr="0001082A">
                        <w:rPr>
                          <w:rFonts w:ascii="Lucida Bright" w:hAnsi="Lucida Bright"/>
                          <w:sz w:val="17"/>
                          <w:szCs w:val="17"/>
                        </w:rPr>
                        <w:t xml:space="preserve">Father in Heaven: Grant us the understanding of what faith in </w:t>
                      </w:r>
                      <w:proofErr w:type="gramStart"/>
                      <w:r w:rsidRPr="0001082A">
                        <w:rPr>
                          <w:rFonts w:ascii="Lucida Bright" w:hAnsi="Lucida Bright"/>
                          <w:sz w:val="17"/>
                          <w:szCs w:val="17"/>
                        </w:rPr>
                        <w:t>You</w:t>
                      </w:r>
                      <w:proofErr w:type="gramEnd"/>
                      <w:r w:rsidRPr="0001082A">
                        <w:rPr>
                          <w:rFonts w:ascii="Lucida Bright" w:hAnsi="Lucida Bright"/>
                          <w:sz w:val="17"/>
                          <w:szCs w:val="17"/>
                        </w:rPr>
                        <w:t xml:space="preserve"> is all about. Help us to act in faith in </w:t>
                      </w:r>
                      <w:proofErr w:type="gramStart"/>
                      <w:r w:rsidRPr="0001082A">
                        <w:rPr>
                          <w:rFonts w:ascii="Lucida Bright" w:hAnsi="Lucida Bright"/>
                          <w:sz w:val="17"/>
                          <w:szCs w:val="17"/>
                        </w:rPr>
                        <w:t>You</w:t>
                      </w:r>
                      <w:proofErr w:type="gramEnd"/>
                      <w:r w:rsidRPr="0001082A">
                        <w:rPr>
                          <w:rFonts w:ascii="Lucida Bright" w:hAnsi="Lucida Bright"/>
                          <w:sz w:val="17"/>
                          <w:szCs w:val="17"/>
                        </w:rPr>
                        <w:t xml:space="preserve"> where we live, among the peoples, families and relatives among whom we live, and in the challenging real life situations in which we find ourselves. Grant us the experiences that come from saving faith in the Living God.  In Jesus Christ our Lord, Amen</w:t>
                      </w:r>
                    </w:p>
                    <w:p w14:paraId="17D8A931" w14:textId="77777777" w:rsidR="007A2D29" w:rsidRDefault="007A2D29" w:rsidP="0084587B">
                      <w:pPr>
                        <w:ind w:left="90"/>
                        <w:rPr>
                          <w:rFonts w:ascii="Lucida Sans" w:hAnsi="Lucida Sans"/>
                          <w:b/>
                          <w:szCs w:val="17"/>
                          <w:lang w:val="en-GB"/>
                        </w:rPr>
                      </w:pPr>
                    </w:p>
                    <w:p w14:paraId="6B32B0EA" w14:textId="5A3C9AF6" w:rsidR="007A2D29" w:rsidRDefault="007A2D29" w:rsidP="0084587B">
                      <w:pPr>
                        <w:ind w:left="90"/>
                        <w:rPr>
                          <w:rFonts w:ascii="Lucida Sans" w:hAnsi="Lucida Sans"/>
                          <w:b/>
                          <w:szCs w:val="17"/>
                          <w:lang w:val="en-GB"/>
                        </w:rPr>
                      </w:pPr>
                      <w:r>
                        <w:rPr>
                          <w:rFonts w:ascii="Lucida Sans" w:hAnsi="Lucida Sans"/>
                          <w:b/>
                          <w:szCs w:val="17"/>
                          <w:lang w:val="en-GB"/>
                        </w:rPr>
                        <w:t>THOUGHTS TO PONDER:</w:t>
                      </w:r>
                    </w:p>
                    <w:p w14:paraId="414A3A61" w14:textId="2FE793C5" w:rsidR="007A2D29" w:rsidRPr="0001082A" w:rsidRDefault="007A2D29" w:rsidP="0001082A">
                      <w:pPr>
                        <w:pStyle w:val="ListParagraph"/>
                        <w:numPr>
                          <w:ilvl w:val="0"/>
                          <w:numId w:val="43"/>
                        </w:numPr>
                        <w:rPr>
                          <w:rFonts w:cs="Helvetica Neue Light"/>
                          <w:szCs w:val="17"/>
                        </w:rPr>
                      </w:pPr>
                      <w:r w:rsidRPr="0001082A">
                        <w:rPr>
                          <w:rFonts w:cs="Helvetica Neue Light"/>
                          <w:szCs w:val="17"/>
                        </w:rPr>
                        <w:t>What is righteousness? How did Abraham gain it? Do you treasure righteousness more than winning arguments?</w:t>
                      </w:r>
                      <w:r>
                        <w:rPr>
                          <w:rFonts w:cs="Helvetica Neue Light"/>
                          <w:szCs w:val="17"/>
                        </w:rPr>
                        <w:t xml:space="preserve"> What three</w:t>
                      </w:r>
                      <w:r w:rsidRPr="0001082A">
                        <w:rPr>
                          <w:rFonts w:cs="Helvetica Neue Light"/>
                          <w:szCs w:val="17"/>
                        </w:rPr>
                        <w:t xml:space="preserve"> promised blessings are included in the Abrahamic Covenant?  What blessings are ours by faith?</w:t>
                      </w:r>
                    </w:p>
                    <w:p w14:paraId="57AE78E6" w14:textId="77777777" w:rsidR="007A2D29" w:rsidRPr="0001082A" w:rsidRDefault="007A2D29" w:rsidP="0001082A">
                      <w:pPr>
                        <w:pStyle w:val="ListParagraph"/>
                        <w:numPr>
                          <w:ilvl w:val="0"/>
                          <w:numId w:val="43"/>
                        </w:numPr>
                        <w:rPr>
                          <w:rFonts w:cs="Helvetica Neue Light"/>
                          <w:szCs w:val="17"/>
                        </w:rPr>
                      </w:pPr>
                      <w:r w:rsidRPr="0001082A">
                        <w:rPr>
                          <w:rFonts w:cs="Helvetica Neue Light"/>
                          <w:szCs w:val="17"/>
                        </w:rPr>
                        <w:t xml:space="preserve">What actions that came from Abraham's faith demonstrated the reality of his faith?  What actions have come from your </w:t>
                      </w:r>
                      <w:proofErr w:type="gramStart"/>
                      <w:r w:rsidRPr="0001082A">
                        <w:rPr>
                          <w:rFonts w:cs="Helvetica Neue Light"/>
                          <w:szCs w:val="17"/>
                        </w:rPr>
                        <w:t>faith that demonstrate</w:t>
                      </w:r>
                      <w:proofErr w:type="gramEnd"/>
                      <w:r w:rsidRPr="0001082A">
                        <w:rPr>
                          <w:rFonts w:cs="Helvetica Neue Light"/>
                          <w:szCs w:val="17"/>
                        </w:rPr>
                        <w:t xml:space="preserve"> the reality of your faith?</w:t>
                      </w:r>
                    </w:p>
                    <w:p w14:paraId="5B60EB57" w14:textId="77777777" w:rsidR="007A2D29" w:rsidRPr="0001082A" w:rsidRDefault="007A2D29" w:rsidP="0001082A">
                      <w:pPr>
                        <w:pStyle w:val="ListParagraph"/>
                        <w:numPr>
                          <w:ilvl w:val="0"/>
                          <w:numId w:val="43"/>
                        </w:numPr>
                        <w:rPr>
                          <w:rFonts w:ascii="Cambria" w:hAnsi="Cambria"/>
                        </w:rPr>
                      </w:pPr>
                      <w:r w:rsidRPr="0001082A">
                        <w:rPr>
                          <w:szCs w:val="17"/>
                        </w:rPr>
                        <w:t xml:space="preserve">Can you visualize the story of Abraham's life well enough to inspire you to follow his example applied to the settings of your life?  Do you see the amazing Messianic Revelation portrayed and proclaimed by the stayed offering of Isaac? </w:t>
                      </w:r>
                    </w:p>
                    <w:p w14:paraId="26951B6F" w14:textId="77777777" w:rsidR="007A2D29" w:rsidRDefault="007A2D29" w:rsidP="0084587B">
                      <w:pPr>
                        <w:ind w:left="90"/>
                        <w:rPr>
                          <w:rFonts w:ascii="Lucida Sans" w:hAnsi="Lucida Sans"/>
                          <w:b/>
                          <w:szCs w:val="17"/>
                          <w:lang w:val="en-GB"/>
                        </w:rPr>
                      </w:pPr>
                    </w:p>
                    <w:p w14:paraId="201B7DE9" w14:textId="77777777" w:rsidR="007A2D29" w:rsidRPr="00ED3961" w:rsidRDefault="007A2D29" w:rsidP="0084587B">
                      <w:pPr>
                        <w:ind w:left="90"/>
                        <w:rPr>
                          <w:rFonts w:ascii="Lucida Sans" w:hAnsi="Lucida Sans"/>
                          <w:b/>
                          <w:szCs w:val="17"/>
                          <w:lang w:val="en-GB"/>
                        </w:rPr>
                      </w:pPr>
                    </w:p>
                  </w:txbxContent>
                </v:textbox>
              </v:shape>
            </w:pict>
          </mc:Fallback>
        </mc:AlternateContent>
      </w:r>
      <w:r w:rsidR="00017997">
        <w:rPr>
          <w:rFonts w:ascii="Arial Black" w:eastAsia="Times New Roman" w:hAnsi="Arial Black"/>
          <w:spacing w:val="0"/>
          <w:sz w:val="21"/>
        </w:rPr>
        <w:t xml:space="preserve">Sunday, </w:t>
      </w:r>
      <w:r w:rsidR="002857BB">
        <w:rPr>
          <w:rFonts w:ascii="Arial Black" w:eastAsia="Times New Roman" w:hAnsi="Arial Black"/>
          <w:spacing w:val="0"/>
          <w:sz w:val="21"/>
        </w:rPr>
        <w:t xml:space="preserve">August </w:t>
      </w:r>
      <w:r w:rsidR="007C380D">
        <w:rPr>
          <w:rFonts w:ascii="Arial Black" w:eastAsia="Times New Roman" w:hAnsi="Arial Black"/>
          <w:spacing w:val="0"/>
          <w:sz w:val="21"/>
        </w:rPr>
        <w:t>31</w:t>
      </w:r>
      <w:r w:rsidR="00CF24C6">
        <w:rPr>
          <w:rFonts w:ascii="Arial Black" w:eastAsia="Times New Roman" w:hAnsi="Arial Black"/>
          <w:spacing w:val="0"/>
          <w:sz w:val="21"/>
        </w:rPr>
        <w:t>, 2014</w:t>
      </w:r>
    </w:p>
    <w:p w14:paraId="05D7C9A8" w14:textId="3D8359C6" w:rsidR="00D90C6D" w:rsidRDefault="00677563" w:rsidP="00625F55">
      <w:pPr>
        <w:tabs>
          <w:tab w:val="left" w:pos="9040"/>
        </w:tabs>
        <w:jc w:val="center"/>
        <w:rPr>
          <w:rFonts w:ascii="Arial Black" w:eastAsia="Times New Roman" w:hAnsi="Arial Black"/>
          <w:spacing w:val="0"/>
        </w:rPr>
      </w:pPr>
      <w:r>
        <w:rPr>
          <w:noProof/>
          <w:kern w:val="16"/>
        </w:rPr>
        <mc:AlternateContent>
          <mc:Choice Requires="wps">
            <w:drawing>
              <wp:anchor distT="0" distB="0" distL="114300" distR="114300" simplePos="0" relativeHeight="251730944" behindDoc="0" locked="0" layoutInCell="1" allowOverlap="1" wp14:anchorId="783A5818" wp14:editId="3C8D54C3">
                <wp:simplePos x="0" y="0"/>
                <wp:positionH relativeFrom="column">
                  <wp:posOffset>1662430</wp:posOffset>
                </wp:positionH>
                <wp:positionV relativeFrom="paragraph">
                  <wp:posOffset>439420</wp:posOffset>
                </wp:positionV>
                <wp:extent cx="1662430" cy="1424940"/>
                <wp:effectExtent l="0" t="0" r="0" b="0"/>
                <wp:wrapSquare wrapText="bothSides"/>
                <wp:docPr id="5" name="Text Box 5"/>
                <wp:cNvGraphicFramePr/>
                <a:graphic xmlns:a="http://schemas.openxmlformats.org/drawingml/2006/main">
                  <a:graphicData uri="http://schemas.microsoft.com/office/word/2010/wordprocessingShape">
                    <wps:wsp>
                      <wps:cNvSpPr txBox="1"/>
                      <wps:spPr>
                        <a:xfrm>
                          <a:off x="0" y="0"/>
                          <a:ext cx="1662430" cy="142494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A9194C2" w14:textId="77777777" w:rsidR="007A2D29" w:rsidRPr="00A12F80" w:rsidRDefault="007A2D29" w:rsidP="007E1079">
                            <w:pPr>
                              <w:pStyle w:val="HeadingNarrowCol"/>
                              <w:pBdr>
                                <w:top w:val="none" w:sz="0" w:space="0" w:color="auto"/>
                              </w:pBdr>
                              <w:spacing w:before="0" w:after="0"/>
                              <w:rPr>
                                <w:rFonts w:ascii="Arial Narrow" w:hAnsi="Arial Narrow"/>
                                <w:caps w:val="0"/>
                                <w:szCs w:val="17"/>
                              </w:rPr>
                            </w:pPr>
                            <w:r w:rsidRPr="00AB613C">
                              <w:rPr>
                                <w:rFonts w:ascii="Arial Narrow" w:hAnsi="Arial Narrow"/>
                                <w:caps w:val="0"/>
                                <w:szCs w:val="17"/>
                              </w:rPr>
                              <w:t xml:space="preserve">Children’s Classes: </w:t>
                            </w:r>
                          </w:p>
                          <w:p w14:paraId="4E04BBC7" w14:textId="77777777" w:rsidR="007A2D29" w:rsidRPr="00A12F80" w:rsidRDefault="007A2D29" w:rsidP="007E1079">
                            <w:pPr>
                              <w:pStyle w:val="HeadingNarrowCol"/>
                              <w:pBdr>
                                <w:top w:val="none" w:sz="0" w:space="0" w:color="auto"/>
                              </w:pBdr>
                              <w:spacing w:before="0" w:after="0"/>
                              <w:rPr>
                                <w:rFonts w:ascii="Arial Narrow" w:hAnsi="Arial Narrow"/>
                                <w:b w:val="0"/>
                                <w:caps w:val="0"/>
                                <w:szCs w:val="17"/>
                              </w:rPr>
                            </w:pPr>
                            <w:r w:rsidRPr="00A12F80">
                              <w:rPr>
                                <w:rFonts w:ascii="Arial Narrow" w:hAnsi="Arial Narrow"/>
                                <w:b w:val="0"/>
                                <w:szCs w:val="17"/>
                              </w:rPr>
                              <w:t xml:space="preserve">#117: 0 - 36 </w:t>
                            </w:r>
                            <w:proofErr w:type="gramStart"/>
                            <w:r w:rsidRPr="00A12F80">
                              <w:rPr>
                                <w:rFonts w:ascii="Arial Narrow" w:hAnsi="Arial Narrow"/>
                                <w:b w:val="0"/>
                                <w:caps w:val="0"/>
                                <w:szCs w:val="17"/>
                              </w:rPr>
                              <w:t>mo</w:t>
                            </w:r>
                            <w:proofErr w:type="gramEnd"/>
                            <w:r w:rsidRPr="00A12F80">
                              <w:rPr>
                                <w:rFonts w:ascii="Arial Narrow" w:hAnsi="Arial Narrow"/>
                                <w:b w:val="0"/>
                                <w:caps w:val="0"/>
                                <w:szCs w:val="17"/>
                              </w:rPr>
                              <w:t>.</w:t>
                            </w:r>
                          </w:p>
                          <w:p w14:paraId="26A4B150" w14:textId="77777777" w:rsidR="007A2D29" w:rsidRPr="00A12F80" w:rsidRDefault="007A2D29" w:rsidP="007E1079">
                            <w:pPr>
                              <w:pStyle w:val="HeadingNarrowCol"/>
                              <w:pBdr>
                                <w:top w:val="none" w:sz="0" w:space="0" w:color="auto"/>
                              </w:pBdr>
                              <w:spacing w:before="0" w:after="0"/>
                              <w:rPr>
                                <w:rFonts w:ascii="Arial Narrow" w:hAnsi="Arial Narrow"/>
                                <w:b w:val="0"/>
                                <w:caps w:val="0"/>
                                <w:szCs w:val="17"/>
                              </w:rPr>
                            </w:pPr>
                            <w:r w:rsidRPr="00A12F80">
                              <w:rPr>
                                <w:rFonts w:ascii="Arial Narrow" w:hAnsi="Arial Narrow"/>
                                <w:b w:val="0"/>
                                <w:caps w:val="0"/>
                                <w:szCs w:val="17"/>
                              </w:rPr>
                              <w:t>#115: 3</w:t>
                            </w:r>
                            <w:r>
                              <w:rPr>
                                <w:rFonts w:ascii="Arial Narrow" w:hAnsi="Arial Narrow"/>
                                <w:b w:val="0"/>
                                <w:caps w:val="0"/>
                                <w:szCs w:val="17"/>
                              </w:rPr>
                              <w:t xml:space="preserve">-4 </w:t>
                            </w:r>
                            <w:proofErr w:type="spellStart"/>
                            <w:r>
                              <w:rPr>
                                <w:rFonts w:ascii="Arial Narrow" w:hAnsi="Arial Narrow"/>
                                <w:b w:val="0"/>
                                <w:caps w:val="0"/>
                                <w:szCs w:val="17"/>
                              </w:rPr>
                              <w:t>yrs</w:t>
                            </w:r>
                            <w:proofErr w:type="spellEnd"/>
                          </w:p>
                          <w:p w14:paraId="173312BF" w14:textId="77777777" w:rsidR="007A2D29" w:rsidRPr="00A12F80" w:rsidRDefault="007A2D29" w:rsidP="007E1079">
                            <w:pPr>
                              <w:pStyle w:val="HeadingNarrowCol"/>
                              <w:pBdr>
                                <w:top w:val="none" w:sz="0" w:space="0" w:color="auto"/>
                              </w:pBdr>
                              <w:spacing w:before="0" w:after="0"/>
                              <w:rPr>
                                <w:rFonts w:ascii="Arial Narrow" w:hAnsi="Arial Narrow"/>
                                <w:b w:val="0"/>
                                <w:caps w:val="0"/>
                                <w:szCs w:val="17"/>
                              </w:rPr>
                            </w:pPr>
                            <w:r>
                              <w:rPr>
                                <w:rFonts w:ascii="Arial Narrow" w:hAnsi="Arial Narrow"/>
                                <w:b w:val="0"/>
                                <w:caps w:val="0"/>
                                <w:szCs w:val="17"/>
                              </w:rPr>
                              <w:t>#112: K – 2</w:t>
                            </w:r>
                            <w:r w:rsidRPr="006C3065">
                              <w:rPr>
                                <w:rFonts w:ascii="Arial Narrow" w:hAnsi="Arial Narrow"/>
                                <w:b w:val="0"/>
                                <w:caps w:val="0"/>
                                <w:szCs w:val="17"/>
                                <w:vertAlign w:val="superscript"/>
                              </w:rPr>
                              <w:t>nd</w:t>
                            </w:r>
                            <w:r w:rsidRPr="00A12F80">
                              <w:rPr>
                                <w:rFonts w:ascii="Arial Narrow" w:hAnsi="Arial Narrow"/>
                                <w:b w:val="0"/>
                                <w:caps w:val="0"/>
                                <w:szCs w:val="17"/>
                              </w:rPr>
                              <w:t xml:space="preserve"> grade </w:t>
                            </w:r>
                          </w:p>
                          <w:p w14:paraId="1D62E435" w14:textId="77777777" w:rsidR="007A2D29" w:rsidRPr="00A12F80" w:rsidRDefault="007A2D29" w:rsidP="007E1079">
                            <w:pPr>
                              <w:pStyle w:val="HeadingNarrowCol"/>
                              <w:pBdr>
                                <w:top w:val="none" w:sz="0" w:space="0" w:color="auto"/>
                              </w:pBdr>
                              <w:spacing w:before="0" w:after="0"/>
                              <w:rPr>
                                <w:rFonts w:ascii="Arial Narrow" w:hAnsi="Arial Narrow"/>
                                <w:b w:val="0"/>
                                <w:caps w:val="0"/>
                                <w:szCs w:val="17"/>
                              </w:rPr>
                            </w:pPr>
                            <w:r>
                              <w:rPr>
                                <w:rFonts w:ascii="Arial Narrow" w:hAnsi="Arial Narrow"/>
                                <w:b w:val="0"/>
                                <w:caps w:val="0"/>
                                <w:szCs w:val="17"/>
                              </w:rPr>
                              <w:t>#113: 3rd – 5</w:t>
                            </w:r>
                            <w:r w:rsidRPr="006C3065">
                              <w:rPr>
                                <w:rFonts w:ascii="Arial Narrow" w:hAnsi="Arial Narrow"/>
                                <w:b w:val="0"/>
                                <w:caps w:val="0"/>
                                <w:szCs w:val="17"/>
                                <w:vertAlign w:val="superscript"/>
                              </w:rPr>
                              <w:t>th</w:t>
                            </w:r>
                            <w:r w:rsidRPr="00A12F80">
                              <w:rPr>
                                <w:rFonts w:ascii="Arial Narrow" w:hAnsi="Arial Narrow"/>
                                <w:b w:val="0"/>
                                <w:caps w:val="0"/>
                                <w:szCs w:val="17"/>
                              </w:rPr>
                              <w:t xml:space="preserve"> grade</w:t>
                            </w:r>
                          </w:p>
                          <w:p w14:paraId="4F96294F" w14:textId="77777777" w:rsidR="007A2D29" w:rsidRDefault="007A2D2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30.9pt;margin-top:34.6pt;width:130.9pt;height:112.2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" filled="f" stroked="f">
                <v:textbox>
                  <w:txbxContent>
                    <w:p w14:paraId="4A9194C2" w14:textId="77777777" w:rsidR="007A2D29" w:rsidRPr="00A12F80" w:rsidRDefault="007A2D29" w:rsidP="007E1079">
                      <w:pPr>
                        <w:pStyle w:val="HeadingNarrowCol"/>
                        <w:pBdr>
                          <w:top w:val="none" w:sz="0" w:space="0" w:color="auto"/>
                        </w:pBdr>
                        <w:spacing w:before="0" w:after="0"/>
                        <w:rPr>
                          <w:rFonts w:ascii="Arial Narrow" w:hAnsi="Arial Narrow"/>
                          <w:caps w:val="0"/>
                          <w:szCs w:val="17"/>
                        </w:rPr>
                      </w:pPr>
                      <w:r w:rsidRPr="00AB613C">
                        <w:rPr>
                          <w:rFonts w:ascii="Arial Narrow" w:hAnsi="Arial Narrow"/>
                          <w:caps w:val="0"/>
                          <w:szCs w:val="17"/>
                        </w:rPr>
                        <w:t xml:space="preserve">Children’s Classes: </w:t>
                      </w:r>
                    </w:p>
                    <w:p w14:paraId="4E04BBC7" w14:textId="77777777" w:rsidR="007A2D29" w:rsidRPr="00A12F80" w:rsidRDefault="007A2D29" w:rsidP="007E1079">
                      <w:pPr>
                        <w:pStyle w:val="HeadingNarrowCol"/>
                        <w:pBdr>
                          <w:top w:val="none" w:sz="0" w:space="0" w:color="auto"/>
                        </w:pBdr>
                        <w:spacing w:before="0" w:after="0"/>
                        <w:rPr>
                          <w:rFonts w:ascii="Arial Narrow" w:hAnsi="Arial Narrow"/>
                          <w:b w:val="0"/>
                          <w:caps w:val="0"/>
                          <w:szCs w:val="17"/>
                        </w:rPr>
                      </w:pPr>
                      <w:r w:rsidRPr="00A12F80">
                        <w:rPr>
                          <w:rFonts w:ascii="Arial Narrow" w:hAnsi="Arial Narrow"/>
                          <w:b w:val="0"/>
                          <w:szCs w:val="17"/>
                        </w:rPr>
                        <w:t xml:space="preserve">#117: 0 - 36 </w:t>
                      </w:r>
                      <w:proofErr w:type="gramStart"/>
                      <w:r w:rsidRPr="00A12F80">
                        <w:rPr>
                          <w:rFonts w:ascii="Arial Narrow" w:hAnsi="Arial Narrow"/>
                          <w:b w:val="0"/>
                          <w:caps w:val="0"/>
                          <w:szCs w:val="17"/>
                        </w:rPr>
                        <w:t>mo</w:t>
                      </w:r>
                      <w:proofErr w:type="gramEnd"/>
                      <w:r w:rsidRPr="00A12F80">
                        <w:rPr>
                          <w:rFonts w:ascii="Arial Narrow" w:hAnsi="Arial Narrow"/>
                          <w:b w:val="0"/>
                          <w:caps w:val="0"/>
                          <w:szCs w:val="17"/>
                        </w:rPr>
                        <w:t>.</w:t>
                      </w:r>
                    </w:p>
                    <w:p w14:paraId="26A4B150" w14:textId="77777777" w:rsidR="007A2D29" w:rsidRPr="00A12F80" w:rsidRDefault="007A2D29" w:rsidP="007E1079">
                      <w:pPr>
                        <w:pStyle w:val="HeadingNarrowCol"/>
                        <w:pBdr>
                          <w:top w:val="none" w:sz="0" w:space="0" w:color="auto"/>
                        </w:pBdr>
                        <w:spacing w:before="0" w:after="0"/>
                        <w:rPr>
                          <w:rFonts w:ascii="Arial Narrow" w:hAnsi="Arial Narrow"/>
                          <w:b w:val="0"/>
                          <w:caps w:val="0"/>
                          <w:szCs w:val="17"/>
                        </w:rPr>
                      </w:pPr>
                      <w:r w:rsidRPr="00A12F80">
                        <w:rPr>
                          <w:rFonts w:ascii="Arial Narrow" w:hAnsi="Arial Narrow"/>
                          <w:b w:val="0"/>
                          <w:caps w:val="0"/>
                          <w:szCs w:val="17"/>
                        </w:rPr>
                        <w:t>#115: 3</w:t>
                      </w:r>
                      <w:r>
                        <w:rPr>
                          <w:rFonts w:ascii="Arial Narrow" w:hAnsi="Arial Narrow"/>
                          <w:b w:val="0"/>
                          <w:caps w:val="0"/>
                          <w:szCs w:val="17"/>
                        </w:rPr>
                        <w:t xml:space="preserve">-4 </w:t>
                      </w:r>
                      <w:proofErr w:type="spellStart"/>
                      <w:r>
                        <w:rPr>
                          <w:rFonts w:ascii="Arial Narrow" w:hAnsi="Arial Narrow"/>
                          <w:b w:val="0"/>
                          <w:caps w:val="0"/>
                          <w:szCs w:val="17"/>
                        </w:rPr>
                        <w:t>yrs</w:t>
                      </w:r>
                      <w:proofErr w:type="spellEnd"/>
                    </w:p>
                    <w:p w14:paraId="173312BF" w14:textId="77777777" w:rsidR="007A2D29" w:rsidRPr="00A12F80" w:rsidRDefault="007A2D29" w:rsidP="007E1079">
                      <w:pPr>
                        <w:pStyle w:val="HeadingNarrowCol"/>
                        <w:pBdr>
                          <w:top w:val="none" w:sz="0" w:space="0" w:color="auto"/>
                        </w:pBdr>
                        <w:spacing w:before="0" w:after="0"/>
                        <w:rPr>
                          <w:rFonts w:ascii="Arial Narrow" w:hAnsi="Arial Narrow"/>
                          <w:b w:val="0"/>
                          <w:caps w:val="0"/>
                          <w:szCs w:val="17"/>
                        </w:rPr>
                      </w:pPr>
                      <w:r>
                        <w:rPr>
                          <w:rFonts w:ascii="Arial Narrow" w:hAnsi="Arial Narrow"/>
                          <w:b w:val="0"/>
                          <w:caps w:val="0"/>
                          <w:szCs w:val="17"/>
                        </w:rPr>
                        <w:t>#112: K – 2</w:t>
                      </w:r>
                      <w:r w:rsidRPr="006C3065">
                        <w:rPr>
                          <w:rFonts w:ascii="Arial Narrow" w:hAnsi="Arial Narrow"/>
                          <w:b w:val="0"/>
                          <w:caps w:val="0"/>
                          <w:szCs w:val="17"/>
                          <w:vertAlign w:val="superscript"/>
                        </w:rPr>
                        <w:t>nd</w:t>
                      </w:r>
                      <w:r w:rsidRPr="00A12F80">
                        <w:rPr>
                          <w:rFonts w:ascii="Arial Narrow" w:hAnsi="Arial Narrow"/>
                          <w:b w:val="0"/>
                          <w:caps w:val="0"/>
                          <w:szCs w:val="17"/>
                        </w:rPr>
                        <w:t xml:space="preserve"> grade </w:t>
                      </w:r>
                    </w:p>
                    <w:p w14:paraId="1D62E435" w14:textId="77777777" w:rsidR="007A2D29" w:rsidRPr="00A12F80" w:rsidRDefault="007A2D29" w:rsidP="007E1079">
                      <w:pPr>
                        <w:pStyle w:val="HeadingNarrowCol"/>
                        <w:pBdr>
                          <w:top w:val="none" w:sz="0" w:space="0" w:color="auto"/>
                        </w:pBdr>
                        <w:spacing w:before="0" w:after="0"/>
                        <w:rPr>
                          <w:rFonts w:ascii="Arial Narrow" w:hAnsi="Arial Narrow"/>
                          <w:b w:val="0"/>
                          <w:caps w:val="0"/>
                          <w:szCs w:val="17"/>
                        </w:rPr>
                      </w:pPr>
                      <w:r>
                        <w:rPr>
                          <w:rFonts w:ascii="Arial Narrow" w:hAnsi="Arial Narrow"/>
                          <w:b w:val="0"/>
                          <w:caps w:val="0"/>
                          <w:szCs w:val="17"/>
                        </w:rPr>
                        <w:t>#113: 3rd – 5</w:t>
                      </w:r>
                      <w:r w:rsidRPr="006C3065">
                        <w:rPr>
                          <w:rFonts w:ascii="Arial Narrow" w:hAnsi="Arial Narrow"/>
                          <w:b w:val="0"/>
                          <w:caps w:val="0"/>
                          <w:szCs w:val="17"/>
                          <w:vertAlign w:val="superscript"/>
                        </w:rPr>
                        <w:t>th</w:t>
                      </w:r>
                      <w:r w:rsidRPr="00A12F80">
                        <w:rPr>
                          <w:rFonts w:ascii="Arial Narrow" w:hAnsi="Arial Narrow"/>
                          <w:b w:val="0"/>
                          <w:caps w:val="0"/>
                          <w:szCs w:val="17"/>
                        </w:rPr>
                        <w:t xml:space="preserve"> grade</w:t>
                      </w:r>
                    </w:p>
                    <w:p w14:paraId="4F96294F" w14:textId="77777777" w:rsidR="007A2D29" w:rsidRDefault="007A2D29"/>
                  </w:txbxContent>
                </v:textbox>
                <w10:wrap type="square"/>
              </v:shape>
            </w:pict>
          </mc:Fallback>
        </mc:AlternateContent>
      </w:r>
      <w:r>
        <w:rPr>
          <w:noProof/>
          <w:kern w:val="16"/>
        </w:rPr>
        <mc:AlternateContent>
          <mc:Choice Requires="wps">
            <w:drawing>
              <wp:anchor distT="0" distB="0" distL="114300" distR="114300" simplePos="0" relativeHeight="251723776" behindDoc="0" locked="0" layoutInCell="1" allowOverlap="1" wp14:anchorId="0D710DFC" wp14:editId="7317DDB0">
                <wp:simplePos x="0" y="0"/>
                <wp:positionH relativeFrom="column">
                  <wp:posOffset>0</wp:posOffset>
                </wp:positionH>
                <wp:positionV relativeFrom="paragraph">
                  <wp:posOffset>201930</wp:posOffset>
                </wp:positionV>
                <wp:extent cx="3301365" cy="1662430"/>
                <wp:effectExtent l="0" t="0" r="635" b="13970"/>
                <wp:wrapTight wrapText="bothSides">
                  <wp:wrapPolygon edited="0">
                    <wp:start x="0" y="0"/>
                    <wp:lineTo x="0" y="21451"/>
                    <wp:lineTo x="21438" y="21451"/>
                    <wp:lineTo x="21438" y="0"/>
                    <wp:lineTo x="0" y="0"/>
                  </wp:wrapPolygon>
                </wp:wrapTight>
                <wp:docPr id="62"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1365" cy="1662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8403D1" w14:textId="77777777" w:rsidR="007A2D29" w:rsidRPr="0031086C" w:rsidRDefault="007A2D29" w:rsidP="00FB5CA3">
                            <w:pPr>
                              <w:pStyle w:val="HeadingNarrowCol"/>
                              <w:spacing w:before="0"/>
                            </w:pPr>
                            <w:r>
                              <w:t xml:space="preserve"> sunday classes – 9am </w:t>
                            </w:r>
                          </w:p>
                          <w:p w14:paraId="53932EAF" w14:textId="29967070" w:rsidR="007A2D29" w:rsidRPr="00FC05F9" w:rsidRDefault="007A2D29" w:rsidP="0084587B">
                            <w:pPr>
                              <w:pStyle w:val="HeadingNarrowCol"/>
                              <w:pBdr>
                                <w:top w:val="none" w:sz="0" w:space="0" w:color="auto"/>
                              </w:pBdr>
                              <w:spacing w:before="0" w:after="0"/>
                              <w:ind w:left="90"/>
                              <w:rPr>
                                <w:rFonts w:ascii="Arial Narrow" w:hAnsi="Arial Narrow"/>
                                <w:i/>
                                <w:caps w:val="0"/>
                                <w:szCs w:val="17"/>
                              </w:rPr>
                            </w:pPr>
                            <w:r>
                              <w:rPr>
                                <w:rFonts w:ascii="Arial Narrow" w:hAnsi="Arial Narrow"/>
                                <w:caps w:val="0"/>
                                <w:szCs w:val="17"/>
                              </w:rPr>
                              <w:t>Sunday Adult Classes</w:t>
                            </w:r>
                          </w:p>
                          <w:p w14:paraId="5072CD89" w14:textId="77777777"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#100 – Women’s Class</w:t>
                            </w:r>
                          </w:p>
                          <w:p w14:paraId="05522736" w14:textId="1284D962" w:rsidR="007A2D29" w:rsidRPr="00677563" w:rsidRDefault="007A2D29" w:rsidP="0084587B">
                            <w:pPr>
                              <w:pStyle w:val="HeadingNarrowCol"/>
                              <w:pBdr>
                                <w:top w:val="none" w:sz="0" w:space="0" w:color="auto"/>
                              </w:pBdr>
                              <w:spacing w:before="0" w:after="0"/>
                              <w:ind w:left="90"/>
                              <w:rPr>
                                <w:rFonts w:ascii="Arial Narrow" w:hAnsi="Arial Narrow"/>
                                <w:b w:val="0"/>
                                <w:i/>
                                <w:caps w:val="0"/>
                                <w:szCs w:val="17"/>
                              </w:rPr>
                            </w:pPr>
                            <w:r>
                              <w:rPr>
                                <w:rFonts w:ascii="Arial Narrow" w:hAnsi="Arial Narrow"/>
                                <w:b w:val="0"/>
                                <w:caps w:val="0"/>
                                <w:szCs w:val="17"/>
                              </w:rPr>
                              <w:t xml:space="preserve">#107 – Let’s Meet Class </w:t>
                            </w:r>
                            <w:r>
                              <w:rPr>
                                <w:rFonts w:ascii="Arial Narrow" w:hAnsi="Arial Narrow"/>
                                <w:b w:val="0"/>
                                <w:i/>
                                <w:caps w:val="0"/>
                                <w:szCs w:val="17"/>
                              </w:rPr>
                              <w:t>beg 8/31</w:t>
                            </w:r>
                          </w:p>
                          <w:p w14:paraId="5F43D211" w14:textId="48E44EF9"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 xml:space="preserve">#108 – Building Marriages &amp; </w:t>
                            </w:r>
                            <w:r>
                              <w:rPr>
                                <w:rFonts w:ascii="Arial Narrow" w:hAnsi="Arial Narrow"/>
                                <w:b w:val="0"/>
                                <w:caps w:val="0"/>
                                <w:szCs w:val="17"/>
                              </w:rPr>
                              <w:t>Families</w:t>
                            </w:r>
                            <w:bookmarkStart w:id="0" w:name="_GoBack"/>
                            <w:bookmarkEnd w:id="0"/>
                          </w:p>
                          <w:p w14:paraId="47DEB316" w14:textId="77777777"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#109 – Men’s Class – Revelation</w:t>
                            </w:r>
                          </w:p>
                          <w:p w14:paraId="458935D3" w14:textId="77777777"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#110 – Jr. High Class</w:t>
                            </w:r>
                          </w:p>
                          <w:p w14:paraId="3BE2A988" w14:textId="77777777"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#114 – Women’s Class: Psalms of Ascent</w:t>
                            </w:r>
                          </w:p>
                          <w:p w14:paraId="018EA3FF" w14:textId="77777777"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#120 – College Women: Apologetics</w:t>
                            </w:r>
                          </w:p>
                          <w:p w14:paraId="58361C17" w14:textId="77777777"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#120 – Adult Class: Connecting with God</w:t>
                            </w:r>
                          </w:p>
                          <w:p w14:paraId="2EE08FE0" w14:textId="77777777"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#120 – Adult Class: 2</w:t>
                            </w:r>
                            <w:r w:rsidRPr="00F74611">
                              <w:rPr>
                                <w:rFonts w:ascii="Arial Narrow" w:hAnsi="Arial Narrow"/>
                                <w:b w:val="0"/>
                                <w:caps w:val="0"/>
                                <w:szCs w:val="17"/>
                                <w:vertAlign w:val="superscript"/>
                              </w:rPr>
                              <w:t>nd</w:t>
                            </w:r>
                            <w:r>
                              <w:rPr>
                                <w:rFonts w:ascii="Arial Narrow" w:hAnsi="Arial Narrow"/>
                                <w:b w:val="0"/>
                                <w:caps w:val="0"/>
                                <w:szCs w:val="17"/>
                              </w:rPr>
                              <w:t xml:space="preserve"> Peter</w:t>
                            </w:r>
                          </w:p>
                          <w:p w14:paraId="77FC4A6E" w14:textId="77777777" w:rsidR="007A2D29" w:rsidRDefault="007A2D29" w:rsidP="00E45823">
                            <w:pPr>
                              <w:spacing w:after="0"/>
                              <w:rPr>
                                <w:rFonts w:ascii="Arial Narrow" w:hAnsi="Arial Narrow"/>
                                <w:i/>
                                <w:color w:val="FF0000"/>
                              </w:rPr>
                            </w:pPr>
                          </w:p>
                          <w:p w14:paraId="24C057CC" w14:textId="77777777" w:rsidR="007A2D29" w:rsidRPr="00A54536" w:rsidRDefault="007A2D29" w:rsidP="00FB5CA3">
                            <w:pPr>
                              <w:spacing w:after="0"/>
                              <w:rPr>
                                <w:rFonts w:ascii="Arial Narrow" w:hAnsi="Arial Narrow"/>
                                <w:i/>
                                <w:color w:val="FF000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3" o:spid="_x0000_s1028" type="#_x0000_t202" style="position:absolute;left:0;text-align:left;margin-left:0;margin-top:15.9pt;width:259.95pt;height:130.9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" filled="f" stroked="f">
                <v:textbox inset="0,0,0,0">
                  <w:txbxContent>
                    <w:p w14:paraId="308403D1" w14:textId="77777777" w:rsidR="007A2D29" w:rsidRPr="0031086C" w:rsidRDefault="007A2D29" w:rsidP="00FB5CA3">
                      <w:pPr>
                        <w:pStyle w:val="HeadingNarrowCol"/>
                        <w:spacing w:before="0"/>
                      </w:pPr>
                      <w:r>
                        <w:t xml:space="preserve"> sunday classes – 9am </w:t>
                      </w:r>
                    </w:p>
                    <w:p w14:paraId="53932EAF" w14:textId="29967070" w:rsidR="007A2D29" w:rsidRPr="00FC05F9" w:rsidRDefault="007A2D29" w:rsidP="0084587B">
                      <w:pPr>
                        <w:pStyle w:val="HeadingNarrowCol"/>
                        <w:pBdr>
                          <w:top w:val="none" w:sz="0" w:space="0" w:color="auto"/>
                        </w:pBdr>
                        <w:spacing w:before="0" w:after="0"/>
                        <w:ind w:left="90"/>
                        <w:rPr>
                          <w:rFonts w:ascii="Arial Narrow" w:hAnsi="Arial Narrow"/>
                          <w:i/>
                          <w:caps w:val="0"/>
                          <w:szCs w:val="17"/>
                        </w:rPr>
                      </w:pPr>
                      <w:r>
                        <w:rPr>
                          <w:rFonts w:ascii="Arial Narrow" w:hAnsi="Arial Narrow"/>
                          <w:caps w:val="0"/>
                          <w:szCs w:val="17"/>
                        </w:rPr>
                        <w:t>Sunday Adult Classes</w:t>
                      </w:r>
                    </w:p>
                    <w:p w14:paraId="5072CD89" w14:textId="77777777"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#100 – Women’s Class</w:t>
                      </w:r>
                    </w:p>
                    <w:p w14:paraId="05522736" w14:textId="1284D962" w:rsidR="007A2D29" w:rsidRPr="00677563" w:rsidRDefault="007A2D29" w:rsidP="0084587B">
                      <w:pPr>
                        <w:pStyle w:val="HeadingNarrowCol"/>
                        <w:pBdr>
                          <w:top w:val="none" w:sz="0" w:space="0" w:color="auto"/>
                        </w:pBdr>
                        <w:spacing w:before="0" w:after="0"/>
                        <w:ind w:left="90"/>
                        <w:rPr>
                          <w:rFonts w:ascii="Arial Narrow" w:hAnsi="Arial Narrow"/>
                          <w:b w:val="0"/>
                          <w:i/>
                          <w:caps w:val="0"/>
                          <w:szCs w:val="17"/>
                        </w:rPr>
                      </w:pPr>
                      <w:r>
                        <w:rPr>
                          <w:rFonts w:ascii="Arial Narrow" w:hAnsi="Arial Narrow"/>
                          <w:b w:val="0"/>
                          <w:caps w:val="0"/>
                          <w:szCs w:val="17"/>
                        </w:rPr>
                        <w:t xml:space="preserve">#107 – Let’s Meet Class </w:t>
                      </w:r>
                      <w:r>
                        <w:rPr>
                          <w:rFonts w:ascii="Arial Narrow" w:hAnsi="Arial Narrow"/>
                          <w:b w:val="0"/>
                          <w:i/>
                          <w:caps w:val="0"/>
                          <w:szCs w:val="17"/>
                        </w:rPr>
                        <w:t>beg 8/31</w:t>
                      </w:r>
                    </w:p>
                    <w:p w14:paraId="5F43D211" w14:textId="48E44EF9"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 xml:space="preserve">#108 – Building Marriages &amp; </w:t>
                      </w:r>
                      <w:r>
                        <w:rPr>
                          <w:rFonts w:ascii="Arial Narrow" w:hAnsi="Arial Narrow"/>
                          <w:b w:val="0"/>
                          <w:caps w:val="0"/>
                          <w:szCs w:val="17"/>
                        </w:rPr>
                        <w:t>Families</w:t>
                      </w:r>
                      <w:bookmarkStart w:id="1" w:name="_GoBack"/>
                      <w:bookmarkEnd w:id="1"/>
                    </w:p>
                    <w:p w14:paraId="47DEB316" w14:textId="77777777"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#109 – Men’s Class – Revelation</w:t>
                      </w:r>
                    </w:p>
                    <w:p w14:paraId="458935D3" w14:textId="77777777"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#110 – Jr. High Class</w:t>
                      </w:r>
                    </w:p>
                    <w:p w14:paraId="3BE2A988" w14:textId="77777777"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#114 – Women’s Class: Psalms of Ascent</w:t>
                      </w:r>
                    </w:p>
                    <w:p w14:paraId="018EA3FF" w14:textId="77777777"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#120 – College Women: Apologetics</w:t>
                      </w:r>
                    </w:p>
                    <w:p w14:paraId="58361C17" w14:textId="77777777"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#120 – Adult Class: Connecting with God</w:t>
                      </w:r>
                    </w:p>
                    <w:p w14:paraId="2EE08FE0" w14:textId="77777777" w:rsidR="007A2D29" w:rsidRDefault="007A2D29" w:rsidP="0084587B">
                      <w:pPr>
                        <w:pStyle w:val="HeadingNarrowCol"/>
                        <w:pBdr>
                          <w:top w:val="none" w:sz="0" w:space="0" w:color="auto"/>
                        </w:pBdr>
                        <w:spacing w:before="0" w:after="0"/>
                        <w:ind w:left="90"/>
                        <w:rPr>
                          <w:rFonts w:ascii="Arial Narrow" w:hAnsi="Arial Narrow"/>
                          <w:b w:val="0"/>
                          <w:caps w:val="0"/>
                          <w:szCs w:val="17"/>
                        </w:rPr>
                      </w:pPr>
                      <w:r>
                        <w:rPr>
                          <w:rFonts w:ascii="Arial Narrow" w:hAnsi="Arial Narrow"/>
                          <w:b w:val="0"/>
                          <w:caps w:val="0"/>
                          <w:szCs w:val="17"/>
                        </w:rPr>
                        <w:t>#120 – Adult Class: 2</w:t>
                      </w:r>
                      <w:r w:rsidRPr="00F74611">
                        <w:rPr>
                          <w:rFonts w:ascii="Arial Narrow" w:hAnsi="Arial Narrow"/>
                          <w:b w:val="0"/>
                          <w:caps w:val="0"/>
                          <w:szCs w:val="17"/>
                          <w:vertAlign w:val="superscript"/>
                        </w:rPr>
                        <w:t>nd</w:t>
                      </w:r>
                      <w:r>
                        <w:rPr>
                          <w:rFonts w:ascii="Arial Narrow" w:hAnsi="Arial Narrow"/>
                          <w:b w:val="0"/>
                          <w:caps w:val="0"/>
                          <w:szCs w:val="17"/>
                        </w:rPr>
                        <w:t xml:space="preserve"> Peter</w:t>
                      </w:r>
                    </w:p>
                    <w:p w14:paraId="77FC4A6E" w14:textId="77777777" w:rsidR="007A2D29" w:rsidRDefault="007A2D29" w:rsidP="00E45823">
                      <w:pPr>
                        <w:spacing w:after="0"/>
                        <w:rPr>
                          <w:rFonts w:ascii="Arial Narrow" w:hAnsi="Arial Narrow"/>
                          <w:i/>
                          <w:color w:val="FF0000"/>
                        </w:rPr>
                      </w:pPr>
                    </w:p>
                    <w:p w14:paraId="24C057CC" w14:textId="77777777" w:rsidR="007A2D29" w:rsidRPr="00A54536" w:rsidRDefault="007A2D29" w:rsidP="00FB5CA3">
                      <w:pPr>
                        <w:spacing w:after="0"/>
                        <w:rPr>
                          <w:rFonts w:ascii="Arial Narrow" w:hAnsi="Arial Narrow"/>
                          <w:i/>
                          <w:color w:val="FF0000"/>
                        </w:rPr>
                      </w:pPr>
                    </w:p>
                  </w:txbxContent>
                </v:textbox>
                <w10:wrap type="tight"/>
              </v:shape>
            </w:pict>
          </mc:Fallback>
        </mc:AlternateContent>
      </w:r>
      <w:r w:rsidR="002B52DD">
        <w:rPr>
          <w:noProof/>
          <w:kern w:val="16"/>
        </w:rPr>
        <mc:AlternateContent>
          <mc:Choice Requires="wps">
            <w:drawing>
              <wp:anchor distT="0" distB="0" distL="114300" distR="114300" simplePos="0" relativeHeight="251721728" behindDoc="0" locked="0" layoutInCell="1" allowOverlap="1" wp14:anchorId="073B234F" wp14:editId="5DDB5544">
                <wp:simplePos x="0" y="0"/>
                <wp:positionH relativeFrom="column">
                  <wp:posOffset>3443605</wp:posOffset>
                </wp:positionH>
                <wp:positionV relativeFrom="paragraph">
                  <wp:posOffset>201930</wp:posOffset>
                </wp:positionV>
                <wp:extent cx="3443605" cy="1187450"/>
                <wp:effectExtent l="0" t="0" r="10795" b="6350"/>
                <wp:wrapTight wrapText="bothSides">
                  <wp:wrapPolygon edited="0">
                    <wp:start x="0" y="0"/>
                    <wp:lineTo x="0" y="21253"/>
                    <wp:lineTo x="21508" y="21253"/>
                    <wp:lineTo x="21508" y="0"/>
                    <wp:lineTo x="0" y="0"/>
                  </wp:wrapPolygon>
                </wp:wrapTight>
                <wp:docPr id="63"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3605" cy="1187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364BDB" w14:textId="77777777" w:rsidR="007A2D29" w:rsidRPr="0031086C" w:rsidRDefault="007A2D29" w:rsidP="00C52541">
                            <w:pPr>
                              <w:pStyle w:val="HeadingNarrowCol"/>
                              <w:spacing w:before="0"/>
                            </w:pPr>
                            <w:r>
                              <w:t xml:space="preserve">worship service – 10:15am </w:t>
                            </w:r>
                          </w:p>
                          <w:p w14:paraId="3108DA84" w14:textId="77777777" w:rsidR="007A2D29" w:rsidRPr="001E479E" w:rsidRDefault="007A2D29" w:rsidP="00C52541">
                            <w:pPr>
                              <w:pStyle w:val="HeadingNarrowCol"/>
                              <w:spacing w:before="0" w:after="0"/>
                              <w:rPr>
                                <w:rFonts w:ascii="Arial Narrow" w:hAnsi="Arial Narrow"/>
                                <w:caps w:val="0"/>
                              </w:rPr>
                            </w:pPr>
                            <w:r w:rsidRPr="001E479E">
                              <w:rPr>
                                <w:rFonts w:ascii="Arial Narrow" w:hAnsi="Arial Narrow"/>
                                <w:caps w:val="0"/>
                              </w:rPr>
                              <w:t xml:space="preserve">Children’s Church: </w:t>
                            </w:r>
                          </w:p>
                          <w:p w14:paraId="3BB3B825" w14:textId="77777777" w:rsidR="007A2D29" w:rsidRPr="001E479E" w:rsidRDefault="007A2D29" w:rsidP="00C52541">
                            <w:pPr>
                              <w:pStyle w:val="HeadingNarrowCol"/>
                              <w:spacing w:before="0" w:after="0"/>
                              <w:rPr>
                                <w:rFonts w:ascii="Arial Narrow" w:hAnsi="Arial Narrow"/>
                                <w:b w:val="0"/>
                                <w:caps w:val="0"/>
                              </w:rPr>
                            </w:pPr>
                            <w:r>
                              <w:rPr>
                                <w:rFonts w:ascii="Arial Narrow" w:hAnsi="Arial Narrow"/>
                                <w:b w:val="0"/>
                              </w:rPr>
                              <w:t>#117: 0 - 36</w:t>
                            </w:r>
                            <w:r w:rsidRPr="001E479E">
                              <w:rPr>
                                <w:rFonts w:ascii="Arial Narrow" w:hAnsi="Arial Narrow"/>
                                <w:b w:val="0"/>
                              </w:rPr>
                              <w:t xml:space="preserve"> </w:t>
                            </w:r>
                            <w:proofErr w:type="gramStart"/>
                            <w:r w:rsidRPr="001E479E">
                              <w:rPr>
                                <w:rFonts w:ascii="Arial Narrow" w:hAnsi="Arial Narrow"/>
                                <w:b w:val="0"/>
                                <w:caps w:val="0"/>
                              </w:rPr>
                              <w:t>mo</w:t>
                            </w:r>
                            <w:proofErr w:type="gramEnd"/>
                            <w:r w:rsidRPr="001E479E">
                              <w:rPr>
                                <w:rFonts w:ascii="Arial Narrow" w:hAnsi="Arial Narrow"/>
                                <w:b w:val="0"/>
                                <w:caps w:val="0"/>
                              </w:rPr>
                              <w:t>.</w:t>
                            </w:r>
                          </w:p>
                          <w:p w14:paraId="78AC3423" w14:textId="77777777" w:rsidR="007A2D29" w:rsidRPr="001E479E" w:rsidRDefault="007A2D29" w:rsidP="00C52541">
                            <w:pPr>
                              <w:pStyle w:val="HeadingNarrowCol"/>
                              <w:spacing w:before="0" w:after="0"/>
                              <w:rPr>
                                <w:rFonts w:ascii="Arial Narrow" w:hAnsi="Arial Narrow"/>
                                <w:b w:val="0"/>
                                <w:caps w:val="0"/>
                              </w:rPr>
                            </w:pPr>
                            <w:r>
                              <w:rPr>
                                <w:rFonts w:ascii="Arial Narrow" w:hAnsi="Arial Narrow"/>
                                <w:b w:val="0"/>
                                <w:caps w:val="0"/>
                              </w:rPr>
                              <w:t xml:space="preserve">#115: 2 ½ - 3 </w:t>
                            </w:r>
                            <w:proofErr w:type="spellStart"/>
                            <w:r>
                              <w:rPr>
                                <w:rFonts w:ascii="Arial Narrow" w:hAnsi="Arial Narrow"/>
                                <w:b w:val="0"/>
                                <w:caps w:val="0"/>
                              </w:rPr>
                              <w:t>yrs</w:t>
                            </w:r>
                            <w:proofErr w:type="spellEnd"/>
                          </w:p>
                          <w:p w14:paraId="0159149C" w14:textId="77777777" w:rsidR="007A2D29" w:rsidRDefault="007A2D29" w:rsidP="00C52541">
                            <w:pPr>
                              <w:pStyle w:val="HeadingNarrowCol"/>
                              <w:spacing w:before="0" w:after="0"/>
                              <w:rPr>
                                <w:rFonts w:ascii="Arial Narrow" w:hAnsi="Arial Narrow"/>
                                <w:b w:val="0"/>
                                <w:caps w:val="0"/>
                              </w:rPr>
                            </w:pPr>
                            <w:r>
                              <w:rPr>
                                <w:rFonts w:ascii="Arial Narrow" w:hAnsi="Arial Narrow"/>
                                <w:b w:val="0"/>
                                <w:caps w:val="0"/>
                              </w:rPr>
                              <w:t xml:space="preserve">#112: Preschool - Kindergarten </w:t>
                            </w:r>
                          </w:p>
                          <w:p w14:paraId="51785BBE" w14:textId="77777777" w:rsidR="007A2D29" w:rsidRPr="001E479E" w:rsidRDefault="007A2D29" w:rsidP="00C52541">
                            <w:pPr>
                              <w:pStyle w:val="HeadingNarrowCol"/>
                              <w:spacing w:before="0" w:after="0"/>
                              <w:rPr>
                                <w:rFonts w:ascii="Arial Narrow" w:hAnsi="Arial Narrow"/>
                                <w:b w:val="0"/>
                                <w:caps w:val="0"/>
                              </w:rPr>
                            </w:pPr>
                            <w:r>
                              <w:rPr>
                                <w:rFonts w:ascii="Arial Narrow" w:hAnsi="Arial Narrow"/>
                                <w:b w:val="0"/>
                                <w:caps w:val="0"/>
                              </w:rPr>
                              <w:t>#113: 1</w:t>
                            </w:r>
                            <w:r w:rsidRPr="00322BCC">
                              <w:rPr>
                                <w:rFonts w:ascii="Arial Narrow" w:hAnsi="Arial Narrow"/>
                                <w:b w:val="0"/>
                                <w:caps w:val="0"/>
                                <w:vertAlign w:val="superscript"/>
                              </w:rPr>
                              <w:t>st</w:t>
                            </w:r>
                            <w:r>
                              <w:rPr>
                                <w:rFonts w:ascii="Arial Narrow" w:hAnsi="Arial Narrow"/>
                                <w:b w:val="0"/>
                                <w:caps w:val="0"/>
                              </w:rPr>
                              <w:t xml:space="preserve"> – 2</w:t>
                            </w:r>
                            <w:r w:rsidRPr="00322BCC">
                              <w:rPr>
                                <w:rFonts w:ascii="Arial Narrow" w:hAnsi="Arial Narrow"/>
                                <w:b w:val="0"/>
                                <w:caps w:val="0"/>
                                <w:vertAlign w:val="superscript"/>
                              </w:rPr>
                              <w:t>nd</w:t>
                            </w:r>
                            <w:r>
                              <w:rPr>
                                <w:rFonts w:ascii="Arial Narrow" w:hAnsi="Arial Narrow"/>
                                <w:b w:val="0"/>
                                <w:caps w:val="0"/>
                              </w:rPr>
                              <w:t xml:space="preserve"> grade</w:t>
                            </w:r>
                          </w:p>
                          <w:p w14:paraId="11647546" w14:textId="77777777" w:rsidR="007A2D29" w:rsidRDefault="007A2D29" w:rsidP="00C52541">
                            <w:pPr>
                              <w:pStyle w:val="HeadingNarrowCol"/>
                              <w:spacing w:before="0"/>
                              <w:rPr>
                                <w:rFonts w:ascii="Arial Narrow" w:hAnsi="Arial Narrow"/>
                                <w:b w:val="0"/>
                                <w:caps w:val="0"/>
                              </w:rPr>
                            </w:pPr>
                            <w:r>
                              <w:rPr>
                                <w:rFonts w:ascii="Arial Narrow" w:hAnsi="Arial Narrow"/>
                                <w:b w:val="0"/>
                                <w:caps w:val="0"/>
                              </w:rPr>
                              <w:t>#111: 3</w:t>
                            </w:r>
                            <w:r w:rsidRPr="00322BCC">
                              <w:rPr>
                                <w:rFonts w:ascii="Arial Narrow" w:hAnsi="Arial Narrow"/>
                                <w:b w:val="0"/>
                                <w:caps w:val="0"/>
                                <w:vertAlign w:val="superscript"/>
                              </w:rPr>
                              <w:t>rd</w:t>
                            </w:r>
                            <w:r>
                              <w:rPr>
                                <w:rFonts w:ascii="Arial Narrow" w:hAnsi="Arial Narrow"/>
                                <w:b w:val="0"/>
                                <w:caps w:val="0"/>
                              </w:rPr>
                              <w:t xml:space="preserve"> – 5</w:t>
                            </w:r>
                            <w:r w:rsidRPr="006C3065">
                              <w:rPr>
                                <w:rFonts w:ascii="Arial Narrow" w:hAnsi="Arial Narrow"/>
                                <w:b w:val="0"/>
                                <w:caps w:val="0"/>
                                <w:vertAlign w:val="superscript"/>
                              </w:rPr>
                              <w:t>th</w:t>
                            </w:r>
                            <w:r>
                              <w:rPr>
                                <w:rFonts w:ascii="Arial Narrow" w:hAnsi="Arial Narrow"/>
                                <w:b w:val="0"/>
                                <w:caps w:val="0"/>
                              </w:rPr>
                              <w:t xml:space="preserve"> grade</w:t>
                            </w:r>
                          </w:p>
                          <w:p w14:paraId="55F3B6ED" w14:textId="77777777" w:rsidR="007A2D29" w:rsidRPr="00A12F80" w:rsidRDefault="007A2D29" w:rsidP="00E45823">
                            <w:pPr>
                              <w:pStyle w:val="HeadingNarrowCol"/>
                              <w:pBdr>
                                <w:top w:val="none" w:sz="0" w:space="0" w:color="auto"/>
                              </w:pBdr>
                              <w:spacing w:before="0"/>
                              <w:rPr>
                                <w:rFonts w:ascii="Arial Narrow" w:hAnsi="Arial Narrow"/>
                                <w:i/>
                                <w:caps w:val="0"/>
                                <w:szCs w:val="17"/>
                              </w:rPr>
                            </w:pPr>
                          </w:p>
                          <w:p w14:paraId="01BD7A4B" w14:textId="77777777" w:rsidR="007A2D29" w:rsidRPr="00A12F80" w:rsidRDefault="007A2D29" w:rsidP="00E45823">
                            <w:pPr>
                              <w:pStyle w:val="HeadingNarrowCol"/>
                              <w:pBdr>
                                <w:top w:val="none" w:sz="0" w:space="0" w:color="auto"/>
                              </w:pBdr>
                              <w:spacing w:before="0" w:after="0"/>
                              <w:rPr>
                                <w:rFonts w:ascii="Arial Narrow" w:hAnsi="Arial Narrow"/>
                                <w:b w:val="0"/>
                                <w:caps w:val="0"/>
                                <w:szCs w:val="17"/>
                              </w:rPr>
                            </w:pPr>
                          </w:p>
                          <w:p w14:paraId="5D093AB4" w14:textId="77777777" w:rsidR="007A2D29" w:rsidRPr="00A12F80" w:rsidRDefault="007A2D29" w:rsidP="00E45823">
                            <w:pPr>
                              <w:pStyle w:val="HeadingNarrowCol"/>
                              <w:pBdr>
                                <w:top w:val="none" w:sz="0" w:space="0" w:color="auto"/>
                              </w:pBdr>
                              <w:rPr>
                                <w:rFonts w:ascii="Arial Narrow" w:hAnsi="Arial Narrow"/>
                                <w:b w:val="0"/>
                                <w:caps w:val="0"/>
                                <w:szCs w:val="17"/>
                              </w:rPr>
                            </w:pPr>
                          </w:p>
                          <w:p w14:paraId="461DF2B8" w14:textId="77777777" w:rsidR="007A2D29" w:rsidRPr="00A12F80" w:rsidRDefault="007A2D29" w:rsidP="00E45823">
                            <w:pPr>
                              <w:pStyle w:val="HeadingNarrowCol"/>
                              <w:pBdr>
                                <w:top w:val="none" w:sz="0" w:space="0" w:color="auto"/>
                              </w:pBdr>
                              <w:rPr>
                                <w:rFonts w:ascii="Arial Narrow" w:hAnsi="Arial Narrow"/>
                                <w:szCs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2" o:spid="_x0000_s1029" type="#_x0000_t202" style="position:absolute;left:0;text-align:left;margin-left:271.15pt;margin-top:15.9pt;width:271.15pt;height:93.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" filled="f" stroked="f">
                <v:textbox inset="0,0,0,0">
                  <w:txbxContent>
                    <w:p w14:paraId="0F364BDB" w14:textId="77777777" w:rsidR="007A2D29" w:rsidRPr="0031086C" w:rsidRDefault="007A2D29" w:rsidP="00C52541">
                      <w:pPr>
                        <w:pStyle w:val="HeadingNarrowCol"/>
                        <w:spacing w:before="0"/>
                      </w:pPr>
                      <w:r>
                        <w:t xml:space="preserve">worship service – 10:15am </w:t>
                      </w:r>
                    </w:p>
                    <w:p w14:paraId="3108DA84" w14:textId="77777777" w:rsidR="007A2D29" w:rsidRPr="001E479E" w:rsidRDefault="007A2D29" w:rsidP="00C52541">
                      <w:pPr>
                        <w:pStyle w:val="HeadingNarrowCol"/>
                        <w:spacing w:before="0" w:after="0"/>
                        <w:rPr>
                          <w:rFonts w:ascii="Arial Narrow" w:hAnsi="Arial Narrow"/>
                          <w:caps w:val="0"/>
                        </w:rPr>
                      </w:pPr>
                      <w:r w:rsidRPr="001E479E">
                        <w:rPr>
                          <w:rFonts w:ascii="Arial Narrow" w:hAnsi="Arial Narrow"/>
                          <w:caps w:val="0"/>
                        </w:rPr>
                        <w:t xml:space="preserve">Children’s Church: </w:t>
                      </w:r>
                    </w:p>
                    <w:p w14:paraId="3BB3B825" w14:textId="77777777" w:rsidR="007A2D29" w:rsidRPr="001E479E" w:rsidRDefault="007A2D29" w:rsidP="00C52541">
                      <w:pPr>
                        <w:pStyle w:val="HeadingNarrowCol"/>
                        <w:spacing w:before="0" w:after="0"/>
                        <w:rPr>
                          <w:rFonts w:ascii="Arial Narrow" w:hAnsi="Arial Narrow"/>
                          <w:b w:val="0"/>
                          <w:caps w:val="0"/>
                        </w:rPr>
                      </w:pPr>
                      <w:r>
                        <w:rPr>
                          <w:rFonts w:ascii="Arial Narrow" w:hAnsi="Arial Narrow"/>
                          <w:b w:val="0"/>
                        </w:rPr>
                        <w:t>#117: 0 - 36</w:t>
                      </w:r>
                      <w:r w:rsidRPr="001E479E">
                        <w:rPr>
                          <w:rFonts w:ascii="Arial Narrow" w:hAnsi="Arial Narrow"/>
                          <w:b w:val="0"/>
                        </w:rPr>
                        <w:t xml:space="preserve"> </w:t>
                      </w:r>
                      <w:proofErr w:type="gramStart"/>
                      <w:r w:rsidRPr="001E479E">
                        <w:rPr>
                          <w:rFonts w:ascii="Arial Narrow" w:hAnsi="Arial Narrow"/>
                          <w:b w:val="0"/>
                          <w:caps w:val="0"/>
                        </w:rPr>
                        <w:t>mo</w:t>
                      </w:r>
                      <w:proofErr w:type="gramEnd"/>
                      <w:r w:rsidRPr="001E479E">
                        <w:rPr>
                          <w:rFonts w:ascii="Arial Narrow" w:hAnsi="Arial Narrow"/>
                          <w:b w:val="0"/>
                          <w:caps w:val="0"/>
                        </w:rPr>
                        <w:t>.</w:t>
                      </w:r>
                    </w:p>
                    <w:p w14:paraId="78AC3423" w14:textId="77777777" w:rsidR="007A2D29" w:rsidRPr="001E479E" w:rsidRDefault="007A2D29" w:rsidP="00C52541">
                      <w:pPr>
                        <w:pStyle w:val="HeadingNarrowCol"/>
                        <w:spacing w:before="0" w:after="0"/>
                        <w:rPr>
                          <w:rFonts w:ascii="Arial Narrow" w:hAnsi="Arial Narrow"/>
                          <w:b w:val="0"/>
                          <w:caps w:val="0"/>
                        </w:rPr>
                      </w:pPr>
                      <w:r>
                        <w:rPr>
                          <w:rFonts w:ascii="Arial Narrow" w:hAnsi="Arial Narrow"/>
                          <w:b w:val="0"/>
                          <w:caps w:val="0"/>
                        </w:rPr>
                        <w:t xml:space="preserve">#115: 2 ½ - 3 </w:t>
                      </w:r>
                      <w:proofErr w:type="spellStart"/>
                      <w:r>
                        <w:rPr>
                          <w:rFonts w:ascii="Arial Narrow" w:hAnsi="Arial Narrow"/>
                          <w:b w:val="0"/>
                          <w:caps w:val="0"/>
                        </w:rPr>
                        <w:t>yrs</w:t>
                      </w:r>
                      <w:proofErr w:type="spellEnd"/>
                    </w:p>
                    <w:p w14:paraId="0159149C" w14:textId="77777777" w:rsidR="007A2D29" w:rsidRDefault="007A2D29" w:rsidP="00C52541">
                      <w:pPr>
                        <w:pStyle w:val="HeadingNarrowCol"/>
                        <w:spacing w:before="0" w:after="0"/>
                        <w:rPr>
                          <w:rFonts w:ascii="Arial Narrow" w:hAnsi="Arial Narrow"/>
                          <w:b w:val="0"/>
                          <w:caps w:val="0"/>
                        </w:rPr>
                      </w:pPr>
                      <w:r>
                        <w:rPr>
                          <w:rFonts w:ascii="Arial Narrow" w:hAnsi="Arial Narrow"/>
                          <w:b w:val="0"/>
                          <w:caps w:val="0"/>
                        </w:rPr>
                        <w:t xml:space="preserve">#112: Preschool - Kindergarten </w:t>
                      </w:r>
                    </w:p>
                    <w:p w14:paraId="51785BBE" w14:textId="77777777" w:rsidR="007A2D29" w:rsidRPr="001E479E" w:rsidRDefault="007A2D29" w:rsidP="00C52541">
                      <w:pPr>
                        <w:pStyle w:val="HeadingNarrowCol"/>
                        <w:spacing w:before="0" w:after="0"/>
                        <w:rPr>
                          <w:rFonts w:ascii="Arial Narrow" w:hAnsi="Arial Narrow"/>
                          <w:b w:val="0"/>
                          <w:caps w:val="0"/>
                        </w:rPr>
                      </w:pPr>
                      <w:r>
                        <w:rPr>
                          <w:rFonts w:ascii="Arial Narrow" w:hAnsi="Arial Narrow"/>
                          <w:b w:val="0"/>
                          <w:caps w:val="0"/>
                        </w:rPr>
                        <w:t>#113: 1</w:t>
                      </w:r>
                      <w:r w:rsidRPr="00322BCC">
                        <w:rPr>
                          <w:rFonts w:ascii="Arial Narrow" w:hAnsi="Arial Narrow"/>
                          <w:b w:val="0"/>
                          <w:caps w:val="0"/>
                          <w:vertAlign w:val="superscript"/>
                        </w:rPr>
                        <w:t>st</w:t>
                      </w:r>
                      <w:r>
                        <w:rPr>
                          <w:rFonts w:ascii="Arial Narrow" w:hAnsi="Arial Narrow"/>
                          <w:b w:val="0"/>
                          <w:caps w:val="0"/>
                        </w:rPr>
                        <w:t xml:space="preserve"> – 2</w:t>
                      </w:r>
                      <w:r w:rsidRPr="00322BCC">
                        <w:rPr>
                          <w:rFonts w:ascii="Arial Narrow" w:hAnsi="Arial Narrow"/>
                          <w:b w:val="0"/>
                          <w:caps w:val="0"/>
                          <w:vertAlign w:val="superscript"/>
                        </w:rPr>
                        <w:t>nd</w:t>
                      </w:r>
                      <w:r>
                        <w:rPr>
                          <w:rFonts w:ascii="Arial Narrow" w:hAnsi="Arial Narrow"/>
                          <w:b w:val="0"/>
                          <w:caps w:val="0"/>
                        </w:rPr>
                        <w:t xml:space="preserve"> grade</w:t>
                      </w:r>
                    </w:p>
                    <w:p w14:paraId="11647546" w14:textId="77777777" w:rsidR="007A2D29" w:rsidRDefault="007A2D29" w:rsidP="00C52541">
                      <w:pPr>
                        <w:pStyle w:val="HeadingNarrowCol"/>
                        <w:spacing w:before="0"/>
                        <w:rPr>
                          <w:rFonts w:ascii="Arial Narrow" w:hAnsi="Arial Narrow"/>
                          <w:b w:val="0"/>
                          <w:caps w:val="0"/>
                        </w:rPr>
                      </w:pPr>
                      <w:r>
                        <w:rPr>
                          <w:rFonts w:ascii="Arial Narrow" w:hAnsi="Arial Narrow"/>
                          <w:b w:val="0"/>
                          <w:caps w:val="0"/>
                        </w:rPr>
                        <w:t>#111: 3</w:t>
                      </w:r>
                      <w:r w:rsidRPr="00322BCC">
                        <w:rPr>
                          <w:rFonts w:ascii="Arial Narrow" w:hAnsi="Arial Narrow"/>
                          <w:b w:val="0"/>
                          <w:caps w:val="0"/>
                          <w:vertAlign w:val="superscript"/>
                        </w:rPr>
                        <w:t>rd</w:t>
                      </w:r>
                      <w:r>
                        <w:rPr>
                          <w:rFonts w:ascii="Arial Narrow" w:hAnsi="Arial Narrow"/>
                          <w:b w:val="0"/>
                          <w:caps w:val="0"/>
                        </w:rPr>
                        <w:t xml:space="preserve"> – 5</w:t>
                      </w:r>
                      <w:r w:rsidRPr="006C3065">
                        <w:rPr>
                          <w:rFonts w:ascii="Arial Narrow" w:hAnsi="Arial Narrow"/>
                          <w:b w:val="0"/>
                          <w:caps w:val="0"/>
                          <w:vertAlign w:val="superscript"/>
                        </w:rPr>
                        <w:t>th</w:t>
                      </w:r>
                      <w:r>
                        <w:rPr>
                          <w:rFonts w:ascii="Arial Narrow" w:hAnsi="Arial Narrow"/>
                          <w:b w:val="0"/>
                          <w:caps w:val="0"/>
                        </w:rPr>
                        <w:t xml:space="preserve"> grade</w:t>
                      </w:r>
                    </w:p>
                    <w:p w14:paraId="55F3B6ED" w14:textId="77777777" w:rsidR="007A2D29" w:rsidRPr="00A12F80" w:rsidRDefault="007A2D29" w:rsidP="00E45823">
                      <w:pPr>
                        <w:pStyle w:val="HeadingNarrowCol"/>
                        <w:pBdr>
                          <w:top w:val="none" w:sz="0" w:space="0" w:color="auto"/>
                        </w:pBdr>
                        <w:spacing w:before="0"/>
                        <w:rPr>
                          <w:rFonts w:ascii="Arial Narrow" w:hAnsi="Arial Narrow"/>
                          <w:i/>
                          <w:caps w:val="0"/>
                          <w:szCs w:val="17"/>
                        </w:rPr>
                      </w:pPr>
                    </w:p>
                    <w:p w14:paraId="01BD7A4B" w14:textId="77777777" w:rsidR="007A2D29" w:rsidRPr="00A12F80" w:rsidRDefault="007A2D29" w:rsidP="00E45823">
                      <w:pPr>
                        <w:pStyle w:val="HeadingNarrowCol"/>
                        <w:pBdr>
                          <w:top w:val="none" w:sz="0" w:space="0" w:color="auto"/>
                        </w:pBdr>
                        <w:spacing w:before="0" w:after="0"/>
                        <w:rPr>
                          <w:rFonts w:ascii="Arial Narrow" w:hAnsi="Arial Narrow"/>
                          <w:b w:val="0"/>
                          <w:caps w:val="0"/>
                          <w:szCs w:val="17"/>
                        </w:rPr>
                      </w:pPr>
                    </w:p>
                    <w:p w14:paraId="5D093AB4" w14:textId="77777777" w:rsidR="007A2D29" w:rsidRPr="00A12F80" w:rsidRDefault="007A2D29" w:rsidP="00E45823">
                      <w:pPr>
                        <w:pStyle w:val="HeadingNarrowCol"/>
                        <w:pBdr>
                          <w:top w:val="none" w:sz="0" w:space="0" w:color="auto"/>
                        </w:pBdr>
                        <w:rPr>
                          <w:rFonts w:ascii="Arial Narrow" w:hAnsi="Arial Narrow"/>
                          <w:b w:val="0"/>
                          <w:caps w:val="0"/>
                          <w:szCs w:val="17"/>
                        </w:rPr>
                      </w:pPr>
                    </w:p>
                    <w:p w14:paraId="461DF2B8" w14:textId="77777777" w:rsidR="007A2D29" w:rsidRPr="00A12F80" w:rsidRDefault="007A2D29" w:rsidP="00E45823">
                      <w:pPr>
                        <w:pStyle w:val="HeadingNarrowCol"/>
                        <w:pBdr>
                          <w:top w:val="none" w:sz="0" w:space="0" w:color="auto"/>
                        </w:pBdr>
                        <w:rPr>
                          <w:rFonts w:ascii="Arial Narrow" w:hAnsi="Arial Narrow"/>
                          <w:szCs w:val="17"/>
                        </w:rPr>
                      </w:pPr>
                    </w:p>
                  </w:txbxContent>
                </v:textbox>
                <w10:wrap type="tight"/>
              </v:shape>
            </w:pict>
          </mc:Fallback>
        </mc:AlternateContent>
      </w:r>
    </w:p>
    <w:p w14:paraId="425FF0BF" w14:textId="77777777" w:rsidR="00EA5FCF" w:rsidRPr="00CD259F" w:rsidRDefault="00EA5FCF" w:rsidP="00D90C6D">
      <w:pPr>
        <w:tabs>
          <w:tab w:val="left" w:pos="9040"/>
        </w:tabs>
        <w:jc w:val="right"/>
        <w:rPr>
          <w:rFonts w:ascii="Arial Black" w:eastAsia="Times New Roman" w:hAnsi="Arial Black"/>
          <w:spacing w:val="0"/>
        </w:rPr>
        <w:sectPr w:rsidR="00EA5FCF" w:rsidRPr="00CD259F">
          <w:type w:val="continuous"/>
          <w:pgSz w:w="12240" w:h="15840"/>
          <w:pgMar w:top="720" w:right="720" w:bottom="576" w:left="720" w:header="720" w:footer="720" w:gutter="0"/>
          <w:cols w:space="720"/>
          <w:noEndnote/>
        </w:sectPr>
      </w:pPr>
    </w:p>
    <w:p w14:paraId="75A3AA7F" w14:textId="77777777" w:rsidR="00762695" w:rsidRPr="005B1911" w:rsidRDefault="003D23E3" w:rsidP="005B1911">
      <w:pPr>
        <w:widowControl w:val="0"/>
        <w:autoSpaceDE w:val="0"/>
        <w:autoSpaceDN w:val="0"/>
        <w:adjustRightInd w:val="0"/>
        <w:spacing w:after="0" w:line="240" w:lineRule="auto"/>
        <w:ind w:left="-90"/>
        <w:rPr>
          <w:rFonts w:ascii="Arial Narrow" w:hAnsi="Arial Narrow" w:cs="Helvetica"/>
          <w:szCs w:val="17"/>
        </w:rPr>
      </w:pPr>
      <w:r w:rsidRPr="00F272C0">
        <w:rPr>
          <w:rFonts w:ascii="Arial Narrow Bold" w:hAnsi="Arial Narrow Bold"/>
          <w:kern w:val="16"/>
          <w:sz w:val="16"/>
        </w:rPr>
        <w:br w:type="page"/>
      </w:r>
      <w:r w:rsidR="00E053CA">
        <w:rPr>
          <w:noProof/>
          <w:kern w:val="16"/>
        </w:rPr>
        <w:lastRenderedPageBreak/>
        <mc:AlternateContent>
          <mc:Choice Requires="wps">
            <w:drawing>
              <wp:anchor distT="0" distB="0" distL="114300" distR="114300" simplePos="0" relativeHeight="251671552" behindDoc="0" locked="0" layoutInCell="1" allowOverlap="1" wp14:anchorId="3299F126" wp14:editId="56C5004A">
                <wp:simplePos x="0" y="0"/>
                <wp:positionH relativeFrom="column">
                  <wp:posOffset>0</wp:posOffset>
                </wp:positionH>
                <wp:positionV relativeFrom="paragraph">
                  <wp:posOffset>949960</wp:posOffset>
                </wp:positionV>
                <wp:extent cx="3443605" cy="7362190"/>
                <wp:effectExtent l="0" t="0" r="10795" b="3810"/>
                <wp:wrapTight wrapText="bothSides">
                  <wp:wrapPolygon edited="0">
                    <wp:start x="0" y="0"/>
                    <wp:lineTo x="0" y="21537"/>
                    <wp:lineTo x="21508" y="21537"/>
                    <wp:lineTo x="21508" y="0"/>
                    <wp:lineTo x="0" y="0"/>
                  </wp:wrapPolygon>
                </wp:wrapTight>
                <wp:docPr id="64"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3605" cy="736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5E14E3" w14:textId="77777777" w:rsidR="007A2D29" w:rsidRDefault="007A2D29" w:rsidP="00316464">
                            <w:pPr>
                              <w:pStyle w:val="Normalnarrow"/>
                            </w:pPr>
                          </w:p>
                          <w:p w14:paraId="305414F8" w14:textId="77777777" w:rsidR="007A2D29" w:rsidRPr="00E0123C" w:rsidRDefault="007A2D29" w:rsidP="00E713E1">
                            <w:pPr>
                              <w:pStyle w:val="Normalnarrow"/>
                              <w:numPr>
                                <w:ilvl w:val="0"/>
                                <w:numId w:val="38"/>
                              </w:numPr>
                              <w:ind w:left="360"/>
                            </w:pPr>
                            <w:r>
                              <w:rPr>
                                <w:rFonts w:cs="Lucida Grande"/>
                                <w:b/>
                                <w:sz w:val="18"/>
                                <w:szCs w:val="18"/>
                              </w:rPr>
                              <w:t xml:space="preserve">Bible Studies &amp; Groups: </w:t>
                            </w:r>
                            <w:r>
                              <w:rPr>
                                <w:rFonts w:cs="Lucida Grande"/>
                                <w:sz w:val="18"/>
                                <w:szCs w:val="18"/>
                              </w:rPr>
                              <w:t xml:space="preserve">For a list of additional Bible studies &amp; groups that meet throughout the week, go </w:t>
                            </w:r>
                            <w:proofErr w:type="gramStart"/>
                            <w:r>
                              <w:rPr>
                                <w:rFonts w:cs="Lucida Grande"/>
                                <w:sz w:val="18"/>
                                <w:szCs w:val="18"/>
                              </w:rPr>
                              <w:t>to</w:t>
                            </w:r>
                            <w:r>
                              <w:rPr>
                                <w:rFonts w:cs="Lucida Grande"/>
                                <w:b/>
                                <w:sz w:val="18"/>
                                <w:szCs w:val="18"/>
                              </w:rPr>
                              <w:t xml:space="preserve">  </w:t>
                            </w:r>
                            <w:proofErr w:type="gramEnd"/>
                            <w:r>
                              <w:fldChar w:fldCharType="begin"/>
                            </w:r>
                            <w:r>
                              <w:instrText xml:space="preserve"> HYPERLINK "http://www.efreepalouse.org/groups/" </w:instrText>
                            </w:r>
                            <w:r>
                              <w:fldChar w:fldCharType="separate"/>
                            </w:r>
                            <w:r w:rsidRPr="00E0123C">
                              <w:rPr>
                                <w:rStyle w:val="Hyperlink"/>
                                <w:rFonts w:cs="Lucida Grande"/>
                                <w:sz w:val="18"/>
                                <w:szCs w:val="18"/>
                              </w:rPr>
                              <w:t>http://www.efreepalouse.org/groups/</w:t>
                            </w:r>
                            <w:r>
                              <w:rPr>
                                <w:rStyle w:val="Hyperlink"/>
                                <w:rFonts w:cs="Lucida Grande"/>
                                <w:sz w:val="18"/>
                                <w:szCs w:val="18"/>
                              </w:rPr>
                              <w:fldChar w:fldCharType="end"/>
                            </w:r>
                          </w:p>
                          <w:p w14:paraId="24B54A08" w14:textId="77777777" w:rsidR="007A2D29" w:rsidRDefault="007A2D29" w:rsidP="00E713E1">
                            <w:pPr>
                              <w:pStyle w:val="Normalnarrow"/>
                              <w:ind w:left="360" w:hanging="360"/>
                            </w:pPr>
                          </w:p>
                          <w:p w14:paraId="59E5E9E0" w14:textId="77777777" w:rsidR="007A2D29" w:rsidRDefault="007A2D29" w:rsidP="00E0123C">
                            <w:pPr>
                              <w:pStyle w:val="Normalnarrow"/>
                              <w:numPr>
                                <w:ilvl w:val="0"/>
                                <w:numId w:val="38"/>
                              </w:numPr>
                              <w:ind w:left="360"/>
                            </w:pPr>
                            <w:r>
                              <w:rPr>
                                <w:b/>
                              </w:rPr>
                              <w:t xml:space="preserve">Children’s Ministry: </w:t>
                            </w:r>
                            <w:r>
                              <w:t xml:space="preserve">Kellie Owsley, Director, 208-596-8192, </w:t>
                            </w:r>
                            <w:hyperlink r:id="rId10" w:history="1">
                              <w:r w:rsidRPr="00C073C7">
                                <w:rPr>
                                  <w:rStyle w:val="Hyperlink"/>
                                </w:rPr>
                                <w:t>kellieowsley9@gmail.com</w:t>
                              </w:r>
                            </w:hyperlink>
                            <w:r>
                              <w:t xml:space="preserve">. For more information go to </w:t>
                            </w:r>
                            <w:hyperlink r:id="rId11" w:history="1">
                              <w:r w:rsidRPr="00C073C7">
                                <w:rPr>
                                  <w:rStyle w:val="Hyperlink"/>
                                </w:rPr>
                                <w:t>http://www.efreepalouse.org/children/</w:t>
                              </w:r>
                            </w:hyperlink>
                            <w:r>
                              <w:t xml:space="preserve"> or be a friend on </w:t>
                            </w:r>
                          </w:p>
                          <w:p w14:paraId="644A0F76" w14:textId="77777777" w:rsidR="007A2D29" w:rsidRPr="00671BB0" w:rsidRDefault="007A2D29" w:rsidP="00E0123C">
                            <w:pPr>
                              <w:pStyle w:val="Normalnarrow"/>
                              <w:ind w:left="360"/>
                            </w:pPr>
                            <w:proofErr w:type="gramStart"/>
                            <w:r>
                              <w:t>Facebook @ Kid’s Crew E-Free.</w:t>
                            </w:r>
                            <w:proofErr w:type="gramEnd"/>
                          </w:p>
                          <w:p w14:paraId="084020F3" w14:textId="77777777" w:rsidR="007A2D29" w:rsidRDefault="007A2D29" w:rsidP="00E713E1">
                            <w:pPr>
                              <w:pStyle w:val="Normalnarrow"/>
                              <w:ind w:left="360" w:hanging="360"/>
                              <w:jc w:val="center"/>
                            </w:pPr>
                          </w:p>
                          <w:p w14:paraId="1F3CC027" w14:textId="77777777" w:rsidR="007A2D29" w:rsidRDefault="007A2D29" w:rsidP="00E713E1">
                            <w:pPr>
                              <w:pStyle w:val="ListParagraph"/>
                              <w:numPr>
                                <w:ilvl w:val="0"/>
                                <w:numId w:val="39"/>
                              </w:numPr>
                              <w:spacing w:after="0"/>
                              <w:ind w:left="360"/>
                              <w:rPr>
                                <w:rFonts w:ascii="Arial Narrow" w:hAnsi="Arial Narrow" w:cs="Lucida Grande"/>
                                <w:spacing w:val="0"/>
                                <w:szCs w:val="17"/>
                              </w:rPr>
                            </w:pPr>
                            <w:r>
                              <w:rPr>
                                <w:rFonts w:ascii="Arial Narrow" w:hAnsi="Arial Narrow" w:cs="Lucida Grande"/>
                                <w:b/>
                                <w:spacing w:val="0"/>
                                <w:szCs w:val="17"/>
                              </w:rPr>
                              <w:t>College Ministry (EFCM):</w:t>
                            </w:r>
                            <w:r>
                              <w:rPr>
                                <w:rFonts w:ascii="Arial Narrow" w:hAnsi="Arial Narrow" w:cs="Lucida Grande"/>
                                <w:spacing w:val="0"/>
                                <w:szCs w:val="17"/>
                              </w:rPr>
                              <w:t xml:space="preserve"> Andrew </w:t>
                            </w:r>
                            <w:proofErr w:type="spellStart"/>
                            <w:r>
                              <w:rPr>
                                <w:rFonts w:ascii="Arial Narrow" w:hAnsi="Arial Narrow" w:cs="Lucida Grande"/>
                                <w:spacing w:val="0"/>
                                <w:szCs w:val="17"/>
                              </w:rPr>
                              <w:t>Doornink</w:t>
                            </w:r>
                            <w:proofErr w:type="spellEnd"/>
                            <w:r>
                              <w:rPr>
                                <w:rFonts w:ascii="Arial Narrow" w:hAnsi="Arial Narrow" w:cs="Lucida Grande"/>
                                <w:spacing w:val="0"/>
                                <w:szCs w:val="17"/>
                              </w:rPr>
                              <w:t xml:space="preserve">, </w:t>
                            </w:r>
                            <w:hyperlink r:id="rId12" w:history="1">
                              <w:r w:rsidRPr="00C073C7">
                                <w:rPr>
                                  <w:rStyle w:val="Hyperlink"/>
                                  <w:rFonts w:ascii="Arial Narrow" w:hAnsi="Arial Narrow" w:cs="Lucida Grande"/>
                                  <w:spacing w:val="0"/>
                                  <w:szCs w:val="17"/>
                                </w:rPr>
                                <w:t>andrew.doornink@email.wsu.edu</w:t>
                              </w:r>
                            </w:hyperlink>
                            <w:r>
                              <w:rPr>
                                <w:rFonts w:ascii="Arial Narrow" w:hAnsi="Arial Narrow" w:cs="Lucida Grande"/>
                                <w:spacing w:val="0"/>
                                <w:szCs w:val="17"/>
                              </w:rPr>
                              <w:t xml:space="preserve">, </w:t>
                            </w:r>
                            <w:proofErr w:type="spellStart"/>
                            <w:r>
                              <w:rPr>
                                <w:rFonts w:ascii="Arial Narrow" w:hAnsi="Arial Narrow" w:cs="Lucida Grande"/>
                                <w:spacing w:val="0"/>
                                <w:szCs w:val="17"/>
                              </w:rPr>
                              <w:t>Gianna</w:t>
                            </w:r>
                            <w:proofErr w:type="spellEnd"/>
                            <w:r>
                              <w:rPr>
                                <w:rFonts w:ascii="Arial Narrow" w:hAnsi="Arial Narrow" w:cs="Lucida Grande"/>
                                <w:spacing w:val="0"/>
                                <w:szCs w:val="17"/>
                              </w:rPr>
                              <w:t xml:space="preserve"> </w:t>
                            </w:r>
                            <w:proofErr w:type="spellStart"/>
                            <w:r>
                              <w:rPr>
                                <w:rFonts w:ascii="Arial Narrow" w:hAnsi="Arial Narrow" w:cs="Lucida Grande"/>
                                <w:spacing w:val="0"/>
                                <w:szCs w:val="17"/>
                              </w:rPr>
                              <w:t>Damiano</w:t>
                            </w:r>
                            <w:proofErr w:type="spellEnd"/>
                            <w:r>
                              <w:rPr>
                                <w:rFonts w:ascii="Arial Narrow" w:hAnsi="Arial Narrow" w:cs="Lucida Grande"/>
                                <w:spacing w:val="0"/>
                                <w:szCs w:val="17"/>
                              </w:rPr>
                              <w:t xml:space="preserve">, </w:t>
                            </w:r>
                            <w:hyperlink r:id="rId13" w:history="1">
                              <w:r w:rsidRPr="00C073C7">
                                <w:rPr>
                                  <w:rStyle w:val="Hyperlink"/>
                                  <w:rFonts w:ascii="Arial Narrow" w:hAnsi="Arial Narrow" w:cs="Lucida Grande"/>
                                  <w:spacing w:val="0"/>
                                  <w:szCs w:val="17"/>
                                </w:rPr>
                                <w:t>gianna.damiano@email.wsu.edu</w:t>
                              </w:r>
                            </w:hyperlink>
                            <w:r>
                              <w:rPr>
                                <w:rFonts w:ascii="Arial Narrow" w:hAnsi="Arial Narrow" w:cs="Lucida Grande"/>
                                <w:spacing w:val="0"/>
                                <w:szCs w:val="17"/>
                              </w:rPr>
                              <w:t xml:space="preserve">. For more information go to </w:t>
                            </w:r>
                            <w:hyperlink r:id="rId14" w:history="1">
                              <w:r w:rsidRPr="00C073C7">
                                <w:rPr>
                                  <w:rStyle w:val="Hyperlink"/>
                                  <w:rFonts w:ascii="Arial Narrow" w:hAnsi="Arial Narrow" w:cs="Lucida Grande"/>
                                  <w:spacing w:val="0"/>
                                  <w:szCs w:val="17"/>
                                </w:rPr>
                                <w:t>http://www.efreepalouse.org/college/</w:t>
                              </w:r>
                            </w:hyperlink>
                            <w:r>
                              <w:rPr>
                                <w:rFonts w:ascii="Arial Narrow" w:hAnsi="Arial Narrow" w:cs="Lucida Grande"/>
                                <w:spacing w:val="0"/>
                                <w:szCs w:val="17"/>
                              </w:rPr>
                              <w:t xml:space="preserve"> or join the E-Free College Ministry Facebook.</w:t>
                            </w:r>
                          </w:p>
                          <w:p w14:paraId="78A462A5" w14:textId="77777777" w:rsidR="007A2D29" w:rsidRDefault="007A2D29" w:rsidP="00E0123C">
                            <w:pPr>
                              <w:pStyle w:val="ListParagraph"/>
                              <w:spacing w:after="0"/>
                              <w:ind w:left="360"/>
                              <w:rPr>
                                <w:rFonts w:ascii="Arial Narrow" w:hAnsi="Arial Narrow" w:cs="Lucida Grande"/>
                                <w:spacing w:val="0"/>
                                <w:szCs w:val="17"/>
                              </w:rPr>
                            </w:pPr>
                          </w:p>
                          <w:p w14:paraId="556942E9" w14:textId="77777777" w:rsidR="007A2D29" w:rsidRDefault="007A2D29" w:rsidP="00E0123C">
                            <w:pPr>
                              <w:pStyle w:val="Normalnarrow"/>
                              <w:numPr>
                                <w:ilvl w:val="0"/>
                                <w:numId w:val="38"/>
                              </w:numPr>
                              <w:ind w:left="360"/>
                            </w:pPr>
                            <w:r>
                              <w:rPr>
                                <w:b/>
                              </w:rPr>
                              <w:t xml:space="preserve">Life Groups: </w:t>
                            </w:r>
                            <w:r>
                              <w:t>Sign up now or</w:t>
                            </w:r>
                          </w:p>
                          <w:p w14:paraId="4238BEEF" w14:textId="77777777" w:rsidR="007A2D29" w:rsidRDefault="007A2D29" w:rsidP="00E0123C">
                            <w:pPr>
                              <w:pStyle w:val="Normalnarrow"/>
                              <w:ind w:left="360"/>
                            </w:pPr>
                            <w:proofErr w:type="gramStart"/>
                            <w:r>
                              <w:t>contact</w:t>
                            </w:r>
                            <w:proofErr w:type="gramEnd"/>
                            <w:r>
                              <w:t xml:space="preserve"> one of our Life Group</w:t>
                            </w:r>
                          </w:p>
                          <w:p w14:paraId="1601ABF2" w14:textId="77777777" w:rsidR="007A2D29" w:rsidRDefault="007A2D29" w:rsidP="00E0123C">
                            <w:pPr>
                              <w:pStyle w:val="Normalnarrow"/>
                              <w:ind w:left="360"/>
                            </w:pPr>
                            <w:proofErr w:type="gramStart"/>
                            <w:r>
                              <w:t>leaders</w:t>
                            </w:r>
                            <w:proofErr w:type="gramEnd"/>
                            <w:r>
                              <w:t xml:space="preserve"> below:</w:t>
                            </w:r>
                          </w:p>
                          <w:p w14:paraId="592E2393" w14:textId="77777777" w:rsidR="007A2D29" w:rsidRDefault="007A2D29" w:rsidP="00E0123C">
                            <w:pPr>
                              <w:pStyle w:val="Normalnarrow"/>
                              <w:ind w:left="360" w:hanging="360"/>
                              <w:jc w:val="center"/>
                            </w:pPr>
                          </w:p>
                          <w:p w14:paraId="5A17B53D" w14:textId="77777777" w:rsidR="007A2D29" w:rsidRPr="00E713E1" w:rsidRDefault="007A2D29" w:rsidP="00E0123C">
                            <w:pPr>
                              <w:pStyle w:val="ListParagraph"/>
                              <w:numPr>
                                <w:ilvl w:val="0"/>
                                <w:numId w:val="3"/>
                              </w:numPr>
                              <w:spacing w:after="0"/>
                              <w:ind w:left="720"/>
                              <w:rPr>
                                <w:rFonts w:ascii="Arial Narrow" w:hAnsi="Arial Narrow" w:cs="Lucida Grande"/>
                                <w:spacing w:val="0"/>
                                <w:szCs w:val="17"/>
                              </w:rPr>
                            </w:pPr>
                            <w:r>
                              <w:rPr>
                                <w:rFonts w:ascii="Arial Narrow" w:hAnsi="Arial Narrow" w:cs="Lucida Grande"/>
                                <w:spacing w:val="0"/>
                                <w:szCs w:val="17"/>
                              </w:rPr>
                              <w:t xml:space="preserve">Idaho Life Groups: Todd </w:t>
                            </w:r>
                            <w:proofErr w:type="spellStart"/>
                            <w:r>
                              <w:rPr>
                                <w:rFonts w:ascii="Arial Narrow" w:hAnsi="Arial Narrow" w:cs="Lucida Grande"/>
                                <w:spacing w:val="0"/>
                                <w:szCs w:val="17"/>
                              </w:rPr>
                              <w:t>Plotner</w:t>
                            </w:r>
                            <w:proofErr w:type="spellEnd"/>
                            <w:r>
                              <w:rPr>
                                <w:rFonts w:ascii="Arial Narrow" w:hAnsi="Arial Narrow" w:cs="Lucida Grande"/>
                                <w:spacing w:val="0"/>
                                <w:szCs w:val="17"/>
                              </w:rPr>
                              <w:t xml:space="preserve">, </w:t>
                            </w:r>
                            <w:hyperlink r:id="rId15" w:history="1">
                              <w:r w:rsidRPr="00924D54">
                                <w:rPr>
                                  <w:rStyle w:val="Hyperlink"/>
                                  <w:rFonts w:ascii="Arial Narrow" w:hAnsi="Arial Narrow" w:cs="Lucida Grande"/>
                                  <w:spacing w:val="0"/>
                                  <w:szCs w:val="17"/>
                                </w:rPr>
                                <w:t>todd.plotner50@gmail.com</w:t>
                              </w:r>
                            </w:hyperlink>
                            <w:r>
                              <w:rPr>
                                <w:rFonts w:ascii="Arial Narrow" w:hAnsi="Arial Narrow" w:cs="Lucida Grande"/>
                                <w:spacing w:val="0"/>
                                <w:szCs w:val="17"/>
                              </w:rPr>
                              <w:t xml:space="preserve">, </w:t>
                            </w:r>
                            <w:r w:rsidRPr="00E713E1">
                              <w:rPr>
                                <w:rFonts w:ascii="Arial Narrow" w:hAnsi="Arial Narrow" w:cs="Lucida Grande"/>
                                <w:spacing w:val="0"/>
                                <w:szCs w:val="17"/>
                              </w:rPr>
                              <w:t>910-528-5476</w:t>
                            </w:r>
                          </w:p>
                          <w:p w14:paraId="5A90C225" w14:textId="77777777" w:rsidR="007A2D29" w:rsidRPr="00E713E1" w:rsidRDefault="007A2D29" w:rsidP="00E0123C">
                            <w:pPr>
                              <w:pStyle w:val="ListParagraph"/>
                              <w:numPr>
                                <w:ilvl w:val="0"/>
                                <w:numId w:val="3"/>
                              </w:numPr>
                              <w:spacing w:after="0"/>
                              <w:ind w:left="720"/>
                              <w:rPr>
                                <w:rStyle w:val="Hyperlink"/>
                                <w:rFonts w:ascii="Arial Narrow" w:hAnsi="Arial Narrow" w:cs="Lucida Grande"/>
                                <w:color w:val="auto"/>
                                <w:spacing w:val="0"/>
                                <w:szCs w:val="17"/>
                                <w:u w:val="none"/>
                              </w:rPr>
                            </w:pPr>
                            <w:r>
                              <w:rPr>
                                <w:rFonts w:ascii="Arial Narrow" w:hAnsi="Arial Narrow" w:cs="Lucida Grande"/>
                                <w:spacing w:val="0"/>
                                <w:szCs w:val="17"/>
                              </w:rPr>
                              <w:t xml:space="preserve">Washington Life Groups: Jack </w:t>
                            </w:r>
                            <w:proofErr w:type="spellStart"/>
                            <w:r>
                              <w:rPr>
                                <w:rFonts w:ascii="Arial Narrow" w:hAnsi="Arial Narrow" w:cs="Lucida Grande"/>
                                <w:spacing w:val="0"/>
                                <w:szCs w:val="17"/>
                              </w:rPr>
                              <w:t>Brossman</w:t>
                            </w:r>
                            <w:proofErr w:type="spellEnd"/>
                            <w:r>
                              <w:rPr>
                                <w:rFonts w:ascii="Arial Narrow" w:hAnsi="Arial Narrow" w:cs="Lucida Grande"/>
                                <w:spacing w:val="0"/>
                                <w:szCs w:val="17"/>
                              </w:rPr>
                              <w:t xml:space="preserve">, </w:t>
                            </w:r>
                            <w:hyperlink r:id="rId16" w:history="1">
                              <w:r w:rsidRPr="00E713E1">
                                <w:rPr>
                                  <w:rStyle w:val="Hyperlink"/>
                                  <w:rFonts w:ascii="Arial Narrow" w:hAnsi="Arial Narrow" w:cs="Lucida Grande"/>
                                  <w:spacing w:val="0"/>
                                  <w:szCs w:val="17"/>
                                </w:rPr>
                                <w:t>jackbrossman@hotmail.com</w:t>
                              </w:r>
                            </w:hyperlink>
                            <w:r>
                              <w:rPr>
                                <w:rStyle w:val="Hyperlink"/>
                                <w:rFonts w:ascii="Arial Narrow" w:hAnsi="Arial Narrow" w:cs="Lucida Grande"/>
                                <w:spacing w:val="0"/>
                                <w:szCs w:val="17"/>
                              </w:rPr>
                              <w:t>,</w:t>
                            </w:r>
                          </w:p>
                          <w:p w14:paraId="7E74EF3D" w14:textId="77777777" w:rsidR="007A2D29" w:rsidRPr="00E713E1" w:rsidRDefault="007A2D29" w:rsidP="00E0123C">
                            <w:pPr>
                              <w:pStyle w:val="ListParagraph"/>
                              <w:spacing w:after="0"/>
                              <w:rPr>
                                <w:rFonts w:ascii="Arial Narrow" w:hAnsi="Arial Narrow" w:cs="Lucida Grande"/>
                                <w:spacing w:val="0"/>
                                <w:szCs w:val="17"/>
                              </w:rPr>
                            </w:pPr>
                            <w:r w:rsidRPr="00E713E1">
                              <w:rPr>
                                <w:rFonts w:ascii="Arial Narrow" w:hAnsi="Arial Narrow" w:cs="Lucida Grande"/>
                                <w:spacing w:val="0"/>
                                <w:szCs w:val="17"/>
                              </w:rPr>
                              <w:t>509-432-1039</w:t>
                            </w:r>
                          </w:p>
                          <w:p w14:paraId="670AE348" w14:textId="77777777" w:rsidR="007A2D29" w:rsidRDefault="007A2D29" w:rsidP="00E713E1">
                            <w:pPr>
                              <w:spacing w:after="0"/>
                              <w:rPr>
                                <w:rFonts w:ascii="Arial Narrow" w:hAnsi="Arial Narrow" w:cs="Lucida Grande"/>
                                <w:spacing w:val="0"/>
                                <w:szCs w:val="17"/>
                              </w:rPr>
                            </w:pPr>
                          </w:p>
                          <w:p w14:paraId="27BE1F31" w14:textId="77777777" w:rsidR="007A2D29" w:rsidRDefault="007A2D29" w:rsidP="00E713E1">
                            <w:pPr>
                              <w:pStyle w:val="ListParagraph"/>
                              <w:numPr>
                                <w:ilvl w:val="0"/>
                                <w:numId w:val="39"/>
                              </w:numPr>
                              <w:spacing w:after="0"/>
                              <w:ind w:left="360"/>
                              <w:rPr>
                                <w:rFonts w:ascii="Arial Narrow" w:hAnsi="Arial Narrow" w:cs="Lucida Grande"/>
                                <w:spacing w:val="0"/>
                                <w:szCs w:val="17"/>
                              </w:rPr>
                            </w:pPr>
                            <w:r>
                              <w:rPr>
                                <w:rFonts w:ascii="Arial Narrow" w:hAnsi="Arial Narrow" w:cs="Lucida Grande"/>
                                <w:b/>
                                <w:spacing w:val="0"/>
                                <w:szCs w:val="17"/>
                              </w:rPr>
                              <w:t xml:space="preserve">Men’s Ministry: </w:t>
                            </w:r>
                            <w:r>
                              <w:rPr>
                                <w:rFonts w:ascii="Arial Narrow" w:hAnsi="Arial Narrow" w:cs="Lucida Grande"/>
                                <w:spacing w:val="0"/>
                                <w:szCs w:val="17"/>
                              </w:rPr>
                              <w:t xml:space="preserve">Doug Busby, Senior Pastor, 509-872-3390, </w:t>
                            </w:r>
                            <w:hyperlink r:id="rId17" w:history="1">
                              <w:r w:rsidRPr="00C073C7">
                                <w:rPr>
                                  <w:rStyle w:val="Hyperlink"/>
                                  <w:rFonts w:ascii="Arial Narrow" w:hAnsi="Arial Narrow" w:cs="Lucida Grande"/>
                                  <w:spacing w:val="0"/>
                                  <w:szCs w:val="17"/>
                                </w:rPr>
                                <w:t>dougb7@frontier.com</w:t>
                              </w:r>
                            </w:hyperlink>
                            <w:r>
                              <w:rPr>
                                <w:rFonts w:ascii="Arial Narrow" w:hAnsi="Arial Narrow" w:cs="Lucida Grande"/>
                                <w:spacing w:val="0"/>
                                <w:szCs w:val="17"/>
                              </w:rPr>
                              <w:t xml:space="preserve">. For more information go to </w:t>
                            </w:r>
                            <w:hyperlink r:id="rId18" w:history="1">
                              <w:r w:rsidRPr="00C073C7">
                                <w:rPr>
                                  <w:rStyle w:val="Hyperlink"/>
                                  <w:rFonts w:ascii="Arial Narrow" w:hAnsi="Arial Narrow" w:cs="Lucida Grande"/>
                                  <w:spacing w:val="0"/>
                                  <w:szCs w:val="17"/>
                                </w:rPr>
                                <w:t>http://www.efreepalouse.org/mens-ministry/</w:t>
                              </w:r>
                            </w:hyperlink>
                          </w:p>
                          <w:p w14:paraId="43BF7311" w14:textId="77777777" w:rsidR="007A2D29" w:rsidRDefault="007A2D29" w:rsidP="00A7537F">
                            <w:pPr>
                              <w:pStyle w:val="Normalnarrow"/>
                              <w:rPr>
                                <w:szCs w:val="17"/>
                              </w:rPr>
                            </w:pPr>
                          </w:p>
                          <w:p w14:paraId="22AE2BF8" w14:textId="77777777" w:rsidR="007A2D29" w:rsidRDefault="007A2D29" w:rsidP="00E713E1">
                            <w:pPr>
                              <w:pStyle w:val="Normalnarrow"/>
                              <w:numPr>
                                <w:ilvl w:val="0"/>
                                <w:numId w:val="39"/>
                              </w:numPr>
                              <w:ind w:left="360"/>
                              <w:rPr>
                                <w:szCs w:val="17"/>
                              </w:rPr>
                            </w:pPr>
                            <w:r>
                              <w:rPr>
                                <w:b/>
                                <w:szCs w:val="17"/>
                              </w:rPr>
                              <w:t>Women’s Ministry</w:t>
                            </w:r>
                            <w:r>
                              <w:rPr>
                                <w:szCs w:val="17"/>
                              </w:rPr>
                              <w:t xml:space="preserve">: Mary Lou Busby, </w:t>
                            </w:r>
                            <w:hyperlink r:id="rId19" w:history="1">
                              <w:r w:rsidRPr="00C073C7">
                                <w:rPr>
                                  <w:rStyle w:val="Hyperlink"/>
                                  <w:szCs w:val="17"/>
                                </w:rPr>
                                <w:t>maryloub7@frontier.com</w:t>
                              </w:r>
                            </w:hyperlink>
                            <w:r>
                              <w:rPr>
                                <w:szCs w:val="17"/>
                              </w:rPr>
                              <w:t xml:space="preserve">, Susie Flack, </w:t>
                            </w:r>
                            <w:hyperlink r:id="rId20" w:history="1">
                              <w:r w:rsidRPr="00C073C7">
                                <w:rPr>
                                  <w:rStyle w:val="Hyperlink"/>
                                  <w:szCs w:val="17"/>
                                </w:rPr>
                                <w:t>sflack@moscow.com</w:t>
                              </w:r>
                            </w:hyperlink>
                            <w:r>
                              <w:rPr>
                                <w:szCs w:val="17"/>
                              </w:rPr>
                              <w:t xml:space="preserve">, Jeanette Hammer, </w:t>
                            </w:r>
                            <w:hyperlink r:id="rId21" w:history="1">
                              <w:r w:rsidRPr="00C073C7">
                                <w:rPr>
                                  <w:rStyle w:val="Hyperlink"/>
                                  <w:szCs w:val="17"/>
                                </w:rPr>
                                <w:t>hammerjeanette@gmail.com</w:t>
                              </w:r>
                            </w:hyperlink>
                            <w:r>
                              <w:rPr>
                                <w:szCs w:val="17"/>
                              </w:rPr>
                              <w:t xml:space="preserve">, Andrea </w:t>
                            </w:r>
                            <w:proofErr w:type="spellStart"/>
                            <w:r>
                              <w:rPr>
                                <w:szCs w:val="17"/>
                              </w:rPr>
                              <w:t>Plotner</w:t>
                            </w:r>
                            <w:proofErr w:type="spellEnd"/>
                            <w:r>
                              <w:rPr>
                                <w:szCs w:val="17"/>
                              </w:rPr>
                              <w:t xml:space="preserve">, </w:t>
                            </w:r>
                            <w:hyperlink r:id="rId22" w:history="1">
                              <w:r w:rsidRPr="00C073C7">
                                <w:rPr>
                                  <w:rStyle w:val="Hyperlink"/>
                                  <w:szCs w:val="17"/>
                                </w:rPr>
                                <w:t>andrea.plotner@yahoo.com</w:t>
                              </w:r>
                            </w:hyperlink>
                            <w:r>
                              <w:rPr>
                                <w:szCs w:val="17"/>
                              </w:rPr>
                              <w:t xml:space="preserve">. For more information on how to find a women’s fellowship opportunity that is just right for you, go to </w:t>
                            </w:r>
                            <w:hyperlink r:id="rId23" w:history="1">
                              <w:r w:rsidRPr="00C073C7">
                                <w:rPr>
                                  <w:rStyle w:val="Hyperlink"/>
                                  <w:szCs w:val="17"/>
                                </w:rPr>
                                <w:t>http://www.efreepalouse.org/womens-ministry/</w:t>
                              </w:r>
                            </w:hyperlink>
                            <w:r>
                              <w:rPr>
                                <w:szCs w:val="17"/>
                              </w:rPr>
                              <w:t xml:space="preserve"> or join the E-Free Women’s Facebook.</w:t>
                            </w:r>
                          </w:p>
                          <w:p w14:paraId="0ED985F0" w14:textId="77777777" w:rsidR="007A2D29" w:rsidRDefault="007A2D29" w:rsidP="00B13E7A">
                            <w:pPr>
                              <w:pStyle w:val="Normalnarrow"/>
                              <w:rPr>
                                <w:szCs w:val="17"/>
                              </w:rPr>
                            </w:pPr>
                          </w:p>
                          <w:p w14:paraId="49F40E8B" w14:textId="371FD40F" w:rsidR="007A2D29" w:rsidRDefault="007A2D29" w:rsidP="00B13E7A">
                            <w:pPr>
                              <w:pStyle w:val="ListParagraph"/>
                              <w:numPr>
                                <w:ilvl w:val="0"/>
                                <w:numId w:val="39"/>
                              </w:numPr>
                              <w:spacing w:after="0"/>
                              <w:ind w:left="360"/>
                              <w:rPr>
                                <w:rFonts w:ascii="Arial Narrow" w:hAnsi="Arial Narrow" w:cs="Lucida Grande"/>
                                <w:spacing w:val="0"/>
                                <w:szCs w:val="17"/>
                              </w:rPr>
                            </w:pPr>
                            <w:r>
                              <w:rPr>
                                <w:rFonts w:ascii="Arial Narrow" w:hAnsi="Arial Narrow" w:cs="Lucida Grande"/>
                                <w:b/>
                                <w:spacing w:val="0"/>
                                <w:szCs w:val="17"/>
                              </w:rPr>
                              <w:t>Youth Ministry:</w:t>
                            </w:r>
                            <w:r>
                              <w:rPr>
                                <w:rFonts w:ascii="Arial Narrow" w:hAnsi="Arial Narrow" w:cs="Lucida Grande"/>
                                <w:spacing w:val="0"/>
                                <w:szCs w:val="17"/>
                              </w:rPr>
                              <w:t xml:space="preserve"> Kyle Luck, Youth Pastor, </w:t>
                            </w:r>
                            <w:hyperlink r:id="rId24" w:history="1">
                              <w:r w:rsidRPr="00AC6A79">
                                <w:rPr>
                                  <w:rStyle w:val="Hyperlink"/>
                                  <w:rFonts w:ascii="Arial Narrow" w:hAnsi="Arial Narrow" w:cs="Lucida Grande"/>
                                  <w:spacing w:val="0"/>
                                  <w:szCs w:val="17"/>
                                </w:rPr>
                                <w:t>kyle.luck@icloud.com</w:t>
                              </w:r>
                            </w:hyperlink>
                            <w:r>
                              <w:rPr>
                                <w:rFonts w:ascii="Arial Narrow" w:hAnsi="Arial Narrow" w:cs="Lucida Grande"/>
                                <w:spacing w:val="0"/>
                                <w:szCs w:val="17"/>
                              </w:rPr>
                              <w:t xml:space="preserve">.  For more information go to </w:t>
                            </w:r>
                            <w:hyperlink r:id="rId25" w:history="1">
                              <w:r w:rsidRPr="00C073C7">
                                <w:rPr>
                                  <w:rStyle w:val="Hyperlink"/>
                                  <w:rFonts w:ascii="Arial Narrow" w:hAnsi="Arial Narrow" w:cs="Lucida Grande"/>
                                  <w:spacing w:val="0"/>
                                  <w:szCs w:val="17"/>
                                </w:rPr>
                                <w:t>http://www.efreepalouse.org/youth/</w:t>
                              </w:r>
                            </w:hyperlink>
                            <w:r>
                              <w:rPr>
                                <w:rFonts w:ascii="Arial Narrow" w:hAnsi="Arial Narrow" w:cs="Lucida Grande"/>
                                <w:spacing w:val="0"/>
                                <w:szCs w:val="17"/>
                              </w:rPr>
                              <w:t xml:space="preserve"> or join the Youth Ministry blog at efreeyouth.wordpress.com</w:t>
                            </w:r>
                            <w:r w:rsidRPr="00A7537F">
                              <w:rPr>
                                <w:rFonts w:ascii="Arial Narrow" w:hAnsi="Arial Narrow" w:cs="Lucida Grande"/>
                                <w:spacing w:val="0"/>
                                <w:szCs w:val="17"/>
                              </w:rPr>
                              <w:t xml:space="preserve"> </w:t>
                            </w:r>
                            <w:r>
                              <w:rPr>
                                <w:rFonts w:ascii="Arial Narrow" w:hAnsi="Arial Narrow" w:cs="Lucida Grande"/>
                                <w:spacing w:val="0"/>
                                <w:szCs w:val="17"/>
                              </w:rPr>
                              <w:t>to receive the</w:t>
                            </w:r>
                            <w:r w:rsidRPr="00A7537F">
                              <w:rPr>
                                <w:rFonts w:ascii="Arial Narrow" w:hAnsi="Arial Narrow" w:cs="Lucida Grande"/>
                                <w:spacing w:val="0"/>
                                <w:szCs w:val="17"/>
                              </w:rPr>
                              <w:t xml:space="preserve"> latest </w:t>
                            </w:r>
                            <w:r>
                              <w:rPr>
                                <w:rFonts w:ascii="Arial Narrow" w:hAnsi="Arial Narrow" w:cs="Lucida Grande"/>
                                <w:spacing w:val="0"/>
                                <w:szCs w:val="17"/>
                              </w:rPr>
                              <w:t>on</w:t>
                            </w:r>
                            <w:r w:rsidRPr="00A7537F">
                              <w:rPr>
                                <w:rFonts w:ascii="Arial Narrow" w:hAnsi="Arial Narrow" w:cs="Lucida Grande"/>
                                <w:spacing w:val="0"/>
                                <w:szCs w:val="17"/>
                              </w:rPr>
                              <w:t xml:space="preserve"> upcoming events &amp; activities.</w:t>
                            </w:r>
                          </w:p>
                          <w:p w14:paraId="32DED9D7" w14:textId="77777777" w:rsidR="007A2D29" w:rsidRPr="005B1911" w:rsidRDefault="007A2D29" w:rsidP="005B1911">
                            <w:pPr>
                              <w:spacing w:after="0"/>
                              <w:rPr>
                                <w:rFonts w:ascii="Arial Narrow" w:hAnsi="Arial Narrow" w:cs="Lucida Grande"/>
                                <w:spacing w:val="0"/>
                                <w:szCs w:val="17"/>
                              </w:rPr>
                            </w:pPr>
                          </w:p>
                          <w:p w14:paraId="2A57E3CD" w14:textId="77777777" w:rsidR="007A2D29" w:rsidRPr="005B1911" w:rsidRDefault="007A2D29" w:rsidP="007F3CB8">
                            <w:pPr>
                              <w:pStyle w:val="ListParagraph"/>
                              <w:numPr>
                                <w:ilvl w:val="0"/>
                                <w:numId w:val="41"/>
                              </w:numPr>
                              <w:jc w:val="center"/>
                              <w:rPr>
                                <w:rFonts w:ascii="Arial Narrow" w:hAnsi="Arial Narrow"/>
                                <w:i/>
                                <w:szCs w:val="17"/>
                              </w:rPr>
                            </w:pPr>
                            <w:r w:rsidRPr="005B1911">
                              <w:rPr>
                                <w:rFonts w:ascii="Arial Narrow" w:hAnsi="Arial Narrow" w:cs="Lucida Grande"/>
                                <w:b/>
                                <w:spacing w:val="0"/>
                                <w:szCs w:val="17"/>
                              </w:rPr>
                              <w:t xml:space="preserve">Calendar Events: </w:t>
                            </w:r>
                            <w:r w:rsidRPr="005B1911">
                              <w:rPr>
                                <w:rFonts w:ascii="Arial Narrow" w:hAnsi="Arial Narrow"/>
                                <w:i/>
                                <w:szCs w:val="17"/>
                              </w:rPr>
                              <w:t xml:space="preserve">Go to </w:t>
                            </w:r>
                            <w:hyperlink r:id="rId26" w:history="1">
                              <w:r w:rsidRPr="005B1911">
                                <w:rPr>
                                  <w:rStyle w:val="Hyperlink"/>
                                  <w:rFonts w:ascii="Arial Narrow" w:hAnsi="Arial Narrow"/>
                                  <w:i/>
                                  <w:szCs w:val="17"/>
                                </w:rPr>
                                <w:t>www.efreepalouse.org/upcoming-events</w:t>
                              </w:r>
                            </w:hyperlink>
                            <w:r w:rsidRPr="005B1911">
                              <w:rPr>
                                <w:rFonts w:ascii="Arial Narrow" w:hAnsi="Arial Narrow"/>
                                <w:i/>
                                <w:szCs w:val="17"/>
                              </w:rPr>
                              <w:t xml:space="preserve"> for more information.</w:t>
                            </w:r>
                          </w:p>
                          <w:p w14:paraId="08CAE905" w14:textId="77777777" w:rsidR="007A2D29" w:rsidRPr="00232EF1" w:rsidRDefault="007A2D29" w:rsidP="00232EF1">
                            <w:pPr>
                              <w:spacing w:after="0"/>
                              <w:rPr>
                                <w:rFonts w:ascii="Arial Narrow" w:hAnsi="Arial Narrow" w:cs="Lucida Grande"/>
                                <w:spacing w:val="0"/>
                                <w:szCs w:val="17"/>
                              </w:rPr>
                            </w:pPr>
                          </w:p>
                          <w:p w14:paraId="6B5A2B79" w14:textId="77777777" w:rsidR="007A2D29" w:rsidRPr="00232EF1" w:rsidRDefault="007A2D29" w:rsidP="00232EF1">
                            <w:pPr>
                              <w:pStyle w:val="ListParagraph"/>
                              <w:numPr>
                                <w:ilvl w:val="0"/>
                                <w:numId w:val="39"/>
                              </w:numPr>
                              <w:spacing w:after="0"/>
                              <w:ind w:left="360"/>
                              <w:rPr>
                                <w:rFonts w:ascii="Arial Narrow" w:hAnsi="Arial Narrow" w:cs="Lucida Grande"/>
                                <w:spacing w:val="0"/>
                                <w:szCs w:val="17"/>
                              </w:rPr>
                            </w:pPr>
                            <w:r>
                              <w:rPr>
                                <w:rFonts w:ascii="Arial Narrow" w:hAnsi="Arial Narrow" w:cs="Lucida Grande"/>
                                <w:spacing w:val="0"/>
                                <w:szCs w:val="17"/>
                              </w:rPr>
                              <w:t xml:space="preserve">Want to stay CONNECTED with E-Free? Send an email to </w:t>
                            </w:r>
                            <w:hyperlink r:id="rId27" w:history="1">
                              <w:r w:rsidRPr="00C073C7">
                                <w:rPr>
                                  <w:rStyle w:val="Hyperlink"/>
                                  <w:rFonts w:ascii="Arial Narrow" w:hAnsi="Arial Narrow" w:cs="Lucida Grande"/>
                                  <w:spacing w:val="0"/>
                                  <w:szCs w:val="17"/>
                                </w:rPr>
                                <w:t>church@efreepalouse.org</w:t>
                              </w:r>
                            </w:hyperlink>
                            <w:r>
                              <w:rPr>
                                <w:rFonts w:ascii="Arial Narrow" w:hAnsi="Arial Narrow" w:cs="Lucida Grande"/>
                                <w:spacing w:val="0"/>
                                <w:szCs w:val="17"/>
                              </w:rPr>
                              <w:t xml:space="preserve"> &amp; request to be on the Announcement &amp; Prayer email lists.</w:t>
                            </w:r>
                          </w:p>
                          <w:p w14:paraId="7D42A5CF" w14:textId="77777777" w:rsidR="007A2D29" w:rsidRPr="00AD4146" w:rsidRDefault="007A2D29" w:rsidP="00B13E7A">
                            <w:pPr>
                              <w:pStyle w:val="Normalnarrow"/>
                              <w:ind w:left="360"/>
                              <w:rPr>
                                <w:szCs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 o:spid="_x0000_s1030" type="#_x0000_t202" style="position:absolute;left:0;text-align:left;margin-left:0;margin-top:74.8pt;width:271.15pt;height:579.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" filled="f" stroked="f">
                <v:textbox inset="0,0,0,0">
                  <w:txbxContent>
                    <w:p w14:paraId="2C5E14E3" w14:textId="77777777" w:rsidR="007A2D29" w:rsidRDefault="007A2D29" w:rsidP="00316464">
                      <w:pPr>
                        <w:pStyle w:val="Normalnarrow"/>
                      </w:pPr>
                    </w:p>
                    <w:p w14:paraId="305414F8" w14:textId="77777777" w:rsidR="007A2D29" w:rsidRPr="00E0123C" w:rsidRDefault="007A2D29" w:rsidP="00E713E1">
                      <w:pPr>
                        <w:pStyle w:val="Normalnarrow"/>
                        <w:numPr>
                          <w:ilvl w:val="0"/>
                          <w:numId w:val="38"/>
                        </w:numPr>
                        <w:ind w:left="360"/>
                      </w:pPr>
                      <w:r>
                        <w:rPr>
                          <w:rFonts w:cs="Lucida Grande"/>
                          <w:b/>
                          <w:sz w:val="18"/>
                          <w:szCs w:val="18"/>
                        </w:rPr>
                        <w:t xml:space="preserve">Bible Studies &amp; Groups: </w:t>
                      </w:r>
                      <w:r>
                        <w:rPr>
                          <w:rFonts w:cs="Lucida Grande"/>
                          <w:sz w:val="18"/>
                          <w:szCs w:val="18"/>
                        </w:rPr>
                        <w:t xml:space="preserve">For a list of additional Bible studies &amp; groups that meet throughout the week, go </w:t>
                      </w:r>
                      <w:proofErr w:type="gramStart"/>
                      <w:r>
                        <w:rPr>
                          <w:rFonts w:cs="Lucida Grande"/>
                          <w:sz w:val="18"/>
                          <w:szCs w:val="18"/>
                        </w:rPr>
                        <w:t>to</w:t>
                      </w:r>
                      <w:r>
                        <w:rPr>
                          <w:rFonts w:cs="Lucida Grande"/>
                          <w:b/>
                          <w:sz w:val="18"/>
                          <w:szCs w:val="18"/>
                        </w:rPr>
                        <w:t xml:space="preserve">  </w:t>
                      </w:r>
                      <w:proofErr w:type="gramEnd"/>
                      <w:r>
                        <w:fldChar w:fldCharType="begin"/>
                      </w:r>
                      <w:r>
                        <w:instrText xml:space="preserve"> HYPERLINK "http://www.efreepalouse.org/groups/" </w:instrText>
                      </w:r>
                      <w:r>
                        <w:fldChar w:fldCharType="separate"/>
                      </w:r>
                      <w:r w:rsidRPr="00E0123C">
                        <w:rPr>
                          <w:rStyle w:val="Hyperlink"/>
                          <w:rFonts w:cs="Lucida Grande"/>
                          <w:sz w:val="18"/>
                          <w:szCs w:val="18"/>
                        </w:rPr>
                        <w:t>http://www.efreepalouse.org/groups/</w:t>
                      </w:r>
                      <w:r>
                        <w:rPr>
                          <w:rStyle w:val="Hyperlink"/>
                          <w:rFonts w:cs="Lucida Grande"/>
                          <w:sz w:val="18"/>
                          <w:szCs w:val="18"/>
                        </w:rPr>
                        <w:fldChar w:fldCharType="end"/>
                      </w:r>
                    </w:p>
                    <w:p w14:paraId="24B54A08" w14:textId="77777777" w:rsidR="007A2D29" w:rsidRDefault="007A2D29" w:rsidP="00E713E1">
                      <w:pPr>
                        <w:pStyle w:val="Normalnarrow"/>
                        <w:ind w:left="360" w:hanging="360"/>
                      </w:pPr>
                    </w:p>
                    <w:p w14:paraId="59E5E9E0" w14:textId="77777777" w:rsidR="007A2D29" w:rsidRDefault="007A2D29" w:rsidP="00E0123C">
                      <w:pPr>
                        <w:pStyle w:val="Normalnarrow"/>
                        <w:numPr>
                          <w:ilvl w:val="0"/>
                          <w:numId w:val="38"/>
                        </w:numPr>
                        <w:ind w:left="360"/>
                      </w:pPr>
                      <w:r>
                        <w:rPr>
                          <w:b/>
                        </w:rPr>
                        <w:t xml:space="preserve">Children’s Ministry: </w:t>
                      </w:r>
                      <w:r>
                        <w:t xml:space="preserve">Kellie Owsley, Director, 208-596-8192, </w:t>
                      </w:r>
                      <w:hyperlink r:id="rId28" w:history="1">
                        <w:r w:rsidRPr="00C073C7">
                          <w:rPr>
                            <w:rStyle w:val="Hyperlink"/>
                          </w:rPr>
                          <w:t>kellieowsley9@gmail.com</w:t>
                        </w:r>
                      </w:hyperlink>
                      <w:r>
                        <w:t xml:space="preserve">. For more information go to </w:t>
                      </w:r>
                      <w:hyperlink r:id="rId29" w:history="1">
                        <w:r w:rsidRPr="00C073C7">
                          <w:rPr>
                            <w:rStyle w:val="Hyperlink"/>
                          </w:rPr>
                          <w:t>http://www.efreepalouse.org/children/</w:t>
                        </w:r>
                      </w:hyperlink>
                      <w:r>
                        <w:t xml:space="preserve"> or be a friend on </w:t>
                      </w:r>
                    </w:p>
                    <w:p w14:paraId="644A0F76" w14:textId="77777777" w:rsidR="007A2D29" w:rsidRPr="00671BB0" w:rsidRDefault="007A2D29" w:rsidP="00E0123C">
                      <w:pPr>
                        <w:pStyle w:val="Normalnarrow"/>
                        <w:ind w:left="360"/>
                      </w:pPr>
                      <w:proofErr w:type="gramStart"/>
                      <w:r>
                        <w:t>Facebook @ Kid’s Crew E-Free.</w:t>
                      </w:r>
                      <w:proofErr w:type="gramEnd"/>
                    </w:p>
                    <w:p w14:paraId="084020F3" w14:textId="77777777" w:rsidR="007A2D29" w:rsidRDefault="007A2D29" w:rsidP="00E713E1">
                      <w:pPr>
                        <w:pStyle w:val="Normalnarrow"/>
                        <w:ind w:left="360" w:hanging="360"/>
                        <w:jc w:val="center"/>
                      </w:pPr>
                    </w:p>
                    <w:p w14:paraId="1F3CC027" w14:textId="77777777" w:rsidR="007A2D29" w:rsidRDefault="007A2D29" w:rsidP="00E713E1">
                      <w:pPr>
                        <w:pStyle w:val="ListParagraph"/>
                        <w:numPr>
                          <w:ilvl w:val="0"/>
                          <w:numId w:val="39"/>
                        </w:numPr>
                        <w:spacing w:after="0"/>
                        <w:ind w:left="360"/>
                        <w:rPr>
                          <w:rFonts w:ascii="Arial Narrow" w:hAnsi="Arial Narrow" w:cs="Lucida Grande"/>
                          <w:spacing w:val="0"/>
                          <w:szCs w:val="17"/>
                        </w:rPr>
                      </w:pPr>
                      <w:r>
                        <w:rPr>
                          <w:rFonts w:ascii="Arial Narrow" w:hAnsi="Arial Narrow" w:cs="Lucida Grande"/>
                          <w:b/>
                          <w:spacing w:val="0"/>
                          <w:szCs w:val="17"/>
                        </w:rPr>
                        <w:t>College Ministry (EFCM):</w:t>
                      </w:r>
                      <w:r>
                        <w:rPr>
                          <w:rFonts w:ascii="Arial Narrow" w:hAnsi="Arial Narrow" w:cs="Lucida Grande"/>
                          <w:spacing w:val="0"/>
                          <w:szCs w:val="17"/>
                        </w:rPr>
                        <w:t xml:space="preserve"> Andrew </w:t>
                      </w:r>
                      <w:proofErr w:type="spellStart"/>
                      <w:r>
                        <w:rPr>
                          <w:rFonts w:ascii="Arial Narrow" w:hAnsi="Arial Narrow" w:cs="Lucida Grande"/>
                          <w:spacing w:val="0"/>
                          <w:szCs w:val="17"/>
                        </w:rPr>
                        <w:t>Doornink</w:t>
                      </w:r>
                      <w:proofErr w:type="spellEnd"/>
                      <w:r>
                        <w:rPr>
                          <w:rFonts w:ascii="Arial Narrow" w:hAnsi="Arial Narrow" w:cs="Lucida Grande"/>
                          <w:spacing w:val="0"/>
                          <w:szCs w:val="17"/>
                        </w:rPr>
                        <w:t xml:space="preserve">, </w:t>
                      </w:r>
                      <w:hyperlink r:id="rId30" w:history="1">
                        <w:r w:rsidRPr="00C073C7">
                          <w:rPr>
                            <w:rStyle w:val="Hyperlink"/>
                            <w:rFonts w:ascii="Arial Narrow" w:hAnsi="Arial Narrow" w:cs="Lucida Grande"/>
                            <w:spacing w:val="0"/>
                            <w:szCs w:val="17"/>
                          </w:rPr>
                          <w:t>andrew.doornink@email.wsu.edu</w:t>
                        </w:r>
                      </w:hyperlink>
                      <w:r>
                        <w:rPr>
                          <w:rFonts w:ascii="Arial Narrow" w:hAnsi="Arial Narrow" w:cs="Lucida Grande"/>
                          <w:spacing w:val="0"/>
                          <w:szCs w:val="17"/>
                        </w:rPr>
                        <w:t xml:space="preserve">, </w:t>
                      </w:r>
                      <w:proofErr w:type="spellStart"/>
                      <w:r>
                        <w:rPr>
                          <w:rFonts w:ascii="Arial Narrow" w:hAnsi="Arial Narrow" w:cs="Lucida Grande"/>
                          <w:spacing w:val="0"/>
                          <w:szCs w:val="17"/>
                        </w:rPr>
                        <w:t>Gianna</w:t>
                      </w:r>
                      <w:proofErr w:type="spellEnd"/>
                      <w:r>
                        <w:rPr>
                          <w:rFonts w:ascii="Arial Narrow" w:hAnsi="Arial Narrow" w:cs="Lucida Grande"/>
                          <w:spacing w:val="0"/>
                          <w:szCs w:val="17"/>
                        </w:rPr>
                        <w:t xml:space="preserve"> </w:t>
                      </w:r>
                      <w:proofErr w:type="spellStart"/>
                      <w:r>
                        <w:rPr>
                          <w:rFonts w:ascii="Arial Narrow" w:hAnsi="Arial Narrow" w:cs="Lucida Grande"/>
                          <w:spacing w:val="0"/>
                          <w:szCs w:val="17"/>
                        </w:rPr>
                        <w:t>Damiano</w:t>
                      </w:r>
                      <w:proofErr w:type="spellEnd"/>
                      <w:r>
                        <w:rPr>
                          <w:rFonts w:ascii="Arial Narrow" w:hAnsi="Arial Narrow" w:cs="Lucida Grande"/>
                          <w:spacing w:val="0"/>
                          <w:szCs w:val="17"/>
                        </w:rPr>
                        <w:t xml:space="preserve">, </w:t>
                      </w:r>
                      <w:hyperlink r:id="rId31" w:history="1">
                        <w:r w:rsidRPr="00C073C7">
                          <w:rPr>
                            <w:rStyle w:val="Hyperlink"/>
                            <w:rFonts w:ascii="Arial Narrow" w:hAnsi="Arial Narrow" w:cs="Lucida Grande"/>
                            <w:spacing w:val="0"/>
                            <w:szCs w:val="17"/>
                          </w:rPr>
                          <w:t>gianna.damiano@email.wsu.edu</w:t>
                        </w:r>
                      </w:hyperlink>
                      <w:r>
                        <w:rPr>
                          <w:rFonts w:ascii="Arial Narrow" w:hAnsi="Arial Narrow" w:cs="Lucida Grande"/>
                          <w:spacing w:val="0"/>
                          <w:szCs w:val="17"/>
                        </w:rPr>
                        <w:t xml:space="preserve">. For more information go to </w:t>
                      </w:r>
                      <w:hyperlink r:id="rId32" w:history="1">
                        <w:r w:rsidRPr="00C073C7">
                          <w:rPr>
                            <w:rStyle w:val="Hyperlink"/>
                            <w:rFonts w:ascii="Arial Narrow" w:hAnsi="Arial Narrow" w:cs="Lucida Grande"/>
                            <w:spacing w:val="0"/>
                            <w:szCs w:val="17"/>
                          </w:rPr>
                          <w:t>http://www.efreepalouse.org/college/</w:t>
                        </w:r>
                      </w:hyperlink>
                      <w:r>
                        <w:rPr>
                          <w:rFonts w:ascii="Arial Narrow" w:hAnsi="Arial Narrow" w:cs="Lucida Grande"/>
                          <w:spacing w:val="0"/>
                          <w:szCs w:val="17"/>
                        </w:rPr>
                        <w:t xml:space="preserve"> or join the E-Free College Ministry Facebook.</w:t>
                      </w:r>
                    </w:p>
                    <w:p w14:paraId="78A462A5" w14:textId="77777777" w:rsidR="007A2D29" w:rsidRDefault="007A2D29" w:rsidP="00E0123C">
                      <w:pPr>
                        <w:pStyle w:val="ListParagraph"/>
                        <w:spacing w:after="0"/>
                        <w:ind w:left="360"/>
                        <w:rPr>
                          <w:rFonts w:ascii="Arial Narrow" w:hAnsi="Arial Narrow" w:cs="Lucida Grande"/>
                          <w:spacing w:val="0"/>
                          <w:szCs w:val="17"/>
                        </w:rPr>
                      </w:pPr>
                    </w:p>
                    <w:p w14:paraId="556942E9" w14:textId="77777777" w:rsidR="007A2D29" w:rsidRDefault="007A2D29" w:rsidP="00E0123C">
                      <w:pPr>
                        <w:pStyle w:val="Normalnarrow"/>
                        <w:numPr>
                          <w:ilvl w:val="0"/>
                          <w:numId w:val="38"/>
                        </w:numPr>
                        <w:ind w:left="360"/>
                      </w:pPr>
                      <w:r>
                        <w:rPr>
                          <w:b/>
                        </w:rPr>
                        <w:t xml:space="preserve">Life Groups: </w:t>
                      </w:r>
                      <w:r>
                        <w:t>Sign up now or</w:t>
                      </w:r>
                    </w:p>
                    <w:p w14:paraId="4238BEEF" w14:textId="77777777" w:rsidR="007A2D29" w:rsidRDefault="007A2D29" w:rsidP="00E0123C">
                      <w:pPr>
                        <w:pStyle w:val="Normalnarrow"/>
                        <w:ind w:left="360"/>
                      </w:pPr>
                      <w:proofErr w:type="gramStart"/>
                      <w:r>
                        <w:t>contact</w:t>
                      </w:r>
                      <w:proofErr w:type="gramEnd"/>
                      <w:r>
                        <w:t xml:space="preserve"> one of our Life Group</w:t>
                      </w:r>
                    </w:p>
                    <w:p w14:paraId="1601ABF2" w14:textId="77777777" w:rsidR="007A2D29" w:rsidRDefault="007A2D29" w:rsidP="00E0123C">
                      <w:pPr>
                        <w:pStyle w:val="Normalnarrow"/>
                        <w:ind w:left="360"/>
                      </w:pPr>
                      <w:proofErr w:type="gramStart"/>
                      <w:r>
                        <w:t>leaders</w:t>
                      </w:r>
                      <w:proofErr w:type="gramEnd"/>
                      <w:r>
                        <w:t xml:space="preserve"> below:</w:t>
                      </w:r>
                    </w:p>
                    <w:p w14:paraId="592E2393" w14:textId="77777777" w:rsidR="007A2D29" w:rsidRDefault="007A2D29" w:rsidP="00E0123C">
                      <w:pPr>
                        <w:pStyle w:val="Normalnarrow"/>
                        <w:ind w:left="360" w:hanging="360"/>
                        <w:jc w:val="center"/>
                      </w:pPr>
                    </w:p>
                    <w:p w14:paraId="5A17B53D" w14:textId="77777777" w:rsidR="007A2D29" w:rsidRPr="00E713E1" w:rsidRDefault="007A2D29" w:rsidP="00E0123C">
                      <w:pPr>
                        <w:pStyle w:val="ListParagraph"/>
                        <w:numPr>
                          <w:ilvl w:val="0"/>
                          <w:numId w:val="3"/>
                        </w:numPr>
                        <w:spacing w:after="0"/>
                        <w:ind w:left="720"/>
                        <w:rPr>
                          <w:rFonts w:ascii="Arial Narrow" w:hAnsi="Arial Narrow" w:cs="Lucida Grande"/>
                          <w:spacing w:val="0"/>
                          <w:szCs w:val="17"/>
                        </w:rPr>
                      </w:pPr>
                      <w:r>
                        <w:rPr>
                          <w:rFonts w:ascii="Arial Narrow" w:hAnsi="Arial Narrow" w:cs="Lucida Grande"/>
                          <w:spacing w:val="0"/>
                          <w:szCs w:val="17"/>
                        </w:rPr>
                        <w:t xml:space="preserve">Idaho Life Groups: Todd </w:t>
                      </w:r>
                      <w:proofErr w:type="spellStart"/>
                      <w:r>
                        <w:rPr>
                          <w:rFonts w:ascii="Arial Narrow" w:hAnsi="Arial Narrow" w:cs="Lucida Grande"/>
                          <w:spacing w:val="0"/>
                          <w:szCs w:val="17"/>
                        </w:rPr>
                        <w:t>Plotner</w:t>
                      </w:r>
                      <w:proofErr w:type="spellEnd"/>
                      <w:r>
                        <w:rPr>
                          <w:rFonts w:ascii="Arial Narrow" w:hAnsi="Arial Narrow" w:cs="Lucida Grande"/>
                          <w:spacing w:val="0"/>
                          <w:szCs w:val="17"/>
                        </w:rPr>
                        <w:t xml:space="preserve">, </w:t>
                      </w:r>
                      <w:hyperlink r:id="rId33" w:history="1">
                        <w:r w:rsidRPr="00924D54">
                          <w:rPr>
                            <w:rStyle w:val="Hyperlink"/>
                            <w:rFonts w:ascii="Arial Narrow" w:hAnsi="Arial Narrow" w:cs="Lucida Grande"/>
                            <w:spacing w:val="0"/>
                            <w:szCs w:val="17"/>
                          </w:rPr>
                          <w:t>todd.plotner50@gmail.com</w:t>
                        </w:r>
                      </w:hyperlink>
                      <w:r>
                        <w:rPr>
                          <w:rFonts w:ascii="Arial Narrow" w:hAnsi="Arial Narrow" w:cs="Lucida Grande"/>
                          <w:spacing w:val="0"/>
                          <w:szCs w:val="17"/>
                        </w:rPr>
                        <w:t xml:space="preserve">, </w:t>
                      </w:r>
                      <w:r w:rsidRPr="00E713E1">
                        <w:rPr>
                          <w:rFonts w:ascii="Arial Narrow" w:hAnsi="Arial Narrow" w:cs="Lucida Grande"/>
                          <w:spacing w:val="0"/>
                          <w:szCs w:val="17"/>
                        </w:rPr>
                        <w:t>910-528-5476</w:t>
                      </w:r>
                    </w:p>
                    <w:p w14:paraId="5A90C225" w14:textId="77777777" w:rsidR="007A2D29" w:rsidRPr="00E713E1" w:rsidRDefault="007A2D29" w:rsidP="00E0123C">
                      <w:pPr>
                        <w:pStyle w:val="ListParagraph"/>
                        <w:numPr>
                          <w:ilvl w:val="0"/>
                          <w:numId w:val="3"/>
                        </w:numPr>
                        <w:spacing w:after="0"/>
                        <w:ind w:left="720"/>
                        <w:rPr>
                          <w:rStyle w:val="Hyperlink"/>
                          <w:rFonts w:ascii="Arial Narrow" w:hAnsi="Arial Narrow" w:cs="Lucida Grande"/>
                          <w:color w:val="auto"/>
                          <w:spacing w:val="0"/>
                          <w:szCs w:val="17"/>
                          <w:u w:val="none"/>
                        </w:rPr>
                      </w:pPr>
                      <w:r>
                        <w:rPr>
                          <w:rFonts w:ascii="Arial Narrow" w:hAnsi="Arial Narrow" w:cs="Lucida Grande"/>
                          <w:spacing w:val="0"/>
                          <w:szCs w:val="17"/>
                        </w:rPr>
                        <w:t xml:space="preserve">Washington Life Groups: Jack </w:t>
                      </w:r>
                      <w:proofErr w:type="spellStart"/>
                      <w:r>
                        <w:rPr>
                          <w:rFonts w:ascii="Arial Narrow" w:hAnsi="Arial Narrow" w:cs="Lucida Grande"/>
                          <w:spacing w:val="0"/>
                          <w:szCs w:val="17"/>
                        </w:rPr>
                        <w:t>Brossman</w:t>
                      </w:r>
                      <w:proofErr w:type="spellEnd"/>
                      <w:r>
                        <w:rPr>
                          <w:rFonts w:ascii="Arial Narrow" w:hAnsi="Arial Narrow" w:cs="Lucida Grande"/>
                          <w:spacing w:val="0"/>
                          <w:szCs w:val="17"/>
                        </w:rPr>
                        <w:t xml:space="preserve">, </w:t>
                      </w:r>
                      <w:hyperlink r:id="rId34" w:history="1">
                        <w:r w:rsidRPr="00E713E1">
                          <w:rPr>
                            <w:rStyle w:val="Hyperlink"/>
                            <w:rFonts w:ascii="Arial Narrow" w:hAnsi="Arial Narrow" w:cs="Lucida Grande"/>
                            <w:spacing w:val="0"/>
                            <w:szCs w:val="17"/>
                          </w:rPr>
                          <w:t>jackbrossman@hotmail.com</w:t>
                        </w:r>
                      </w:hyperlink>
                      <w:r>
                        <w:rPr>
                          <w:rStyle w:val="Hyperlink"/>
                          <w:rFonts w:ascii="Arial Narrow" w:hAnsi="Arial Narrow" w:cs="Lucida Grande"/>
                          <w:spacing w:val="0"/>
                          <w:szCs w:val="17"/>
                        </w:rPr>
                        <w:t>,</w:t>
                      </w:r>
                    </w:p>
                    <w:p w14:paraId="7E74EF3D" w14:textId="77777777" w:rsidR="007A2D29" w:rsidRPr="00E713E1" w:rsidRDefault="007A2D29" w:rsidP="00E0123C">
                      <w:pPr>
                        <w:pStyle w:val="ListParagraph"/>
                        <w:spacing w:after="0"/>
                        <w:rPr>
                          <w:rFonts w:ascii="Arial Narrow" w:hAnsi="Arial Narrow" w:cs="Lucida Grande"/>
                          <w:spacing w:val="0"/>
                          <w:szCs w:val="17"/>
                        </w:rPr>
                      </w:pPr>
                      <w:r w:rsidRPr="00E713E1">
                        <w:rPr>
                          <w:rFonts w:ascii="Arial Narrow" w:hAnsi="Arial Narrow" w:cs="Lucida Grande"/>
                          <w:spacing w:val="0"/>
                          <w:szCs w:val="17"/>
                        </w:rPr>
                        <w:t>509-432-1039</w:t>
                      </w:r>
                    </w:p>
                    <w:p w14:paraId="670AE348" w14:textId="77777777" w:rsidR="007A2D29" w:rsidRDefault="007A2D29" w:rsidP="00E713E1">
                      <w:pPr>
                        <w:spacing w:after="0"/>
                        <w:rPr>
                          <w:rFonts w:ascii="Arial Narrow" w:hAnsi="Arial Narrow" w:cs="Lucida Grande"/>
                          <w:spacing w:val="0"/>
                          <w:szCs w:val="17"/>
                        </w:rPr>
                      </w:pPr>
                    </w:p>
                    <w:p w14:paraId="27BE1F31" w14:textId="77777777" w:rsidR="007A2D29" w:rsidRDefault="007A2D29" w:rsidP="00E713E1">
                      <w:pPr>
                        <w:pStyle w:val="ListParagraph"/>
                        <w:numPr>
                          <w:ilvl w:val="0"/>
                          <w:numId w:val="39"/>
                        </w:numPr>
                        <w:spacing w:after="0"/>
                        <w:ind w:left="360"/>
                        <w:rPr>
                          <w:rFonts w:ascii="Arial Narrow" w:hAnsi="Arial Narrow" w:cs="Lucida Grande"/>
                          <w:spacing w:val="0"/>
                          <w:szCs w:val="17"/>
                        </w:rPr>
                      </w:pPr>
                      <w:r>
                        <w:rPr>
                          <w:rFonts w:ascii="Arial Narrow" w:hAnsi="Arial Narrow" w:cs="Lucida Grande"/>
                          <w:b/>
                          <w:spacing w:val="0"/>
                          <w:szCs w:val="17"/>
                        </w:rPr>
                        <w:t xml:space="preserve">Men’s Ministry: </w:t>
                      </w:r>
                      <w:r>
                        <w:rPr>
                          <w:rFonts w:ascii="Arial Narrow" w:hAnsi="Arial Narrow" w:cs="Lucida Grande"/>
                          <w:spacing w:val="0"/>
                          <w:szCs w:val="17"/>
                        </w:rPr>
                        <w:t xml:space="preserve">Doug Busby, Senior Pastor, 509-872-3390, </w:t>
                      </w:r>
                      <w:hyperlink r:id="rId35" w:history="1">
                        <w:r w:rsidRPr="00C073C7">
                          <w:rPr>
                            <w:rStyle w:val="Hyperlink"/>
                            <w:rFonts w:ascii="Arial Narrow" w:hAnsi="Arial Narrow" w:cs="Lucida Grande"/>
                            <w:spacing w:val="0"/>
                            <w:szCs w:val="17"/>
                          </w:rPr>
                          <w:t>dougb7@frontier.com</w:t>
                        </w:r>
                      </w:hyperlink>
                      <w:r>
                        <w:rPr>
                          <w:rFonts w:ascii="Arial Narrow" w:hAnsi="Arial Narrow" w:cs="Lucida Grande"/>
                          <w:spacing w:val="0"/>
                          <w:szCs w:val="17"/>
                        </w:rPr>
                        <w:t xml:space="preserve">. For more information go to </w:t>
                      </w:r>
                      <w:hyperlink r:id="rId36" w:history="1">
                        <w:r w:rsidRPr="00C073C7">
                          <w:rPr>
                            <w:rStyle w:val="Hyperlink"/>
                            <w:rFonts w:ascii="Arial Narrow" w:hAnsi="Arial Narrow" w:cs="Lucida Grande"/>
                            <w:spacing w:val="0"/>
                            <w:szCs w:val="17"/>
                          </w:rPr>
                          <w:t>http://www.efreepalouse.org/mens-ministry/</w:t>
                        </w:r>
                      </w:hyperlink>
                    </w:p>
                    <w:p w14:paraId="43BF7311" w14:textId="77777777" w:rsidR="007A2D29" w:rsidRDefault="007A2D29" w:rsidP="00A7537F">
                      <w:pPr>
                        <w:pStyle w:val="Normalnarrow"/>
                        <w:rPr>
                          <w:szCs w:val="17"/>
                        </w:rPr>
                      </w:pPr>
                    </w:p>
                    <w:p w14:paraId="22AE2BF8" w14:textId="77777777" w:rsidR="007A2D29" w:rsidRDefault="007A2D29" w:rsidP="00E713E1">
                      <w:pPr>
                        <w:pStyle w:val="Normalnarrow"/>
                        <w:numPr>
                          <w:ilvl w:val="0"/>
                          <w:numId w:val="39"/>
                        </w:numPr>
                        <w:ind w:left="360"/>
                        <w:rPr>
                          <w:szCs w:val="17"/>
                        </w:rPr>
                      </w:pPr>
                      <w:r>
                        <w:rPr>
                          <w:b/>
                          <w:szCs w:val="17"/>
                        </w:rPr>
                        <w:t>Women’s Ministry</w:t>
                      </w:r>
                      <w:r>
                        <w:rPr>
                          <w:szCs w:val="17"/>
                        </w:rPr>
                        <w:t xml:space="preserve">: Mary Lou Busby, </w:t>
                      </w:r>
                      <w:hyperlink r:id="rId37" w:history="1">
                        <w:r w:rsidRPr="00C073C7">
                          <w:rPr>
                            <w:rStyle w:val="Hyperlink"/>
                            <w:szCs w:val="17"/>
                          </w:rPr>
                          <w:t>maryloub7@frontier.com</w:t>
                        </w:r>
                      </w:hyperlink>
                      <w:r>
                        <w:rPr>
                          <w:szCs w:val="17"/>
                        </w:rPr>
                        <w:t xml:space="preserve">, Susie Flack, </w:t>
                      </w:r>
                      <w:hyperlink r:id="rId38" w:history="1">
                        <w:r w:rsidRPr="00C073C7">
                          <w:rPr>
                            <w:rStyle w:val="Hyperlink"/>
                            <w:szCs w:val="17"/>
                          </w:rPr>
                          <w:t>sflack@moscow.com</w:t>
                        </w:r>
                      </w:hyperlink>
                      <w:r>
                        <w:rPr>
                          <w:szCs w:val="17"/>
                        </w:rPr>
                        <w:t xml:space="preserve">, Jeanette Hammer, </w:t>
                      </w:r>
                      <w:hyperlink r:id="rId39" w:history="1">
                        <w:r w:rsidRPr="00C073C7">
                          <w:rPr>
                            <w:rStyle w:val="Hyperlink"/>
                            <w:szCs w:val="17"/>
                          </w:rPr>
                          <w:t>hammerjeanette@gmail.com</w:t>
                        </w:r>
                      </w:hyperlink>
                      <w:r>
                        <w:rPr>
                          <w:szCs w:val="17"/>
                        </w:rPr>
                        <w:t xml:space="preserve">, Andrea </w:t>
                      </w:r>
                      <w:proofErr w:type="spellStart"/>
                      <w:r>
                        <w:rPr>
                          <w:szCs w:val="17"/>
                        </w:rPr>
                        <w:t>Plotner</w:t>
                      </w:r>
                      <w:proofErr w:type="spellEnd"/>
                      <w:r>
                        <w:rPr>
                          <w:szCs w:val="17"/>
                        </w:rPr>
                        <w:t xml:space="preserve">, </w:t>
                      </w:r>
                      <w:hyperlink r:id="rId40" w:history="1">
                        <w:r w:rsidRPr="00C073C7">
                          <w:rPr>
                            <w:rStyle w:val="Hyperlink"/>
                            <w:szCs w:val="17"/>
                          </w:rPr>
                          <w:t>andrea.plotner@yahoo.com</w:t>
                        </w:r>
                      </w:hyperlink>
                      <w:r>
                        <w:rPr>
                          <w:szCs w:val="17"/>
                        </w:rPr>
                        <w:t xml:space="preserve">. For more information on how to find a women’s fellowship opportunity that is just right for you, go to </w:t>
                      </w:r>
                      <w:hyperlink r:id="rId41" w:history="1">
                        <w:r w:rsidRPr="00C073C7">
                          <w:rPr>
                            <w:rStyle w:val="Hyperlink"/>
                            <w:szCs w:val="17"/>
                          </w:rPr>
                          <w:t>http://www.efreepalouse.org/womens-ministry/</w:t>
                        </w:r>
                      </w:hyperlink>
                      <w:r>
                        <w:rPr>
                          <w:szCs w:val="17"/>
                        </w:rPr>
                        <w:t xml:space="preserve"> or join the E-Free Women’s Facebook.</w:t>
                      </w:r>
                    </w:p>
                    <w:p w14:paraId="0ED985F0" w14:textId="77777777" w:rsidR="007A2D29" w:rsidRDefault="007A2D29" w:rsidP="00B13E7A">
                      <w:pPr>
                        <w:pStyle w:val="Normalnarrow"/>
                        <w:rPr>
                          <w:szCs w:val="17"/>
                        </w:rPr>
                      </w:pPr>
                    </w:p>
                    <w:p w14:paraId="49F40E8B" w14:textId="371FD40F" w:rsidR="007A2D29" w:rsidRDefault="007A2D29" w:rsidP="00B13E7A">
                      <w:pPr>
                        <w:pStyle w:val="ListParagraph"/>
                        <w:numPr>
                          <w:ilvl w:val="0"/>
                          <w:numId w:val="39"/>
                        </w:numPr>
                        <w:spacing w:after="0"/>
                        <w:ind w:left="360"/>
                        <w:rPr>
                          <w:rFonts w:ascii="Arial Narrow" w:hAnsi="Arial Narrow" w:cs="Lucida Grande"/>
                          <w:spacing w:val="0"/>
                          <w:szCs w:val="17"/>
                        </w:rPr>
                      </w:pPr>
                      <w:r>
                        <w:rPr>
                          <w:rFonts w:ascii="Arial Narrow" w:hAnsi="Arial Narrow" w:cs="Lucida Grande"/>
                          <w:b/>
                          <w:spacing w:val="0"/>
                          <w:szCs w:val="17"/>
                        </w:rPr>
                        <w:t>Youth Ministry:</w:t>
                      </w:r>
                      <w:r>
                        <w:rPr>
                          <w:rFonts w:ascii="Arial Narrow" w:hAnsi="Arial Narrow" w:cs="Lucida Grande"/>
                          <w:spacing w:val="0"/>
                          <w:szCs w:val="17"/>
                        </w:rPr>
                        <w:t xml:space="preserve"> Kyle Luck, Youth Pastor, </w:t>
                      </w:r>
                      <w:hyperlink r:id="rId42" w:history="1">
                        <w:r w:rsidRPr="00AC6A79">
                          <w:rPr>
                            <w:rStyle w:val="Hyperlink"/>
                            <w:rFonts w:ascii="Arial Narrow" w:hAnsi="Arial Narrow" w:cs="Lucida Grande"/>
                            <w:spacing w:val="0"/>
                            <w:szCs w:val="17"/>
                          </w:rPr>
                          <w:t>kyle.luck@icloud.com</w:t>
                        </w:r>
                      </w:hyperlink>
                      <w:r>
                        <w:rPr>
                          <w:rFonts w:ascii="Arial Narrow" w:hAnsi="Arial Narrow" w:cs="Lucida Grande"/>
                          <w:spacing w:val="0"/>
                          <w:szCs w:val="17"/>
                        </w:rPr>
                        <w:t xml:space="preserve">.  For more information go to </w:t>
                      </w:r>
                      <w:hyperlink r:id="rId43" w:history="1">
                        <w:r w:rsidRPr="00C073C7">
                          <w:rPr>
                            <w:rStyle w:val="Hyperlink"/>
                            <w:rFonts w:ascii="Arial Narrow" w:hAnsi="Arial Narrow" w:cs="Lucida Grande"/>
                            <w:spacing w:val="0"/>
                            <w:szCs w:val="17"/>
                          </w:rPr>
                          <w:t>http://www.efreepalouse.org/youth/</w:t>
                        </w:r>
                      </w:hyperlink>
                      <w:r>
                        <w:rPr>
                          <w:rFonts w:ascii="Arial Narrow" w:hAnsi="Arial Narrow" w:cs="Lucida Grande"/>
                          <w:spacing w:val="0"/>
                          <w:szCs w:val="17"/>
                        </w:rPr>
                        <w:t xml:space="preserve"> or join the Youth Ministry blog at efreeyouth.wordpress.com</w:t>
                      </w:r>
                      <w:r w:rsidRPr="00A7537F">
                        <w:rPr>
                          <w:rFonts w:ascii="Arial Narrow" w:hAnsi="Arial Narrow" w:cs="Lucida Grande"/>
                          <w:spacing w:val="0"/>
                          <w:szCs w:val="17"/>
                        </w:rPr>
                        <w:t xml:space="preserve"> </w:t>
                      </w:r>
                      <w:r>
                        <w:rPr>
                          <w:rFonts w:ascii="Arial Narrow" w:hAnsi="Arial Narrow" w:cs="Lucida Grande"/>
                          <w:spacing w:val="0"/>
                          <w:szCs w:val="17"/>
                        </w:rPr>
                        <w:t>to receive the</w:t>
                      </w:r>
                      <w:r w:rsidRPr="00A7537F">
                        <w:rPr>
                          <w:rFonts w:ascii="Arial Narrow" w:hAnsi="Arial Narrow" w:cs="Lucida Grande"/>
                          <w:spacing w:val="0"/>
                          <w:szCs w:val="17"/>
                        </w:rPr>
                        <w:t xml:space="preserve"> latest </w:t>
                      </w:r>
                      <w:r>
                        <w:rPr>
                          <w:rFonts w:ascii="Arial Narrow" w:hAnsi="Arial Narrow" w:cs="Lucida Grande"/>
                          <w:spacing w:val="0"/>
                          <w:szCs w:val="17"/>
                        </w:rPr>
                        <w:t>on</w:t>
                      </w:r>
                      <w:r w:rsidRPr="00A7537F">
                        <w:rPr>
                          <w:rFonts w:ascii="Arial Narrow" w:hAnsi="Arial Narrow" w:cs="Lucida Grande"/>
                          <w:spacing w:val="0"/>
                          <w:szCs w:val="17"/>
                        </w:rPr>
                        <w:t xml:space="preserve"> upcoming events &amp; activities.</w:t>
                      </w:r>
                    </w:p>
                    <w:p w14:paraId="32DED9D7" w14:textId="77777777" w:rsidR="007A2D29" w:rsidRPr="005B1911" w:rsidRDefault="007A2D29" w:rsidP="005B1911">
                      <w:pPr>
                        <w:spacing w:after="0"/>
                        <w:rPr>
                          <w:rFonts w:ascii="Arial Narrow" w:hAnsi="Arial Narrow" w:cs="Lucida Grande"/>
                          <w:spacing w:val="0"/>
                          <w:szCs w:val="17"/>
                        </w:rPr>
                      </w:pPr>
                    </w:p>
                    <w:p w14:paraId="2A57E3CD" w14:textId="77777777" w:rsidR="007A2D29" w:rsidRPr="005B1911" w:rsidRDefault="007A2D29" w:rsidP="007F3CB8">
                      <w:pPr>
                        <w:pStyle w:val="ListParagraph"/>
                        <w:numPr>
                          <w:ilvl w:val="0"/>
                          <w:numId w:val="41"/>
                        </w:numPr>
                        <w:jc w:val="center"/>
                        <w:rPr>
                          <w:rFonts w:ascii="Arial Narrow" w:hAnsi="Arial Narrow"/>
                          <w:i/>
                          <w:szCs w:val="17"/>
                        </w:rPr>
                      </w:pPr>
                      <w:r w:rsidRPr="005B1911">
                        <w:rPr>
                          <w:rFonts w:ascii="Arial Narrow" w:hAnsi="Arial Narrow" w:cs="Lucida Grande"/>
                          <w:b/>
                          <w:spacing w:val="0"/>
                          <w:szCs w:val="17"/>
                        </w:rPr>
                        <w:t xml:space="preserve">Calendar Events: </w:t>
                      </w:r>
                      <w:r w:rsidRPr="005B1911">
                        <w:rPr>
                          <w:rFonts w:ascii="Arial Narrow" w:hAnsi="Arial Narrow"/>
                          <w:i/>
                          <w:szCs w:val="17"/>
                        </w:rPr>
                        <w:t xml:space="preserve">Go to </w:t>
                      </w:r>
                      <w:hyperlink r:id="rId44" w:history="1">
                        <w:r w:rsidRPr="005B1911">
                          <w:rPr>
                            <w:rStyle w:val="Hyperlink"/>
                            <w:rFonts w:ascii="Arial Narrow" w:hAnsi="Arial Narrow"/>
                            <w:i/>
                            <w:szCs w:val="17"/>
                          </w:rPr>
                          <w:t>www.efreepalouse.org/upcoming-events</w:t>
                        </w:r>
                      </w:hyperlink>
                      <w:r w:rsidRPr="005B1911">
                        <w:rPr>
                          <w:rFonts w:ascii="Arial Narrow" w:hAnsi="Arial Narrow"/>
                          <w:i/>
                          <w:szCs w:val="17"/>
                        </w:rPr>
                        <w:t xml:space="preserve"> for more information.</w:t>
                      </w:r>
                    </w:p>
                    <w:p w14:paraId="08CAE905" w14:textId="77777777" w:rsidR="007A2D29" w:rsidRPr="00232EF1" w:rsidRDefault="007A2D29" w:rsidP="00232EF1">
                      <w:pPr>
                        <w:spacing w:after="0"/>
                        <w:rPr>
                          <w:rFonts w:ascii="Arial Narrow" w:hAnsi="Arial Narrow" w:cs="Lucida Grande"/>
                          <w:spacing w:val="0"/>
                          <w:szCs w:val="17"/>
                        </w:rPr>
                      </w:pPr>
                    </w:p>
                    <w:p w14:paraId="6B5A2B79" w14:textId="77777777" w:rsidR="007A2D29" w:rsidRPr="00232EF1" w:rsidRDefault="007A2D29" w:rsidP="00232EF1">
                      <w:pPr>
                        <w:pStyle w:val="ListParagraph"/>
                        <w:numPr>
                          <w:ilvl w:val="0"/>
                          <w:numId w:val="39"/>
                        </w:numPr>
                        <w:spacing w:after="0"/>
                        <w:ind w:left="360"/>
                        <w:rPr>
                          <w:rFonts w:ascii="Arial Narrow" w:hAnsi="Arial Narrow" w:cs="Lucida Grande"/>
                          <w:spacing w:val="0"/>
                          <w:szCs w:val="17"/>
                        </w:rPr>
                      </w:pPr>
                      <w:r>
                        <w:rPr>
                          <w:rFonts w:ascii="Arial Narrow" w:hAnsi="Arial Narrow" w:cs="Lucida Grande"/>
                          <w:spacing w:val="0"/>
                          <w:szCs w:val="17"/>
                        </w:rPr>
                        <w:t xml:space="preserve">Want to stay CONNECTED with E-Free? Send an email to </w:t>
                      </w:r>
                      <w:hyperlink r:id="rId45" w:history="1">
                        <w:r w:rsidRPr="00C073C7">
                          <w:rPr>
                            <w:rStyle w:val="Hyperlink"/>
                            <w:rFonts w:ascii="Arial Narrow" w:hAnsi="Arial Narrow" w:cs="Lucida Grande"/>
                            <w:spacing w:val="0"/>
                            <w:szCs w:val="17"/>
                          </w:rPr>
                          <w:t>church@efreepalouse.org</w:t>
                        </w:r>
                      </w:hyperlink>
                      <w:r>
                        <w:rPr>
                          <w:rFonts w:ascii="Arial Narrow" w:hAnsi="Arial Narrow" w:cs="Lucida Grande"/>
                          <w:spacing w:val="0"/>
                          <w:szCs w:val="17"/>
                        </w:rPr>
                        <w:t xml:space="preserve"> &amp; request to be on the Announcement &amp; Prayer email lists.</w:t>
                      </w:r>
                    </w:p>
                    <w:p w14:paraId="7D42A5CF" w14:textId="77777777" w:rsidR="007A2D29" w:rsidRPr="00AD4146" w:rsidRDefault="007A2D29" w:rsidP="00B13E7A">
                      <w:pPr>
                        <w:pStyle w:val="Normalnarrow"/>
                        <w:ind w:left="360"/>
                        <w:rPr>
                          <w:szCs w:val="17"/>
                        </w:rPr>
                      </w:pPr>
                    </w:p>
                  </w:txbxContent>
                </v:textbox>
                <w10:wrap type="tight"/>
              </v:shape>
            </w:pict>
          </mc:Fallback>
        </mc:AlternateContent>
      </w:r>
      <w:r w:rsidR="00E0123C">
        <w:rPr>
          <w:noProof/>
          <w:kern w:val="16"/>
        </w:rPr>
        <mc:AlternateContent>
          <mc:Choice Requires="wps">
            <w:drawing>
              <wp:anchor distT="0" distB="0" distL="114300" distR="114300" simplePos="0" relativeHeight="251726848" behindDoc="0" locked="0" layoutInCell="1" allowOverlap="1" wp14:anchorId="5EA90DA5" wp14:editId="167D48F6">
                <wp:simplePos x="0" y="0"/>
                <wp:positionH relativeFrom="column">
                  <wp:posOffset>1543685</wp:posOffset>
                </wp:positionH>
                <wp:positionV relativeFrom="paragraph">
                  <wp:posOffset>2493645</wp:posOffset>
                </wp:positionV>
                <wp:extent cx="831215" cy="831215"/>
                <wp:effectExtent l="0" t="0" r="0" b="6985"/>
                <wp:wrapSquare wrapText="bothSides"/>
                <wp:docPr id="4" name="Text Box 4"/>
                <wp:cNvGraphicFramePr/>
                <a:graphic xmlns:a="http://schemas.openxmlformats.org/drawingml/2006/main">
                  <a:graphicData uri="http://schemas.microsoft.com/office/word/2010/wordprocessingShape">
                    <wps:wsp>
                      <wps:cNvSpPr txBox="1"/>
                      <wps:spPr>
                        <a:xfrm>
                          <a:off x="0" y="0"/>
                          <a:ext cx="831215" cy="831215"/>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81140CB" w14:textId="77777777" w:rsidR="007A2D29" w:rsidRDefault="007A2D29">
                            <w:r>
                              <w:rPr>
                                <w:noProof/>
                              </w:rPr>
                              <w:drawing>
                                <wp:inline distT="0" distB="0" distL="0" distR="0" wp14:anchorId="2130CD00" wp14:editId="68353E15">
                                  <wp:extent cx="648335" cy="648335"/>
                                  <wp:effectExtent l="0" t="0" r="12065" b="12065"/>
                                  <wp:docPr id="1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48335" cy="64833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1" type="#_x0000_t202" style="position:absolute;left:0;text-align:left;margin-left:121.55pt;margin-top:196.35pt;width:65.45pt;height:65.4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" filled="f" stroked="f">
                <v:textbox>
                  <w:txbxContent>
                    <w:p w14:paraId="281140CB" w14:textId="77777777" w:rsidR="007A2D29" w:rsidRDefault="007A2D29">
                      <w:r>
                        <w:rPr>
                          <w:noProof/>
                        </w:rPr>
                        <w:drawing>
                          <wp:inline distT="0" distB="0" distL="0" distR="0" wp14:anchorId="2130CD00" wp14:editId="68353E15">
                            <wp:extent cx="648335" cy="648335"/>
                            <wp:effectExtent l="0" t="0" r="12065" b="12065"/>
                            <wp:docPr id="1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48335" cy="648335"/>
                                    </a:xfrm>
                                    <a:prstGeom prst="rect">
                                      <a:avLst/>
                                    </a:prstGeom>
                                    <a:noFill/>
                                    <a:ln>
                                      <a:noFill/>
                                    </a:ln>
                                  </pic:spPr>
                                </pic:pic>
                              </a:graphicData>
                            </a:graphic>
                          </wp:inline>
                        </w:drawing>
                      </w:r>
                    </w:p>
                  </w:txbxContent>
                </v:textbox>
                <w10:wrap type="square"/>
              </v:shape>
            </w:pict>
          </mc:Fallback>
        </mc:AlternateContent>
      </w:r>
      <w:r w:rsidR="00E0123C">
        <w:rPr>
          <w:noProof/>
          <w:kern w:val="16"/>
        </w:rPr>
        <mc:AlternateContent>
          <mc:Choice Requires="wps">
            <w:drawing>
              <wp:anchor distT="0" distB="0" distL="114300" distR="114300" simplePos="0" relativeHeight="251728896" behindDoc="0" locked="0" layoutInCell="1" allowOverlap="1" wp14:anchorId="5F64CCEC" wp14:editId="3916657B">
                <wp:simplePos x="0" y="0"/>
                <wp:positionH relativeFrom="column">
                  <wp:posOffset>2612390</wp:posOffset>
                </wp:positionH>
                <wp:positionV relativeFrom="paragraph">
                  <wp:posOffset>1424940</wp:posOffset>
                </wp:positionV>
                <wp:extent cx="831215" cy="593725"/>
                <wp:effectExtent l="0" t="0" r="0" b="0"/>
                <wp:wrapSquare wrapText="bothSides"/>
                <wp:docPr id="11" name="Text Box 11"/>
                <wp:cNvGraphicFramePr/>
                <a:graphic xmlns:a="http://schemas.openxmlformats.org/drawingml/2006/main">
                  <a:graphicData uri="http://schemas.microsoft.com/office/word/2010/wordprocessingShape">
                    <wps:wsp>
                      <wps:cNvSpPr txBox="1"/>
                      <wps:spPr>
                        <a:xfrm>
                          <a:off x="0" y="0"/>
                          <a:ext cx="831215" cy="593725"/>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2B78449" w14:textId="77777777" w:rsidR="007A2D29" w:rsidRDefault="007A2D29">
                            <w:r>
                              <w:rPr>
                                <w:rFonts w:ascii="Arial Narrow" w:hAnsi="Arial Narrow"/>
                                <w:noProof/>
                              </w:rPr>
                              <w:drawing>
                                <wp:inline distT="0" distB="0" distL="0" distR="0" wp14:anchorId="5D9B9799" wp14:editId="3513BEF8">
                                  <wp:extent cx="640875" cy="545253"/>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idscrewlogo1[1].jpg"/>
                                          <pic:cNvPicPr/>
                                        </pic:nvPicPr>
                                        <pic:blipFill>
                                          <a:blip r:embed="rId47">
                                            <a:extLst>
                                              <a:ext uri="{28A0092B-C50C-407E-A947-70E740481C1C}">
                                                <a14:useLocalDpi xmlns:a14="http://schemas.microsoft.com/office/drawing/2010/main" val="0"/>
                                              </a:ext>
                                            </a:extLst>
                                          </a:blip>
                                          <a:stretch>
                                            <a:fillRect/>
                                          </a:stretch>
                                        </pic:blipFill>
                                        <pic:spPr>
                                          <a:xfrm>
                                            <a:off x="0" y="0"/>
                                            <a:ext cx="642054" cy="546256"/>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1" o:spid="_x0000_s1032" type="#_x0000_t202" style="position:absolute;left:0;text-align:left;margin-left:205.7pt;margin-top:112.2pt;width:65.45pt;height:46.7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" filled="f" stroked="f">
                <v:textbox>
                  <w:txbxContent>
                    <w:p w14:paraId="52B78449" w14:textId="77777777" w:rsidR="007A2D29" w:rsidRDefault="007A2D29">
                      <w:r>
                        <w:rPr>
                          <w:rFonts w:ascii="Arial Narrow" w:hAnsi="Arial Narrow"/>
                          <w:noProof/>
                        </w:rPr>
                        <w:drawing>
                          <wp:inline distT="0" distB="0" distL="0" distR="0" wp14:anchorId="5D9B9799" wp14:editId="3513BEF8">
                            <wp:extent cx="640875" cy="545253"/>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idscrewlogo1[1].jpg"/>
                                    <pic:cNvPicPr/>
                                  </pic:nvPicPr>
                                  <pic:blipFill>
                                    <a:blip r:embed="rId47">
                                      <a:extLst>
                                        <a:ext uri="{28A0092B-C50C-407E-A947-70E740481C1C}">
                                          <a14:useLocalDpi xmlns:a14="http://schemas.microsoft.com/office/drawing/2010/main" val="0"/>
                                        </a:ext>
                                      </a:extLst>
                                    </a:blip>
                                    <a:stretch>
                                      <a:fillRect/>
                                    </a:stretch>
                                  </pic:blipFill>
                                  <pic:spPr>
                                    <a:xfrm>
                                      <a:off x="0" y="0"/>
                                      <a:ext cx="642054" cy="546256"/>
                                    </a:xfrm>
                                    <a:prstGeom prst="rect">
                                      <a:avLst/>
                                    </a:prstGeom>
                                  </pic:spPr>
                                </pic:pic>
                              </a:graphicData>
                            </a:graphic>
                          </wp:inline>
                        </w:drawing>
                      </w:r>
                    </w:p>
                  </w:txbxContent>
                </v:textbox>
                <w10:wrap type="square"/>
              </v:shape>
            </w:pict>
          </mc:Fallback>
        </mc:AlternateContent>
      </w:r>
      <w:r w:rsidR="00321EE9">
        <w:rPr>
          <w:noProof/>
          <w:kern w:val="16"/>
        </w:rPr>
        <mc:AlternateContent>
          <mc:Choice Requires="wps">
            <w:drawing>
              <wp:anchor distT="0" distB="0" distL="114300" distR="114300" simplePos="0" relativeHeight="251725824" behindDoc="0" locked="0" layoutInCell="1" allowOverlap="1" wp14:anchorId="2B40012B" wp14:editId="51798E29">
                <wp:simplePos x="0" y="0"/>
                <wp:positionH relativeFrom="column">
                  <wp:posOffset>118745</wp:posOffset>
                </wp:positionH>
                <wp:positionV relativeFrom="paragraph">
                  <wp:posOffset>7479665</wp:posOffset>
                </wp:positionV>
                <wp:extent cx="297815" cy="307340"/>
                <wp:effectExtent l="0" t="0" r="0" b="0"/>
                <wp:wrapSquare wrapText="bothSides"/>
                <wp:docPr id="49" name="Text Box 49"/>
                <wp:cNvGraphicFramePr/>
                <a:graphic xmlns:a="http://schemas.openxmlformats.org/drawingml/2006/main">
                  <a:graphicData uri="http://schemas.microsoft.com/office/word/2010/wordprocessingShape">
                    <wps:wsp>
                      <wps:cNvSpPr txBox="1"/>
                      <wps:spPr>
                        <a:xfrm>
                          <a:off x="0" y="0"/>
                          <a:ext cx="297815" cy="30734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4A78834" w14:textId="77777777" w:rsidR="007A2D29" w:rsidRDefault="007A2D29"/>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id="Text Box 49" o:spid="_x0000_s1033" type="#_x0000_t202" style="position:absolute;left:0;text-align:left;margin-left:9.35pt;margin-top:588.95pt;width:23.45pt;height:24.2pt;z-index:2517258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" filled="f" stroked="f">
                <v:textbox style="mso-fit-shape-to-text:t">
                  <w:txbxContent>
                    <w:p w14:paraId="64A78834" w14:textId="77777777" w:rsidR="007A2D29" w:rsidRDefault="007A2D29"/>
                  </w:txbxContent>
                </v:textbox>
                <w10:wrap type="square"/>
              </v:shape>
            </w:pict>
          </mc:Fallback>
        </mc:AlternateContent>
      </w:r>
      <w:r w:rsidR="00846B85">
        <w:rPr>
          <w:noProof/>
          <w:kern w:val="16"/>
        </w:rPr>
        <mc:AlternateContent>
          <mc:Choice Requires="wps">
            <w:drawing>
              <wp:anchor distT="0" distB="0" distL="114300" distR="114300" simplePos="0" relativeHeight="251688960" behindDoc="0" locked="0" layoutInCell="1" allowOverlap="1" wp14:anchorId="3F4F95EF" wp14:editId="6B37BFE6">
                <wp:simplePos x="0" y="0"/>
                <wp:positionH relativeFrom="column">
                  <wp:posOffset>0</wp:posOffset>
                </wp:positionH>
                <wp:positionV relativeFrom="paragraph">
                  <wp:posOffset>8549640</wp:posOffset>
                </wp:positionV>
                <wp:extent cx="6883400" cy="949960"/>
                <wp:effectExtent l="0" t="0" r="0" b="15240"/>
                <wp:wrapTight wrapText="bothSides">
                  <wp:wrapPolygon edited="0">
                    <wp:start x="0" y="0"/>
                    <wp:lineTo x="0" y="21369"/>
                    <wp:lineTo x="21520" y="21369"/>
                    <wp:lineTo x="21520" y="0"/>
                    <wp:lineTo x="0" y="0"/>
                  </wp:wrapPolygon>
                </wp:wrapTight>
                <wp:docPr id="66"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83400" cy="949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Grid"/>
                              <w:tblW w:w="10845" w:type="dxa"/>
                              <w:tblInd w:w="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115" w:type="dxa"/>
                              </w:tblCellMar>
                              <w:tblLook w:val="00A0" w:firstRow="1" w:lastRow="0" w:firstColumn="1" w:lastColumn="0" w:noHBand="0" w:noVBand="0"/>
                            </w:tblPr>
                            <w:tblGrid>
                              <w:gridCol w:w="3177"/>
                              <w:gridCol w:w="2304"/>
                              <w:gridCol w:w="2790"/>
                              <w:gridCol w:w="2574"/>
                            </w:tblGrid>
                            <w:tr w:rsidR="007A2D29" w:rsidRPr="00B45E1B" w14:paraId="474B652A" w14:textId="77777777">
                              <w:trPr>
                                <w:trHeight w:val="805"/>
                              </w:trPr>
                              <w:tc>
                                <w:tcPr>
                                  <w:tcW w:w="3177" w:type="dxa"/>
                                </w:tcPr>
                                <w:p w14:paraId="3619983F" w14:textId="77777777" w:rsidR="007A2D29" w:rsidRPr="004B6831" w:rsidRDefault="007A2D29"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Lucida Sans" w:eastAsia="Times New Roman" w:hAnsi="Lucida Sans"/>
                                      <w:b/>
                                      <w:color w:val="800000"/>
                                      <w:kern w:val="16"/>
                                      <w:sz w:val="15"/>
                                    </w:rPr>
                                  </w:pPr>
                                  <w:r w:rsidRPr="004B6831">
                                    <w:rPr>
                                      <w:rFonts w:ascii="Lucida Sans" w:eastAsia="Times New Roman" w:hAnsi="Lucida Sans"/>
                                      <w:b/>
                                      <w:color w:val="800000"/>
                                      <w:kern w:val="16"/>
                                      <w:sz w:val="15"/>
                                    </w:rPr>
                                    <w:t>Evangelical Free Church of the Palouse</w:t>
                                  </w:r>
                                </w:p>
                                <w:p w14:paraId="0EF27684" w14:textId="77777777" w:rsidR="007A2D29" w:rsidRPr="00B45E1B" w:rsidRDefault="007A2D29"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Arial Narrow Bold" w:eastAsia="Times New Roman" w:hAnsi="Arial Narrow Bold"/>
                                      <w:color w:val="000000"/>
                                      <w:kern w:val="16"/>
                                      <w:sz w:val="15"/>
                                    </w:rPr>
                                  </w:pPr>
                                  <w:r>
                                    <w:rPr>
                                      <w:rFonts w:eastAsia="Times New Roman"/>
                                      <w:color w:val="000000"/>
                                      <w:kern w:val="16"/>
                                      <w:sz w:val="15"/>
                                    </w:rPr>
                                    <w:t>4812 Airport Road</w:t>
                                  </w:r>
                                </w:p>
                                <w:p w14:paraId="06B96053" w14:textId="77777777" w:rsidR="007A2D29" w:rsidRDefault="007A2D29"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B45E1B">
                                    <w:rPr>
                                      <w:rFonts w:eastAsia="Times New Roman"/>
                                      <w:color w:val="000000"/>
                                      <w:kern w:val="16"/>
                                      <w:sz w:val="15"/>
                                    </w:rPr>
                                    <w:t>Pullman, Washington 99163</w:t>
                                  </w:r>
                                </w:p>
                                <w:p w14:paraId="10B116BD" w14:textId="77777777" w:rsidR="007A2D29" w:rsidRDefault="007A2D29"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i/>
                                      <w:color w:val="000000"/>
                                      <w:kern w:val="16"/>
                                      <w:sz w:val="15"/>
                                    </w:rPr>
                                  </w:pPr>
                                  <w:r>
                                    <w:rPr>
                                      <w:rFonts w:eastAsia="Times New Roman"/>
                                      <w:color w:val="000000"/>
                                      <w:kern w:val="16"/>
                                      <w:sz w:val="15"/>
                                    </w:rPr>
                                    <w:t xml:space="preserve">Office Hours: </w:t>
                                  </w:r>
                                  <w:r>
                                    <w:rPr>
                                      <w:rFonts w:eastAsia="Times New Roman"/>
                                      <w:i/>
                                      <w:color w:val="000000"/>
                                      <w:kern w:val="16"/>
                                      <w:sz w:val="15"/>
                                    </w:rPr>
                                    <w:t>Mon – Fri</w:t>
                                  </w:r>
                                  <w:r w:rsidRPr="00BD47F6">
                                    <w:rPr>
                                      <w:rFonts w:eastAsia="Times New Roman"/>
                                      <w:i/>
                                      <w:color w:val="000000"/>
                                      <w:kern w:val="16"/>
                                      <w:sz w:val="15"/>
                                    </w:rPr>
                                    <w:t>, 9</w:t>
                                  </w:r>
                                  <w:r>
                                    <w:rPr>
                                      <w:rFonts w:eastAsia="Times New Roman"/>
                                      <w:i/>
                                      <w:color w:val="000000"/>
                                      <w:kern w:val="16"/>
                                      <w:sz w:val="15"/>
                                    </w:rPr>
                                    <w:t>:30</w:t>
                                  </w:r>
                                  <w:r w:rsidRPr="00BD47F6">
                                    <w:rPr>
                                      <w:rFonts w:eastAsia="Times New Roman"/>
                                      <w:i/>
                                      <w:color w:val="000000"/>
                                      <w:kern w:val="16"/>
                                      <w:sz w:val="15"/>
                                    </w:rPr>
                                    <w:t>am – 5pm</w:t>
                                  </w:r>
                                </w:p>
                                <w:p w14:paraId="74C2082E" w14:textId="77777777" w:rsidR="007A2D29" w:rsidRPr="0066234D" w:rsidRDefault="007A2D29"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509-872-3390</w:t>
                                  </w:r>
                                </w:p>
                                <w:p w14:paraId="52C0BD67" w14:textId="77777777" w:rsidR="007A2D29" w:rsidRPr="0066234D" w:rsidRDefault="007A2D29"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church@efreepalouse.org</w:t>
                                  </w:r>
                                </w:p>
                                <w:p w14:paraId="472EF973" w14:textId="77777777" w:rsidR="007A2D29" w:rsidRPr="0066234D" w:rsidRDefault="007A2D29"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www.efreepalouse.org</w:t>
                                  </w:r>
                                </w:p>
                                <w:p w14:paraId="7024933B" w14:textId="77777777" w:rsidR="007A2D29" w:rsidRPr="00BD47F6" w:rsidRDefault="007A2D29"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304" w:type="dxa"/>
                                </w:tcPr>
                                <w:p w14:paraId="46313233" w14:textId="77777777" w:rsidR="007A2D29" w:rsidRPr="00B45E1B" w:rsidRDefault="007A2D29"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790" w:type="dxa"/>
                                </w:tcPr>
                                <w:p w14:paraId="685F9A6D" w14:textId="77777777" w:rsidR="007A2D29" w:rsidRPr="004F391C" w:rsidRDefault="007A2D29"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780A11">
                                    <w:rPr>
                                      <w:rFonts w:eastAsia="Times New Roman"/>
                                      <w:i/>
                                      <w:color w:val="000000"/>
                                      <w:kern w:val="16"/>
                                      <w:sz w:val="14"/>
                                    </w:rPr>
                                    <w:t xml:space="preserve">Senior </w:t>
                                  </w:r>
                                  <w:r>
                                    <w:rPr>
                                      <w:rFonts w:eastAsia="Times New Roman"/>
                                      <w:i/>
                                      <w:color w:val="000000"/>
                                      <w:kern w:val="16"/>
                                      <w:sz w:val="14"/>
                                    </w:rPr>
                                    <w:t>Pastor</w:t>
                                  </w:r>
                                  <w:r w:rsidRPr="004F391C">
                                    <w:rPr>
                                      <w:rFonts w:eastAsia="Times New Roman"/>
                                      <w:i/>
                                      <w:color w:val="000000"/>
                                      <w:kern w:val="16"/>
                                      <w:sz w:val="14"/>
                                    </w:rPr>
                                    <w:t>:</w:t>
                                  </w:r>
                                  <w:r w:rsidRPr="004F391C">
                                    <w:rPr>
                                      <w:rFonts w:eastAsia="Times New Roman"/>
                                      <w:color w:val="000000"/>
                                      <w:kern w:val="16"/>
                                      <w:sz w:val="14"/>
                                    </w:rPr>
                                    <w:t xml:space="preserve"> Douglas Busby</w:t>
                                  </w:r>
                                </w:p>
                                <w:p w14:paraId="36B447E0" w14:textId="77777777" w:rsidR="007A2D29" w:rsidRPr="004F391C" w:rsidRDefault="007A2D29"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Adult Ministries Pastor</w:t>
                                  </w:r>
                                  <w:r w:rsidRPr="004F391C">
                                    <w:rPr>
                                      <w:rFonts w:eastAsia="Times New Roman"/>
                                      <w:i/>
                                      <w:color w:val="000000"/>
                                      <w:kern w:val="16"/>
                                      <w:sz w:val="14"/>
                                    </w:rPr>
                                    <w:t>:</w:t>
                                  </w:r>
                                  <w:r>
                                    <w:rPr>
                                      <w:rFonts w:eastAsia="Times New Roman"/>
                                      <w:color w:val="000000"/>
                                      <w:kern w:val="16"/>
                                      <w:sz w:val="14"/>
                                    </w:rPr>
                                    <w:t xml:space="preserve"> Bill Richardson</w:t>
                                  </w:r>
                                </w:p>
                                <w:p w14:paraId="3D363504" w14:textId="77777777" w:rsidR="007A2D29" w:rsidRPr="004F391C" w:rsidRDefault="007A2D29"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w:t>
                                  </w:r>
                                  <w:proofErr w:type="spellStart"/>
                                  <w:r w:rsidRPr="004F391C">
                                    <w:rPr>
                                      <w:rFonts w:eastAsia="Times New Roman"/>
                                      <w:color w:val="000000"/>
                                      <w:kern w:val="16"/>
                                      <w:sz w:val="14"/>
                                    </w:rPr>
                                    <w:t>Brossman</w:t>
                                  </w:r>
                                  <w:proofErr w:type="spellEnd"/>
                                </w:p>
                                <w:p w14:paraId="639CAFB8" w14:textId="77777777" w:rsidR="007A2D29" w:rsidRPr="004F391C" w:rsidRDefault="007A2D29"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Flack</w:t>
                                  </w:r>
                                </w:p>
                                <w:p w14:paraId="0D0E1ACF" w14:textId="77777777" w:rsidR="007A2D29" w:rsidRPr="00E342D0" w:rsidRDefault="007A2D29"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Bill </w:t>
                                  </w:r>
                                  <w:proofErr w:type="spellStart"/>
                                  <w:r w:rsidRPr="004F391C">
                                    <w:rPr>
                                      <w:rFonts w:eastAsia="Times New Roman"/>
                                      <w:color w:val="000000"/>
                                      <w:kern w:val="16"/>
                                      <w:sz w:val="14"/>
                                    </w:rPr>
                                    <w:t>Twigg</w:t>
                                  </w:r>
                                  <w:proofErr w:type="spellEnd"/>
                                </w:p>
                                <w:p w14:paraId="71273F6D" w14:textId="77777777" w:rsidR="007A2D29" w:rsidRPr="00B45E1B" w:rsidRDefault="007A2D29"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574" w:type="dxa"/>
                                </w:tcPr>
                                <w:p w14:paraId="09B93CB3" w14:textId="77777777" w:rsidR="007A2D29" w:rsidRPr="004F391C" w:rsidRDefault="007A2D29"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Youth Ministry:</w:t>
                                  </w:r>
                                  <w:r>
                                    <w:rPr>
                                      <w:rFonts w:eastAsia="Times New Roman"/>
                                      <w:color w:val="000000"/>
                                      <w:kern w:val="16"/>
                                      <w:sz w:val="14"/>
                                    </w:rPr>
                                    <w:t xml:space="preserve"> Kyle Luck</w:t>
                                  </w:r>
                                </w:p>
                                <w:p w14:paraId="225A5B7F" w14:textId="77777777" w:rsidR="007A2D29" w:rsidRPr="006C46B1" w:rsidRDefault="007A2D29"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Ch</w:t>
                                  </w:r>
                                  <w:r>
                                    <w:rPr>
                                      <w:rFonts w:eastAsia="Times New Roman"/>
                                      <w:i/>
                                      <w:color w:val="000000"/>
                                      <w:kern w:val="16"/>
                                      <w:sz w:val="14"/>
                                    </w:rPr>
                                    <w:t>ildren’s Ministry</w:t>
                                  </w:r>
                                  <w:r w:rsidRPr="004F391C">
                                    <w:rPr>
                                      <w:rFonts w:eastAsia="Times New Roman"/>
                                      <w:i/>
                                      <w:color w:val="000000"/>
                                      <w:kern w:val="16"/>
                                      <w:sz w:val="14"/>
                                    </w:rPr>
                                    <w:t>:</w:t>
                                  </w:r>
                                  <w:r>
                                    <w:rPr>
                                      <w:rFonts w:eastAsia="Times New Roman"/>
                                      <w:color w:val="000000"/>
                                      <w:kern w:val="16"/>
                                      <w:sz w:val="14"/>
                                    </w:rPr>
                                    <w:t xml:space="preserve"> Kellie Owsley</w:t>
                                  </w:r>
                                </w:p>
                                <w:p w14:paraId="7F74E103" w14:textId="77777777" w:rsidR="007A2D29" w:rsidRDefault="007A2D29"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Minister of Worship:</w:t>
                                  </w:r>
                                  <w:r w:rsidRPr="004F391C">
                                    <w:rPr>
                                      <w:rFonts w:eastAsia="Times New Roman"/>
                                      <w:color w:val="000000"/>
                                      <w:kern w:val="16"/>
                                      <w:sz w:val="14"/>
                                    </w:rPr>
                                    <w:t xml:space="preserve"> Arden </w:t>
                                  </w:r>
                                  <w:proofErr w:type="spellStart"/>
                                  <w:r w:rsidRPr="004F391C">
                                    <w:rPr>
                                      <w:rFonts w:eastAsia="Times New Roman"/>
                                      <w:color w:val="000000"/>
                                      <w:kern w:val="16"/>
                                      <w:sz w:val="14"/>
                                    </w:rPr>
                                    <w:t>Skoglund</w:t>
                                  </w:r>
                                  <w:proofErr w:type="spellEnd"/>
                                </w:p>
                                <w:p w14:paraId="41E9340A" w14:textId="77777777" w:rsidR="007A2D29" w:rsidRPr="004F391C" w:rsidRDefault="007A2D29"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E342D0">
                                    <w:rPr>
                                      <w:rFonts w:eastAsia="Times New Roman"/>
                                      <w:i/>
                                      <w:color w:val="000000"/>
                                      <w:kern w:val="16"/>
                                      <w:sz w:val="14"/>
                                    </w:rPr>
                                    <w:t>Bookkeeper:</w:t>
                                  </w:r>
                                  <w:r>
                                    <w:rPr>
                                      <w:rFonts w:eastAsia="Times New Roman"/>
                                      <w:color w:val="000000"/>
                                      <w:kern w:val="16"/>
                                      <w:sz w:val="14"/>
                                    </w:rPr>
                                    <w:t xml:space="preserve"> Donna </w:t>
                                  </w:r>
                                  <w:proofErr w:type="spellStart"/>
                                  <w:r>
                                    <w:rPr>
                                      <w:rFonts w:eastAsia="Times New Roman"/>
                                      <w:color w:val="000000"/>
                                      <w:kern w:val="16"/>
                                      <w:sz w:val="14"/>
                                    </w:rPr>
                                    <w:t>Witthuhn</w:t>
                                  </w:r>
                                  <w:proofErr w:type="spellEnd"/>
                                </w:p>
                                <w:p w14:paraId="2A7E3887" w14:textId="77777777" w:rsidR="007A2D29" w:rsidRPr="00B45E1B" w:rsidRDefault="007A2D29"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4F391C">
                                    <w:rPr>
                                      <w:rFonts w:eastAsia="Times New Roman"/>
                                      <w:i/>
                                      <w:color w:val="000000"/>
                                      <w:kern w:val="16"/>
                                      <w:sz w:val="14"/>
                                    </w:rPr>
                                    <w:t>Secretary:</w:t>
                                  </w:r>
                                  <w:r w:rsidRPr="004F391C">
                                    <w:rPr>
                                      <w:rFonts w:eastAsia="Times New Roman"/>
                                      <w:color w:val="000000"/>
                                      <w:kern w:val="16"/>
                                      <w:sz w:val="14"/>
                                    </w:rPr>
                                    <w:t xml:space="preserve"> Debbie Hulbert</w:t>
                                  </w:r>
                                </w:p>
                              </w:tc>
                            </w:tr>
                          </w:tbl>
                          <w:p w14:paraId="3274D918" w14:textId="77777777" w:rsidR="007A2D29" w:rsidRPr="00B45E1B" w:rsidRDefault="007A2D29" w:rsidP="00783DAA">
                            <w:pPr>
                              <w:spacing w:after="0"/>
                              <w:jc w:val="both"/>
                              <w:rPr>
                                <w:sz w:val="15"/>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3" o:spid="_x0000_s1034" type="#_x0000_t202" style="position:absolute;left:0;text-align:left;margin-left:0;margin-top:673.2pt;width:542pt;height:74.8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" filled="f" stroked="f">
                <v:textbox inset="0,0,0,0">
                  <w:txbxContent>
                    <w:tbl>
                      <w:tblPr>
                        <w:tblStyle w:val="TableGrid"/>
                        <w:tblW w:w="10845" w:type="dxa"/>
                        <w:tblInd w:w="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115" w:type="dxa"/>
                        </w:tblCellMar>
                        <w:tblLook w:val="00A0" w:firstRow="1" w:lastRow="0" w:firstColumn="1" w:lastColumn="0" w:noHBand="0" w:noVBand="0"/>
                      </w:tblPr>
                      <w:tblGrid>
                        <w:gridCol w:w="3177"/>
                        <w:gridCol w:w="2304"/>
                        <w:gridCol w:w="2790"/>
                        <w:gridCol w:w="2574"/>
                      </w:tblGrid>
                      <w:tr w:rsidR="007A2D29" w:rsidRPr="00B45E1B" w14:paraId="474B652A" w14:textId="77777777">
                        <w:trPr>
                          <w:trHeight w:val="805"/>
                        </w:trPr>
                        <w:tc>
                          <w:tcPr>
                            <w:tcW w:w="3177" w:type="dxa"/>
                          </w:tcPr>
                          <w:p w14:paraId="3619983F" w14:textId="77777777" w:rsidR="007A2D29" w:rsidRPr="004B6831" w:rsidRDefault="007A2D29"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Lucida Sans" w:eastAsia="Times New Roman" w:hAnsi="Lucida Sans"/>
                                <w:b/>
                                <w:color w:val="800000"/>
                                <w:kern w:val="16"/>
                                <w:sz w:val="15"/>
                              </w:rPr>
                            </w:pPr>
                            <w:r w:rsidRPr="004B6831">
                              <w:rPr>
                                <w:rFonts w:ascii="Lucida Sans" w:eastAsia="Times New Roman" w:hAnsi="Lucida Sans"/>
                                <w:b/>
                                <w:color w:val="800000"/>
                                <w:kern w:val="16"/>
                                <w:sz w:val="15"/>
                              </w:rPr>
                              <w:t>Evangelical Free Church of the Palouse</w:t>
                            </w:r>
                          </w:p>
                          <w:p w14:paraId="0EF27684" w14:textId="77777777" w:rsidR="007A2D29" w:rsidRPr="00B45E1B" w:rsidRDefault="007A2D29"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Arial Narrow Bold" w:eastAsia="Times New Roman" w:hAnsi="Arial Narrow Bold"/>
                                <w:color w:val="000000"/>
                                <w:kern w:val="16"/>
                                <w:sz w:val="15"/>
                              </w:rPr>
                            </w:pPr>
                            <w:r>
                              <w:rPr>
                                <w:rFonts w:eastAsia="Times New Roman"/>
                                <w:color w:val="000000"/>
                                <w:kern w:val="16"/>
                                <w:sz w:val="15"/>
                              </w:rPr>
                              <w:t>4812 Airport Road</w:t>
                            </w:r>
                          </w:p>
                          <w:p w14:paraId="06B96053" w14:textId="77777777" w:rsidR="007A2D29" w:rsidRDefault="007A2D29"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B45E1B">
                              <w:rPr>
                                <w:rFonts w:eastAsia="Times New Roman"/>
                                <w:color w:val="000000"/>
                                <w:kern w:val="16"/>
                                <w:sz w:val="15"/>
                              </w:rPr>
                              <w:t>Pullman, Washington 99163</w:t>
                            </w:r>
                          </w:p>
                          <w:p w14:paraId="10B116BD" w14:textId="77777777" w:rsidR="007A2D29" w:rsidRDefault="007A2D29"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i/>
                                <w:color w:val="000000"/>
                                <w:kern w:val="16"/>
                                <w:sz w:val="15"/>
                              </w:rPr>
                            </w:pPr>
                            <w:r>
                              <w:rPr>
                                <w:rFonts w:eastAsia="Times New Roman"/>
                                <w:color w:val="000000"/>
                                <w:kern w:val="16"/>
                                <w:sz w:val="15"/>
                              </w:rPr>
                              <w:t xml:space="preserve">Office Hours: </w:t>
                            </w:r>
                            <w:r>
                              <w:rPr>
                                <w:rFonts w:eastAsia="Times New Roman"/>
                                <w:i/>
                                <w:color w:val="000000"/>
                                <w:kern w:val="16"/>
                                <w:sz w:val="15"/>
                              </w:rPr>
                              <w:t>Mon – Fri</w:t>
                            </w:r>
                            <w:r w:rsidRPr="00BD47F6">
                              <w:rPr>
                                <w:rFonts w:eastAsia="Times New Roman"/>
                                <w:i/>
                                <w:color w:val="000000"/>
                                <w:kern w:val="16"/>
                                <w:sz w:val="15"/>
                              </w:rPr>
                              <w:t>, 9</w:t>
                            </w:r>
                            <w:r>
                              <w:rPr>
                                <w:rFonts w:eastAsia="Times New Roman"/>
                                <w:i/>
                                <w:color w:val="000000"/>
                                <w:kern w:val="16"/>
                                <w:sz w:val="15"/>
                              </w:rPr>
                              <w:t>:30</w:t>
                            </w:r>
                            <w:r w:rsidRPr="00BD47F6">
                              <w:rPr>
                                <w:rFonts w:eastAsia="Times New Roman"/>
                                <w:i/>
                                <w:color w:val="000000"/>
                                <w:kern w:val="16"/>
                                <w:sz w:val="15"/>
                              </w:rPr>
                              <w:t>am – 5pm</w:t>
                            </w:r>
                          </w:p>
                          <w:p w14:paraId="74C2082E" w14:textId="77777777" w:rsidR="007A2D29" w:rsidRPr="0066234D" w:rsidRDefault="007A2D29"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509-872-3390</w:t>
                            </w:r>
                          </w:p>
                          <w:p w14:paraId="52C0BD67" w14:textId="77777777" w:rsidR="007A2D29" w:rsidRPr="0066234D" w:rsidRDefault="007A2D29"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church@efreepalouse.org</w:t>
                            </w:r>
                          </w:p>
                          <w:p w14:paraId="472EF973" w14:textId="77777777" w:rsidR="007A2D29" w:rsidRPr="0066234D" w:rsidRDefault="007A2D29"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www.efreepalouse.org</w:t>
                            </w:r>
                          </w:p>
                          <w:p w14:paraId="7024933B" w14:textId="77777777" w:rsidR="007A2D29" w:rsidRPr="00BD47F6" w:rsidRDefault="007A2D29"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304" w:type="dxa"/>
                          </w:tcPr>
                          <w:p w14:paraId="46313233" w14:textId="77777777" w:rsidR="007A2D29" w:rsidRPr="00B45E1B" w:rsidRDefault="007A2D29"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790" w:type="dxa"/>
                          </w:tcPr>
                          <w:p w14:paraId="685F9A6D" w14:textId="77777777" w:rsidR="007A2D29" w:rsidRPr="004F391C" w:rsidRDefault="007A2D29"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780A11">
                              <w:rPr>
                                <w:rFonts w:eastAsia="Times New Roman"/>
                                <w:i/>
                                <w:color w:val="000000"/>
                                <w:kern w:val="16"/>
                                <w:sz w:val="14"/>
                              </w:rPr>
                              <w:t xml:space="preserve">Senior </w:t>
                            </w:r>
                            <w:r>
                              <w:rPr>
                                <w:rFonts w:eastAsia="Times New Roman"/>
                                <w:i/>
                                <w:color w:val="000000"/>
                                <w:kern w:val="16"/>
                                <w:sz w:val="14"/>
                              </w:rPr>
                              <w:t>Pastor</w:t>
                            </w:r>
                            <w:r w:rsidRPr="004F391C">
                              <w:rPr>
                                <w:rFonts w:eastAsia="Times New Roman"/>
                                <w:i/>
                                <w:color w:val="000000"/>
                                <w:kern w:val="16"/>
                                <w:sz w:val="14"/>
                              </w:rPr>
                              <w:t>:</w:t>
                            </w:r>
                            <w:r w:rsidRPr="004F391C">
                              <w:rPr>
                                <w:rFonts w:eastAsia="Times New Roman"/>
                                <w:color w:val="000000"/>
                                <w:kern w:val="16"/>
                                <w:sz w:val="14"/>
                              </w:rPr>
                              <w:t xml:space="preserve"> Douglas Busby</w:t>
                            </w:r>
                          </w:p>
                          <w:p w14:paraId="36B447E0" w14:textId="77777777" w:rsidR="007A2D29" w:rsidRPr="004F391C" w:rsidRDefault="007A2D29"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Adult Ministries Pastor</w:t>
                            </w:r>
                            <w:r w:rsidRPr="004F391C">
                              <w:rPr>
                                <w:rFonts w:eastAsia="Times New Roman"/>
                                <w:i/>
                                <w:color w:val="000000"/>
                                <w:kern w:val="16"/>
                                <w:sz w:val="14"/>
                              </w:rPr>
                              <w:t>:</w:t>
                            </w:r>
                            <w:r>
                              <w:rPr>
                                <w:rFonts w:eastAsia="Times New Roman"/>
                                <w:color w:val="000000"/>
                                <w:kern w:val="16"/>
                                <w:sz w:val="14"/>
                              </w:rPr>
                              <w:t xml:space="preserve"> Bill Richardson</w:t>
                            </w:r>
                          </w:p>
                          <w:p w14:paraId="3D363504" w14:textId="77777777" w:rsidR="007A2D29" w:rsidRPr="004F391C" w:rsidRDefault="007A2D29"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w:t>
                            </w:r>
                            <w:proofErr w:type="spellStart"/>
                            <w:r w:rsidRPr="004F391C">
                              <w:rPr>
                                <w:rFonts w:eastAsia="Times New Roman"/>
                                <w:color w:val="000000"/>
                                <w:kern w:val="16"/>
                                <w:sz w:val="14"/>
                              </w:rPr>
                              <w:t>Brossman</w:t>
                            </w:r>
                            <w:proofErr w:type="spellEnd"/>
                          </w:p>
                          <w:p w14:paraId="639CAFB8" w14:textId="77777777" w:rsidR="007A2D29" w:rsidRPr="004F391C" w:rsidRDefault="007A2D29"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Flack</w:t>
                            </w:r>
                          </w:p>
                          <w:p w14:paraId="0D0E1ACF" w14:textId="77777777" w:rsidR="007A2D29" w:rsidRPr="00E342D0" w:rsidRDefault="007A2D29"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Bill </w:t>
                            </w:r>
                            <w:proofErr w:type="spellStart"/>
                            <w:r w:rsidRPr="004F391C">
                              <w:rPr>
                                <w:rFonts w:eastAsia="Times New Roman"/>
                                <w:color w:val="000000"/>
                                <w:kern w:val="16"/>
                                <w:sz w:val="14"/>
                              </w:rPr>
                              <w:t>Twigg</w:t>
                            </w:r>
                            <w:proofErr w:type="spellEnd"/>
                          </w:p>
                          <w:p w14:paraId="71273F6D" w14:textId="77777777" w:rsidR="007A2D29" w:rsidRPr="00B45E1B" w:rsidRDefault="007A2D29"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574" w:type="dxa"/>
                          </w:tcPr>
                          <w:p w14:paraId="09B93CB3" w14:textId="77777777" w:rsidR="007A2D29" w:rsidRPr="004F391C" w:rsidRDefault="007A2D29"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Youth Ministry:</w:t>
                            </w:r>
                            <w:r>
                              <w:rPr>
                                <w:rFonts w:eastAsia="Times New Roman"/>
                                <w:color w:val="000000"/>
                                <w:kern w:val="16"/>
                                <w:sz w:val="14"/>
                              </w:rPr>
                              <w:t xml:space="preserve"> Kyle Luck</w:t>
                            </w:r>
                          </w:p>
                          <w:p w14:paraId="225A5B7F" w14:textId="77777777" w:rsidR="007A2D29" w:rsidRPr="006C46B1" w:rsidRDefault="007A2D29"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Ch</w:t>
                            </w:r>
                            <w:r>
                              <w:rPr>
                                <w:rFonts w:eastAsia="Times New Roman"/>
                                <w:i/>
                                <w:color w:val="000000"/>
                                <w:kern w:val="16"/>
                                <w:sz w:val="14"/>
                              </w:rPr>
                              <w:t>ildren’s Ministry</w:t>
                            </w:r>
                            <w:r w:rsidRPr="004F391C">
                              <w:rPr>
                                <w:rFonts w:eastAsia="Times New Roman"/>
                                <w:i/>
                                <w:color w:val="000000"/>
                                <w:kern w:val="16"/>
                                <w:sz w:val="14"/>
                              </w:rPr>
                              <w:t>:</w:t>
                            </w:r>
                            <w:r>
                              <w:rPr>
                                <w:rFonts w:eastAsia="Times New Roman"/>
                                <w:color w:val="000000"/>
                                <w:kern w:val="16"/>
                                <w:sz w:val="14"/>
                              </w:rPr>
                              <w:t xml:space="preserve"> Kellie Owsley</w:t>
                            </w:r>
                          </w:p>
                          <w:p w14:paraId="7F74E103" w14:textId="77777777" w:rsidR="007A2D29" w:rsidRDefault="007A2D29"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Minister of Worship:</w:t>
                            </w:r>
                            <w:r w:rsidRPr="004F391C">
                              <w:rPr>
                                <w:rFonts w:eastAsia="Times New Roman"/>
                                <w:color w:val="000000"/>
                                <w:kern w:val="16"/>
                                <w:sz w:val="14"/>
                              </w:rPr>
                              <w:t xml:space="preserve"> Arden </w:t>
                            </w:r>
                            <w:proofErr w:type="spellStart"/>
                            <w:r w:rsidRPr="004F391C">
                              <w:rPr>
                                <w:rFonts w:eastAsia="Times New Roman"/>
                                <w:color w:val="000000"/>
                                <w:kern w:val="16"/>
                                <w:sz w:val="14"/>
                              </w:rPr>
                              <w:t>Skoglund</w:t>
                            </w:r>
                            <w:proofErr w:type="spellEnd"/>
                          </w:p>
                          <w:p w14:paraId="41E9340A" w14:textId="77777777" w:rsidR="007A2D29" w:rsidRPr="004F391C" w:rsidRDefault="007A2D29"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E342D0">
                              <w:rPr>
                                <w:rFonts w:eastAsia="Times New Roman"/>
                                <w:i/>
                                <w:color w:val="000000"/>
                                <w:kern w:val="16"/>
                                <w:sz w:val="14"/>
                              </w:rPr>
                              <w:t>Bookkeeper:</w:t>
                            </w:r>
                            <w:r>
                              <w:rPr>
                                <w:rFonts w:eastAsia="Times New Roman"/>
                                <w:color w:val="000000"/>
                                <w:kern w:val="16"/>
                                <w:sz w:val="14"/>
                              </w:rPr>
                              <w:t xml:space="preserve"> Donna </w:t>
                            </w:r>
                            <w:proofErr w:type="spellStart"/>
                            <w:r>
                              <w:rPr>
                                <w:rFonts w:eastAsia="Times New Roman"/>
                                <w:color w:val="000000"/>
                                <w:kern w:val="16"/>
                                <w:sz w:val="14"/>
                              </w:rPr>
                              <w:t>Witthuhn</w:t>
                            </w:r>
                            <w:proofErr w:type="spellEnd"/>
                          </w:p>
                          <w:p w14:paraId="2A7E3887" w14:textId="77777777" w:rsidR="007A2D29" w:rsidRPr="00B45E1B" w:rsidRDefault="007A2D29"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4F391C">
                              <w:rPr>
                                <w:rFonts w:eastAsia="Times New Roman"/>
                                <w:i/>
                                <w:color w:val="000000"/>
                                <w:kern w:val="16"/>
                                <w:sz w:val="14"/>
                              </w:rPr>
                              <w:t>Secretary:</w:t>
                            </w:r>
                            <w:r w:rsidRPr="004F391C">
                              <w:rPr>
                                <w:rFonts w:eastAsia="Times New Roman"/>
                                <w:color w:val="000000"/>
                                <w:kern w:val="16"/>
                                <w:sz w:val="14"/>
                              </w:rPr>
                              <w:t xml:space="preserve"> Debbie Hulbert</w:t>
                            </w:r>
                          </w:p>
                        </w:tc>
                      </w:tr>
                    </w:tbl>
                    <w:p w14:paraId="3274D918" w14:textId="77777777" w:rsidR="007A2D29" w:rsidRPr="00B45E1B" w:rsidRDefault="007A2D29" w:rsidP="00783DAA">
                      <w:pPr>
                        <w:spacing w:after="0"/>
                        <w:jc w:val="both"/>
                        <w:rPr>
                          <w:sz w:val="15"/>
                        </w:rPr>
                      </w:pPr>
                    </w:p>
                  </w:txbxContent>
                </v:textbox>
                <w10:wrap type="tight"/>
              </v:shape>
            </w:pict>
          </mc:Fallback>
        </mc:AlternateContent>
      </w:r>
      <w:r w:rsidR="00DD7E5C" w:rsidRPr="00DD7E5C">
        <w:rPr>
          <w:rFonts w:ascii="Calibri" w:hAnsi="Calibri" w:cs="Calibri"/>
          <w:spacing w:val="0"/>
          <w:sz w:val="28"/>
          <w:szCs w:val="28"/>
        </w:rPr>
        <w:t xml:space="preserve"> </w:t>
      </w:r>
      <w:r w:rsidR="003D1755">
        <w:rPr>
          <w:noProof/>
          <w:kern w:val="16"/>
        </w:rPr>
        <mc:AlternateContent>
          <mc:Choice Requires="wps">
            <w:drawing>
              <wp:anchor distT="4294967295" distB="4294967295" distL="114300" distR="114300" simplePos="0" relativeHeight="251687936" behindDoc="0" locked="0" layoutInCell="1" allowOverlap="1" wp14:anchorId="54C9BEBC" wp14:editId="5AA70697">
                <wp:simplePos x="0" y="0"/>
                <wp:positionH relativeFrom="column">
                  <wp:posOffset>0</wp:posOffset>
                </wp:positionH>
                <wp:positionV relativeFrom="paragraph">
                  <wp:posOffset>8430895</wp:posOffset>
                </wp:positionV>
                <wp:extent cx="6887210" cy="0"/>
                <wp:effectExtent l="0" t="0" r="21590" b="25400"/>
                <wp:wrapTight wrapText="bothSides">
                  <wp:wrapPolygon edited="0">
                    <wp:start x="0" y="-1"/>
                    <wp:lineTo x="0" y="-1"/>
                    <wp:lineTo x="21588" y="-1"/>
                    <wp:lineTo x="21588" y="-1"/>
                    <wp:lineTo x="0" y="-1"/>
                  </wp:wrapPolygon>
                </wp:wrapTight>
                <wp:docPr id="55"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87210" cy="0"/>
                        </a:xfrm>
                        <a:prstGeom prst="line">
                          <a:avLst/>
                        </a:prstGeom>
                        <a:noFill/>
                        <a:ln w="2540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52" o:spid="_x0000_s1026" style="position:absolute;z-index:25168793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from="0,663.85pt" to="542.3pt,663.8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" strokecolor="black [3213]" strokeweight="2pt">
                <v:shadow opacity="22938f" mv:blur="38100f" offset="0,2pt"/>
                <w10:wrap type="tight"/>
              </v:line>
            </w:pict>
          </mc:Fallback>
        </mc:AlternateContent>
      </w:r>
      <w:r w:rsidR="00B368EF" w:rsidRPr="00B368EF">
        <w:rPr>
          <w:rFonts w:ascii="Helvetica" w:hAnsi="Helvetica" w:cs="Helvetica"/>
        </w:rPr>
        <w:t xml:space="preserve"> </w:t>
      </w:r>
      <w:r w:rsidR="006B192E">
        <w:rPr>
          <w:noProof/>
          <w:kern w:val="16"/>
        </w:rPr>
        <mc:AlternateContent>
          <mc:Choice Requires="wps">
            <w:drawing>
              <wp:anchor distT="0" distB="0" distL="114300" distR="114300" simplePos="0" relativeHeight="251677696" behindDoc="0" locked="0" layoutInCell="1" allowOverlap="1" wp14:anchorId="54B4B5F5" wp14:editId="33B54F72">
                <wp:simplePos x="0" y="0"/>
                <wp:positionH relativeFrom="column">
                  <wp:posOffset>3562350</wp:posOffset>
                </wp:positionH>
                <wp:positionV relativeFrom="paragraph">
                  <wp:posOffset>712470</wp:posOffset>
                </wp:positionV>
                <wp:extent cx="3324860" cy="160655"/>
                <wp:effectExtent l="0" t="0" r="2540" b="0"/>
                <wp:wrapTight wrapText="bothSides">
                  <wp:wrapPolygon edited="0">
                    <wp:start x="0" y="0"/>
                    <wp:lineTo x="0" y="17075"/>
                    <wp:lineTo x="21451" y="17075"/>
                    <wp:lineTo x="21451" y="0"/>
                    <wp:lineTo x="0" y="0"/>
                  </wp:wrapPolygon>
                </wp:wrapTight>
                <wp:docPr id="60"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2A48A722" w14:textId="77777777" w:rsidR="007A2D29" w:rsidRPr="00754643" w:rsidRDefault="007A2D29" w:rsidP="006B0710">
                            <w:pPr>
                              <w:pStyle w:val="Heading2B"/>
                              <w:rPr>
                                <w:b/>
                                <w:color w:val="800000"/>
                                <w:sz w:val="17"/>
                                <w:szCs w:val="17"/>
                              </w:rPr>
                            </w:pPr>
                            <w:r>
                              <w:rPr>
                                <w:b/>
                                <w:color w:val="800000"/>
                                <w:sz w:val="17"/>
                                <w:szCs w:val="17"/>
                              </w:rPr>
                              <w:t>announcements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 o:spid="_x0000_s1035" type="#_x0000_t202" style="position:absolute;left:0;text-align:left;margin-left:280.5pt;margin-top:56.1pt;width:261.8pt;height:12.6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" fillcolor="#d8d8d8 [2732]" stroked="f">
                <v:textbox inset="0,0,0,0">
                  <w:txbxContent>
                    <w:p w14:paraId="2A48A722" w14:textId="77777777" w:rsidR="007A2D29" w:rsidRPr="00754643" w:rsidRDefault="007A2D29" w:rsidP="006B0710">
                      <w:pPr>
                        <w:pStyle w:val="Heading2B"/>
                        <w:rPr>
                          <w:b/>
                          <w:color w:val="800000"/>
                          <w:sz w:val="17"/>
                          <w:szCs w:val="17"/>
                        </w:rPr>
                      </w:pPr>
                      <w:r>
                        <w:rPr>
                          <w:b/>
                          <w:color w:val="800000"/>
                          <w:sz w:val="17"/>
                          <w:szCs w:val="17"/>
                        </w:rPr>
                        <w:t>announcements</w:t>
                      </w:r>
                    </w:p>
                  </w:txbxContent>
                </v:textbox>
                <w10:wrap type="tight"/>
              </v:shape>
            </w:pict>
          </mc:Fallback>
        </mc:AlternateContent>
      </w:r>
      <w:r w:rsidR="006B192E">
        <w:rPr>
          <w:noProof/>
          <w:kern w:val="16"/>
        </w:rPr>
        <mc:AlternateContent>
          <mc:Choice Requires="wps">
            <w:drawing>
              <wp:anchor distT="0" distB="0" distL="114300" distR="114300" simplePos="0" relativeHeight="251673600" behindDoc="0" locked="0" layoutInCell="1" allowOverlap="1" wp14:anchorId="4DB5A147" wp14:editId="4BF90AF7">
                <wp:simplePos x="0" y="0"/>
                <wp:positionH relativeFrom="column">
                  <wp:posOffset>0</wp:posOffset>
                </wp:positionH>
                <wp:positionV relativeFrom="paragraph">
                  <wp:posOffset>712470</wp:posOffset>
                </wp:positionV>
                <wp:extent cx="3324860" cy="160655"/>
                <wp:effectExtent l="0" t="0" r="2540" b="0"/>
                <wp:wrapTight wrapText="bothSides">
                  <wp:wrapPolygon edited="0">
                    <wp:start x="0" y="0"/>
                    <wp:lineTo x="0" y="17075"/>
                    <wp:lineTo x="21451" y="17075"/>
                    <wp:lineTo x="21451" y="0"/>
                    <wp:lineTo x="0" y="0"/>
                  </wp:wrapPolygon>
                </wp:wrapTight>
                <wp:docPr id="59"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049CCEDF" w14:textId="77777777" w:rsidR="007A2D29" w:rsidRPr="00754643" w:rsidRDefault="007A2D29" w:rsidP="006B0710">
                            <w:pPr>
                              <w:pStyle w:val="Heading2B"/>
                              <w:rPr>
                                <w:b/>
                                <w:color w:val="800000"/>
                                <w:sz w:val="17"/>
                                <w:szCs w:val="17"/>
                              </w:rPr>
                            </w:pPr>
                            <w:r>
                              <w:rPr>
                                <w:b/>
                                <w:color w:val="800000"/>
                                <w:sz w:val="17"/>
                                <w:szCs w:val="17"/>
                              </w:rPr>
                              <w:t>GET CONNECTED!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6" o:spid="_x0000_s1036" type="#_x0000_t202" style="position:absolute;left:0;text-align:left;margin-left:0;margin-top:56.1pt;width:261.8pt;height:12.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" fillcolor="#d8d8d8 [2732]" stroked="f">
                <v:textbox inset="0,0,0,0">
                  <w:txbxContent>
                    <w:p w14:paraId="049CCEDF" w14:textId="77777777" w:rsidR="007A2D29" w:rsidRPr="00754643" w:rsidRDefault="007A2D29" w:rsidP="006B0710">
                      <w:pPr>
                        <w:pStyle w:val="Heading2B"/>
                        <w:rPr>
                          <w:b/>
                          <w:color w:val="800000"/>
                          <w:sz w:val="17"/>
                          <w:szCs w:val="17"/>
                        </w:rPr>
                      </w:pPr>
                      <w:r>
                        <w:rPr>
                          <w:b/>
                          <w:color w:val="800000"/>
                          <w:sz w:val="17"/>
                          <w:szCs w:val="17"/>
                        </w:rPr>
                        <w:t>GET CONNECTED!</w:t>
                      </w:r>
                    </w:p>
                  </w:txbxContent>
                </v:textbox>
                <w10:wrap type="tight"/>
              </v:shape>
            </w:pict>
          </mc:Fallback>
        </mc:AlternateContent>
      </w:r>
      <w:r w:rsidR="006B192E">
        <w:rPr>
          <w:noProof/>
          <w:kern w:val="16"/>
        </w:rPr>
        <mc:AlternateContent>
          <mc:Choice Requires="wps">
            <w:drawing>
              <wp:anchor distT="4294967295" distB="4294967295" distL="114300" distR="114300" simplePos="0" relativeHeight="251682816" behindDoc="0" locked="0" layoutInCell="1" allowOverlap="1" wp14:anchorId="2C268E55" wp14:editId="5E2F1C3B">
                <wp:simplePos x="0" y="0"/>
                <wp:positionH relativeFrom="column">
                  <wp:posOffset>0</wp:posOffset>
                </wp:positionH>
                <wp:positionV relativeFrom="paragraph">
                  <wp:posOffset>593725</wp:posOffset>
                </wp:positionV>
                <wp:extent cx="6887210" cy="0"/>
                <wp:effectExtent l="0" t="0" r="21590" b="25400"/>
                <wp:wrapTight wrapText="bothSides">
                  <wp:wrapPolygon edited="0">
                    <wp:start x="0" y="-1"/>
                    <wp:lineTo x="0" y="-1"/>
                    <wp:lineTo x="21588" y="-1"/>
                    <wp:lineTo x="21588" y="-1"/>
                    <wp:lineTo x="0" y="-1"/>
                  </wp:wrapPolygon>
                </wp:wrapTight>
                <wp:docPr id="58" name="Lin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87210" cy="0"/>
                        </a:xfrm>
                        <a:prstGeom prst="line">
                          <a:avLst/>
                        </a:prstGeom>
                        <a:noFill/>
                        <a:ln w="2540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41" o:spid="_x0000_s1026" style="position:absolute;z-index:25168281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from="0,46.75pt" to="542.3pt,46.7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" strokecolor="black [3213]" strokeweight="2pt">
                <v:shadow opacity="22938f" mv:blur="38100f" offset="0,2pt"/>
                <w10:wrap type="tight"/>
              </v:line>
            </w:pict>
          </mc:Fallback>
        </mc:AlternateContent>
      </w:r>
      <w:r w:rsidR="003A17C9">
        <w:rPr>
          <w:noProof/>
          <w:kern w:val="16"/>
        </w:rPr>
        <mc:AlternateContent>
          <mc:Choice Requires="wps">
            <w:drawing>
              <wp:anchor distT="0" distB="0" distL="114300" distR="114300" simplePos="0" relativeHeight="251680768" behindDoc="1" locked="0" layoutInCell="1" allowOverlap="1" wp14:anchorId="505AFCF7" wp14:editId="4DA78165">
                <wp:simplePos x="0" y="0"/>
                <wp:positionH relativeFrom="column">
                  <wp:posOffset>2968625</wp:posOffset>
                </wp:positionH>
                <wp:positionV relativeFrom="paragraph">
                  <wp:posOffset>-52070</wp:posOffset>
                </wp:positionV>
                <wp:extent cx="3799840" cy="764540"/>
                <wp:effectExtent l="0" t="0" r="10160" b="22860"/>
                <wp:wrapTight wrapText="bothSides">
                  <wp:wrapPolygon edited="0">
                    <wp:start x="0" y="0"/>
                    <wp:lineTo x="0" y="21528"/>
                    <wp:lineTo x="21513" y="21528"/>
                    <wp:lineTo x="21513" y="0"/>
                    <wp:lineTo x="0" y="0"/>
                  </wp:wrapPolygon>
                </wp:wrapTight>
                <wp:docPr id="54"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99840" cy="764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6B46DD" w14:textId="77777777" w:rsidR="007A2D29" w:rsidRPr="00C3456F" w:rsidRDefault="007A2D29" w:rsidP="00A77E1C">
                            <w:pPr>
                              <w:spacing w:after="0"/>
                              <w:jc w:val="right"/>
                            </w:pPr>
                            <w:r>
                              <w:t xml:space="preserve">  </w:t>
                            </w:r>
                            <w:r w:rsidRPr="00023A08">
                              <w:rPr>
                                <w:noProof/>
                              </w:rPr>
                              <w:drawing>
                                <wp:inline distT="0" distB="0" distL="0" distR="0" wp14:anchorId="519209A2" wp14:editId="6A886803">
                                  <wp:extent cx="2263563" cy="633695"/>
                                  <wp:effectExtent l="0" t="0" r="0" b="1905"/>
                                  <wp:docPr id="17" name="Picture 5" descr="31747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174726.jpg"/>
                                          <pic:cNvPicPr/>
                                        </pic:nvPicPr>
                                        <pic:blipFill>
                                          <a:blip r:embed="rId48">
                                            <a:lum bright="3000" contrast="3000"/>
                                          </a:blip>
                                          <a:srcRect t="13191" b="47937"/>
                                          <a:stretch>
                                            <a:fillRect/>
                                          </a:stretch>
                                        </pic:blipFill>
                                        <pic:spPr>
                                          <a:xfrm>
                                            <a:off x="0" y="0"/>
                                            <a:ext cx="2265361" cy="634198"/>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 o:spid="_x0000_s1037" type="#_x0000_t202" style="position:absolute;left:0;text-align:left;margin-left:233.75pt;margin-top:-4.05pt;width:299.2pt;height:60.2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" filled="f" stroked="f">
                <v:textbox inset="0,0,0,0">
                  <w:txbxContent>
                    <w:p w14:paraId="696B46DD" w14:textId="77777777" w:rsidR="007A2D29" w:rsidRPr="00C3456F" w:rsidRDefault="007A2D29" w:rsidP="00A77E1C">
                      <w:pPr>
                        <w:spacing w:after="0"/>
                        <w:jc w:val="right"/>
                      </w:pPr>
                      <w:r>
                        <w:t xml:space="preserve">  </w:t>
                      </w:r>
                      <w:r w:rsidRPr="00023A08">
                        <w:rPr>
                          <w:noProof/>
                        </w:rPr>
                        <w:drawing>
                          <wp:inline distT="0" distB="0" distL="0" distR="0" wp14:anchorId="519209A2" wp14:editId="6A886803">
                            <wp:extent cx="2263563" cy="633695"/>
                            <wp:effectExtent l="0" t="0" r="0" b="1905"/>
                            <wp:docPr id="17" name="Picture 5" descr="31747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174726.jpg"/>
                                    <pic:cNvPicPr/>
                                  </pic:nvPicPr>
                                  <pic:blipFill>
                                    <a:blip r:embed="rId48">
                                      <a:lum bright="3000" contrast="3000"/>
                                    </a:blip>
                                    <a:srcRect t="13191" b="47937"/>
                                    <a:stretch>
                                      <a:fillRect/>
                                    </a:stretch>
                                  </pic:blipFill>
                                  <pic:spPr>
                                    <a:xfrm>
                                      <a:off x="0" y="0"/>
                                      <a:ext cx="2265361" cy="634198"/>
                                    </a:xfrm>
                                    <a:prstGeom prst="rect">
                                      <a:avLst/>
                                    </a:prstGeom>
                                  </pic:spPr>
                                </pic:pic>
                              </a:graphicData>
                            </a:graphic>
                          </wp:inline>
                        </w:drawing>
                      </w:r>
                    </w:p>
                  </w:txbxContent>
                </v:textbox>
                <w10:wrap type="tight"/>
              </v:shape>
            </w:pict>
          </mc:Fallback>
        </mc:AlternateContent>
      </w:r>
      <w:r w:rsidR="003A17C9">
        <w:rPr>
          <w:noProof/>
          <w:kern w:val="16"/>
        </w:rPr>
        <mc:AlternateContent>
          <mc:Choice Requires="wps">
            <w:drawing>
              <wp:anchor distT="0" distB="0" distL="114300" distR="114300" simplePos="0" relativeHeight="251700224" behindDoc="0" locked="0" layoutInCell="1" allowOverlap="1" wp14:anchorId="2E1BEE96" wp14:editId="009CC3BE">
                <wp:simplePos x="0" y="0"/>
                <wp:positionH relativeFrom="column">
                  <wp:posOffset>118745</wp:posOffset>
                </wp:positionH>
                <wp:positionV relativeFrom="paragraph">
                  <wp:posOffset>-237490</wp:posOffset>
                </wp:positionV>
                <wp:extent cx="2374900" cy="712470"/>
                <wp:effectExtent l="0" t="0" r="0" b="0"/>
                <wp:wrapTight wrapText="bothSides">
                  <wp:wrapPolygon edited="0">
                    <wp:start x="231" y="770"/>
                    <wp:lineTo x="231" y="20021"/>
                    <wp:lineTo x="21022" y="20021"/>
                    <wp:lineTo x="21022" y="770"/>
                    <wp:lineTo x="231" y="770"/>
                  </wp:wrapPolygon>
                </wp:wrapTight>
                <wp:docPr id="56"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900" cy="712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5F6A10" w14:textId="77777777" w:rsidR="007A2D29" w:rsidRPr="003A17C9" w:rsidRDefault="007A2D29" w:rsidP="00A41119">
                            <w:pPr>
                              <w:spacing w:after="0" w:line="276" w:lineRule="auto"/>
                              <w:rPr>
                                <w:i/>
                                <w:color w:val="730000"/>
                                <w:spacing w:val="0"/>
                                <w:sz w:val="16"/>
                                <w:szCs w:val="16"/>
                              </w:rPr>
                            </w:pPr>
                            <w:r w:rsidRPr="003A17C9">
                              <w:rPr>
                                <w:i/>
                                <w:color w:val="800000"/>
                                <w:spacing w:val="0"/>
                                <w:sz w:val="16"/>
                                <w:szCs w:val="16"/>
                              </w:rPr>
                              <w:t xml:space="preserve">   </w:t>
                            </w:r>
                            <w:r w:rsidRPr="003A17C9">
                              <w:rPr>
                                <w:i/>
                                <w:color w:val="730000"/>
                                <w:spacing w:val="0"/>
                                <w:sz w:val="16"/>
                                <w:szCs w:val="16"/>
                              </w:rPr>
                              <w:t xml:space="preserve">Raising worshipful, caring, </w:t>
                            </w:r>
                            <w:r w:rsidRPr="003A17C9">
                              <w:rPr>
                                <w:i/>
                                <w:color w:val="730000"/>
                                <w:spacing w:val="0"/>
                                <w:sz w:val="16"/>
                                <w:szCs w:val="16"/>
                              </w:rPr>
                              <w:br/>
                            </w:r>
                            <w:proofErr w:type="gramStart"/>
                            <w:r w:rsidRPr="003A17C9">
                              <w:rPr>
                                <w:i/>
                                <w:color w:val="730000"/>
                                <w:spacing w:val="0"/>
                                <w:sz w:val="16"/>
                                <w:szCs w:val="16"/>
                              </w:rPr>
                              <w:t xml:space="preserve">     disciple</w:t>
                            </w:r>
                            <w:proofErr w:type="gramEnd"/>
                            <w:r w:rsidRPr="003A17C9">
                              <w:rPr>
                                <w:i/>
                                <w:color w:val="730000"/>
                                <w:spacing w:val="0"/>
                                <w:sz w:val="16"/>
                                <w:szCs w:val="16"/>
                              </w:rPr>
                              <w:t xml:space="preserve">-making servants of the Lord Jesus Christ as we reach </w:t>
                            </w:r>
                          </w:p>
                          <w:p w14:paraId="2174A9E7" w14:textId="77777777" w:rsidR="007A2D29" w:rsidRPr="003A17C9" w:rsidRDefault="007A2D29" w:rsidP="00A41119">
                            <w:pPr>
                              <w:spacing w:after="0" w:line="276" w:lineRule="auto"/>
                              <w:rPr>
                                <w:i/>
                                <w:color w:val="730000"/>
                                <w:spacing w:val="0"/>
                                <w:sz w:val="16"/>
                                <w:szCs w:val="16"/>
                              </w:rPr>
                            </w:pPr>
                            <w:r w:rsidRPr="003A17C9">
                              <w:rPr>
                                <w:i/>
                                <w:color w:val="730000"/>
                                <w:spacing w:val="0"/>
                                <w:sz w:val="16"/>
                                <w:szCs w:val="16"/>
                              </w:rPr>
                              <w:t xml:space="preserve">        </w:t>
                            </w:r>
                            <w:proofErr w:type="gramStart"/>
                            <w:r w:rsidRPr="003A17C9">
                              <w:rPr>
                                <w:i/>
                                <w:color w:val="730000"/>
                                <w:spacing w:val="0"/>
                                <w:sz w:val="16"/>
                                <w:szCs w:val="16"/>
                              </w:rPr>
                              <w:t>our</w:t>
                            </w:r>
                            <w:proofErr w:type="gramEnd"/>
                            <w:r w:rsidRPr="003A17C9">
                              <w:rPr>
                                <w:i/>
                                <w:color w:val="730000"/>
                                <w:spacing w:val="0"/>
                                <w:sz w:val="16"/>
                                <w:szCs w:val="16"/>
                              </w:rPr>
                              <w:t xml:space="preserve"> community and the World.</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5" o:spid="_x0000_s1038" type="#_x0000_t202" style="position:absolute;left:0;text-align:left;margin-left:9.35pt;margin-top:-18.65pt;width:187pt;height:56.1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" filled="f" stroked="f">
                <v:textbox inset=",7.2pt,,7.2pt">
                  <w:txbxContent>
                    <w:p w14:paraId="025F6A10" w14:textId="77777777" w:rsidR="007A2D29" w:rsidRPr="003A17C9" w:rsidRDefault="007A2D29" w:rsidP="00A41119">
                      <w:pPr>
                        <w:spacing w:after="0" w:line="276" w:lineRule="auto"/>
                        <w:rPr>
                          <w:i/>
                          <w:color w:val="730000"/>
                          <w:spacing w:val="0"/>
                          <w:sz w:val="16"/>
                          <w:szCs w:val="16"/>
                        </w:rPr>
                      </w:pPr>
                      <w:r w:rsidRPr="003A17C9">
                        <w:rPr>
                          <w:i/>
                          <w:color w:val="800000"/>
                          <w:spacing w:val="0"/>
                          <w:sz w:val="16"/>
                          <w:szCs w:val="16"/>
                        </w:rPr>
                        <w:t xml:space="preserve">   </w:t>
                      </w:r>
                      <w:r w:rsidRPr="003A17C9">
                        <w:rPr>
                          <w:i/>
                          <w:color w:val="730000"/>
                          <w:spacing w:val="0"/>
                          <w:sz w:val="16"/>
                          <w:szCs w:val="16"/>
                        </w:rPr>
                        <w:t xml:space="preserve">Raising worshipful, caring, </w:t>
                      </w:r>
                      <w:r w:rsidRPr="003A17C9">
                        <w:rPr>
                          <w:i/>
                          <w:color w:val="730000"/>
                          <w:spacing w:val="0"/>
                          <w:sz w:val="16"/>
                          <w:szCs w:val="16"/>
                        </w:rPr>
                        <w:br/>
                      </w:r>
                      <w:proofErr w:type="gramStart"/>
                      <w:r w:rsidRPr="003A17C9">
                        <w:rPr>
                          <w:i/>
                          <w:color w:val="730000"/>
                          <w:spacing w:val="0"/>
                          <w:sz w:val="16"/>
                          <w:szCs w:val="16"/>
                        </w:rPr>
                        <w:t xml:space="preserve">     disciple</w:t>
                      </w:r>
                      <w:proofErr w:type="gramEnd"/>
                      <w:r w:rsidRPr="003A17C9">
                        <w:rPr>
                          <w:i/>
                          <w:color w:val="730000"/>
                          <w:spacing w:val="0"/>
                          <w:sz w:val="16"/>
                          <w:szCs w:val="16"/>
                        </w:rPr>
                        <w:t xml:space="preserve">-making servants of the Lord Jesus Christ as we reach </w:t>
                      </w:r>
                    </w:p>
                    <w:p w14:paraId="2174A9E7" w14:textId="77777777" w:rsidR="007A2D29" w:rsidRPr="003A17C9" w:rsidRDefault="007A2D29" w:rsidP="00A41119">
                      <w:pPr>
                        <w:spacing w:after="0" w:line="276" w:lineRule="auto"/>
                        <w:rPr>
                          <w:i/>
                          <w:color w:val="730000"/>
                          <w:spacing w:val="0"/>
                          <w:sz w:val="16"/>
                          <w:szCs w:val="16"/>
                        </w:rPr>
                      </w:pPr>
                      <w:r w:rsidRPr="003A17C9">
                        <w:rPr>
                          <w:i/>
                          <w:color w:val="730000"/>
                          <w:spacing w:val="0"/>
                          <w:sz w:val="16"/>
                          <w:szCs w:val="16"/>
                        </w:rPr>
                        <w:t xml:space="preserve">        </w:t>
                      </w:r>
                      <w:proofErr w:type="gramStart"/>
                      <w:r w:rsidRPr="003A17C9">
                        <w:rPr>
                          <w:i/>
                          <w:color w:val="730000"/>
                          <w:spacing w:val="0"/>
                          <w:sz w:val="16"/>
                          <w:szCs w:val="16"/>
                        </w:rPr>
                        <w:t>our</w:t>
                      </w:r>
                      <w:proofErr w:type="gramEnd"/>
                      <w:r w:rsidRPr="003A17C9">
                        <w:rPr>
                          <w:i/>
                          <w:color w:val="730000"/>
                          <w:spacing w:val="0"/>
                          <w:sz w:val="16"/>
                          <w:szCs w:val="16"/>
                        </w:rPr>
                        <w:t xml:space="preserve"> community and the World.</w:t>
                      </w:r>
                    </w:p>
                  </w:txbxContent>
                </v:textbox>
                <w10:wrap type="tight"/>
              </v:shape>
            </w:pict>
          </mc:Fallback>
        </mc:AlternateContent>
      </w:r>
      <w:r w:rsidR="00160A59">
        <w:rPr>
          <w:noProof/>
          <w:kern w:val="16"/>
        </w:rPr>
        <mc:AlternateContent>
          <mc:Choice Requires="wps">
            <w:drawing>
              <wp:anchor distT="0" distB="0" distL="114299" distR="114299" simplePos="0" relativeHeight="251678720" behindDoc="0" locked="0" layoutInCell="1" allowOverlap="1" wp14:anchorId="190DFBEF" wp14:editId="4886C43C">
                <wp:simplePos x="0" y="0"/>
                <wp:positionH relativeFrom="column">
                  <wp:posOffset>3443604</wp:posOffset>
                </wp:positionH>
                <wp:positionV relativeFrom="paragraph">
                  <wp:posOffset>949960</wp:posOffset>
                </wp:positionV>
                <wp:extent cx="0" cy="7480935"/>
                <wp:effectExtent l="0" t="0" r="25400" b="37465"/>
                <wp:wrapTight wrapText="bothSides">
                  <wp:wrapPolygon edited="0">
                    <wp:start x="-1" y="0"/>
                    <wp:lineTo x="-1" y="21635"/>
                    <wp:lineTo x="-1" y="21635"/>
                    <wp:lineTo x="-1" y="0"/>
                    <wp:lineTo x="-1" y="0"/>
                  </wp:wrapPolygon>
                </wp:wrapTight>
                <wp:docPr id="61" name="Lin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480935"/>
                        </a:xfrm>
                        <a:prstGeom prst="line">
                          <a:avLst/>
                        </a:prstGeom>
                        <a:noFill/>
                        <a:ln w="635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7" o:spid="_x0000_s1026" style="position:absolute;z-index:251678720;visibility:visible;mso-wrap-style:square;mso-width-percent:0;mso-height-percent:0;mso-wrap-distance-left:114299emu;mso-wrap-distance-top:0;mso-wrap-distance-right:114299emu;mso-wrap-distance-bottom:0;mso-position-horizontal:absolute;mso-position-horizontal-relative:text;mso-position-vertical:absolute;mso-position-vertical-relative:text;mso-width-percent:0;mso-height-percent:0;mso-width-relative:page;mso-height-relative:page" from="271.15pt,74.8pt" to="271.15pt,663.8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" strokecolor="black [3213]" strokeweight=".5pt">
                <v:shadow opacity="22938f" mv:blur="38100f" offset="0,2pt"/>
                <w10:wrap type="tight"/>
              </v:line>
            </w:pict>
          </mc:Fallback>
        </mc:AlternateContent>
      </w:r>
      <w:r w:rsidR="00762695" w:rsidRPr="00762695">
        <w:rPr>
          <w:rFonts w:ascii="Arial Narrow" w:hAnsi="Arial Narrow" w:cs="Arial"/>
          <w:b/>
          <w:color w:val="1A1A1A"/>
          <w:spacing w:val="0"/>
          <w:szCs w:val="17"/>
        </w:rPr>
        <w:t>Women</w:t>
      </w:r>
      <w:r w:rsidR="00762695">
        <w:rPr>
          <w:rFonts w:ascii="Arial Narrow" w:hAnsi="Arial Narrow" w:cs="Arial"/>
          <w:b/>
          <w:color w:val="1A1A1A"/>
          <w:spacing w:val="0"/>
          <w:szCs w:val="17"/>
        </w:rPr>
        <w:t>’s</w:t>
      </w:r>
      <w:r w:rsidR="00762695" w:rsidRPr="00762695">
        <w:rPr>
          <w:rFonts w:ascii="Arial Narrow" w:hAnsi="Arial Narrow" w:cs="Arial"/>
          <w:b/>
          <w:color w:val="1A1A1A"/>
          <w:spacing w:val="0"/>
          <w:szCs w:val="17"/>
        </w:rPr>
        <w:t xml:space="preserve"> Connect Fall Kickoff</w:t>
      </w:r>
    </w:p>
    <w:p w14:paraId="22D0C58C" w14:textId="77777777" w:rsidR="00762695" w:rsidRPr="00762695" w:rsidRDefault="00762695" w:rsidP="00762695">
      <w:pPr>
        <w:widowControl w:val="0"/>
        <w:autoSpaceDE w:val="0"/>
        <w:autoSpaceDN w:val="0"/>
        <w:adjustRightInd w:val="0"/>
        <w:spacing w:after="0" w:line="240" w:lineRule="auto"/>
        <w:ind w:left="-90"/>
        <w:rPr>
          <w:rFonts w:ascii="Arial Narrow" w:hAnsi="Arial Narrow" w:cs="Arial"/>
          <w:i/>
          <w:color w:val="1A1A1A"/>
          <w:spacing w:val="0"/>
          <w:szCs w:val="17"/>
        </w:rPr>
      </w:pPr>
      <w:r w:rsidRPr="00762695">
        <w:rPr>
          <w:rFonts w:ascii="Arial Narrow" w:hAnsi="Arial Narrow" w:cs="Arial"/>
          <w:i/>
          <w:color w:val="1A1A1A"/>
          <w:spacing w:val="0"/>
          <w:szCs w:val="17"/>
        </w:rPr>
        <w:t>Thursday, 9/4, 6-8pm</w:t>
      </w:r>
    </w:p>
    <w:p w14:paraId="3E3745A1" w14:textId="77777777" w:rsidR="00762695" w:rsidRDefault="00762695" w:rsidP="00762695">
      <w:pPr>
        <w:widowControl w:val="0"/>
        <w:autoSpaceDE w:val="0"/>
        <w:autoSpaceDN w:val="0"/>
        <w:adjustRightInd w:val="0"/>
        <w:spacing w:after="0" w:line="240" w:lineRule="auto"/>
        <w:ind w:left="-90"/>
        <w:rPr>
          <w:rFonts w:ascii="Arial Narrow" w:hAnsi="Arial Narrow" w:cs="Arial"/>
          <w:color w:val="1A1A1A"/>
          <w:spacing w:val="0"/>
          <w:szCs w:val="17"/>
        </w:rPr>
      </w:pPr>
      <w:r w:rsidRPr="00762695">
        <w:rPr>
          <w:rFonts w:ascii="Arial Narrow" w:hAnsi="Arial Narrow" w:cs="Arial"/>
          <w:color w:val="1A1A1A"/>
          <w:spacing w:val="0"/>
          <w:szCs w:val="17"/>
        </w:rPr>
        <w:t>Bring a snack to share &amp; munch your way around our new Programs Fair to see how YOU can get connected. Enjoy fellowship with old &amp; new friends &amp; great music by a special guest artist.</w:t>
      </w:r>
    </w:p>
    <w:p w14:paraId="69770D0C" w14:textId="77777777" w:rsidR="005B1911" w:rsidRDefault="005B1911" w:rsidP="00762695">
      <w:pPr>
        <w:widowControl w:val="0"/>
        <w:autoSpaceDE w:val="0"/>
        <w:autoSpaceDN w:val="0"/>
        <w:adjustRightInd w:val="0"/>
        <w:spacing w:after="0" w:line="240" w:lineRule="auto"/>
        <w:ind w:left="-90"/>
        <w:rPr>
          <w:rFonts w:ascii="Arial Narrow" w:hAnsi="Arial Narrow" w:cs="Arial"/>
          <w:color w:val="1A1A1A"/>
          <w:spacing w:val="0"/>
          <w:szCs w:val="17"/>
        </w:rPr>
      </w:pPr>
    </w:p>
    <w:p w14:paraId="173C8437" w14:textId="10F65E5C" w:rsidR="005B1911" w:rsidRDefault="0050766B" w:rsidP="005B1911">
      <w:pPr>
        <w:widowControl w:val="0"/>
        <w:autoSpaceDE w:val="0"/>
        <w:autoSpaceDN w:val="0"/>
        <w:adjustRightInd w:val="0"/>
        <w:spacing w:after="0" w:line="240" w:lineRule="auto"/>
        <w:ind w:left="-90"/>
        <w:rPr>
          <w:rFonts w:ascii="Arial Narrow" w:hAnsi="Arial Narrow" w:cs="Arial"/>
          <w:b/>
          <w:color w:val="1A1A1A"/>
          <w:spacing w:val="0"/>
          <w:szCs w:val="17"/>
        </w:rPr>
      </w:pPr>
      <w:r>
        <w:rPr>
          <w:rFonts w:ascii="Arial Narrow" w:hAnsi="Arial Narrow" w:cs="Arial"/>
          <w:b/>
          <w:color w:val="1A1A1A"/>
          <w:spacing w:val="0"/>
          <w:szCs w:val="17"/>
        </w:rPr>
        <w:t>Ice Cream</w:t>
      </w:r>
      <w:r w:rsidR="005B1911">
        <w:rPr>
          <w:rFonts w:ascii="Arial Narrow" w:hAnsi="Arial Narrow" w:cs="Arial"/>
          <w:b/>
          <w:color w:val="1A1A1A"/>
          <w:spacing w:val="0"/>
          <w:szCs w:val="17"/>
        </w:rPr>
        <w:t xml:space="preserve"> Social</w:t>
      </w:r>
    </w:p>
    <w:p w14:paraId="07A8F951" w14:textId="77777777" w:rsidR="005B1911" w:rsidRPr="00762695" w:rsidRDefault="007F3CB8" w:rsidP="005B1911">
      <w:pPr>
        <w:widowControl w:val="0"/>
        <w:autoSpaceDE w:val="0"/>
        <w:autoSpaceDN w:val="0"/>
        <w:adjustRightInd w:val="0"/>
        <w:spacing w:after="0" w:line="240" w:lineRule="auto"/>
        <w:ind w:left="-90"/>
        <w:rPr>
          <w:rFonts w:ascii="Arial Narrow" w:hAnsi="Arial Narrow" w:cs="Arial"/>
          <w:i/>
          <w:color w:val="1A1A1A"/>
          <w:spacing w:val="0"/>
          <w:szCs w:val="17"/>
        </w:rPr>
      </w:pPr>
      <w:r>
        <w:rPr>
          <w:rFonts w:ascii="Arial Narrow" w:hAnsi="Arial Narrow" w:cs="Arial"/>
          <w:i/>
          <w:color w:val="1A1A1A"/>
          <w:spacing w:val="0"/>
          <w:szCs w:val="17"/>
        </w:rPr>
        <w:t xml:space="preserve">Sunday, 9/7, </w:t>
      </w:r>
      <w:proofErr w:type="gramStart"/>
      <w:r w:rsidR="005B1911">
        <w:rPr>
          <w:rFonts w:ascii="Arial Narrow" w:hAnsi="Arial Narrow" w:cs="Arial"/>
          <w:i/>
          <w:color w:val="1A1A1A"/>
          <w:spacing w:val="0"/>
          <w:szCs w:val="17"/>
        </w:rPr>
        <w:t>Immediately</w:t>
      </w:r>
      <w:proofErr w:type="gramEnd"/>
      <w:r w:rsidR="005B1911">
        <w:rPr>
          <w:rFonts w:ascii="Arial Narrow" w:hAnsi="Arial Narrow" w:cs="Arial"/>
          <w:i/>
          <w:color w:val="1A1A1A"/>
          <w:spacing w:val="0"/>
          <w:szCs w:val="17"/>
        </w:rPr>
        <w:t xml:space="preserve"> following worship service</w:t>
      </w:r>
    </w:p>
    <w:p w14:paraId="787148E7" w14:textId="77777777" w:rsidR="005B1911" w:rsidRDefault="005B1911" w:rsidP="005B1911">
      <w:pPr>
        <w:widowControl w:val="0"/>
        <w:autoSpaceDE w:val="0"/>
        <w:autoSpaceDN w:val="0"/>
        <w:adjustRightInd w:val="0"/>
        <w:spacing w:after="0" w:line="240" w:lineRule="auto"/>
        <w:ind w:left="-90"/>
        <w:rPr>
          <w:rFonts w:ascii="Arial Narrow" w:hAnsi="Arial Narrow" w:cs="Arial"/>
          <w:color w:val="1A1A1A"/>
          <w:spacing w:val="0"/>
          <w:szCs w:val="17"/>
        </w:rPr>
      </w:pPr>
      <w:r>
        <w:rPr>
          <w:rFonts w:ascii="Arial Narrow" w:hAnsi="Arial Narrow" w:cs="Arial"/>
          <w:color w:val="1A1A1A"/>
          <w:spacing w:val="0"/>
          <w:szCs w:val="17"/>
        </w:rPr>
        <w:t xml:space="preserve">Share in some ice cream while meeting Kyle &amp; Brittany Luck, our new Youth Pastor &amp; </w:t>
      </w:r>
      <w:r w:rsidR="007F3CB8">
        <w:rPr>
          <w:rFonts w:ascii="Arial Narrow" w:hAnsi="Arial Narrow" w:cs="Arial"/>
          <w:color w:val="1A1A1A"/>
          <w:spacing w:val="0"/>
          <w:szCs w:val="17"/>
        </w:rPr>
        <w:t xml:space="preserve">his </w:t>
      </w:r>
      <w:r>
        <w:rPr>
          <w:rFonts w:ascii="Arial Narrow" w:hAnsi="Arial Narrow" w:cs="Arial"/>
          <w:color w:val="1A1A1A"/>
          <w:spacing w:val="0"/>
          <w:szCs w:val="17"/>
        </w:rPr>
        <w:t>wife.</w:t>
      </w:r>
      <w:r w:rsidR="007F3CB8">
        <w:rPr>
          <w:rFonts w:ascii="Arial Narrow" w:hAnsi="Arial Narrow" w:cs="Arial"/>
          <w:color w:val="1A1A1A"/>
          <w:spacing w:val="0"/>
          <w:szCs w:val="17"/>
        </w:rPr>
        <w:t xml:space="preserve"> You are invited to bring something to fill their cupboard.</w:t>
      </w:r>
    </w:p>
    <w:p w14:paraId="2D06B3C4" w14:textId="77777777" w:rsidR="002C6362" w:rsidRDefault="002C6362" w:rsidP="00762695">
      <w:pPr>
        <w:widowControl w:val="0"/>
        <w:autoSpaceDE w:val="0"/>
        <w:autoSpaceDN w:val="0"/>
        <w:adjustRightInd w:val="0"/>
        <w:spacing w:after="0" w:line="240" w:lineRule="auto"/>
        <w:ind w:left="-90"/>
        <w:rPr>
          <w:rFonts w:ascii="Arial Narrow" w:hAnsi="Arial Narrow" w:cs="Arial"/>
          <w:color w:val="1A1A1A"/>
          <w:spacing w:val="0"/>
          <w:szCs w:val="17"/>
        </w:rPr>
      </w:pPr>
    </w:p>
    <w:p w14:paraId="752B24C4" w14:textId="77777777" w:rsidR="007F3CB8" w:rsidRDefault="007F3CB8" w:rsidP="002C6362">
      <w:pPr>
        <w:widowControl w:val="0"/>
        <w:autoSpaceDE w:val="0"/>
        <w:autoSpaceDN w:val="0"/>
        <w:adjustRightInd w:val="0"/>
        <w:spacing w:after="0" w:line="240" w:lineRule="auto"/>
        <w:ind w:left="-90"/>
        <w:rPr>
          <w:rFonts w:ascii="Arial Narrow" w:hAnsi="Arial Narrow" w:cs="Arial"/>
          <w:color w:val="1A1A1A"/>
          <w:spacing w:val="0"/>
          <w:szCs w:val="17"/>
        </w:rPr>
      </w:pPr>
      <w:r>
        <w:rPr>
          <w:rFonts w:ascii="Arial Narrow" w:hAnsi="Arial Narrow" w:cs="Arial"/>
          <w:b/>
          <w:color w:val="1A1A1A"/>
          <w:spacing w:val="0"/>
          <w:szCs w:val="17"/>
        </w:rPr>
        <w:t xml:space="preserve">Baby Shower for </w:t>
      </w:r>
      <w:proofErr w:type="spellStart"/>
      <w:r>
        <w:rPr>
          <w:rFonts w:ascii="Arial Narrow" w:hAnsi="Arial Narrow" w:cs="Arial"/>
          <w:b/>
          <w:color w:val="1A1A1A"/>
          <w:spacing w:val="0"/>
          <w:szCs w:val="17"/>
        </w:rPr>
        <w:t>Dani</w:t>
      </w:r>
      <w:proofErr w:type="spellEnd"/>
      <w:r>
        <w:rPr>
          <w:rFonts w:ascii="Arial Narrow" w:hAnsi="Arial Narrow" w:cs="Arial"/>
          <w:b/>
          <w:color w:val="1A1A1A"/>
          <w:spacing w:val="0"/>
          <w:szCs w:val="17"/>
        </w:rPr>
        <w:t xml:space="preserve"> Wilson</w:t>
      </w:r>
      <w:r w:rsidR="003F384F">
        <w:rPr>
          <w:rFonts w:ascii="Arial Narrow" w:hAnsi="Arial Narrow" w:cs="Arial"/>
          <w:b/>
          <w:color w:val="1A1A1A"/>
          <w:spacing w:val="0"/>
          <w:szCs w:val="17"/>
        </w:rPr>
        <w:t xml:space="preserve"> &amp; Baby Jordan</w:t>
      </w:r>
    </w:p>
    <w:p w14:paraId="76286475" w14:textId="5A15AA9B" w:rsidR="007F3CB8" w:rsidRDefault="007F3CB8" w:rsidP="00BF5447">
      <w:pPr>
        <w:widowControl w:val="0"/>
        <w:autoSpaceDE w:val="0"/>
        <w:autoSpaceDN w:val="0"/>
        <w:adjustRightInd w:val="0"/>
        <w:spacing w:after="0" w:line="240" w:lineRule="auto"/>
        <w:ind w:left="-90"/>
        <w:rPr>
          <w:rFonts w:ascii="Arial Narrow" w:hAnsi="Arial Narrow" w:cs="Arial"/>
          <w:i/>
          <w:color w:val="1A1A1A"/>
          <w:spacing w:val="0"/>
          <w:szCs w:val="17"/>
        </w:rPr>
      </w:pPr>
      <w:r>
        <w:rPr>
          <w:rFonts w:ascii="Arial Narrow" w:hAnsi="Arial Narrow" w:cs="Arial"/>
          <w:i/>
          <w:color w:val="1A1A1A"/>
          <w:spacing w:val="0"/>
          <w:szCs w:val="17"/>
        </w:rPr>
        <w:t>Saturday, 9/13, 2pm</w:t>
      </w:r>
      <w:r w:rsidR="00BF5447">
        <w:rPr>
          <w:rFonts w:ascii="Arial Narrow" w:hAnsi="Arial Narrow" w:cs="Arial"/>
          <w:i/>
          <w:color w:val="1A1A1A"/>
          <w:spacing w:val="0"/>
          <w:szCs w:val="17"/>
        </w:rPr>
        <w:t xml:space="preserve"> @</w:t>
      </w:r>
      <w:r>
        <w:rPr>
          <w:rFonts w:ascii="Arial Narrow" w:hAnsi="Arial Narrow" w:cs="Arial"/>
          <w:i/>
          <w:color w:val="1A1A1A"/>
          <w:spacing w:val="0"/>
          <w:szCs w:val="17"/>
        </w:rPr>
        <w:t xml:space="preserve"> Jean Wall</w:t>
      </w:r>
      <w:r w:rsidR="00BF5447">
        <w:rPr>
          <w:rFonts w:ascii="Arial Narrow" w:hAnsi="Arial Narrow" w:cs="Arial"/>
          <w:i/>
          <w:color w:val="1A1A1A"/>
          <w:spacing w:val="0"/>
          <w:szCs w:val="17"/>
        </w:rPr>
        <w:t>’s</w:t>
      </w:r>
      <w:r>
        <w:rPr>
          <w:rFonts w:ascii="Arial Narrow" w:hAnsi="Arial Narrow" w:cs="Arial"/>
          <w:i/>
          <w:color w:val="1A1A1A"/>
          <w:spacing w:val="0"/>
          <w:szCs w:val="17"/>
        </w:rPr>
        <w:t>, 2730 Compton Place, Moscow</w:t>
      </w:r>
    </w:p>
    <w:p w14:paraId="06A2C9C1" w14:textId="77777777" w:rsidR="007F3CB8" w:rsidRDefault="007F3CB8" w:rsidP="002C6362">
      <w:pPr>
        <w:widowControl w:val="0"/>
        <w:autoSpaceDE w:val="0"/>
        <w:autoSpaceDN w:val="0"/>
        <w:adjustRightInd w:val="0"/>
        <w:spacing w:after="0" w:line="240" w:lineRule="auto"/>
        <w:ind w:left="-90"/>
        <w:rPr>
          <w:rFonts w:ascii="Arial Narrow" w:hAnsi="Arial Narrow" w:cs="Arial"/>
          <w:color w:val="1A1A1A"/>
          <w:spacing w:val="0"/>
          <w:szCs w:val="17"/>
        </w:rPr>
      </w:pPr>
      <w:r>
        <w:rPr>
          <w:rFonts w:ascii="Arial Narrow" w:hAnsi="Arial Narrow" w:cs="Arial"/>
          <w:color w:val="1A1A1A"/>
          <w:spacing w:val="0"/>
          <w:szCs w:val="17"/>
        </w:rPr>
        <w:t>Diapers, baby shampoo, lotions</w:t>
      </w:r>
      <w:r w:rsidR="003F384F">
        <w:rPr>
          <w:rFonts w:ascii="Arial Narrow" w:hAnsi="Arial Narrow" w:cs="Arial"/>
          <w:color w:val="1A1A1A"/>
          <w:spacing w:val="0"/>
          <w:szCs w:val="17"/>
        </w:rPr>
        <w:t xml:space="preserve"> are suggested.</w:t>
      </w:r>
    </w:p>
    <w:p w14:paraId="2E229E4C" w14:textId="77777777" w:rsidR="003F384F" w:rsidRPr="007F3CB8" w:rsidRDefault="003F384F" w:rsidP="002C6362">
      <w:pPr>
        <w:widowControl w:val="0"/>
        <w:autoSpaceDE w:val="0"/>
        <w:autoSpaceDN w:val="0"/>
        <w:adjustRightInd w:val="0"/>
        <w:spacing w:after="0" w:line="240" w:lineRule="auto"/>
        <w:ind w:left="-90"/>
        <w:rPr>
          <w:rFonts w:ascii="Arial Narrow" w:hAnsi="Arial Narrow" w:cs="Arial"/>
          <w:color w:val="1A1A1A"/>
          <w:spacing w:val="0"/>
          <w:szCs w:val="17"/>
        </w:rPr>
      </w:pPr>
    </w:p>
    <w:p w14:paraId="011F9165" w14:textId="77777777" w:rsidR="002C6362" w:rsidRPr="002C6362" w:rsidRDefault="002C6362" w:rsidP="002C6362">
      <w:pPr>
        <w:widowControl w:val="0"/>
        <w:autoSpaceDE w:val="0"/>
        <w:autoSpaceDN w:val="0"/>
        <w:adjustRightInd w:val="0"/>
        <w:spacing w:after="0" w:line="240" w:lineRule="auto"/>
        <w:ind w:left="-90"/>
        <w:rPr>
          <w:rFonts w:ascii="Arial Narrow" w:hAnsi="Arial Narrow" w:cs="Arial"/>
          <w:b/>
          <w:color w:val="1A1A1A"/>
          <w:spacing w:val="0"/>
          <w:szCs w:val="17"/>
        </w:rPr>
      </w:pPr>
      <w:r w:rsidRPr="002C6362">
        <w:rPr>
          <w:rFonts w:ascii="Arial Narrow" w:hAnsi="Arial Narrow" w:cs="Arial"/>
          <w:b/>
          <w:color w:val="1A1A1A"/>
          <w:spacing w:val="0"/>
          <w:szCs w:val="17"/>
        </w:rPr>
        <w:t xml:space="preserve">Baby shower for Andrea </w:t>
      </w:r>
      <w:proofErr w:type="spellStart"/>
      <w:r w:rsidRPr="002C6362">
        <w:rPr>
          <w:rFonts w:ascii="Arial Narrow" w:hAnsi="Arial Narrow" w:cs="Arial"/>
          <w:b/>
          <w:color w:val="1A1A1A"/>
          <w:spacing w:val="0"/>
          <w:szCs w:val="17"/>
        </w:rPr>
        <w:t>Mallett</w:t>
      </w:r>
      <w:proofErr w:type="spellEnd"/>
    </w:p>
    <w:p w14:paraId="74DB1984" w14:textId="2CE7BD93" w:rsidR="002C6362" w:rsidRPr="00BF5447" w:rsidRDefault="00BF5447" w:rsidP="00BF5447">
      <w:pPr>
        <w:widowControl w:val="0"/>
        <w:autoSpaceDE w:val="0"/>
        <w:autoSpaceDN w:val="0"/>
        <w:adjustRightInd w:val="0"/>
        <w:spacing w:after="0" w:line="240" w:lineRule="auto"/>
        <w:ind w:left="-90"/>
        <w:rPr>
          <w:rFonts w:ascii="Arial Narrow" w:hAnsi="Arial Narrow" w:cs="Arial"/>
          <w:i/>
          <w:color w:val="1A1A1A"/>
          <w:spacing w:val="0"/>
          <w:szCs w:val="17"/>
        </w:rPr>
      </w:pPr>
      <w:r>
        <w:rPr>
          <w:rFonts w:ascii="Arial Narrow" w:hAnsi="Arial Narrow" w:cs="Arial"/>
          <w:i/>
          <w:color w:val="1A1A1A"/>
          <w:spacing w:val="0"/>
          <w:szCs w:val="17"/>
        </w:rPr>
        <w:t>September 15, 7pm @</w:t>
      </w:r>
      <w:r w:rsidR="002C6362">
        <w:rPr>
          <w:rFonts w:ascii="Arial Narrow" w:hAnsi="Arial Narrow" w:cs="Arial"/>
          <w:color w:val="1A1A1A"/>
          <w:spacing w:val="0"/>
          <w:szCs w:val="17"/>
        </w:rPr>
        <w:t xml:space="preserve"> Faith </w:t>
      </w:r>
      <w:proofErr w:type="spellStart"/>
      <w:r w:rsidR="002C6362">
        <w:rPr>
          <w:rFonts w:ascii="Arial Narrow" w:hAnsi="Arial Narrow" w:cs="Arial"/>
          <w:color w:val="1A1A1A"/>
          <w:spacing w:val="0"/>
          <w:szCs w:val="17"/>
        </w:rPr>
        <w:t>Pickar</w:t>
      </w:r>
      <w:proofErr w:type="spellEnd"/>
      <w:r w:rsidR="002C6362">
        <w:rPr>
          <w:rFonts w:ascii="Arial Narrow" w:hAnsi="Arial Narrow" w:cs="Arial"/>
          <w:color w:val="1A1A1A"/>
          <w:spacing w:val="0"/>
          <w:szCs w:val="17"/>
        </w:rPr>
        <w:t xml:space="preserve">, </w:t>
      </w:r>
      <w:r w:rsidR="002C6362" w:rsidRPr="002C6362">
        <w:rPr>
          <w:rFonts w:ascii="Arial Narrow" w:hAnsi="Arial Narrow" w:cs="Arial"/>
          <w:color w:val="1A1A1A"/>
          <w:spacing w:val="0"/>
          <w:szCs w:val="17"/>
        </w:rPr>
        <w:t xml:space="preserve">219 NW Sunrise Dr., Pullman </w:t>
      </w:r>
      <w:hyperlink r:id="rId49" w:history="1">
        <w:r w:rsidR="002C6362" w:rsidRPr="002C6362">
          <w:rPr>
            <w:rFonts w:ascii="Arial Narrow" w:hAnsi="Arial Narrow" w:cs="Arial"/>
            <w:color w:val="103CC0"/>
            <w:spacing w:val="0"/>
            <w:szCs w:val="17"/>
            <w:u w:val="single" w:color="103CC0"/>
          </w:rPr>
          <w:t>(208) 380-5748</w:t>
        </w:r>
      </w:hyperlink>
    </w:p>
    <w:p w14:paraId="146ECF7C" w14:textId="77777777" w:rsidR="002C6362" w:rsidRPr="002C6362" w:rsidRDefault="002C6362" w:rsidP="002C6362">
      <w:pPr>
        <w:widowControl w:val="0"/>
        <w:autoSpaceDE w:val="0"/>
        <w:autoSpaceDN w:val="0"/>
        <w:adjustRightInd w:val="0"/>
        <w:spacing w:after="0" w:line="240" w:lineRule="auto"/>
        <w:ind w:left="-90"/>
        <w:rPr>
          <w:rFonts w:ascii="Arial Narrow" w:hAnsi="Arial Narrow" w:cs="Arial"/>
          <w:color w:val="1A1A1A"/>
          <w:spacing w:val="0"/>
          <w:szCs w:val="17"/>
        </w:rPr>
      </w:pPr>
      <w:r w:rsidRPr="002C6362">
        <w:rPr>
          <w:rFonts w:ascii="Arial Narrow" w:hAnsi="Arial Narrow" w:cs="Arial"/>
          <w:color w:val="1A1A1A"/>
          <w:spacing w:val="0"/>
          <w:szCs w:val="17"/>
        </w:rPr>
        <w:t>Andrea is expecting a girl and is registered at </w:t>
      </w:r>
      <w:hyperlink r:id="rId50" w:history="1">
        <w:r w:rsidRPr="002C6362">
          <w:rPr>
            <w:rFonts w:ascii="Arial Narrow" w:hAnsi="Arial Narrow" w:cs="Arial"/>
            <w:color w:val="103CC0"/>
            <w:spacing w:val="0"/>
            <w:szCs w:val="17"/>
            <w:u w:val="single" w:color="103CC0"/>
          </w:rPr>
          <w:t>http://babyli.st/baby-mallett</w:t>
        </w:r>
      </w:hyperlink>
    </w:p>
    <w:p w14:paraId="7A1A80EA" w14:textId="77777777" w:rsidR="00762695" w:rsidRDefault="00762695" w:rsidP="002C6362">
      <w:pPr>
        <w:widowControl w:val="0"/>
        <w:autoSpaceDE w:val="0"/>
        <w:autoSpaceDN w:val="0"/>
        <w:adjustRightInd w:val="0"/>
        <w:spacing w:after="0" w:line="240" w:lineRule="auto"/>
        <w:rPr>
          <w:rFonts w:ascii="Arial Narrow" w:hAnsi="Arial Narrow" w:cs="Arial"/>
          <w:b/>
          <w:color w:val="1A1A1A"/>
          <w:spacing w:val="0"/>
          <w:szCs w:val="17"/>
          <w:u w:color="1A1A1A"/>
        </w:rPr>
      </w:pPr>
    </w:p>
    <w:p w14:paraId="65D08C0A" w14:textId="77777777" w:rsidR="00FB5CA3" w:rsidRPr="002D266A" w:rsidRDefault="00FB5CA3" w:rsidP="00FB5CA3">
      <w:pPr>
        <w:widowControl w:val="0"/>
        <w:autoSpaceDE w:val="0"/>
        <w:autoSpaceDN w:val="0"/>
        <w:adjustRightInd w:val="0"/>
        <w:spacing w:after="0" w:line="240" w:lineRule="auto"/>
        <w:ind w:left="-90"/>
        <w:rPr>
          <w:rFonts w:ascii="Arial Narrow" w:hAnsi="Arial Narrow" w:cs="Helvetica"/>
          <w:szCs w:val="17"/>
        </w:rPr>
      </w:pPr>
      <w:r w:rsidRPr="002D266A">
        <w:rPr>
          <w:rFonts w:ascii="Arial Narrow" w:hAnsi="Arial Narrow" w:cs="Arial"/>
          <w:b/>
          <w:color w:val="1A1A1A"/>
          <w:spacing w:val="0"/>
          <w:szCs w:val="17"/>
          <w:u w:color="1A1A1A"/>
        </w:rPr>
        <w:t xml:space="preserve">Women’s Retreat, </w:t>
      </w:r>
      <w:r w:rsidRPr="002D266A">
        <w:rPr>
          <w:rFonts w:ascii="Arial Narrow" w:hAnsi="Arial Narrow" w:cs="Arial"/>
          <w:b/>
          <w:i/>
          <w:color w:val="1A1A1A"/>
          <w:spacing w:val="0"/>
          <w:szCs w:val="17"/>
          <w:u w:color="1A1A1A"/>
        </w:rPr>
        <w:t>“Order My Steps”</w:t>
      </w:r>
    </w:p>
    <w:p w14:paraId="0C993F5E" w14:textId="77777777" w:rsidR="00FB5CA3" w:rsidRPr="002D266A" w:rsidRDefault="00FB5CA3" w:rsidP="00FB5CA3">
      <w:pPr>
        <w:widowControl w:val="0"/>
        <w:autoSpaceDE w:val="0"/>
        <w:autoSpaceDN w:val="0"/>
        <w:adjustRightInd w:val="0"/>
        <w:spacing w:after="0" w:line="240" w:lineRule="auto"/>
        <w:ind w:left="-90"/>
        <w:rPr>
          <w:rFonts w:ascii="Arial Narrow" w:hAnsi="Arial Narrow" w:cs="Arial"/>
          <w:i/>
          <w:color w:val="1A1A1A"/>
          <w:spacing w:val="0"/>
          <w:szCs w:val="17"/>
          <w:u w:color="1A1A1A"/>
        </w:rPr>
      </w:pPr>
      <w:r w:rsidRPr="002D266A">
        <w:rPr>
          <w:rFonts w:ascii="Arial Narrow" w:hAnsi="Arial Narrow" w:cs="Arial"/>
          <w:i/>
          <w:color w:val="1A1A1A"/>
          <w:spacing w:val="0"/>
          <w:szCs w:val="17"/>
          <w:u w:color="1A1A1A"/>
        </w:rPr>
        <w:t>September 26-28, Ross Point, Post Falls</w:t>
      </w:r>
    </w:p>
    <w:p w14:paraId="6E20A38E" w14:textId="77777777" w:rsidR="00FB5CA3" w:rsidRDefault="00FB5CA3" w:rsidP="00FB5CA3">
      <w:pPr>
        <w:widowControl w:val="0"/>
        <w:autoSpaceDE w:val="0"/>
        <w:autoSpaceDN w:val="0"/>
        <w:adjustRightInd w:val="0"/>
        <w:spacing w:after="0" w:line="240" w:lineRule="auto"/>
        <w:ind w:left="-90"/>
        <w:rPr>
          <w:rFonts w:ascii="Arial Narrow" w:hAnsi="Arial Narrow" w:cs="Arial"/>
          <w:i/>
          <w:color w:val="1A1A1A"/>
          <w:spacing w:val="0"/>
          <w:szCs w:val="17"/>
          <w:u w:color="1A1A1A"/>
        </w:rPr>
      </w:pPr>
      <w:r w:rsidRPr="002D266A">
        <w:rPr>
          <w:rFonts w:ascii="Arial Narrow" w:hAnsi="Arial Narrow" w:cs="Arial"/>
          <w:i/>
          <w:color w:val="1A1A1A"/>
          <w:spacing w:val="0"/>
          <w:szCs w:val="17"/>
          <w:u w:color="1A1A1A"/>
        </w:rPr>
        <w:t xml:space="preserve">Speakers: Andrea </w:t>
      </w:r>
      <w:proofErr w:type="spellStart"/>
      <w:r w:rsidRPr="002D266A">
        <w:rPr>
          <w:rFonts w:ascii="Arial Narrow" w:hAnsi="Arial Narrow" w:cs="Arial"/>
          <w:i/>
          <w:color w:val="1A1A1A"/>
          <w:spacing w:val="0"/>
          <w:szCs w:val="17"/>
          <w:u w:color="1A1A1A"/>
        </w:rPr>
        <w:t>Plotner</w:t>
      </w:r>
      <w:proofErr w:type="spellEnd"/>
      <w:r w:rsidRPr="002D266A">
        <w:rPr>
          <w:rFonts w:ascii="Arial Narrow" w:hAnsi="Arial Narrow" w:cs="Arial"/>
          <w:i/>
          <w:color w:val="1A1A1A"/>
          <w:spacing w:val="0"/>
          <w:szCs w:val="17"/>
          <w:u w:color="1A1A1A"/>
        </w:rPr>
        <w:t xml:space="preserve">, Gretchen </w:t>
      </w:r>
      <w:proofErr w:type="spellStart"/>
      <w:r w:rsidRPr="002D266A">
        <w:rPr>
          <w:rFonts w:ascii="Arial Narrow" w:hAnsi="Arial Narrow" w:cs="Arial"/>
          <w:i/>
          <w:color w:val="1A1A1A"/>
          <w:spacing w:val="0"/>
          <w:szCs w:val="17"/>
          <w:u w:color="1A1A1A"/>
        </w:rPr>
        <w:t>Wyrick</w:t>
      </w:r>
      <w:proofErr w:type="spellEnd"/>
      <w:r w:rsidRPr="002D266A">
        <w:rPr>
          <w:rFonts w:ascii="Arial Narrow" w:hAnsi="Arial Narrow" w:cs="Arial"/>
          <w:i/>
          <w:color w:val="1A1A1A"/>
          <w:spacing w:val="0"/>
          <w:szCs w:val="17"/>
          <w:u w:color="1A1A1A"/>
        </w:rPr>
        <w:t xml:space="preserve">, </w:t>
      </w:r>
      <w:proofErr w:type="gramStart"/>
      <w:r w:rsidRPr="002D266A">
        <w:rPr>
          <w:rFonts w:ascii="Arial Narrow" w:hAnsi="Arial Narrow" w:cs="Arial"/>
          <w:i/>
          <w:color w:val="1A1A1A"/>
          <w:spacing w:val="0"/>
          <w:szCs w:val="17"/>
          <w:u w:color="1A1A1A"/>
        </w:rPr>
        <w:t>Amanda</w:t>
      </w:r>
      <w:proofErr w:type="gramEnd"/>
      <w:r w:rsidRPr="002D266A">
        <w:rPr>
          <w:rFonts w:ascii="Arial Narrow" w:hAnsi="Arial Narrow" w:cs="Arial"/>
          <w:i/>
          <w:color w:val="1A1A1A"/>
          <w:spacing w:val="0"/>
          <w:szCs w:val="17"/>
          <w:u w:color="1A1A1A"/>
        </w:rPr>
        <w:t xml:space="preserve"> </w:t>
      </w:r>
      <w:proofErr w:type="spellStart"/>
      <w:r w:rsidRPr="002D266A">
        <w:rPr>
          <w:rFonts w:ascii="Arial Narrow" w:hAnsi="Arial Narrow" w:cs="Arial"/>
          <w:i/>
          <w:color w:val="1A1A1A"/>
          <w:spacing w:val="0"/>
          <w:szCs w:val="17"/>
          <w:u w:color="1A1A1A"/>
        </w:rPr>
        <w:t>Wudiri</w:t>
      </w:r>
      <w:proofErr w:type="spellEnd"/>
    </w:p>
    <w:p w14:paraId="752F7771" w14:textId="77777777" w:rsidR="005B1911" w:rsidRPr="005B1911" w:rsidRDefault="005B1911" w:rsidP="00FB5CA3">
      <w:pPr>
        <w:widowControl w:val="0"/>
        <w:autoSpaceDE w:val="0"/>
        <w:autoSpaceDN w:val="0"/>
        <w:adjustRightInd w:val="0"/>
        <w:spacing w:after="0" w:line="240" w:lineRule="auto"/>
        <w:ind w:left="-90"/>
        <w:rPr>
          <w:rFonts w:ascii="Arial Narrow" w:hAnsi="Arial Narrow" w:cs="Arial"/>
          <w:color w:val="1A1A1A"/>
          <w:spacing w:val="0"/>
          <w:szCs w:val="17"/>
          <w:u w:color="1A1A1A"/>
        </w:rPr>
      </w:pPr>
      <w:r>
        <w:rPr>
          <w:rFonts w:ascii="Arial Narrow" w:hAnsi="Arial Narrow" w:cs="Arial"/>
          <w:color w:val="1A1A1A"/>
          <w:spacing w:val="0"/>
          <w:szCs w:val="17"/>
          <w:u w:color="1A1A1A"/>
        </w:rPr>
        <w:t>Registration is now available in the church lobby.</w:t>
      </w:r>
    </w:p>
    <w:p w14:paraId="390629CE" w14:textId="77777777" w:rsidR="009E793D" w:rsidRPr="00FB5CA3" w:rsidRDefault="00762695" w:rsidP="007F3CB8">
      <w:pPr>
        <w:pStyle w:val="Heading2"/>
        <w:rPr>
          <w:b/>
          <w:color w:val="800000"/>
          <w:sz w:val="17"/>
          <w:szCs w:val="17"/>
        </w:rPr>
      </w:pPr>
      <w:r>
        <w:rPr>
          <w:b/>
          <w:color w:val="800000"/>
          <w:sz w:val="17"/>
          <w:szCs w:val="17"/>
        </w:rPr>
        <w:t>ministry</w:t>
      </w:r>
      <w:r w:rsidR="009E793D">
        <w:rPr>
          <w:b/>
          <w:color w:val="800000"/>
          <w:sz w:val="17"/>
          <w:szCs w:val="17"/>
        </w:rPr>
        <w:t xml:space="preserve"> opportunities</w:t>
      </w:r>
    </w:p>
    <w:p w14:paraId="3C7E9223" w14:textId="77777777" w:rsidR="009E793D" w:rsidRPr="002D266A" w:rsidRDefault="009E793D" w:rsidP="009E793D">
      <w:pPr>
        <w:widowControl w:val="0"/>
        <w:autoSpaceDE w:val="0"/>
        <w:autoSpaceDN w:val="0"/>
        <w:adjustRightInd w:val="0"/>
        <w:spacing w:after="0" w:line="240" w:lineRule="auto"/>
        <w:rPr>
          <w:rFonts w:ascii="Arial Narrow" w:hAnsi="Arial Narrow" w:cs="Arial"/>
          <w:b/>
          <w:color w:val="1A1A1A"/>
          <w:spacing w:val="0"/>
          <w:szCs w:val="17"/>
        </w:rPr>
      </w:pPr>
      <w:r w:rsidRPr="002D266A">
        <w:rPr>
          <w:rFonts w:ascii="Arial Narrow" w:hAnsi="Arial Narrow" w:cs="Arial"/>
          <w:b/>
          <w:color w:val="1A1A1A"/>
          <w:spacing w:val="0"/>
          <w:szCs w:val="17"/>
        </w:rPr>
        <w:t>Children’s Ministry Volunteers Needed</w:t>
      </w:r>
    </w:p>
    <w:p w14:paraId="5EB91B6F" w14:textId="77777777" w:rsidR="009E793D" w:rsidRPr="002D266A" w:rsidRDefault="009E793D" w:rsidP="009E793D">
      <w:pPr>
        <w:widowControl w:val="0"/>
        <w:autoSpaceDE w:val="0"/>
        <w:autoSpaceDN w:val="0"/>
        <w:adjustRightInd w:val="0"/>
        <w:spacing w:after="0" w:line="240" w:lineRule="auto"/>
        <w:rPr>
          <w:rFonts w:ascii="Arial Narrow" w:hAnsi="Arial Narrow" w:cs="Arial"/>
          <w:color w:val="1A1A1A"/>
          <w:spacing w:val="0"/>
          <w:szCs w:val="17"/>
        </w:rPr>
      </w:pPr>
      <w:r w:rsidRPr="002D266A">
        <w:rPr>
          <w:rFonts w:ascii="Arial Narrow" w:hAnsi="Arial Narrow" w:cs="Arial"/>
          <w:color w:val="1A1A1A"/>
          <w:spacing w:val="0"/>
          <w:szCs w:val="17"/>
        </w:rPr>
        <w:t xml:space="preserve">Are you looking for a way to serve and have a passion for sharing God's love and His Word to children?  We are in need of additional volunteers for Sunday </w:t>
      </w:r>
      <w:proofErr w:type="gramStart"/>
      <w:r w:rsidRPr="002D266A">
        <w:rPr>
          <w:rFonts w:ascii="Arial Narrow" w:hAnsi="Arial Narrow" w:cs="Arial"/>
          <w:color w:val="1A1A1A"/>
          <w:spacing w:val="0"/>
          <w:szCs w:val="17"/>
        </w:rPr>
        <w:t>School</w:t>
      </w:r>
      <w:proofErr w:type="gramEnd"/>
      <w:r w:rsidRPr="002D266A">
        <w:rPr>
          <w:rFonts w:ascii="Arial Narrow" w:hAnsi="Arial Narrow" w:cs="Arial"/>
          <w:color w:val="1A1A1A"/>
          <w:spacing w:val="0"/>
          <w:szCs w:val="17"/>
        </w:rPr>
        <w:t xml:space="preserve"> and Children's Church for the Fall semester.  Please contact Kellie Owsley if you are interested or would like more information, </w:t>
      </w:r>
      <w:hyperlink r:id="rId51" w:history="1">
        <w:r w:rsidRPr="002D266A">
          <w:rPr>
            <w:rFonts w:ascii="Arial Narrow" w:hAnsi="Arial Narrow" w:cs="Arial"/>
            <w:color w:val="103CC0"/>
            <w:spacing w:val="0"/>
            <w:szCs w:val="17"/>
            <w:u w:val="single" w:color="103CC0"/>
          </w:rPr>
          <w:t>kellieowsley9@gmail.com</w:t>
        </w:r>
      </w:hyperlink>
      <w:r w:rsidRPr="002D266A">
        <w:rPr>
          <w:rFonts w:ascii="Arial Narrow" w:hAnsi="Arial Narrow" w:cs="Arial"/>
          <w:color w:val="1A1A1A"/>
          <w:spacing w:val="0"/>
          <w:szCs w:val="17"/>
        </w:rPr>
        <w:t>.</w:t>
      </w:r>
    </w:p>
    <w:p w14:paraId="7E5E5F8A" w14:textId="1B79F9B6" w:rsidR="00FB5CA3" w:rsidRDefault="00FB5CA3" w:rsidP="00FB5CA3">
      <w:pPr>
        <w:widowControl w:val="0"/>
        <w:autoSpaceDE w:val="0"/>
        <w:autoSpaceDN w:val="0"/>
        <w:adjustRightInd w:val="0"/>
        <w:spacing w:after="0" w:line="240" w:lineRule="auto"/>
        <w:ind w:left="-90"/>
        <w:rPr>
          <w:rFonts w:cs="Arial"/>
          <w:color w:val="1A1A1A"/>
          <w:spacing w:val="0"/>
          <w:szCs w:val="17"/>
          <w:u w:color="1A1A1A"/>
        </w:rPr>
      </w:pPr>
    </w:p>
    <w:p w14:paraId="058438C2" w14:textId="660D94D5" w:rsidR="000C27A4" w:rsidRPr="00762695" w:rsidRDefault="00DF0E2F" w:rsidP="00762695">
      <w:pPr>
        <w:widowControl w:val="0"/>
        <w:autoSpaceDE w:val="0"/>
        <w:autoSpaceDN w:val="0"/>
        <w:adjustRightInd w:val="0"/>
        <w:spacing w:after="0" w:line="240" w:lineRule="auto"/>
        <w:ind w:left="-90"/>
        <w:rPr>
          <w:rFonts w:cs="Arial"/>
          <w:color w:val="1A1A1A"/>
          <w:spacing w:val="0"/>
          <w:szCs w:val="17"/>
          <w:u w:color="1A1A1A"/>
        </w:rPr>
      </w:pPr>
      <w:r>
        <w:rPr>
          <w:noProof/>
          <w:kern w:val="16"/>
        </w:rPr>
        <mc:AlternateContent>
          <mc:Choice Requires="wps">
            <w:drawing>
              <wp:anchor distT="0" distB="0" distL="114300" distR="114300" simplePos="0" relativeHeight="251729920" behindDoc="0" locked="0" layoutInCell="1" allowOverlap="1" wp14:anchorId="752310EA" wp14:editId="2688BA4C">
                <wp:simplePos x="0" y="0"/>
                <wp:positionH relativeFrom="column">
                  <wp:posOffset>23495</wp:posOffset>
                </wp:positionH>
                <wp:positionV relativeFrom="paragraph">
                  <wp:posOffset>569595</wp:posOffset>
                </wp:positionV>
                <wp:extent cx="826770" cy="612140"/>
                <wp:effectExtent l="0" t="0" r="0" b="1270"/>
                <wp:wrapSquare wrapText="bothSides"/>
                <wp:docPr id="20" name="Text Box 20"/>
                <wp:cNvGraphicFramePr/>
                <a:graphic xmlns:a="http://schemas.openxmlformats.org/drawingml/2006/main">
                  <a:graphicData uri="http://schemas.microsoft.com/office/word/2010/wordprocessingShape">
                    <wps:wsp>
                      <wps:cNvSpPr txBox="1"/>
                      <wps:spPr>
                        <a:xfrm>
                          <a:off x="0" y="0"/>
                          <a:ext cx="826770" cy="61214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EE0DBA7" w14:textId="159B2365" w:rsidR="007A2D29" w:rsidRDefault="007A2D29">
                            <w:r>
                              <w:rPr>
                                <w:noProof/>
                              </w:rPr>
                              <w:drawing>
                                <wp:inline distT="0" distB="0" distL="0" distR="0" wp14:anchorId="00117538" wp14:editId="2C961B1E">
                                  <wp:extent cx="643255" cy="431800"/>
                                  <wp:effectExtent l="0" t="0" r="0" b="0"/>
                                  <wp:docPr id="9" name="Picture 9" descr="Macintosh HD:Users:debbiehulbert:Desktop:Cooleys2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cintosh HD:Users:debbiehulbert:Desktop:Cooleys2013.jp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643255" cy="431800"/>
                                          </a:xfrm>
                                          <a:prstGeom prst="rect">
                                            <a:avLst/>
                                          </a:prstGeom>
                                          <a:noFill/>
                                          <a:ln>
                                            <a:noFill/>
                                          </a:ln>
                                        </pic:spPr>
                                      </pic:pic>
                                    </a:graphicData>
                                  </a:graphic>
                                </wp:inline>
                              </w:drawing>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id="Text Box 20" o:spid="_x0000_s1039" type="#_x0000_t202" style="position:absolute;left:0;text-align:left;margin-left:1.85pt;margin-top:44.85pt;width:65.1pt;height:48.2pt;z-index:2517299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" filled="f" stroked="f">
                <v:textbox style="mso-fit-shape-to-text:t">
                  <w:txbxContent>
                    <w:p w14:paraId="7EE0DBA7" w14:textId="159B2365" w:rsidR="007A2D29" w:rsidRDefault="007A2D29">
                      <w:r>
                        <w:rPr>
                          <w:noProof/>
                        </w:rPr>
                        <w:drawing>
                          <wp:inline distT="0" distB="0" distL="0" distR="0" wp14:anchorId="00117538" wp14:editId="2C961B1E">
                            <wp:extent cx="643255" cy="431800"/>
                            <wp:effectExtent l="0" t="0" r="0" b="0"/>
                            <wp:docPr id="9" name="Picture 9" descr="Macintosh HD:Users:debbiehulbert:Desktop:Cooleys2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cintosh HD:Users:debbiehulbert:Desktop:Cooleys2013.jp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643255" cy="431800"/>
                                    </a:xfrm>
                                    <a:prstGeom prst="rect">
                                      <a:avLst/>
                                    </a:prstGeom>
                                    <a:noFill/>
                                    <a:ln>
                                      <a:noFill/>
                                    </a:ln>
                                  </pic:spPr>
                                </pic:pic>
                              </a:graphicData>
                            </a:graphic>
                          </wp:inline>
                        </w:drawing>
                      </w:r>
                    </w:p>
                  </w:txbxContent>
                </v:textbox>
                <w10:wrap type="square"/>
              </v:shape>
            </w:pict>
          </mc:Fallback>
        </mc:AlternateContent>
      </w:r>
      <w:r w:rsidR="005B4A89">
        <w:rPr>
          <w:noProof/>
          <w:kern w:val="16"/>
        </w:rPr>
        <mc:AlternateContent>
          <mc:Choice Requires="wps">
            <w:drawing>
              <wp:anchor distT="0" distB="0" distL="114300" distR="114300" simplePos="0" relativeHeight="251679744" behindDoc="0" locked="0" layoutInCell="1" allowOverlap="1" wp14:anchorId="69EFC05C" wp14:editId="2DB36EE0">
                <wp:simplePos x="0" y="0"/>
                <wp:positionH relativeFrom="column">
                  <wp:posOffset>-95250</wp:posOffset>
                </wp:positionH>
                <wp:positionV relativeFrom="paragraph">
                  <wp:posOffset>1419860</wp:posOffset>
                </wp:positionV>
                <wp:extent cx="3324860" cy="1662430"/>
                <wp:effectExtent l="0" t="0" r="2540" b="13970"/>
                <wp:wrapTight wrapText="bothSides">
                  <wp:wrapPolygon edited="0">
                    <wp:start x="0" y="0"/>
                    <wp:lineTo x="0" y="21451"/>
                    <wp:lineTo x="21451" y="21451"/>
                    <wp:lineTo x="21451" y="0"/>
                    <wp:lineTo x="0" y="0"/>
                  </wp:wrapPolygon>
                </wp:wrapTight>
                <wp:docPr id="67"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62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Grid"/>
                              <w:tblW w:w="5233" w:type="dxa"/>
                              <w:tblInd w:w="108" w:type="dxa"/>
                              <w:tblBorders>
                                <w:top w:val="none" w:sz="0" w:space="0" w:color="auto"/>
                                <w:left w:val="none" w:sz="0" w:space="0" w:color="auto"/>
                                <w:bottom w:val="none" w:sz="0" w:space="0" w:color="auto"/>
                                <w:right w:val="none" w:sz="0" w:space="0" w:color="auto"/>
                                <w:insideH w:val="single" w:sz="4" w:space="0" w:color="auto"/>
                                <w:insideV w:val="none" w:sz="0" w:space="0" w:color="auto"/>
                              </w:tblBorders>
                              <w:tblLook w:val="00A0" w:firstRow="1" w:lastRow="0" w:firstColumn="1" w:lastColumn="0" w:noHBand="0" w:noVBand="0"/>
                            </w:tblPr>
                            <w:tblGrid>
                              <w:gridCol w:w="1580"/>
                              <w:gridCol w:w="1217"/>
                              <w:gridCol w:w="1218"/>
                              <w:gridCol w:w="1218"/>
                            </w:tblGrid>
                            <w:tr w:rsidR="007A2D29" w:rsidRPr="00E352C2" w14:paraId="6914F542" w14:textId="77777777">
                              <w:trPr>
                                <w:trHeight w:val="35"/>
                              </w:trPr>
                              <w:tc>
                                <w:tcPr>
                                  <w:tcW w:w="5233" w:type="dxa"/>
                                  <w:gridSpan w:val="4"/>
                                  <w:tcBorders>
                                    <w:top w:val="nil"/>
                                    <w:bottom w:val="nil"/>
                                  </w:tcBorders>
                                  <w:shd w:val="clear" w:color="auto" w:fill="D9D9D9" w:themeFill="background1" w:themeFillShade="D9"/>
                                </w:tcPr>
                                <w:p w14:paraId="2436E5A7" w14:textId="77777777" w:rsidR="007A2D29" w:rsidRPr="009D2125" w:rsidRDefault="007A2D29" w:rsidP="00F5211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40" w:after="0"/>
                                    <w:jc w:val="center"/>
                                    <w:rPr>
                                      <w:rFonts w:ascii="Lucida Sans" w:eastAsia="Times New Roman" w:hAnsi="Lucida Sans"/>
                                      <w:b/>
                                      <w:color w:val="800000"/>
                                      <w:kern w:val="16"/>
                                      <w:position w:val="4"/>
                                      <w:szCs w:val="17"/>
                                    </w:rPr>
                                  </w:pPr>
                                  <w:r w:rsidRPr="009D2125">
                                    <w:rPr>
                                      <w:rFonts w:ascii="Lucida Sans" w:eastAsia="Times New Roman" w:hAnsi="Lucida Sans"/>
                                      <w:b/>
                                      <w:caps/>
                                      <w:color w:val="800000"/>
                                      <w:spacing w:val="80"/>
                                      <w:kern w:val="16"/>
                                      <w:position w:val="4"/>
                                      <w:szCs w:val="17"/>
                                    </w:rPr>
                                    <w:t>Giving</w:t>
                                  </w:r>
                                </w:p>
                              </w:tc>
                            </w:tr>
                            <w:tr w:rsidR="007A2D29" w:rsidRPr="003F4314" w14:paraId="687C1AA0" w14:textId="77777777">
                              <w:trPr>
                                <w:trHeight w:val="190"/>
                              </w:trPr>
                              <w:tc>
                                <w:tcPr>
                                  <w:tcW w:w="1580" w:type="dxa"/>
                                  <w:tcBorders>
                                    <w:top w:val="nil"/>
                                    <w:bottom w:val="single" w:sz="18" w:space="0" w:color="000000" w:themeColor="text1"/>
                                  </w:tcBorders>
                                </w:tcPr>
                                <w:p w14:paraId="6411CAA7" w14:textId="77777777" w:rsidR="007A2D29" w:rsidRPr="003F4314" w:rsidRDefault="007A2D29" w:rsidP="003E2F1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0"/>
                                    <w:jc w:val="right"/>
                                    <w:rPr>
                                      <w:rFonts w:ascii="Arial Narrow Bold" w:eastAsia="Times New Roman" w:hAnsi="Arial Narrow Bold"/>
                                      <w:color w:val="000000"/>
                                      <w:kern w:val="16"/>
                                    </w:rPr>
                                  </w:pPr>
                                </w:p>
                              </w:tc>
                              <w:tc>
                                <w:tcPr>
                                  <w:tcW w:w="1217" w:type="dxa"/>
                                  <w:tcBorders>
                                    <w:top w:val="nil"/>
                                    <w:bottom w:val="single" w:sz="18" w:space="0" w:color="000000" w:themeColor="text1"/>
                                  </w:tcBorders>
                                </w:tcPr>
                                <w:p w14:paraId="1998552B" w14:textId="09802A9B" w:rsidR="007A2D29" w:rsidRPr="00CE5DAA" w:rsidRDefault="007A2D29" w:rsidP="003E2F10">
                                  <w:pPr>
                                    <w:pStyle w:val="Normalnarrow"/>
                                    <w:spacing w:before="60"/>
                                    <w:rPr>
                                      <w:kern w:val="16"/>
                                    </w:rPr>
                                  </w:pPr>
                                  <w:r>
                                    <w:rPr>
                                      <w:kern w:val="16"/>
                                    </w:rPr>
                                    <w:t>August 24</w:t>
                                  </w:r>
                                </w:p>
                              </w:tc>
                              <w:tc>
                                <w:tcPr>
                                  <w:tcW w:w="1218" w:type="dxa"/>
                                  <w:tcBorders>
                                    <w:top w:val="nil"/>
                                    <w:bottom w:val="single" w:sz="18" w:space="0" w:color="000000" w:themeColor="text1"/>
                                  </w:tcBorders>
                                </w:tcPr>
                                <w:p w14:paraId="040806B3" w14:textId="77777777" w:rsidR="007A2D29" w:rsidRPr="00CE5DAA" w:rsidRDefault="007A2D29" w:rsidP="003E2F10">
                                  <w:pPr>
                                    <w:pStyle w:val="Normalnarrow"/>
                                    <w:spacing w:before="60"/>
                                    <w:rPr>
                                      <w:kern w:val="16"/>
                                    </w:rPr>
                                  </w:pPr>
                                  <w:r>
                                    <w:rPr>
                                      <w:kern w:val="16"/>
                                    </w:rPr>
                                    <w:t>July</w:t>
                                  </w:r>
                                </w:p>
                              </w:tc>
                              <w:tc>
                                <w:tcPr>
                                  <w:tcW w:w="1218" w:type="dxa"/>
                                  <w:tcBorders>
                                    <w:top w:val="nil"/>
                                    <w:bottom w:val="single" w:sz="18" w:space="0" w:color="000000" w:themeColor="text1"/>
                                  </w:tcBorders>
                                </w:tcPr>
                                <w:p w14:paraId="42F5BDB8" w14:textId="77777777" w:rsidR="007A2D29" w:rsidRPr="00CE5DAA" w:rsidRDefault="007A2D29" w:rsidP="003E2F10">
                                  <w:pPr>
                                    <w:pStyle w:val="Normalnarrow"/>
                                    <w:spacing w:before="60"/>
                                    <w:rPr>
                                      <w:kern w:val="16"/>
                                    </w:rPr>
                                  </w:pPr>
                                  <w:r>
                                    <w:rPr>
                                      <w:kern w:val="16"/>
                                    </w:rPr>
                                    <w:t>7/13-6/14</w:t>
                                  </w:r>
                                </w:p>
                              </w:tc>
                            </w:tr>
                            <w:tr w:rsidR="007A2D29" w:rsidRPr="000464C5" w14:paraId="7CBE4CBB" w14:textId="77777777">
                              <w:trPr>
                                <w:trHeight w:val="190"/>
                              </w:trPr>
                              <w:tc>
                                <w:tcPr>
                                  <w:tcW w:w="1580" w:type="dxa"/>
                                  <w:tcBorders>
                                    <w:top w:val="single" w:sz="18" w:space="0" w:color="000000" w:themeColor="text1"/>
                                  </w:tcBorders>
                                  <w:tcMar>
                                    <w:left w:w="0" w:type="dxa"/>
                                    <w:right w:w="115" w:type="dxa"/>
                                  </w:tcMar>
                                </w:tcPr>
                                <w:p w14:paraId="7C1663B5" w14:textId="77777777" w:rsidR="007A2D29" w:rsidRPr="000464C5" w:rsidRDefault="007A2D29" w:rsidP="007C6B74">
                                  <w:pPr>
                                    <w:pStyle w:val="Normalnarrow"/>
                                    <w:spacing w:before="20"/>
                                    <w:rPr>
                                      <w:kern w:val="16"/>
                                    </w:rPr>
                                  </w:pPr>
                                  <w:r>
                                    <w:rPr>
                                      <w:kern w:val="16"/>
                                    </w:rPr>
                                    <w:t>Budget</w:t>
                                  </w:r>
                                </w:p>
                              </w:tc>
                              <w:tc>
                                <w:tcPr>
                                  <w:tcW w:w="1217" w:type="dxa"/>
                                  <w:tcBorders>
                                    <w:top w:val="single" w:sz="18" w:space="0" w:color="000000" w:themeColor="text1"/>
                                  </w:tcBorders>
                                </w:tcPr>
                                <w:p w14:paraId="01FC1310" w14:textId="77777777" w:rsidR="007A2D29" w:rsidRPr="000464C5" w:rsidRDefault="007A2D29" w:rsidP="007C6B74">
                                  <w:pPr>
                                    <w:pStyle w:val="Normalnarrow"/>
                                    <w:spacing w:before="20"/>
                                    <w:rPr>
                                      <w:kern w:val="16"/>
                                    </w:rPr>
                                  </w:pPr>
                                  <w:r>
                                    <w:rPr>
                                      <w:kern w:val="16"/>
                                    </w:rPr>
                                    <w:t>$50,680</w:t>
                                  </w:r>
                                </w:p>
                              </w:tc>
                              <w:tc>
                                <w:tcPr>
                                  <w:tcW w:w="1218" w:type="dxa"/>
                                  <w:tcBorders>
                                    <w:top w:val="single" w:sz="18" w:space="0" w:color="000000" w:themeColor="text1"/>
                                  </w:tcBorders>
                                </w:tcPr>
                                <w:p w14:paraId="3E740D7A" w14:textId="77777777" w:rsidR="007A2D29" w:rsidRPr="000464C5" w:rsidRDefault="007A2D29" w:rsidP="007C6B74">
                                  <w:pPr>
                                    <w:pStyle w:val="Normalnarrow"/>
                                    <w:spacing w:before="20"/>
                                    <w:rPr>
                                      <w:kern w:val="16"/>
                                    </w:rPr>
                                  </w:pPr>
                                  <w:r>
                                    <w:rPr>
                                      <w:kern w:val="16"/>
                                    </w:rPr>
                                    <w:t>$50,680</w:t>
                                  </w:r>
                                </w:p>
                              </w:tc>
                              <w:tc>
                                <w:tcPr>
                                  <w:tcW w:w="1218" w:type="dxa"/>
                                  <w:tcBorders>
                                    <w:top w:val="single" w:sz="18" w:space="0" w:color="000000" w:themeColor="text1"/>
                                  </w:tcBorders>
                                </w:tcPr>
                                <w:p w14:paraId="0535D1CD" w14:textId="77777777" w:rsidR="007A2D29" w:rsidRPr="000464C5" w:rsidRDefault="007A2D29" w:rsidP="007C6B74">
                                  <w:pPr>
                                    <w:pStyle w:val="Normalnarrow"/>
                                    <w:spacing w:before="20"/>
                                    <w:rPr>
                                      <w:kern w:val="16"/>
                                    </w:rPr>
                                  </w:pPr>
                                  <w:r>
                                    <w:rPr>
                                      <w:kern w:val="16"/>
                                    </w:rPr>
                                    <w:t>$629,244</w:t>
                                  </w:r>
                                </w:p>
                              </w:tc>
                            </w:tr>
                            <w:tr w:rsidR="007A2D29" w:rsidRPr="000464C5" w14:paraId="3540786C" w14:textId="77777777">
                              <w:trPr>
                                <w:trHeight w:val="190"/>
                              </w:trPr>
                              <w:tc>
                                <w:tcPr>
                                  <w:tcW w:w="1580" w:type="dxa"/>
                                  <w:tcMar>
                                    <w:left w:w="0" w:type="dxa"/>
                                    <w:right w:w="115" w:type="dxa"/>
                                  </w:tcMar>
                                </w:tcPr>
                                <w:p w14:paraId="2B92A908" w14:textId="77777777" w:rsidR="007A2D29" w:rsidRPr="000464C5" w:rsidRDefault="007A2D29" w:rsidP="007C6B74">
                                  <w:pPr>
                                    <w:pStyle w:val="Normalnarrow"/>
                                    <w:spacing w:before="20"/>
                                    <w:rPr>
                                      <w:kern w:val="16"/>
                                    </w:rPr>
                                  </w:pPr>
                                  <w:r>
                                    <w:rPr>
                                      <w:kern w:val="16"/>
                                    </w:rPr>
                                    <w:t>General income</w:t>
                                  </w:r>
                                </w:p>
                              </w:tc>
                              <w:tc>
                                <w:tcPr>
                                  <w:tcW w:w="1217" w:type="dxa"/>
                                </w:tcPr>
                                <w:p w14:paraId="346B5E91" w14:textId="3500BB1A" w:rsidR="007A2D29" w:rsidRPr="000464C5" w:rsidRDefault="007A2D29" w:rsidP="007C6B74">
                                  <w:pPr>
                                    <w:pStyle w:val="Normalnarrow"/>
                                    <w:spacing w:before="20"/>
                                    <w:rPr>
                                      <w:kern w:val="16"/>
                                    </w:rPr>
                                  </w:pPr>
                                  <w:r>
                                    <w:rPr>
                                      <w:kern w:val="16"/>
                                    </w:rPr>
                                    <w:t>$49,680</w:t>
                                  </w:r>
                                </w:p>
                              </w:tc>
                              <w:tc>
                                <w:tcPr>
                                  <w:tcW w:w="1218" w:type="dxa"/>
                                </w:tcPr>
                                <w:p w14:paraId="16179F2B" w14:textId="77777777" w:rsidR="007A2D29" w:rsidRPr="000464C5" w:rsidRDefault="007A2D29" w:rsidP="007C6B74">
                                  <w:pPr>
                                    <w:pStyle w:val="Normalnarrow"/>
                                    <w:spacing w:before="20"/>
                                    <w:rPr>
                                      <w:kern w:val="16"/>
                                    </w:rPr>
                                  </w:pPr>
                                  <w:r>
                                    <w:rPr>
                                      <w:kern w:val="16"/>
                                    </w:rPr>
                                    <w:t>$41,498</w:t>
                                  </w:r>
                                </w:p>
                              </w:tc>
                              <w:tc>
                                <w:tcPr>
                                  <w:tcW w:w="1218" w:type="dxa"/>
                                </w:tcPr>
                                <w:p w14:paraId="2341FAD5" w14:textId="77777777" w:rsidR="007A2D29" w:rsidRPr="000464C5" w:rsidRDefault="007A2D29" w:rsidP="007C6B74">
                                  <w:pPr>
                                    <w:pStyle w:val="Normalnarrow"/>
                                    <w:spacing w:before="20"/>
                                    <w:rPr>
                                      <w:kern w:val="16"/>
                                    </w:rPr>
                                  </w:pPr>
                                  <w:r>
                                    <w:rPr>
                                      <w:kern w:val="16"/>
                                    </w:rPr>
                                    <w:t>$652,188</w:t>
                                  </w:r>
                                </w:p>
                              </w:tc>
                            </w:tr>
                            <w:tr w:rsidR="007A2D29" w:rsidRPr="000464C5" w14:paraId="5D17A94D" w14:textId="77777777">
                              <w:trPr>
                                <w:trHeight w:val="190"/>
                              </w:trPr>
                              <w:tc>
                                <w:tcPr>
                                  <w:tcW w:w="1580" w:type="dxa"/>
                                  <w:tcMar>
                                    <w:left w:w="0" w:type="dxa"/>
                                    <w:right w:w="115" w:type="dxa"/>
                                  </w:tcMar>
                                </w:tcPr>
                                <w:p w14:paraId="0558A62C" w14:textId="77777777" w:rsidR="007A2D29" w:rsidRPr="000464C5" w:rsidRDefault="007A2D29" w:rsidP="007C6B74">
                                  <w:pPr>
                                    <w:pStyle w:val="Normalnarrow"/>
                                    <w:spacing w:before="20"/>
                                    <w:rPr>
                                      <w:kern w:val="16"/>
                                    </w:rPr>
                                  </w:pPr>
                                  <w:r>
                                    <w:rPr>
                                      <w:kern w:val="16"/>
                                    </w:rPr>
                                    <w:t>Designated Income</w:t>
                                  </w:r>
                                </w:p>
                              </w:tc>
                              <w:tc>
                                <w:tcPr>
                                  <w:tcW w:w="1217" w:type="dxa"/>
                                </w:tcPr>
                                <w:p w14:paraId="34EB9EC8" w14:textId="77777777" w:rsidR="007A2D29" w:rsidRPr="000464C5" w:rsidRDefault="007A2D29" w:rsidP="007C6B74">
                                  <w:pPr>
                                    <w:pStyle w:val="Normalnarrow"/>
                                    <w:spacing w:before="20"/>
                                    <w:rPr>
                                      <w:kern w:val="16"/>
                                    </w:rPr>
                                  </w:pPr>
                                  <w:r>
                                    <w:rPr>
                                      <w:kern w:val="16"/>
                                    </w:rPr>
                                    <w:t>$  1,230</w:t>
                                  </w:r>
                                </w:p>
                              </w:tc>
                              <w:tc>
                                <w:tcPr>
                                  <w:tcW w:w="1218" w:type="dxa"/>
                                </w:tcPr>
                                <w:p w14:paraId="4E372C5B" w14:textId="77777777" w:rsidR="007A2D29" w:rsidRPr="000464C5" w:rsidRDefault="007A2D29" w:rsidP="007C6B74">
                                  <w:pPr>
                                    <w:pStyle w:val="Normalnarrow"/>
                                    <w:spacing w:before="20"/>
                                    <w:rPr>
                                      <w:kern w:val="16"/>
                                    </w:rPr>
                                  </w:pPr>
                                  <w:r>
                                    <w:rPr>
                                      <w:kern w:val="16"/>
                                    </w:rPr>
                                    <w:t>$  1,537</w:t>
                                  </w:r>
                                </w:p>
                              </w:tc>
                              <w:tc>
                                <w:tcPr>
                                  <w:tcW w:w="1218" w:type="dxa"/>
                                </w:tcPr>
                                <w:p w14:paraId="35AD86C3" w14:textId="77777777" w:rsidR="007A2D29" w:rsidRPr="000464C5" w:rsidRDefault="007A2D29" w:rsidP="007C6B74">
                                  <w:pPr>
                                    <w:pStyle w:val="Normalnarrow"/>
                                    <w:spacing w:before="20"/>
                                    <w:rPr>
                                      <w:kern w:val="16"/>
                                    </w:rPr>
                                  </w:pPr>
                                  <w:r>
                                    <w:rPr>
                                      <w:kern w:val="16"/>
                                    </w:rPr>
                                    <w:t>$  42,881</w:t>
                                  </w:r>
                                </w:p>
                              </w:tc>
                            </w:tr>
                            <w:tr w:rsidR="007A2D29" w:rsidRPr="000464C5" w14:paraId="53C1FD2C" w14:textId="77777777">
                              <w:trPr>
                                <w:trHeight w:val="190"/>
                              </w:trPr>
                              <w:tc>
                                <w:tcPr>
                                  <w:tcW w:w="1580" w:type="dxa"/>
                                  <w:tcBorders>
                                    <w:bottom w:val="single" w:sz="4" w:space="0" w:color="auto"/>
                                  </w:tcBorders>
                                  <w:tcMar>
                                    <w:left w:w="0" w:type="dxa"/>
                                    <w:right w:w="115" w:type="dxa"/>
                                  </w:tcMar>
                                </w:tcPr>
                                <w:p w14:paraId="6FC6CD3B" w14:textId="77777777" w:rsidR="007A2D29" w:rsidRPr="000464C5" w:rsidRDefault="007A2D29" w:rsidP="007C6B74">
                                  <w:pPr>
                                    <w:pStyle w:val="Normalnarrow"/>
                                    <w:spacing w:before="20"/>
                                    <w:rPr>
                                      <w:kern w:val="16"/>
                                    </w:rPr>
                                  </w:pPr>
                                  <w:r>
                                    <w:rPr>
                                      <w:kern w:val="16"/>
                                    </w:rPr>
                                    <w:t>Total Income</w:t>
                                  </w:r>
                                </w:p>
                              </w:tc>
                              <w:tc>
                                <w:tcPr>
                                  <w:tcW w:w="1217" w:type="dxa"/>
                                  <w:tcBorders>
                                    <w:bottom w:val="single" w:sz="4" w:space="0" w:color="auto"/>
                                  </w:tcBorders>
                                </w:tcPr>
                                <w:p w14:paraId="38BC3D9B" w14:textId="15E47DD4" w:rsidR="007A2D29" w:rsidRPr="000464C5" w:rsidRDefault="007A2D29" w:rsidP="007C6B74">
                                  <w:pPr>
                                    <w:pStyle w:val="Normalnarrow"/>
                                    <w:spacing w:before="20"/>
                                    <w:rPr>
                                      <w:kern w:val="16"/>
                                    </w:rPr>
                                  </w:pPr>
                                  <w:r>
                                    <w:rPr>
                                      <w:kern w:val="16"/>
                                    </w:rPr>
                                    <w:t>$50,910</w:t>
                                  </w:r>
                                </w:p>
                              </w:tc>
                              <w:tc>
                                <w:tcPr>
                                  <w:tcW w:w="1218" w:type="dxa"/>
                                  <w:tcBorders>
                                    <w:bottom w:val="single" w:sz="4" w:space="0" w:color="auto"/>
                                  </w:tcBorders>
                                </w:tcPr>
                                <w:p w14:paraId="28942FD0" w14:textId="77777777" w:rsidR="007A2D29" w:rsidRPr="00933464" w:rsidRDefault="007A2D29" w:rsidP="007C6B74">
                                  <w:pPr>
                                    <w:pStyle w:val="Normalnarrow"/>
                                    <w:spacing w:before="20"/>
                                    <w:rPr>
                                      <w:kern w:val="16"/>
                                    </w:rPr>
                                  </w:pPr>
                                  <w:r>
                                    <w:rPr>
                                      <w:kern w:val="16"/>
                                    </w:rPr>
                                    <w:t>$43,035</w:t>
                                  </w:r>
                                </w:p>
                              </w:tc>
                              <w:tc>
                                <w:tcPr>
                                  <w:tcW w:w="1218" w:type="dxa"/>
                                  <w:tcBorders>
                                    <w:bottom w:val="single" w:sz="4" w:space="0" w:color="auto"/>
                                  </w:tcBorders>
                                </w:tcPr>
                                <w:p w14:paraId="57FB037F" w14:textId="77777777" w:rsidR="007A2D29" w:rsidRPr="000464C5" w:rsidRDefault="007A2D29" w:rsidP="007C6B74">
                                  <w:pPr>
                                    <w:pStyle w:val="Normalnarrow"/>
                                    <w:spacing w:before="20"/>
                                    <w:rPr>
                                      <w:kern w:val="16"/>
                                    </w:rPr>
                                  </w:pPr>
                                  <w:r>
                                    <w:rPr>
                                      <w:kern w:val="16"/>
                                    </w:rPr>
                                    <w:t>$695,069</w:t>
                                  </w:r>
                                </w:p>
                              </w:tc>
                            </w:tr>
                            <w:tr w:rsidR="007A2D29" w:rsidRPr="000464C5" w14:paraId="6511AF35" w14:textId="77777777" w:rsidTr="005577D2">
                              <w:trPr>
                                <w:trHeight w:val="190"/>
                              </w:trPr>
                              <w:tc>
                                <w:tcPr>
                                  <w:tcW w:w="1580" w:type="dxa"/>
                                  <w:tcBorders>
                                    <w:top w:val="single" w:sz="4" w:space="0" w:color="auto"/>
                                    <w:bottom w:val="single" w:sz="4" w:space="0" w:color="auto"/>
                                  </w:tcBorders>
                                  <w:tcMar>
                                    <w:left w:w="0" w:type="dxa"/>
                                    <w:right w:w="115" w:type="dxa"/>
                                  </w:tcMar>
                                </w:tcPr>
                                <w:p w14:paraId="541A5940" w14:textId="77777777" w:rsidR="007A2D29" w:rsidRPr="000464C5" w:rsidRDefault="007A2D29" w:rsidP="007C6B74">
                                  <w:pPr>
                                    <w:pStyle w:val="Normalnarrow"/>
                                    <w:spacing w:before="20"/>
                                    <w:rPr>
                                      <w:kern w:val="16"/>
                                    </w:rPr>
                                  </w:pPr>
                                  <w:r>
                                    <w:rPr>
                                      <w:kern w:val="16"/>
                                    </w:rPr>
                                    <w:t>Total Expenses</w:t>
                                  </w:r>
                                </w:p>
                              </w:tc>
                              <w:tc>
                                <w:tcPr>
                                  <w:tcW w:w="1217" w:type="dxa"/>
                                  <w:tcBorders>
                                    <w:top w:val="single" w:sz="4" w:space="0" w:color="auto"/>
                                    <w:bottom w:val="single" w:sz="4" w:space="0" w:color="auto"/>
                                  </w:tcBorders>
                                </w:tcPr>
                                <w:p w14:paraId="11DEC50B" w14:textId="77777777" w:rsidR="007A2D29" w:rsidRPr="000464C5" w:rsidRDefault="007A2D29" w:rsidP="007C6B74">
                                  <w:pPr>
                                    <w:pStyle w:val="Normalnarrow"/>
                                    <w:spacing w:before="20"/>
                                    <w:rPr>
                                      <w:kern w:val="16"/>
                                    </w:rPr>
                                  </w:pPr>
                                  <w:proofErr w:type="gramStart"/>
                                  <w:r>
                                    <w:rPr>
                                      <w:kern w:val="16"/>
                                    </w:rPr>
                                    <w:t xml:space="preserve">$  </w:t>
                                  </w:r>
                                  <w:proofErr w:type="gramEnd"/>
                                </w:p>
                              </w:tc>
                              <w:tc>
                                <w:tcPr>
                                  <w:tcW w:w="1218" w:type="dxa"/>
                                  <w:tcBorders>
                                    <w:top w:val="single" w:sz="4" w:space="0" w:color="auto"/>
                                    <w:bottom w:val="single" w:sz="4" w:space="0" w:color="auto"/>
                                  </w:tcBorders>
                                </w:tcPr>
                                <w:p w14:paraId="2A39F3D7" w14:textId="77777777" w:rsidR="007A2D29" w:rsidRPr="000464C5" w:rsidRDefault="007A2D29" w:rsidP="007C6B74">
                                  <w:pPr>
                                    <w:pStyle w:val="Normalnarrow"/>
                                    <w:spacing w:before="20"/>
                                    <w:rPr>
                                      <w:kern w:val="16"/>
                                    </w:rPr>
                                  </w:pPr>
                                  <w:r>
                                    <w:rPr>
                                      <w:kern w:val="16"/>
                                    </w:rPr>
                                    <w:t>$83,445*</w:t>
                                  </w:r>
                                </w:p>
                              </w:tc>
                              <w:tc>
                                <w:tcPr>
                                  <w:tcW w:w="1218" w:type="dxa"/>
                                  <w:tcBorders>
                                    <w:top w:val="single" w:sz="4" w:space="0" w:color="auto"/>
                                    <w:bottom w:val="single" w:sz="4" w:space="0" w:color="auto"/>
                                  </w:tcBorders>
                                </w:tcPr>
                                <w:p w14:paraId="0C4C4577" w14:textId="77777777" w:rsidR="007A2D29" w:rsidRPr="000464C5" w:rsidRDefault="007A2D29" w:rsidP="007C6B74">
                                  <w:pPr>
                                    <w:pStyle w:val="Normalnarrow"/>
                                    <w:spacing w:before="20"/>
                                    <w:rPr>
                                      <w:kern w:val="16"/>
                                    </w:rPr>
                                  </w:pPr>
                                  <w:r>
                                    <w:rPr>
                                      <w:kern w:val="16"/>
                                    </w:rPr>
                                    <w:t>$629,669</w:t>
                                  </w:r>
                                </w:p>
                              </w:tc>
                            </w:tr>
                            <w:tr w:rsidR="007A2D29" w:rsidRPr="000464C5" w14:paraId="74332FDE" w14:textId="77777777" w:rsidTr="00BB16A4">
                              <w:trPr>
                                <w:trHeight w:val="190"/>
                              </w:trPr>
                              <w:tc>
                                <w:tcPr>
                                  <w:tcW w:w="1580" w:type="dxa"/>
                                  <w:tcBorders>
                                    <w:top w:val="single" w:sz="4" w:space="0" w:color="auto"/>
                                    <w:bottom w:val="single" w:sz="4" w:space="0" w:color="auto"/>
                                  </w:tcBorders>
                                  <w:tcMar>
                                    <w:left w:w="0" w:type="dxa"/>
                                    <w:right w:w="115" w:type="dxa"/>
                                  </w:tcMar>
                                </w:tcPr>
                                <w:p w14:paraId="727B814E" w14:textId="77777777" w:rsidR="007A2D29" w:rsidRDefault="007A2D29" w:rsidP="007C6B74">
                                  <w:pPr>
                                    <w:pStyle w:val="Normalnarrow"/>
                                    <w:spacing w:before="20"/>
                                    <w:rPr>
                                      <w:kern w:val="16"/>
                                    </w:rPr>
                                  </w:pPr>
                                </w:p>
                              </w:tc>
                              <w:tc>
                                <w:tcPr>
                                  <w:tcW w:w="1217" w:type="dxa"/>
                                  <w:tcBorders>
                                    <w:top w:val="single" w:sz="4" w:space="0" w:color="auto"/>
                                    <w:bottom w:val="single" w:sz="4" w:space="0" w:color="auto"/>
                                  </w:tcBorders>
                                </w:tcPr>
                                <w:p w14:paraId="071C939C" w14:textId="77777777" w:rsidR="007A2D29" w:rsidRDefault="007A2D29" w:rsidP="007C6B74">
                                  <w:pPr>
                                    <w:pStyle w:val="Normalnarrow"/>
                                    <w:spacing w:before="20"/>
                                    <w:rPr>
                                      <w:kern w:val="16"/>
                                    </w:rPr>
                                  </w:pPr>
                                </w:p>
                              </w:tc>
                              <w:tc>
                                <w:tcPr>
                                  <w:tcW w:w="1218" w:type="dxa"/>
                                  <w:tcBorders>
                                    <w:top w:val="single" w:sz="4" w:space="0" w:color="auto"/>
                                    <w:bottom w:val="single" w:sz="4" w:space="0" w:color="auto"/>
                                  </w:tcBorders>
                                </w:tcPr>
                                <w:p w14:paraId="6E578E54" w14:textId="77777777" w:rsidR="007A2D29" w:rsidRDefault="007A2D29" w:rsidP="007C6B74">
                                  <w:pPr>
                                    <w:pStyle w:val="Normalnarrow"/>
                                    <w:spacing w:before="20"/>
                                    <w:rPr>
                                      <w:kern w:val="16"/>
                                    </w:rPr>
                                  </w:pPr>
                                </w:p>
                              </w:tc>
                              <w:tc>
                                <w:tcPr>
                                  <w:tcW w:w="1218" w:type="dxa"/>
                                  <w:tcBorders>
                                    <w:top w:val="single" w:sz="4" w:space="0" w:color="auto"/>
                                    <w:bottom w:val="single" w:sz="4" w:space="0" w:color="auto"/>
                                  </w:tcBorders>
                                </w:tcPr>
                                <w:p w14:paraId="2FFC115F" w14:textId="77777777" w:rsidR="007A2D29" w:rsidRDefault="007A2D29" w:rsidP="007C6B74">
                                  <w:pPr>
                                    <w:pStyle w:val="Normalnarrow"/>
                                    <w:spacing w:before="20"/>
                                    <w:rPr>
                                      <w:kern w:val="16"/>
                                    </w:rPr>
                                  </w:pPr>
                                </w:p>
                              </w:tc>
                            </w:tr>
                            <w:tr w:rsidR="007A2D29" w:rsidRPr="000464C5" w14:paraId="3635D3CC" w14:textId="77777777">
                              <w:trPr>
                                <w:trHeight w:val="190"/>
                              </w:trPr>
                              <w:tc>
                                <w:tcPr>
                                  <w:tcW w:w="1580" w:type="dxa"/>
                                  <w:tcBorders>
                                    <w:top w:val="single" w:sz="4" w:space="0" w:color="auto"/>
                                    <w:bottom w:val="single" w:sz="4" w:space="0" w:color="000000" w:themeColor="text1"/>
                                  </w:tcBorders>
                                  <w:tcMar>
                                    <w:left w:w="0" w:type="dxa"/>
                                    <w:right w:w="115" w:type="dxa"/>
                                  </w:tcMar>
                                </w:tcPr>
                                <w:p w14:paraId="6AC046FD" w14:textId="77777777" w:rsidR="007A2D29" w:rsidRDefault="007A2D29" w:rsidP="00FA0988">
                                  <w:pPr>
                                    <w:pStyle w:val="Normalnarrow"/>
                                    <w:spacing w:before="20"/>
                                    <w:rPr>
                                      <w:kern w:val="16"/>
                                    </w:rPr>
                                  </w:pPr>
                                  <w:r>
                                    <w:rPr>
                                      <w:kern w:val="16"/>
                                    </w:rPr>
                                    <w:t>Building Mortgage</w:t>
                                  </w:r>
                                </w:p>
                              </w:tc>
                              <w:tc>
                                <w:tcPr>
                                  <w:tcW w:w="1217" w:type="dxa"/>
                                  <w:tcBorders>
                                    <w:top w:val="single" w:sz="4" w:space="0" w:color="auto"/>
                                    <w:bottom w:val="single" w:sz="4" w:space="0" w:color="000000" w:themeColor="text1"/>
                                  </w:tcBorders>
                                </w:tcPr>
                                <w:p w14:paraId="6D70551D" w14:textId="77777777" w:rsidR="007A2D29" w:rsidRPr="005B4A89" w:rsidRDefault="007A2D29" w:rsidP="00FA0988">
                                  <w:pPr>
                                    <w:pStyle w:val="Normalnarrow"/>
                                    <w:spacing w:before="20"/>
                                    <w:rPr>
                                      <w:i/>
                                      <w:kern w:val="16"/>
                                    </w:rPr>
                                  </w:pPr>
                                  <w:r>
                                    <w:rPr>
                                      <w:kern w:val="16"/>
                                    </w:rPr>
                                    <w:t>$1,188,456</w:t>
                                  </w:r>
                                </w:p>
                              </w:tc>
                              <w:tc>
                                <w:tcPr>
                                  <w:tcW w:w="1218" w:type="dxa"/>
                                  <w:tcBorders>
                                    <w:top w:val="single" w:sz="4" w:space="0" w:color="auto"/>
                                    <w:bottom w:val="single" w:sz="4" w:space="0" w:color="000000" w:themeColor="text1"/>
                                  </w:tcBorders>
                                </w:tcPr>
                                <w:p w14:paraId="097E2762" w14:textId="77777777" w:rsidR="007A2D29" w:rsidRDefault="007A2D29" w:rsidP="007C6B74">
                                  <w:pPr>
                                    <w:pStyle w:val="Normalnarrow"/>
                                    <w:spacing w:before="20"/>
                                    <w:rPr>
                                      <w:kern w:val="16"/>
                                    </w:rPr>
                                  </w:pPr>
                                </w:p>
                              </w:tc>
                              <w:tc>
                                <w:tcPr>
                                  <w:tcW w:w="1218" w:type="dxa"/>
                                  <w:tcBorders>
                                    <w:top w:val="single" w:sz="4" w:space="0" w:color="auto"/>
                                    <w:bottom w:val="single" w:sz="4" w:space="0" w:color="000000" w:themeColor="text1"/>
                                  </w:tcBorders>
                                </w:tcPr>
                                <w:p w14:paraId="47B9992B" w14:textId="77777777" w:rsidR="007A2D29" w:rsidRDefault="007A2D29" w:rsidP="007C6B74">
                                  <w:pPr>
                                    <w:pStyle w:val="Normalnarrow"/>
                                    <w:spacing w:before="20"/>
                                    <w:rPr>
                                      <w:kern w:val="16"/>
                                    </w:rPr>
                                  </w:pPr>
                                </w:p>
                              </w:tc>
                            </w:tr>
                          </w:tbl>
                          <w:p w14:paraId="4A0B1665" w14:textId="77777777" w:rsidR="007A2D29" w:rsidRPr="00A36A36" w:rsidRDefault="007A2D29">
                            <w:pPr>
                              <w:rPr>
                                <w:rFonts w:ascii="Arial Narrow" w:hAnsi="Arial Narrow"/>
                                <w:i/>
                                <w:szCs w:val="17"/>
                              </w:rPr>
                            </w:pPr>
                            <w:r>
                              <w:rPr>
                                <w:rFonts w:ascii="Arial Narrow" w:hAnsi="Arial Narrow"/>
                                <w:i/>
                                <w:szCs w:val="17"/>
                              </w:rPr>
                              <w:t>*Reflects an additional $25,000 applied to the mortgage.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8" o:spid="_x0000_s1040" type="#_x0000_t202" style="position:absolute;left:0;text-align:left;margin-left:-7.45pt;margin-top:111.8pt;width:261.8pt;height:130.9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" filled="f" stroked="f">
                <v:textbox inset="0,0,0,0">
                  <w:txbxContent>
                    <w:tbl>
                      <w:tblPr>
                        <w:tblStyle w:val="TableGrid"/>
                        <w:tblW w:w="5233" w:type="dxa"/>
                        <w:tblInd w:w="108" w:type="dxa"/>
                        <w:tblBorders>
                          <w:top w:val="none" w:sz="0" w:space="0" w:color="auto"/>
                          <w:left w:val="none" w:sz="0" w:space="0" w:color="auto"/>
                          <w:bottom w:val="none" w:sz="0" w:space="0" w:color="auto"/>
                          <w:right w:val="none" w:sz="0" w:space="0" w:color="auto"/>
                          <w:insideH w:val="single" w:sz="4" w:space="0" w:color="auto"/>
                          <w:insideV w:val="none" w:sz="0" w:space="0" w:color="auto"/>
                        </w:tblBorders>
                        <w:tblLook w:val="00A0" w:firstRow="1" w:lastRow="0" w:firstColumn="1" w:lastColumn="0" w:noHBand="0" w:noVBand="0"/>
                      </w:tblPr>
                      <w:tblGrid>
                        <w:gridCol w:w="1580"/>
                        <w:gridCol w:w="1217"/>
                        <w:gridCol w:w="1218"/>
                        <w:gridCol w:w="1218"/>
                      </w:tblGrid>
                      <w:tr w:rsidR="007A2D29" w:rsidRPr="00E352C2" w14:paraId="6914F542" w14:textId="77777777">
                        <w:trPr>
                          <w:trHeight w:val="35"/>
                        </w:trPr>
                        <w:tc>
                          <w:tcPr>
                            <w:tcW w:w="5233" w:type="dxa"/>
                            <w:gridSpan w:val="4"/>
                            <w:tcBorders>
                              <w:top w:val="nil"/>
                              <w:bottom w:val="nil"/>
                            </w:tcBorders>
                            <w:shd w:val="clear" w:color="auto" w:fill="D9D9D9" w:themeFill="background1" w:themeFillShade="D9"/>
                          </w:tcPr>
                          <w:p w14:paraId="2436E5A7" w14:textId="77777777" w:rsidR="007A2D29" w:rsidRPr="009D2125" w:rsidRDefault="007A2D29" w:rsidP="00F5211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40" w:after="0"/>
                              <w:jc w:val="center"/>
                              <w:rPr>
                                <w:rFonts w:ascii="Lucida Sans" w:eastAsia="Times New Roman" w:hAnsi="Lucida Sans"/>
                                <w:b/>
                                <w:color w:val="800000"/>
                                <w:kern w:val="16"/>
                                <w:position w:val="4"/>
                                <w:szCs w:val="17"/>
                              </w:rPr>
                            </w:pPr>
                            <w:r w:rsidRPr="009D2125">
                              <w:rPr>
                                <w:rFonts w:ascii="Lucida Sans" w:eastAsia="Times New Roman" w:hAnsi="Lucida Sans"/>
                                <w:b/>
                                <w:caps/>
                                <w:color w:val="800000"/>
                                <w:spacing w:val="80"/>
                                <w:kern w:val="16"/>
                                <w:position w:val="4"/>
                                <w:szCs w:val="17"/>
                              </w:rPr>
                              <w:t>Giving</w:t>
                            </w:r>
                          </w:p>
                        </w:tc>
                      </w:tr>
                      <w:tr w:rsidR="007A2D29" w:rsidRPr="003F4314" w14:paraId="687C1AA0" w14:textId="77777777">
                        <w:trPr>
                          <w:trHeight w:val="190"/>
                        </w:trPr>
                        <w:tc>
                          <w:tcPr>
                            <w:tcW w:w="1580" w:type="dxa"/>
                            <w:tcBorders>
                              <w:top w:val="nil"/>
                              <w:bottom w:val="single" w:sz="18" w:space="0" w:color="000000" w:themeColor="text1"/>
                            </w:tcBorders>
                          </w:tcPr>
                          <w:p w14:paraId="6411CAA7" w14:textId="77777777" w:rsidR="007A2D29" w:rsidRPr="003F4314" w:rsidRDefault="007A2D29" w:rsidP="003E2F1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0"/>
                              <w:jc w:val="right"/>
                              <w:rPr>
                                <w:rFonts w:ascii="Arial Narrow Bold" w:eastAsia="Times New Roman" w:hAnsi="Arial Narrow Bold"/>
                                <w:color w:val="000000"/>
                                <w:kern w:val="16"/>
                              </w:rPr>
                            </w:pPr>
                          </w:p>
                        </w:tc>
                        <w:tc>
                          <w:tcPr>
                            <w:tcW w:w="1217" w:type="dxa"/>
                            <w:tcBorders>
                              <w:top w:val="nil"/>
                              <w:bottom w:val="single" w:sz="18" w:space="0" w:color="000000" w:themeColor="text1"/>
                            </w:tcBorders>
                          </w:tcPr>
                          <w:p w14:paraId="1998552B" w14:textId="09802A9B" w:rsidR="007A2D29" w:rsidRPr="00CE5DAA" w:rsidRDefault="007A2D29" w:rsidP="003E2F10">
                            <w:pPr>
                              <w:pStyle w:val="Normalnarrow"/>
                              <w:spacing w:before="60"/>
                              <w:rPr>
                                <w:kern w:val="16"/>
                              </w:rPr>
                            </w:pPr>
                            <w:r>
                              <w:rPr>
                                <w:kern w:val="16"/>
                              </w:rPr>
                              <w:t>August 24</w:t>
                            </w:r>
                          </w:p>
                        </w:tc>
                        <w:tc>
                          <w:tcPr>
                            <w:tcW w:w="1218" w:type="dxa"/>
                            <w:tcBorders>
                              <w:top w:val="nil"/>
                              <w:bottom w:val="single" w:sz="18" w:space="0" w:color="000000" w:themeColor="text1"/>
                            </w:tcBorders>
                          </w:tcPr>
                          <w:p w14:paraId="040806B3" w14:textId="77777777" w:rsidR="007A2D29" w:rsidRPr="00CE5DAA" w:rsidRDefault="007A2D29" w:rsidP="003E2F10">
                            <w:pPr>
                              <w:pStyle w:val="Normalnarrow"/>
                              <w:spacing w:before="60"/>
                              <w:rPr>
                                <w:kern w:val="16"/>
                              </w:rPr>
                            </w:pPr>
                            <w:r>
                              <w:rPr>
                                <w:kern w:val="16"/>
                              </w:rPr>
                              <w:t>July</w:t>
                            </w:r>
                          </w:p>
                        </w:tc>
                        <w:tc>
                          <w:tcPr>
                            <w:tcW w:w="1218" w:type="dxa"/>
                            <w:tcBorders>
                              <w:top w:val="nil"/>
                              <w:bottom w:val="single" w:sz="18" w:space="0" w:color="000000" w:themeColor="text1"/>
                            </w:tcBorders>
                          </w:tcPr>
                          <w:p w14:paraId="42F5BDB8" w14:textId="77777777" w:rsidR="007A2D29" w:rsidRPr="00CE5DAA" w:rsidRDefault="007A2D29" w:rsidP="003E2F10">
                            <w:pPr>
                              <w:pStyle w:val="Normalnarrow"/>
                              <w:spacing w:before="60"/>
                              <w:rPr>
                                <w:kern w:val="16"/>
                              </w:rPr>
                            </w:pPr>
                            <w:r>
                              <w:rPr>
                                <w:kern w:val="16"/>
                              </w:rPr>
                              <w:t>7/13-6/14</w:t>
                            </w:r>
                          </w:p>
                        </w:tc>
                      </w:tr>
                      <w:tr w:rsidR="007A2D29" w:rsidRPr="000464C5" w14:paraId="7CBE4CBB" w14:textId="77777777">
                        <w:trPr>
                          <w:trHeight w:val="190"/>
                        </w:trPr>
                        <w:tc>
                          <w:tcPr>
                            <w:tcW w:w="1580" w:type="dxa"/>
                            <w:tcBorders>
                              <w:top w:val="single" w:sz="18" w:space="0" w:color="000000" w:themeColor="text1"/>
                            </w:tcBorders>
                            <w:tcMar>
                              <w:left w:w="0" w:type="dxa"/>
                              <w:right w:w="115" w:type="dxa"/>
                            </w:tcMar>
                          </w:tcPr>
                          <w:p w14:paraId="7C1663B5" w14:textId="77777777" w:rsidR="007A2D29" w:rsidRPr="000464C5" w:rsidRDefault="007A2D29" w:rsidP="007C6B74">
                            <w:pPr>
                              <w:pStyle w:val="Normalnarrow"/>
                              <w:spacing w:before="20"/>
                              <w:rPr>
                                <w:kern w:val="16"/>
                              </w:rPr>
                            </w:pPr>
                            <w:r>
                              <w:rPr>
                                <w:kern w:val="16"/>
                              </w:rPr>
                              <w:t>Budget</w:t>
                            </w:r>
                          </w:p>
                        </w:tc>
                        <w:tc>
                          <w:tcPr>
                            <w:tcW w:w="1217" w:type="dxa"/>
                            <w:tcBorders>
                              <w:top w:val="single" w:sz="18" w:space="0" w:color="000000" w:themeColor="text1"/>
                            </w:tcBorders>
                          </w:tcPr>
                          <w:p w14:paraId="01FC1310" w14:textId="77777777" w:rsidR="007A2D29" w:rsidRPr="000464C5" w:rsidRDefault="007A2D29" w:rsidP="007C6B74">
                            <w:pPr>
                              <w:pStyle w:val="Normalnarrow"/>
                              <w:spacing w:before="20"/>
                              <w:rPr>
                                <w:kern w:val="16"/>
                              </w:rPr>
                            </w:pPr>
                            <w:r>
                              <w:rPr>
                                <w:kern w:val="16"/>
                              </w:rPr>
                              <w:t>$50,680</w:t>
                            </w:r>
                          </w:p>
                        </w:tc>
                        <w:tc>
                          <w:tcPr>
                            <w:tcW w:w="1218" w:type="dxa"/>
                            <w:tcBorders>
                              <w:top w:val="single" w:sz="18" w:space="0" w:color="000000" w:themeColor="text1"/>
                            </w:tcBorders>
                          </w:tcPr>
                          <w:p w14:paraId="3E740D7A" w14:textId="77777777" w:rsidR="007A2D29" w:rsidRPr="000464C5" w:rsidRDefault="007A2D29" w:rsidP="007C6B74">
                            <w:pPr>
                              <w:pStyle w:val="Normalnarrow"/>
                              <w:spacing w:before="20"/>
                              <w:rPr>
                                <w:kern w:val="16"/>
                              </w:rPr>
                            </w:pPr>
                            <w:r>
                              <w:rPr>
                                <w:kern w:val="16"/>
                              </w:rPr>
                              <w:t>$50,680</w:t>
                            </w:r>
                          </w:p>
                        </w:tc>
                        <w:tc>
                          <w:tcPr>
                            <w:tcW w:w="1218" w:type="dxa"/>
                            <w:tcBorders>
                              <w:top w:val="single" w:sz="18" w:space="0" w:color="000000" w:themeColor="text1"/>
                            </w:tcBorders>
                          </w:tcPr>
                          <w:p w14:paraId="0535D1CD" w14:textId="77777777" w:rsidR="007A2D29" w:rsidRPr="000464C5" w:rsidRDefault="007A2D29" w:rsidP="007C6B74">
                            <w:pPr>
                              <w:pStyle w:val="Normalnarrow"/>
                              <w:spacing w:before="20"/>
                              <w:rPr>
                                <w:kern w:val="16"/>
                              </w:rPr>
                            </w:pPr>
                            <w:r>
                              <w:rPr>
                                <w:kern w:val="16"/>
                              </w:rPr>
                              <w:t>$629,244</w:t>
                            </w:r>
                          </w:p>
                        </w:tc>
                      </w:tr>
                      <w:tr w:rsidR="007A2D29" w:rsidRPr="000464C5" w14:paraId="3540786C" w14:textId="77777777">
                        <w:trPr>
                          <w:trHeight w:val="190"/>
                        </w:trPr>
                        <w:tc>
                          <w:tcPr>
                            <w:tcW w:w="1580" w:type="dxa"/>
                            <w:tcMar>
                              <w:left w:w="0" w:type="dxa"/>
                              <w:right w:w="115" w:type="dxa"/>
                            </w:tcMar>
                          </w:tcPr>
                          <w:p w14:paraId="2B92A908" w14:textId="77777777" w:rsidR="007A2D29" w:rsidRPr="000464C5" w:rsidRDefault="007A2D29" w:rsidP="007C6B74">
                            <w:pPr>
                              <w:pStyle w:val="Normalnarrow"/>
                              <w:spacing w:before="20"/>
                              <w:rPr>
                                <w:kern w:val="16"/>
                              </w:rPr>
                            </w:pPr>
                            <w:r>
                              <w:rPr>
                                <w:kern w:val="16"/>
                              </w:rPr>
                              <w:t>General income</w:t>
                            </w:r>
                          </w:p>
                        </w:tc>
                        <w:tc>
                          <w:tcPr>
                            <w:tcW w:w="1217" w:type="dxa"/>
                          </w:tcPr>
                          <w:p w14:paraId="346B5E91" w14:textId="3500BB1A" w:rsidR="007A2D29" w:rsidRPr="000464C5" w:rsidRDefault="007A2D29" w:rsidP="007C6B74">
                            <w:pPr>
                              <w:pStyle w:val="Normalnarrow"/>
                              <w:spacing w:before="20"/>
                              <w:rPr>
                                <w:kern w:val="16"/>
                              </w:rPr>
                            </w:pPr>
                            <w:r>
                              <w:rPr>
                                <w:kern w:val="16"/>
                              </w:rPr>
                              <w:t>$49,680</w:t>
                            </w:r>
                          </w:p>
                        </w:tc>
                        <w:tc>
                          <w:tcPr>
                            <w:tcW w:w="1218" w:type="dxa"/>
                          </w:tcPr>
                          <w:p w14:paraId="16179F2B" w14:textId="77777777" w:rsidR="007A2D29" w:rsidRPr="000464C5" w:rsidRDefault="007A2D29" w:rsidP="007C6B74">
                            <w:pPr>
                              <w:pStyle w:val="Normalnarrow"/>
                              <w:spacing w:before="20"/>
                              <w:rPr>
                                <w:kern w:val="16"/>
                              </w:rPr>
                            </w:pPr>
                            <w:r>
                              <w:rPr>
                                <w:kern w:val="16"/>
                              </w:rPr>
                              <w:t>$41,498</w:t>
                            </w:r>
                          </w:p>
                        </w:tc>
                        <w:tc>
                          <w:tcPr>
                            <w:tcW w:w="1218" w:type="dxa"/>
                          </w:tcPr>
                          <w:p w14:paraId="2341FAD5" w14:textId="77777777" w:rsidR="007A2D29" w:rsidRPr="000464C5" w:rsidRDefault="007A2D29" w:rsidP="007C6B74">
                            <w:pPr>
                              <w:pStyle w:val="Normalnarrow"/>
                              <w:spacing w:before="20"/>
                              <w:rPr>
                                <w:kern w:val="16"/>
                              </w:rPr>
                            </w:pPr>
                            <w:r>
                              <w:rPr>
                                <w:kern w:val="16"/>
                              </w:rPr>
                              <w:t>$652,188</w:t>
                            </w:r>
                          </w:p>
                        </w:tc>
                      </w:tr>
                      <w:tr w:rsidR="007A2D29" w:rsidRPr="000464C5" w14:paraId="5D17A94D" w14:textId="77777777">
                        <w:trPr>
                          <w:trHeight w:val="190"/>
                        </w:trPr>
                        <w:tc>
                          <w:tcPr>
                            <w:tcW w:w="1580" w:type="dxa"/>
                            <w:tcMar>
                              <w:left w:w="0" w:type="dxa"/>
                              <w:right w:w="115" w:type="dxa"/>
                            </w:tcMar>
                          </w:tcPr>
                          <w:p w14:paraId="0558A62C" w14:textId="77777777" w:rsidR="007A2D29" w:rsidRPr="000464C5" w:rsidRDefault="007A2D29" w:rsidP="007C6B74">
                            <w:pPr>
                              <w:pStyle w:val="Normalnarrow"/>
                              <w:spacing w:before="20"/>
                              <w:rPr>
                                <w:kern w:val="16"/>
                              </w:rPr>
                            </w:pPr>
                            <w:r>
                              <w:rPr>
                                <w:kern w:val="16"/>
                              </w:rPr>
                              <w:t>Designated Income</w:t>
                            </w:r>
                          </w:p>
                        </w:tc>
                        <w:tc>
                          <w:tcPr>
                            <w:tcW w:w="1217" w:type="dxa"/>
                          </w:tcPr>
                          <w:p w14:paraId="34EB9EC8" w14:textId="77777777" w:rsidR="007A2D29" w:rsidRPr="000464C5" w:rsidRDefault="007A2D29" w:rsidP="007C6B74">
                            <w:pPr>
                              <w:pStyle w:val="Normalnarrow"/>
                              <w:spacing w:before="20"/>
                              <w:rPr>
                                <w:kern w:val="16"/>
                              </w:rPr>
                            </w:pPr>
                            <w:r>
                              <w:rPr>
                                <w:kern w:val="16"/>
                              </w:rPr>
                              <w:t>$  1,230</w:t>
                            </w:r>
                          </w:p>
                        </w:tc>
                        <w:tc>
                          <w:tcPr>
                            <w:tcW w:w="1218" w:type="dxa"/>
                          </w:tcPr>
                          <w:p w14:paraId="4E372C5B" w14:textId="77777777" w:rsidR="007A2D29" w:rsidRPr="000464C5" w:rsidRDefault="007A2D29" w:rsidP="007C6B74">
                            <w:pPr>
                              <w:pStyle w:val="Normalnarrow"/>
                              <w:spacing w:before="20"/>
                              <w:rPr>
                                <w:kern w:val="16"/>
                              </w:rPr>
                            </w:pPr>
                            <w:r>
                              <w:rPr>
                                <w:kern w:val="16"/>
                              </w:rPr>
                              <w:t>$  1,537</w:t>
                            </w:r>
                          </w:p>
                        </w:tc>
                        <w:tc>
                          <w:tcPr>
                            <w:tcW w:w="1218" w:type="dxa"/>
                          </w:tcPr>
                          <w:p w14:paraId="35AD86C3" w14:textId="77777777" w:rsidR="007A2D29" w:rsidRPr="000464C5" w:rsidRDefault="007A2D29" w:rsidP="007C6B74">
                            <w:pPr>
                              <w:pStyle w:val="Normalnarrow"/>
                              <w:spacing w:before="20"/>
                              <w:rPr>
                                <w:kern w:val="16"/>
                              </w:rPr>
                            </w:pPr>
                            <w:r>
                              <w:rPr>
                                <w:kern w:val="16"/>
                              </w:rPr>
                              <w:t>$  42,881</w:t>
                            </w:r>
                          </w:p>
                        </w:tc>
                      </w:tr>
                      <w:tr w:rsidR="007A2D29" w:rsidRPr="000464C5" w14:paraId="53C1FD2C" w14:textId="77777777">
                        <w:trPr>
                          <w:trHeight w:val="190"/>
                        </w:trPr>
                        <w:tc>
                          <w:tcPr>
                            <w:tcW w:w="1580" w:type="dxa"/>
                            <w:tcBorders>
                              <w:bottom w:val="single" w:sz="4" w:space="0" w:color="auto"/>
                            </w:tcBorders>
                            <w:tcMar>
                              <w:left w:w="0" w:type="dxa"/>
                              <w:right w:w="115" w:type="dxa"/>
                            </w:tcMar>
                          </w:tcPr>
                          <w:p w14:paraId="6FC6CD3B" w14:textId="77777777" w:rsidR="007A2D29" w:rsidRPr="000464C5" w:rsidRDefault="007A2D29" w:rsidP="007C6B74">
                            <w:pPr>
                              <w:pStyle w:val="Normalnarrow"/>
                              <w:spacing w:before="20"/>
                              <w:rPr>
                                <w:kern w:val="16"/>
                              </w:rPr>
                            </w:pPr>
                            <w:r>
                              <w:rPr>
                                <w:kern w:val="16"/>
                              </w:rPr>
                              <w:t>Total Income</w:t>
                            </w:r>
                          </w:p>
                        </w:tc>
                        <w:tc>
                          <w:tcPr>
                            <w:tcW w:w="1217" w:type="dxa"/>
                            <w:tcBorders>
                              <w:bottom w:val="single" w:sz="4" w:space="0" w:color="auto"/>
                            </w:tcBorders>
                          </w:tcPr>
                          <w:p w14:paraId="38BC3D9B" w14:textId="15E47DD4" w:rsidR="007A2D29" w:rsidRPr="000464C5" w:rsidRDefault="007A2D29" w:rsidP="007C6B74">
                            <w:pPr>
                              <w:pStyle w:val="Normalnarrow"/>
                              <w:spacing w:before="20"/>
                              <w:rPr>
                                <w:kern w:val="16"/>
                              </w:rPr>
                            </w:pPr>
                            <w:r>
                              <w:rPr>
                                <w:kern w:val="16"/>
                              </w:rPr>
                              <w:t>$50,910</w:t>
                            </w:r>
                          </w:p>
                        </w:tc>
                        <w:tc>
                          <w:tcPr>
                            <w:tcW w:w="1218" w:type="dxa"/>
                            <w:tcBorders>
                              <w:bottom w:val="single" w:sz="4" w:space="0" w:color="auto"/>
                            </w:tcBorders>
                          </w:tcPr>
                          <w:p w14:paraId="28942FD0" w14:textId="77777777" w:rsidR="007A2D29" w:rsidRPr="00933464" w:rsidRDefault="007A2D29" w:rsidP="007C6B74">
                            <w:pPr>
                              <w:pStyle w:val="Normalnarrow"/>
                              <w:spacing w:before="20"/>
                              <w:rPr>
                                <w:kern w:val="16"/>
                              </w:rPr>
                            </w:pPr>
                            <w:r>
                              <w:rPr>
                                <w:kern w:val="16"/>
                              </w:rPr>
                              <w:t>$43,035</w:t>
                            </w:r>
                          </w:p>
                        </w:tc>
                        <w:tc>
                          <w:tcPr>
                            <w:tcW w:w="1218" w:type="dxa"/>
                            <w:tcBorders>
                              <w:bottom w:val="single" w:sz="4" w:space="0" w:color="auto"/>
                            </w:tcBorders>
                          </w:tcPr>
                          <w:p w14:paraId="57FB037F" w14:textId="77777777" w:rsidR="007A2D29" w:rsidRPr="000464C5" w:rsidRDefault="007A2D29" w:rsidP="007C6B74">
                            <w:pPr>
                              <w:pStyle w:val="Normalnarrow"/>
                              <w:spacing w:before="20"/>
                              <w:rPr>
                                <w:kern w:val="16"/>
                              </w:rPr>
                            </w:pPr>
                            <w:r>
                              <w:rPr>
                                <w:kern w:val="16"/>
                              </w:rPr>
                              <w:t>$695,069</w:t>
                            </w:r>
                          </w:p>
                        </w:tc>
                      </w:tr>
                      <w:tr w:rsidR="007A2D29" w:rsidRPr="000464C5" w14:paraId="6511AF35" w14:textId="77777777" w:rsidTr="005577D2">
                        <w:trPr>
                          <w:trHeight w:val="190"/>
                        </w:trPr>
                        <w:tc>
                          <w:tcPr>
                            <w:tcW w:w="1580" w:type="dxa"/>
                            <w:tcBorders>
                              <w:top w:val="single" w:sz="4" w:space="0" w:color="auto"/>
                              <w:bottom w:val="single" w:sz="4" w:space="0" w:color="auto"/>
                            </w:tcBorders>
                            <w:tcMar>
                              <w:left w:w="0" w:type="dxa"/>
                              <w:right w:w="115" w:type="dxa"/>
                            </w:tcMar>
                          </w:tcPr>
                          <w:p w14:paraId="541A5940" w14:textId="77777777" w:rsidR="007A2D29" w:rsidRPr="000464C5" w:rsidRDefault="007A2D29" w:rsidP="007C6B74">
                            <w:pPr>
                              <w:pStyle w:val="Normalnarrow"/>
                              <w:spacing w:before="20"/>
                              <w:rPr>
                                <w:kern w:val="16"/>
                              </w:rPr>
                            </w:pPr>
                            <w:r>
                              <w:rPr>
                                <w:kern w:val="16"/>
                              </w:rPr>
                              <w:t>Total Expenses</w:t>
                            </w:r>
                          </w:p>
                        </w:tc>
                        <w:tc>
                          <w:tcPr>
                            <w:tcW w:w="1217" w:type="dxa"/>
                            <w:tcBorders>
                              <w:top w:val="single" w:sz="4" w:space="0" w:color="auto"/>
                              <w:bottom w:val="single" w:sz="4" w:space="0" w:color="auto"/>
                            </w:tcBorders>
                          </w:tcPr>
                          <w:p w14:paraId="11DEC50B" w14:textId="77777777" w:rsidR="007A2D29" w:rsidRPr="000464C5" w:rsidRDefault="007A2D29" w:rsidP="007C6B74">
                            <w:pPr>
                              <w:pStyle w:val="Normalnarrow"/>
                              <w:spacing w:before="20"/>
                              <w:rPr>
                                <w:kern w:val="16"/>
                              </w:rPr>
                            </w:pPr>
                            <w:proofErr w:type="gramStart"/>
                            <w:r>
                              <w:rPr>
                                <w:kern w:val="16"/>
                              </w:rPr>
                              <w:t xml:space="preserve">$  </w:t>
                            </w:r>
                            <w:proofErr w:type="gramEnd"/>
                          </w:p>
                        </w:tc>
                        <w:tc>
                          <w:tcPr>
                            <w:tcW w:w="1218" w:type="dxa"/>
                            <w:tcBorders>
                              <w:top w:val="single" w:sz="4" w:space="0" w:color="auto"/>
                              <w:bottom w:val="single" w:sz="4" w:space="0" w:color="auto"/>
                            </w:tcBorders>
                          </w:tcPr>
                          <w:p w14:paraId="2A39F3D7" w14:textId="77777777" w:rsidR="007A2D29" w:rsidRPr="000464C5" w:rsidRDefault="007A2D29" w:rsidP="007C6B74">
                            <w:pPr>
                              <w:pStyle w:val="Normalnarrow"/>
                              <w:spacing w:before="20"/>
                              <w:rPr>
                                <w:kern w:val="16"/>
                              </w:rPr>
                            </w:pPr>
                            <w:r>
                              <w:rPr>
                                <w:kern w:val="16"/>
                              </w:rPr>
                              <w:t>$83,445*</w:t>
                            </w:r>
                          </w:p>
                        </w:tc>
                        <w:tc>
                          <w:tcPr>
                            <w:tcW w:w="1218" w:type="dxa"/>
                            <w:tcBorders>
                              <w:top w:val="single" w:sz="4" w:space="0" w:color="auto"/>
                              <w:bottom w:val="single" w:sz="4" w:space="0" w:color="auto"/>
                            </w:tcBorders>
                          </w:tcPr>
                          <w:p w14:paraId="0C4C4577" w14:textId="77777777" w:rsidR="007A2D29" w:rsidRPr="000464C5" w:rsidRDefault="007A2D29" w:rsidP="007C6B74">
                            <w:pPr>
                              <w:pStyle w:val="Normalnarrow"/>
                              <w:spacing w:before="20"/>
                              <w:rPr>
                                <w:kern w:val="16"/>
                              </w:rPr>
                            </w:pPr>
                            <w:r>
                              <w:rPr>
                                <w:kern w:val="16"/>
                              </w:rPr>
                              <w:t>$629,669</w:t>
                            </w:r>
                          </w:p>
                        </w:tc>
                      </w:tr>
                      <w:tr w:rsidR="007A2D29" w:rsidRPr="000464C5" w14:paraId="74332FDE" w14:textId="77777777" w:rsidTr="00BB16A4">
                        <w:trPr>
                          <w:trHeight w:val="190"/>
                        </w:trPr>
                        <w:tc>
                          <w:tcPr>
                            <w:tcW w:w="1580" w:type="dxa"/>
                            <w:tcBorders>
                              <w:top w:val="single" w:sz="4" w:space="0" w:color="auto"/>
                              <w:bottom w:val="single" w:sz="4" w:space="0" w:color="auto"/>
                            </w:tcBorders>
                            <w:tcMar>
                              <w:left w:w="0" w:type="dxa"/>
                              <w:right w:w="115" w:type="dxa"/>
                            </w:tcMar>
                          </w:tcPr>
                          <w:p w14:paraId="727B814E" w14:textId="77777777" w:rsidR="007A2D29" w:rsidRDefault="007A2D29" w:rsidP="007C6B74">
                            <w:pPr>
                              <w:pStyle w:val="Normalnarrow"/>
                              <w:spacing w:before="20"/>
                              <w:rPr>
                                <w:kern w:val="16"/>
                              </w:rPr>
                            </w:pPr>
                          </w:p>
                        </w:tc>
                        <w:tc>
                          <w:tcPr>
                            <w:tcW w:w="1217" w:type="dxa"/>
                            <w:tcBorders>
                              <w:top w:val="single" w:sz="4" w:space="0" w:color="auto"/>
                              <w:bottom w:val="single" w:sz="4" w:space="0" w:color="auto"/>
                            </w:tcBorders>
                          </w:tcPr>
                          <w:p w14:paraId="071C939C" w14:textId="77777777" w:rsidR="007A2D29" w:rsidRDefault="007A2D29" w:rsidP="007C6B74">
                            <w:pPr>
                              <w:pStyle w:val="Normalnarrow"/>
                              <w:spacing w:before="20"/>
                              <w:rPr>
                                <w:kern w:val="16"/>
                              </w:rPr>
                            </w:pPr>
                          </w:p>
                        </w:tc>
                        <w:tc>
                          <w:tcPr>
                            <w:tcW w:w="1218" w:type="dxa"/>
                            <w:tcBorders>
                              <w:top w:val="single" w:sz="4" w:space="0" w:color="auto"/>
                              <w:bottom w:val="single" w:sz="4" w:space="0" w:color="auto"/>
                            </w:tcBorders>
                          </w:tcPr>
                          <w:p w14:paraId="6E578E54" w14:textId="77777777" w:rsidR="007A2D29" w:rsidRDefault="007A2D29" w:rsidP="007C6B74">
                            <w:pPr>
                              <w:pStyle w:val="Normalnarrow"/>
                              <w:spacing w:before="20"/>
                              <w:rPr>
                                <w:kern w:val="16"/>
                              </w:rPr>
                            </w:pPr>
                          </w:p>
                        </w:tc>
                        <w:tc>
                          <w:tcPr>
                            <w:tcW w:w="1218" w:type="dxa"/>
                            <w:tcBorders>
                              <w:top w:val="single" w:sz="4" w:space="0" w:color="auto"/>
                              <w:bottom w:val="single" w:sz="4" w:space="0" w:color="auto"/>
                            </w:tcBorders>
                          </w:tcPr>
                          <w:p w14:paraId="2FFC115F" w14:textId="77777777" w:rsidR="007A2D29" w:rsidRDefault="007A2D29" w:rsidP="007C6B74">
                            <w:pPr>
                              <w:pStyle w:val="Normalnarrow"/>
                              <w:spacing w:before="20"/>
                              <w:rPr>
                                <w:kern w:val="16"/>
                              </w:rPr>
                            </w:pPr>
                          </w:p>
                        </w:tc>
                      </w:tr>
                      <w:tr w:rsidR="007A2D29" w:rsidRPr="000464C5" w14:paraId="3635D3CC" w14:textId="77777777">
                        <w:trPr>
                          <w:trHeight w:val="190"/>
                        </w:trPr>
                        <w:tc>
                          <w:tcPr>
                            <w:tcW w:w="1580" w:type="dxa"/>
                            <w:tcBorders>
                              <w:top w:val="single" w:sz="4" w:space="0" w:color="auto"/>
                              <w:bottom w:val="single" w:sz="4" w:space="0" w:color="000000" w:themeColor="text1"/>
                            </w:tcBorders>
                            <w:tcMar>
                              <w:left w:w="0" w:type="dxa"/>
                              <w:right w:w="115" w:type="dxa"/>
                            </w:tcMar>
                          </w:tcPr>
                          <w:p w14:paraId="6AC046FD" w14:textId="77777777" w:rsidR="007A2D29" w:rsidRDefault="007A2D29" w:rsidP="00FA0988">
                            <w:pPr>
                              <w:pStyle w:val="Normalnarrow"/>
                              <w:spacing w:before="20"/>
                              <w:rPr>
                                <w:kern w:val="16"/>
                              </w:rPr>
                            </w:pPr>
                            <w:r>
                              <w:rPr>
                                <w:kern w:val="16"/>
                              </w:rPr>
                              <w:t>Building Mortgage</w:t>
                            </w:r>
                          </w:p>
                        </w:tc>
                        <w:tc>
                          <w:tcPr>
                            <w:tcW w:w="1217" w:type="dxa"/>
                            <w:tcBorders>
                              <w:top w:val="single" w:sz="4" w:space="0" w:color="auto"/>
                              <w:bottom w:val="single" w:sz="4" w:space="0" w:color="000000" w:themeColor="text1"/>
                            </w:tcBorders>
                          </w:tcPr>
                          <w:p w14:paraId="6D70551D" w14:textId="77777777" w:rsidR="007A2D29" w:rsidRPr="005B4A89" w:rsidRDefault="007A2D29" w:rsidP="00FA0988">
                            <w:pPr>
                              <w:pStyle w:val="Normalnarrow"/>
                              <w:spacing w:before="20"/>
                              <w:rPr>
                                <w:i/>
                                <w:kern w:val="16"/>
                              </w:rPr>
                            </w:pPr>
                            <w:r>
                              <w:rPr>
                                <w:kern w:val="16"/>
                              </w:rPr>
                              <w:t>$1,188,456</w:t>
                            </w:r>
                          </w:p>
                        </w:tc>
                        <w:tc>
                          <w:tcPr>
                            <w:tcW w:w="1218" w:type="dxa"/>
                            <w:tcBorders>
                              <w:top w:val="single" w:sz="4" w:space="0" w:color="auto"/>
                              <w:bottom w:val="single" w:sz="4" w:space="0" w:color="000000" w:themeColor="text1"/>
                            </w:tcBorders>
                          </w:tcPr>
                          <w:p w14:paraId="097E2762" w14:textId="77777777" w:rsidR="007A2D29" w:rsidRDefault="007A2D29" w:rsidP="007C6B74">
                            <w:pPr>
                              <w:pStyle w:val="Normalnarrow"/>
                              <w:spacing w:before="20"/>
                              <w:rPr>
                                <w:kern w:val="16"/>
                              </w:rPr>
                            </w:pPr>
                          </w:p>
                        </w:tc>
                        <w:tc>
                          <w:tcPr>
                            <w:tcW w:w="1218" w:type="dxa"/>
                            <w:tcBorders>
                              <w:top w:val="single" w:sz="4" w:space="0" w:color="auto"/>
                              <w:bottom w:val="single" w:sz="4" w:space="0" w:color="000000" w:themeColor="text1"/>
                            </w:tcBorders>
                          </w:tcPr>
                          <w:p w14:paraId="47B9992B" w14:textId="77777777" w:rsidR="007A2D29" w:rsidRDefault="007A2D29" w:rsidP="007C6B74">
                            <w:pPr>
                              <w:pStyle w:val="Normalnarrow"/>
                              <w:spacing w:before="20"/>
                              <w:rPr>
                                <w:kern w:val="16"/>
                              </w:rPr>
                            </w:pPr>
                          </w:p>
                        </w:tc>
                      </w:tr>
                    </w:tbl>
                    <w:p w14:paraId="4A0B1665" w14:textId="77777777" w:rsidR="007A2D29" w:rsidRPr="00A36A36" w:rsidRDefault="007A2D29">
                      <w:pPr>
                        <w:rPr>
                          <w:rFonts w:ascii="Arial Narrow" w:hAnsi="Arial Narrow"/>
                          <w:i/>
                          <w:szCs w:val="17"/>
                        </w:rPr>
                      </w:pPr>
                      <w:r>
                        <w:rPr>
                          <w:rFonts w:ascii="Arial Narrow" w:hAnsi="Arial Narrow"/>
                          <w:i/>
                          <w:szCs w:val="17"/>
                        </w:rPr>
                        <w:t>*Reflects an additional $25,000 applied to the mortgage.</w:t>
                      </w:r>
                    </w:p>
                  </w:txbxContent>
                </v:textbox>
                <w10:wrap type="tight"/>
              </v:shape>
            </w:pict>
          </mc:Fallback>
        </mc:AlternateContent>
      </w:r>
      <w:r w:rsidR="005B4A89">
        <w:rPr>
          <w:noProof/>
          <w:kern w:val="16"/>
        </w:rPr>
        <mc:AlternateContent>
          <mc:Choice Requires="wps">
            <w:drawing>
              <wp:anchor distT="0" distB="0" distL="114300" distR="114300" simplePos="0" relativeHeight="251704320" behindDoc="0" locked="0" layoutInCell="1" allowOverlap="1" wp14:anchorId="57B15EF7" wp14:editId="4A951088">
                <wp:simplePos x="0" y="0"/>
                <wp:positionH relativeFrom="column">
                  <wp:posOffset>-95250</wp:posOffset>
                </wp:positionH>
                <wp:positionV relativeFrom="paragraph">
                  <wp:posOffset>332740</wp:posOffset>
                </wp:positionV>
                <wp:extent cx="3324860" cy="1068705"/>
                <wp:effectExtent l="0" t="0" r="0" b="0"/>
                <wp:wrapSquare wrapText="bothSides"/>
                <wp:docPr id="6" name="Text Box 6"/>
                <wp:cNvGraphicFramePr/>
                <a:graphic xmlns:a="http://schemas.openxmlformats.org/drawingml/2006/main">
                  <a:graphicData uri="http://schemas.microsoft.com/office/word/2010/wordprocessingShape">
                    <wps:wsp>
                      <wps:cNvSpPr txBox="1"/>
                      <wps:spPr>
                        <a:xfrm>
                          <a:off x="0" y="0"/>
                          <a:ext cx="3324860" cy="1068705"/>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877DBA3" w14:textId="496786D6" w:rsidR="007A2D29" w:rsidRPr="00655993" w:rsidRDefault="007A2D29" w:rsidP="00655993">
                            <w:pPr>
                              <w:spacing w:after="0"/>
                              <w:rPr>
                                <w:rFonts w:ascii="Arial Narrow" w:hAnsi="Arial Narrow"/>
                                <w:szCs w:val="17"/>
                              </w:rPr>
                            </w:pPr>
                            <w:r>
                              <w:rPr>
                                <w:rFonts w:ascii="Arial Narrow" w:hAnsi="Arial Narrow" w:cs="Calibri"/>
                                <w:b/>
                                <w:bCs/>
                                <w:color w:val="1A1A1A"/>
                                <w:spacing w:val="0"/>
                                <w:szCs w:val="17"/>
                              </w:rPr>
                              <w:t>Ralph &amp; Connie Cooley</w:t>
                            </w:r>
                            <w:r>
                              <w:rPr>
                                <w:rFonts w:ascii="Arial Narrow" w:hAnsi="Arial Narrow" w:cs="Calibri"/>
                                <w:bCs/>
                                <w:color w:val="1A1A1A"/>
                                <w:spacing w:val="0"/>
                                <w:szCs w:val="17"/>
                              </w:rPr>
                              <w:t xml:space="preserve">, Faculty Commons, </w:t>
                            </w:r>
                            <w:proofErr w:type="gramStart"/>
                            <w:r>
                              <w:rPr>
                                <w:rFonts w:ascii="Arial Narrow" w:hAnsi="Arial Narrow" w:cs="Calibri"/>
                                <w:bCs/>
                                <w:color w:val="1A1A1A"/>
                                <w:spacing w:val="0"/>
                                <w:szCs w:val="17"/>
                              </w:rPr>
                              <w:t>Cru</w:t>
                            </w:r>
                            <w:proofErr w:type="gramEnd"/>
                            <w:r w:rsidRPr="005B4A89">
                              <w:rPr>
                                <w:rFonts w:ascii="Arial Narrow" w:hAnsi="Arial Narrow" w:cs="Calibri"/>
                                <w:bCs/>
                                <w:color w:val="1A1A1A"/>
                                <w:spacing w:val="0"/>
                                <w:szCs w:val="17"/>
                              </w:rPr>
                              <w:t xml:space="preserve">: </w:t>
                            </w:r>
                            <w:r>
                              <w:rPr>
                                <w:rFonts w:ascii="Arial Narrow" w:hAnsi="Arial Narrow" w:cs="Calibri"/>
                                <w:bCs/>
                                <w:color w:val="1A1A1A"/>
                                <w:spacing w:val="0"/>
                                <w:szCs w:val="17"/>
                              </w:rPr>
                              <w:t>Please pray</w:t>
                            </w:r>
                          </w:p>
                          <w:p w14:paraId="58C53F0F" w14:textId="395EAE5F" w:rsidR="007A2D29" w:rsidRPr="00DF0E2F" w:rsidRDefault="007A2D29" w:rsidP="00DF0E2F">
                            <w:pPr>
                              <w:pStyle w:val="ListParagraph"/>
                              <w:numPr>
                                <w:ilvl w:val="0"/>
                                <w:numId w:val="4"/>
                              </w:numPr>
                              <w:rPr>
                                <w:rFonts w:ascii="Arial Narrow" w:hAnsi="Arial Narrow"/>
                                <w:szCs w:val="17"/>
                              </w:rPr>
                            </w:pPr>
                            <w:r>
                              <w:rPr>
                                <w:rFonts w:ascii="Arial Narrow" w:hAnsi="Arial Narrow" w:cs="Calibri"/>
                                <w:bCs/>
                                <w:color w:val="1A1A1A"/>
                                <w:spacing w:val="0"/>
                                <w:szCs w:val="17"/>
                              </w:rPr>
                              <w:t>For wisdom for Ralph as he gives direction to the Faculty Commons West Region.</w:t>
                            </w:r>
                          </w:p>
                          <w:p w14:paraId="2DDAAE55" w14:textId="6DE6A968" w:rsidR="007A2D29" w:rsidRPr="00DF0E2F" w:rsidRDefault="007A2D29" w:rsidP="00DF0E2F">
                            <w:pPr>
                              <w:pStyle w:val="ListParagraph"/>
                              <w:numPr>
                                <w:ilvl w:val="0"/>
                                <w:numId w:val="4"/>
                              </w:numPr>
                              <w:rPr>
                                <w:rFonts w:ascii="Arial Narrow" w:hAnsi="Arial Narrow"/>
                                <w:szCs w:val="17"/>
                              </w:rPr>
                            </w:pPr>
                            <w:r>
                              <w:rPr>
                                <w:rFonts w:ascii="Arial Narrow" w:hAnsi="Arial Narrow" w:cs="Calibri"/>
                                <w:bCs/>
                                <w:color w:val="1A1A1A"/>
                                <w:spacing w:val="0"/>
                                <w:szCs w:val="17"/>
                              </w:rPr>
                              <w:t>That God would open doors for evangelistic opportunities with faculty.</w:t>
                            </w:r>
                          </w:p>
                          <w:p w14:paraId="51A2CEDC" w14:textId="5AD53C03" w:rsidR="007A2D29" w:rsidRPr="00610641" w:rsidRDefault="007A2D29" w:rsidP="00DF0E2F">
                            <w:pPr>
                              <w:pStyle w:val="ListParagraph"/>
                              <w:numPr>
                                <w:ilvl w:val="0"/>
                                <w:numId w:val="4"/>
                              </w:numPr>
                              <w:rPr>
                                <w:rFonts w:ascii="Arial Narrow" w:hAnsi="Arial Narrow"/>
                                <w:szCs w:val="17"/>
                              </w:rPr>
                            </w:pPr>
                            <w:r>
                              <w:rPr>
                                <w:rFonts w:ascii="Arial Narrow" w:hAnsi="Arial Narrow" w:cs="Calibri"/>
                                <w:bCs/>
                                <w:color w:val="1A1A1A"/>
                                <w:spacing w:val="0"/>
                                <w:szCs w:val="17"/>
                              </w:rPr>
                              <w:t>For those not yet believing, that they will hear the Gospel &amp; be added to God’s Kingdom!</w:t>
                            </w:r>
                          </w:p>
                          <w:p w14:paraId="2210F9AB" w14:textId="77777777" w:rsidR="007A2D29" w:rsidRPr="001658C3" w:rsidRDefault="007A2D29" w:rsidP="009B1A6D">
                            <w:pPr>
                              <w:pStyle w:val="ListParagraph"/>
                              <w:ind w:left="1710"/>
                              <w:rPr>
                                <w:rFonts w:ascii="Arial Narrow" w:hAnsi="Arial Narrow"/>
                                <w:szCs w:val="17"/>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41" type="#_x0000_t202" style="position:absolute;left:0;text-align:left;margin-left:-7.45pt;margin-top:26.2pt;width:261.8pt;height:84.1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" filled="f" stroked="f">
                <v:textbox>
                  <w:txbxContent>
                    <w:p w14:paraId="5877DBA3" w14:textId="496786D6" w:rsidR="007A2D29" w:rsidRPr="00655993" w:rsidRDefault="007A2D29" w:rsidP="00655993">
                      <w:pPr>
                        <w:spacing w:after="0"/>
                        <w:rPr>
                          <w:rFonts w:ascii="Arial Narrow" w:hAnsi="Arial Narrow"/>
                          <w:szCs w:val="17"/>
                        </w:rPr>
                      </w:pPr>
                      <w:r>
                        <w:rPr>
                          <w:rFonts w:ascii="Arial Narrow" w:hAnsi="Arial Narrow" w:cs="Calibri"/>
                          <w:b/>
                          <w:bCs/>
                          <w:color w:val="1A1A1A"/>
                          <w:spacing w:val="0"/>
                          <w:szCs w:val="17"/>
                        </w:rPr>
                        <w:t>Ralph &amp; Connie Cooley</w:t>
                      </w:r>
                      <w:r>
                        <w:rPr>
                          <w:rFonts w:ascii="Arial Narrow" w:hAnsi="Arial Narrow" w:cs="Calibri"/>
                          <w:bCs/>
                          <w:color w:val="1A1A1A"/>
                          <w:spacing w:val="0"/>
                          <w:szCs w:val="17"/>
                        </w:rPr>
                        <w:t xml:space="preserve">, Faculty Commons, </w:t>
                      </w:r>
                      <w:proofErr w:type="gramStart"/>
                      <w:r>
                        <w:rPr>
                          <w:rFonts w:ascii="Arial Narrow" w:hAnsi="Arial Narrow" w:cs="Calibri"/>
                          <w:bCs/>
                          <w:color w:val="1A1A1A"/>
                          <w:spacing w:val="0"/>
                          <w:szCs w:val="17"/>
                        </w:rPr>
                        <w:t>Cru</w:t>
                      </w:r>
                      <w:proofErr w:type="gramEnd"/>
                      <w:r w:rsidRPr="005B4A89">
                        <w:rPr>
                          <w:rFonts w:ascii="Arial Narrow" w:hAnsi="Arial Narrow" w:cs="Calibri"/>
                          <w:bCs/>
                          <w:color w:val="1A1A1A"/>
                          <w:spacing w:val="0"/>
                          <w:szCs w:val="17"/>
                        </w:rPr>
                        <w:t xml:space="preserve">: </w:t>
                      </w:r>
                      <w:r>
                        <w:rPr>
                          <w:rFonts w:ascii="Arial Narrow" w:hAnsi="Arial Narrow" w:cs="Calibri"/>
                          <w:bCs/>
                          <w:color w:val="1A1A1A"/>
                          <w:spacing w:val="0"/>
                          <w:szCs w:val="17"/>
                        </w:rPr>
                        <w:t>Please pray</w:t>
                      </w:r>
                    </w:p>
                    <w:p w14:paraId="58C53F0F" w14:textId="395EAE5F" w:rsidR="007A2D29" w:rsidRPr="00DF0E2F" w:rsidRDefault="007A2D29" w:rsidP="00DF0E2F">
                      <w:pPr>
                        <w:pStyle w:val="ListParagraph"/>
                        <w:numPr>
                          <w:ilvl w:val="0"/>
                          <w:numId w:val="4"/>
                        </w:numPr>
                        <w:rPr>
                          <w:rFonts w:ascii="Arial Narrow" w:hAnsi="Arial Narrow"/>
                          <w:szCs w:val="17"/>
                        </w:rPr>
                      </w:pPr>
                      <w:r>
                        <w:rPr>
                          <w:rFonts w:ascii="Arial Narrow" w:hAnsi="Arial Narrow" w:cs="Calibri"/>
                          <w:bCs/>
                          <w:color w:val="1A1A1A"/>
                          <w:spacing w:val="0"/>
                          <w:szCs w:val="17"/>
                        </w:rPr>
                        <w:t>For wisdom for Ralph as he gives direction to the Faculty Commons West Region.</w:t>
                      </w:r>
                    </w:p>
                    <w:p w14:paraId="2DDAAE55" w14:textId="6DE6A968" w:rsidR="007A2D29" w:rsidRPr="00DF0E2F" w:rsidRDefault="007A2D29" w:rsidP="00DF0E2F">
                      <w:pPr>
                        <w:pStyle w:val="ListParagraph"/>
                        <w:numPr>
                          <w:ilvl w:val="0"/>
                          <w:numId w:val="4"/>
                        </w:numPr>
                        <w:rPr>
                          <w:rFonts w:ascii="Arial Narrow" w:hAnsi="Arial Narrow"/>
                          <w:szCs w:val="17"/>
                        </w:rPr>
                      </w:pPr>
                      <w:r>
                        <w:rPr>
                          <w:rFonts w:ascii="Arial Narrow" w:hAnsi="Arial Narrow" w:cs="Calibri"/>
                          <w:bCs/>
                          <w:color w:val="1A1A1A"/>
                          <w:spacing w:val="0"/>
                          <w:szCs w:val="17"/>
                        </w:rPr>
                        <w:t>That God would open doors for evangelistic opportunities with faculty.</w:t>
                      </w:r>
                    </w:p>
                    <w:p w14:paraId="51A2CEDC" w14:textId="5AD53C03" w:rsidR="007A2D29" w:rsidRPr="00610641" w:rsidRDefault="007A2D29" w:rsidP="00DF0E2F">
                      <w:pPr>
                        <w:pStyle w:val="ListParagraph"/>
                        <w:numPr>
                          <w:ilvl w:val="0"/>
                          <w:numId w:val="4"/>
                        </w:numPr>
                        <w:rPr>
                          <w:rFonts w:ascii="Arial Narrow" w:hAnsi="Arial Narrow"/>
                          <w:szCs w:val="17"/>
                        </w:rPr>
                      </w:pPr>
                      <w:r>
                        <w:rPr>
                          <w:rFonts w:ascii="Arial Narrow" w:hAnsi="Arial Narrow" w:cs="Calibri"/>
                          <w:bCs/>
                          <w:color w:val="1A1A1A"/>
                          <w:spacing w:val="0"/>
                          <w:szCs w:val="17"/>
                        </w:rPr>
                        <w:t>For those not yet believing, that they will hear the Gospel &amp; be added to God’s Kingdom!</w:t>
                      </w:r>
                    </w:p>
                    <w:p w14:paraId="2210F9AB" w14:textId="77777777" w:rsidR="007A2D29" w:rsidRPr="001658C3" w:rsidRDefault="007A2D29" w:rsidP="009B1A6D">
                      <w:pPr>
                        <w:pStyle w:val="ListParagraph"/>
                        <w:ind w:left="1710"/>
                        <w:rPr>
                          <w:rFonts w:ascii="Arial Narrow" w:hAnsi="Arial Narrow"/>
                          <w:szCs w:val="17"/>
                        </w:rPr>
                      </w:pPr>
                    </w:p>
                  </w:txbxContent>
                </v:textbox>
                <w10:wrap type="square"/>
              </v:shape>
            </w:pict>
          </mc:Fallback>
        </mc:AlternateContent>
      </w:r>
      <w:r w:rsidR="005B4A89">
        <w:rPr>
          <w:noProof/>
          <w:kern w:val="16"/>
        </w:rPr>
        <mc:AlternateContent>
          <mc:Choice Requires="wps">
            <w:drawing>
              <wp:anchor distT="0" distB="0" distL="114300" distR="114300" simplePos="0" relativeHeight="251708416" behindDoc="0" locked="0" layoutInCell="1" allowOverlap="1" wp14:anchorId="53A81356" wp14:editId="71FAB397">
                <wp:simplePos x="0" y="0"/>
                <wp:positionH relativeFrom="column">
                  <wp:posOffset>-95250</wp:posOffset>
                </wp:positionH>
                <wp:positionV relativeFrom="paragraph">
                  <wp:posOffset>78105</wp:posOffset>
                </wp:positionV>
                <wp:extent cx="3324860" cy="160655"/>
                <wp:effectExtent l="0" t="0" r="2540" b="0"/>
                <wp:wrapTight wrapText="bothSides">
                  <wp:wrapPolygon edited="0">
                    <wp:start x="0" y="0"/>
                    <wp:lineTo x="0" y="17075"/>
                    <wp:lineTo x="21451" y="17075"/>
                    <wp:lineTo x="21451" y="0"/>
                    <wp:lineTo x="0" y="0"/>
                  </wp:wrapPolygon>
                </wp:wrapTight>
                <wp:docPr id="47"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3902CACE" w14:textId="77777777" w:rsidR="007A2D29" w:rsidRPr="009D2125" w:rsidRDefault="007A2D29" w:rsidP="00396830">
                            <w:pPr>
                              <w:pStyle w:val="Heading2B"/>
                              <w:rPr>
                                <w:b/>
                                <w:color w:val="800000"/>
                                <w:sz w:val="17"/>
                                <w:szCs w:val="17"/>
                              </w:rPr>
                            </w:pPr>
                            <w:r w:rsidRPr="009D2125">
                              <w:rPr>
                                <w:b/>
                                <w:color w:val="800000"/>
                                <w:sz w:val="17"/>
                                <w:szCs w:val="17"/>
                              </w:rPr>
                              <w:t>MISSIONARY CORNER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0" o:spid="_x0000_s1042" type="#_x0000_t202" style="position:absolute;left:0;text-align:left;margin-left:-7.45pt;margin-top:6.15pt;width:261.8pt;height:12.6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" fillcolor="#d8d8d8 [2732]" stroked="f">
                <v:textbox inset="0,0,0,0">
                  <w:txbxContent>
                    <w:p w14:paraId="3902CACE" w14:textId="77777777" w:rsidR="007A2D29" w:rsidRPr="009D2125" w:rsidRDefault="007A2D29" w:rsidP="00396830">
                      <w:pPr>
                        <w:pStyle w:val="Heading2B"/>
                        <w:rPr>
                          <w:b/>
                          <w:color w:val="800000"/>
                          <w:sz w:val="17"/>
                          <w:szCs w:val="17"/>
                        </w:rPr>
                      </w:pPr>
                      <w:r w:rsidRPr="009D2125">
                        <w:rPr>
                          <w:b/>
                          <w:color w:val="800000"/>
                          <w:sz w:val="17"/>
                          <w:szCs w:val="17"/>
                        </w:rPr>
                        <w:t>MISSIONARY CORNER</w:t>
                      </w:r>
                    </w:p>
                  </w:txbxContent>
                </v:textbox>
                <w10:wrap type="tight"/>
              </v:shape>
            </w:pict>
          </mc:Fallback>
        </mc:AlternateContent>
      </w:r>
      <w:r w:rsidR="00762695">
        <w:rPr>
          <w:noProof/>
          <w:kern w:val="16"/>
        </w:rPr>
        <mc:AlternateContent>
          <mc:Choice Requires="wps">
            <w:drawing>
              <wp:anchor distT="0" distB="0" distL="114300" distR="114300" simplePos="0" relativeHeight="251716608" behindDoc="0" locked="0" layoutInCell="1" allowOverlap="1" wp14:anchorId="39C89088" wp14:editId="5E5D81CE">
                <wp:simplePos x="0" y="0"/>
                <wp:positionH relativeFrom="column">
                  <wp:posOffset>-2351405</wp:posOffset>
                </wp:positionH>
                <wp:positionV relativeFrom="paragraph">
                  <wp:posOffset>1831975</wp:posOffset>
                </wp:positionV>
                <wp:extent cx="831215" cy="831215"/>
                <wp:effectExtent l="0" t="0" r="0" b="6985"/>
                <wp:wrapSquare wrapText="bothSides"/>
                <wp:docPr id="3" name="Text Box 3"/>
                <wp:cNvGraphicFramePr/>
                <a:graphic xmlns:a="http://schemas.openxmlformats.org/drawingml/2006/main">
                  <a:graphicData uri="http://schemas.microsoft.com/office/word/2010/wordprocessingShape">
                    <wps:wsp>
                      <wps:cNvSpPr txBox="1"/>
                      <wps:spPr>
                        <a:xfrm>
                          <a:off x="0" y="0"/>
                          <a:ext cx="831215" cy="831215"/>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BF6A994" w14:textId="77777777" w:rsidR="007A2D29" w:rsidRDefault="007A2D29">
                            <w:r>
                              <w:rPr>
                                <w:noProof/>
                              </w:rPr>
                              <w:drawing>
                                <wp:inline distT="0" distB="0" distL="0" distR="0" wp14:anchorId="7D6A3657" wp14:editId="6EB39FA3">
                                  <wp:extent cx="638810" cy="638810"/>
                                  <wp:effectExtent l="0" t="0" r="8890" b="8890"/>
                                  <wp:docPr id="1" name="Picture 1" descr="Mac HD:Users:debbiehulbert:Secretary:BULLETINS:qrcod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 HD:Users:debbiehulbert:Secretary:BULLETINS:qrcode[1].pn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638810" cy="63881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43" type="#_x0000_t202" style="position:absolute;left:0;text-align:left;margin-left:-185.1pt;margin-top:144.25pt;width:65.45pt;height:65.4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" filled="f" stroked="f">
                <v:textbox>
                  <w:txbxContent>
                    <w:p w14:paraId="7BF6A994" w14:textId="77777777" w:rsidR="007A2D29" w:rsidRDefault="007A2D29">
                      <w:r>
                        <w:rPr>
                          <w:noProof/>
                        </w:rPr>
                        <w:drawing>
                          <wp:inline distT="0" distB="0" distL="0" distR="0" wp14:anchorId="7D6A3657" wp14:editId="6EB39FA3">
                            <wp:extent cx="638810" cy="638810"/>
                            <wp:effectExtent l="0" t="0" r="8890" b="8890"/>
                            <wp:docPr id="1" name="Picture 1" descr="Mac HD:Users:debbiehulbert:Secretary:BULLETINS:qrcod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 HD:Users:debbiehulbert:Secretary:BULLETINS:qrcode[1].pn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638810" cy="638810"/>
                                    </a:xfrm>
                                    <a:prstGeom prst="rect">
                                      <a:avLst/>
                                    </a:prstGeom>
                                    <a:noFill/>
                                    <a:ln>
                                      <a:noFill/>
                                    </a:ln>
                                  </pic:spPr>
                                </pic:pic>
                              </a:graphicData>
                            </a:graphic>
                          </wp:inline>
                        </w:drawing>
                      </w:r>
                    </w:p>
                  </w:txbxContent>
                </v:textbox>
                <w10:wrap type="square"/>
              </v:shape>
            </w:pict>
          </mc:Fallback>
        </mc:AlternateContent>
      </w:r>
      <w:r w:rsidR="00762695">
        <w:rPr>
          <w:noProof/>
          <w:kern w:val="16"/>
        </w:rPr>
        <mc:AlternateContent>
          <mc:Choice Requires="wps">
            <w:drawing>
              <wp:anchor distT="0" distB="0" distL="114300" distR="114300" simplePos="0" relativeHeight="251717632" behindDoc="0" locked="0" layoutInCell="1" allowOverlap="1" wp14:anchorId="444991DB" wp14:editId="556D461D">
                <wp:simplePos x="0" y="0"/>
                <wp:positionH relativeFrom="column">
                  <wp:posOffset>-2945130</wp:posOffset>
                </wp:positionH>
                <wp:positionV relativeFrom="paragraph">
                  <wp:posOffset>2663190</wp:posOffset>
                </wp:positionV>
                <wp:extent cx="1899920" cy="474980"/>
                <wp:effectExtent l="0" t="0" r="0" b="7620"/>
                <wp:wrapSquare wrapText="bothSides"/>
                <wp:docPr id="12" name="Text Box 12"/>
                <wp:cNvGraphicFramePr/>
                <a:graphic xmlns:a="http://schemas.openxmlformats.org/drawingml/2006/main">
                  <a:graphicData uri="http://schemas.microsoft.com/office/word/2010/wordprocessingShape">
                    <wps:wsp>
                      <wps:cNvSpPr txBox="1"/>
                      <wps:spPr>
                        <a:xfrm>
                          <a:off x="0" y="0"/>
                          <a:ext cx="1899920" cy="47498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7E2F126" w14:textId="77777777" w:rsidR="007A2D29" w:rsidRDefault="007A2D29" w:rsidP="0066234D">
                            <w:pPr>
                              <w:jc w:val="center"/>
                              <w:rPr>
                                <w:i/>
                                <w:sz w:val="14"/>
                                <w:szCs w:val="14"/>
                              </w:rPr>
                            </w:pPr>
                            <w:r w:rsidRPr="00846B85">
                              <w:rPr>
                                <w:i/>
                                <w:sz w:val="14"/>
                                <w:szCs w:val="14"/>
                              </w:rPr>
                              <w:t>S</w:t>
                            </w:r>
                            <w:r>
                              <w:rPr>
                                <w:i/>
                                <w:sz w:val="14"/>
                                <w:szCs w:val="14"/>
                              </w:rPr>
                              <w:t>ca</w:t>
                            </w:r>
                            <w:r w:rsidRPr="00846B85">
                              <w:rPr>
                                <w:i/>
                                <w:sz w:val="14"/>
                                <w:szCs w:val="14"/>
                              </w:rPr>
                              <w:t>n to go directly to the E-Free</w:t>
                            </w:r>
                            <w:r>
                              <w:rPr>
                                <w:i/>
                                <w:sz w:val="14"/>
                                <w:szCs w:val="14"/>
                              </w:rPr>
                              <w:t xml:space="preserve"> website &amp;</w:t>
                            </w:r>
                          </w:p>
                          <w:p w14:paraId="184A17F9" w14:textId="77777777" w:rsidR="007A2D29" w:rsidRDefault="007A2D29" w:rsidP="0066234D">
                            <w:pPr>
                              <w:jc w:val="center"/>
                            </w:pPr>
                            <w:r w:rsidRPr="00E053CA">
                              <w:rPr>
                                <w:rFonts w:ascii="Lucida Sans" w:hAnsi="Lucida Sans"/>
                                <w:b/>
                                <w:i/>
                                <w:sz w:val="14"/>
                                <w:szCs w:val="14"/>
                              </w:rPr>
                              <w:t>GET CONNECTED</w:t>
                            </w:r>
                            <w:r>
                              <w:rPr>
                                <w:i/>
                                <w:sz w:val="14"/>
                                <w:szCs w:val="1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44" type="#_x0000_t202" style="position:absolute;left:0;text-align:left;margin-left:-231.85pt;margin-top:209.7pt;width:149.6pt;height:37.4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" filled="f" stroked="f">
                <v:textbox>
                  <w:txbxContent>
                    <w:p w14:paraId="37E2F126" w14:textId="77777777" w:rsidR="007A2D29" w:rsidRDefault="007A2D29" w:rsidP="0066234D">
                      <w:pPr>
                        <w:jc w:val="center"/>
                        <w:rPr>
                          <w:i/>
                          <w:sz w:val="14"/>
                          <w:szCs w:val="14"/>
                        </w:rPr>
                      </w:pPr>
                      <w:r w:rsidRPr="00846B85">
                        <w:rPr>
                          <w:i/>
                          <w:sz w:val="14"/>
                          <w:szCs w:val="14"/>
                        </w:rPr>
                        <w:t>S</w:t>
                      </w:r>
                      <w:r>
                        <w:rPr>
                          <w:i/>
                          <w:sz w:val="14"/>
                          <w:szCs w:val="14"/>
                        </w:rPr>
                        <w:t>ca</w:t>
                      </w:r>
                      <w:r w:rsidRPr="00846B85">
                        <w:rPr>
                          <w:i/>
                          <w:sz w:val="14"/>
                          <w:szCs w:val="14"/>
                        </w:rPr>
                        <w:t>n to go directly to the E-Free</w:t>
                      </w:r>
                      <w:r>
                        <w:rPr>
                          <w:i/>
                          <w:sz w:val="14"/>
                          <w:szCs w:val="14"/>
                        </w:rPr>
                        <w:t xml:space="preserve"> website &amp;</w:t>
                      </w:r>
                    </w:p>
                    <w:p w14:paraId="184A17F9" w14:textId="77777777" w:rsidR="007A2D29" w:rsidRDefault="007A2D29" w:rsidP="0066234D">
                      <w:pPr>
                        <w:jc w:val="center"/>
                      </w:pPr>
                      <w:r w:rsidRPr="00E053CA">
                        <w:rPr>
                          <w:rFonts w:ascii="Lucida Sans" w:hAnsi="Lucida Sans"/>
                          <w:b/>
                          <w:i/>
                          <w:sz w:val="14"/>
                          <w:szCs w:val="14"/>
                        </w:rPr>
                        <w:t>GET CONNECTED</w:t>
                      </w:r>
                      <w:r>
                        <w:rPr>
                          <w:i/>
                          <w:sz w:val="14"/>
                          <w:szCs w:val="14"/>
                        </w:rPr>
                        <w:t>!</w:t>
                      </w:r>
                    </w:p>
                  </w:txbxContent>
                </v:textbox>
                <w10:wrap type="square"/>
              </v:shape>
            </w:pict>
          </mc:Fallback>
        </mc:AlternateContent>
      </w:r>
    </w:p>
    <w:sectPr w:rsidR="000C27A4" w:rsidRPr="00762695" w:rsidSect="00D476F6">
      <w:type w:val="continuous"/>
      <w:pgSz w:w="12240" w:h="15840"/>
      <w:pgMar w:top="720" w:right="720" w:bottom="576" w:left="720" w:header="720" w:footer="720" w:gutter="0"/>
      <w:cols w:num="2" w:space="720"/>
      <w:noEndnote/>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A5DEE57" w14:textId="77777777" w:rsidR="007A2D29" w:rsidRDefault="007A2D29">
      <w:pPr>
        <w:spacing w:after="0" w:line="240" w:lineRule="auto"/>
      </w:pPr>
      <w:r>
        <w:separator/>
      </w:r>
    </w:p>
  </w:endnote>
  <w:endnote w:type="continuationSeparator" w:id="0">
    <w:p w14:paraId="0685806E" w14:textId="77777777" w:rsidR="007A2D29" w:rsidRDefault="007A2D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00500000000000000"/>
    <w:charset w:val="00"/>
    <w:family w:val="auto"/>
    <w:pitch w:val="variable"/>
    <w:sig w:usb0="00000003" w:usb1="00000000" w:usb2="00000000" w:usb3="00000000" w:csb0="00000001" w:csb1="00000000"/>
  </w:font>
  <w:font w:name="Lucida Bright">
    <w:panose1 w:val="02040602050505020304"/>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Arial Narrow Bold">
    <w:panose1 w:val="020B0706020202030204"/>
    <w:charset w:val="00"/>
    <w:family w:val="auto"/>
    <w:pitch w:val="variable"/>
    <w:sig w:usb0="00000287" w:usb1="00000800" w:usb2="00000000" w:usb3="00000000" w:csb0="0000009F" w:csb1="00000000"/>
  </w:font>
  <w:font w:name="Arial">
    <w:panose1 w:val="020B0604020202020204"/>
    <w:charset w:val="00"/>
    <w:family w:val="auto"/>
    <w:pitch w:val="variable"/>
    <w:sig w:usb0="E0002AFF" w:usb1="C0007843" w:usb2="00000009" w:usb3="00000000" w:csb0="000001FF" w:csb1="00000000"/>
  </w:font>
  <w:font w:name="Arial Narrow">
    <w:panose1 w:val="020B050602020203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Cambria">
    <w:panose1 w:val="02040503050406030204"/>
    <w:charset w:val="00"/>
    <w:family w:val="auto"/>
    <w:pitch w:val="variable"/>
    <w:sig w:usb0="E00002FF" w:usb1="400004FF" w:usb2="00000000" w:usb3="00000000" w:csb0="0000019F" w:csb1="00000000"/>
  </w:font>
  <w:font w:name="Arial Black">
    <w:panose1 w:val="020B0A04020102020204"/>
    <w:charset w:val="00"/>
    <w:family w:val="auto"/>
    <w:pitch w:val="variable"/>
    <w:sig w:usb0="00000003" w:usb1="00000000" w:usb2="00000000" w:usb3="00000000" w:csb0="00000001" w:csb1="00000000"/>
  </w:font>
  <w:font w:name="Helvetica Neue Light">
    <w:panose1 w:val="02000403000000020004"/>
    <w:charset w:val="00"/>
    <w:family w:val="auto"/>
    <w:pitch w:val="variable"/>
    <w:sig w:usb0="A00002FF" w:usb1="5000205B" w:usb2="00000002" w:usb3="00000000" w:csb0="00000007" w:csb1="00000000"/>
  </w:font>
  <w:font w:name="Helvetica Neue">
    <w:panose1 w:val="02000503000000020004"/>
    <w:charset w:val="00"/>
    <w:family w:val="auto"/>
    <w:pitch w:val="variable"/>
    <w:sig w:usb0="E50002FF" w:usb1="500079DB" w:usb2="00000010" w:usb3="00000000" w:csb0="00000001"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27B248" w14:textId="77777777" w:rsidR="007A2D29" w:rsidRDefault="007A2D29">
      <w:pPr>
        <w:spacing w:after="0" w:line="240" w:lineRule="auto"/>
      </w:pPr>
      <w:r>
        <w:separator/>
      </w:r>
    </w:p>
  </w:footnote>
  <w:footnote w:type="continuationSeparator" w:id="0">
    <w:p w14:paraId="6DB5341D" w14:textId="77777777" w:rsidR="007A2D29" w:rsidRDefault="007A2D29">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2" type="#_x0000_t75" style="width:15pt;height:15pt" o:bullet="t">
        <v:imagedata r:id="rId1" o:title="Word Work File L_735764138"/>
      </v:shape>
    </w:pict>
  </w:numPicBullet>
  <w:abstractNum w:abstractNumId="0">
    <w:nsid w:val="001D079A"/>
    <w:multiLevelType w:val="hybridMultilevel"/>
    <w:tmpl w:val="A8C40AAC"/>
    <w:lvl w:ilvl="0" w:tplc="04090007">
      <w:start w:val="1"/>
      <w:numFmt w:val="bullet"/>
      <w:lvlText w:val=""/>
      <w:lvlPicBulletId w:val="0"/>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2CD243D"/>
    <w:multiLevelType w:val="hybridMultilevel"/>
    <w:tmpl w:val="8F9E087E"/>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A232475"/>
    <w:multiLevelType w:val="hybridMultilevel"/>
    <w:tmpl w:val="92CE6B0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78173E2"/>
    <w:multiLevelType w:val="hybridMultilevel"/>
    <w:tmpl w:val="0318EDD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D41751E"/>
    <w:multiLevelType w:val="hybridMultilevel"/>
    <w:tmpl w:val="8BA22A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F193A78"/>
    <w:multiLevelType w:val="hybridMultilevel"/>
    <w:tmpl w:val="92EC0088"/>
    <w:lvl w:ilvl="0" w:tplc="AE3E2AF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32464A7"/>
    <w:multiLevelType w:val="hybridMultilevel"/>
    <w:tmpl w:val="60A06CE4"/>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3901026"/>
    <w:multiLevelType w:val="hybridMultilevel"/>
    <w:tmpl w:val="6360F5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28C953AC"/>
    <w:multiLevelType w:val="hybridMultilevel"/>
    <w:tmpl w:val="7B5C1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0306FBC"/>
    <w:multiLevelType w:val="hybridMultilevel"/>
    <w:tmpl w:val="8ACE779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3">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nsid w:val="325F1AA7"/>
    <w:multiLevelType w:val="hybridMultilevel"/>
    <w:tmpl w:val="4FC222E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8DD30F2"/>
    <w:multiLevelType w:val="hybridMultilevel"/>
    <w:tmpl w:val="BEAE9234"/>
    <w:lvl w:ilvl="0" w:tplc="04090007">
      <w:start w:val="1"/>
      <w:numFmt w:val="bullet"/>
      <w:lvlText w:val=""/>
      <w:lvlPicBulletId w:val="0"/>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nsid w:val="3BD3479D"/>
    <w:multiLevelType w:val="hybridMultilevel"/>
    <w:tmpl w:val="1C7067E0"/>
    <w:lvl w:ilvl="0" w:tplc="EBC6A5A4">
      <w:start w:val="1"/>
      <w:numFmt w:val="upperLetter"/>
      <w:lvlText w:val="%1."/>
      <w:lvlJc w:val="left"/>
      <w:pPr>
        <w:ind w:left="735" w:hanging="375"/>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F527B96"/>
    <w:multiLevelType w:val="multilevel"/>
    <w:tmpl w:val="EF4CD0B6"/>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8">
    <w:nsid w:val="408E46A8"/>
    <w:multiLevelType w:val="hybridMultilevel"/>
    <w:tmpl w:val="DE18FC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20">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484395C"/>
    <w:multiLevelType w:val="hybridMultilevel"/>
    <w:tmpl w:val="887EB464"/>
    <w:lvl w:ilvl="0" w:tplc="1BA02CAA">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E543754"/>
    <w:multiLevelType w:val="hybridMultilevel"/>
    <w:tmpl w:val="0A5227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F4372BA"/>
    <w:multiLevelType w:val="hybridMultilevel"/>
    <w:tmpl w:val="1520B5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52833F98"/>
    <w:multiLevelType w:val="hybridMultilevel"/>
    <w:tmpl w:val="EBFCB1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nsid w:val="5A814B90"/>
    <w:multiLevelType w:val="hybridMultilevel"/>
    <w:tmpl w:val="46C42056"/>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nsid w:val="5B9060BB"/>
    <w:multiLevelType w:val="hybridMultilevel"/>
    <w:tmpl w:val="646E59C4"/>
    <w:lvl w:ilvl="0" w:tplc="2816423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DF96968"/>
    <w:multiLevelType w:val="hybridMultilevel"/>
    <w:tmpl w:val="9B72E06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30">
    <w:nsid w:val="64A1351B"/>
    <w:multiLevelType w:val="hybridMultilevel"/>
    <w:tmpl w:val="F2E6181C"/>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nsid w:val="6A3F3AB7"/>
    <w:multiLevelType w:val="hybridMultilevel"/>
    <w:tmpl w:val="BA7A6CB6"/>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33">
    <w:nsid w:val="6B864CD2"/>
    <w:multiLevelType w:val="hybridMultilevel"/>
    <w:tmpl w:val="BAA85C9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nsid w:val="6D675BD7"/>
    <w:multiLevelType w:val="hybridMultilevel"/>
    <w:tmpl w:val="0450CA7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nsid w:val="70B63ABD"/>
    <w:multiLevelType w:val="hybridMultilevel"/>
    <w:tmpl w:val="31A60EDC"/>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72FC6C70"/>
    <w:multiLevelType w:val="hybridMultilevel"/>
    <w:tmpl w:val="AB52D30E"/>
    <w:lvl w:ilvl="0" w:tplc="804C42C6">
      <w:start w:val="1"/>
      <w:numFmt w:val="upperRoman"/>
      <w:lvlText w:val="%1."/>
      <w:lvlJc w:val="right"/>
      <w:pPr>
        <w:tabs>
          <w:tab w:val="num" w:pos="1170"/>
        </w:tabs>
        <w:ind w:left="117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37">
    <w:nsid w:val="75D37E05"/>
    <w:multiLevelType w:val="hybridMultilevel"/>
    <w:tmpl w:val="8138D4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nsid w:val="7A8103FD"/>
    <w:multiLevelType w:val="hybridMultilevel"/>
    <w:tmpl w:val="6E54FD72"/>
    <w:lvl w:ilvl="0" w:tplc="C834E706">
      <w:start w:val="1"/>
      <w:numFmt w:val="decimal"/>
      <w:lvlText w:val="%1."/>
      <w:lvlJc w:val="left"/>
      <w:pPr>
        <w:ind w:left="720" w:hanging="360"/>
      </w:pPr>
      <w:rPr>
        <w:rFonts w:ascii="Times New Roman" w:eastAsia="Times New Roman"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B37345A"/>
    <w:multiLevelType w:val="multilevel"/>
    <w:tmpl w:val="4F746718"/>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7D7A0A2B"/>
    <w:multiLevelType w:val="hybridMultilevel"/>
    <w:tmpl w:val="358473E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EE57D08"/>
    <w:multiLevelType w:val="hybridMultilevel"/>
    <w:tmpl w:val="F9D864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23"/>
  </w:num>
  <w:num w:numId="3">
    <w:abstractNumId w:val="37"/>
  </w:num>
  <w:num w:numId="4">
    <w:abstractNumId w:val="15"/>
  </w:num>
  <w:num w:numId="5">
    <w:abstractNumId w:val="33"/>
  </w:num>
  <w:num w:numId="6">
    <w:abstractNumId w:val="1"/>
  </w:num>
  <w:num w:numId="7">
    <w:abstractNumId w:val="41"/>
  </w:num>
  <w:num w:numId="8">
    <w:abstractNumId w:val="4"/>
  </w:num>
  <w:num w:numId="9">
    <w:abstractNumId w:val="16"/>
  </w:num>
  <w:num w:numId="10">
    <w:abstractNumId w:val="28"/>
  </w:num>
  <w:num w:numId="11">
    <w:abstractNumId w:val="30"/>
  </w:num>
  <w:num w:numId="12">
    <w:abstractNumId w:val="14"/>
  </w:num>
  <w:num w:numId="13">
    <w:abstractNumId w:val="34"/>
  </w:num>
  <w:num w:numId="14">
    <w:abstractNumId w:val="35"/>
  </w:num>
  <w:num w:numId="15">
    <w:abstractNumId w:val="39"/>
    <w:lvlOverride w:ilvl="0">
      <w:startOverride w:val="1"/>
    </w:lvlOverride>
  </w:num>
  <w:num w:numId="16">
    <w:abstractNumId w:val="7"/>
    <w:lvlOverride w:ilvl="0">
      <w:startOverride w:val="2"/>
    </w:lvlOverride>
  </w:num>
  <w:num w:numId="17">
    <w:abstractNumId w:val="19"/>
    <w:lvlOverride w:ilvl="0">
      <w:startOverride w:val="3"/>
    </w:lvlOverride>
  </w:num>
  <w:num w:numId="18">
    <w:abstractNumId w:val="8"/>
    <w:lvlOverride w:ilvl="0">
      <w:startOverride w:val="4"/>
    </w:lvlOverride>
  </w:num>
  <w:num w:numId="19">
    <w:abstractNumId w:val="36"/>
    <w:lvlOverride w:ilvl="0">
      <w:startOverride w:val="2"/>
    </w:lvlOverride>
  </w:num>
  <w:num w:numId="20">
    <w:abstractNumId w:val="29"/>
    <w:lvlOverride w:ilvl="0">
      <w:startOverride w:val="1"/>
    </w:lvlOverride>
  </w:num>
  <w:num w:numId="21">
    <w:abstractNumId w:val="3"/>
    <w:lvlOverride w:ilvl="0">
      <w:startOverride w:val="3"/>
    </w:lvlOverride>
  </w:num>
  <w:num w:numId="22">
    <w:abstractNumId w:val="32"/>
    <w:lvlOverride w:ilvl="0">
      <w:startOverride w:val="1"/>
    </w:lvlOverride>
  </w:num>
  <w:num w:numId="23">
    <w:abstractNumId w:val="40"/>
  </w:num>
  <w:num w:numId="24">
    <w:abstractNumId w:val="5"/>
  </w:num>
  <w:num w:numId="25">
    <w:abstractNumId w:val="6"/>
  </w:num>
  <w:num w:numId="26">
    <w:abstractNumId w:val="42"/>
  </w:num>
  <w:num w:numId="27">
    <w:abstractNumId w:val="10"/>
  </w:num>
  <w:num w:numId="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num>
  <w:num w:numId="30">
    <w:abstractNumId w:val="17"/>
  </w:num>
  <w:num w:numId="31">
    <w:abstractNumId w:val="20"/>
  </w:num>
  <w:num w:numId="32">
    <w:abstractNumId w:val="27"/>
  </w:num>
  <w:num w:numId="33">
    <w:abstractNumId w:val="25"/>
  </w:num>
  <w:num w:numId="34">
    <w:abstractNumId w:val="38"/>
  </w:num>
  <w:num w:numId="35">
    <w:abstractNumId w:val="22"/>
  </w:num>
  <w:num w:numId="36">
    <w:abstractNumId w:val="2"/>
  </w:num>
  <w:num w:numId="37">
    <w:abstractNumId w:val="26"/>
  </w:num>
  <w:num w:numId="38">
    <w:abstractNumId w:val="9"/>
  </w:num>
  <w:num w:numId="39">
    <w:abstractNumId w:val="31"/>
  </w:num>
  <w:num w:numId="40">
    <w:abstractNumId w:val="18"/>
  </w:num>
  <w:num w:numId="41">
    <w:abstractNumId w:val="0"/>
  </w:num>
  <w:num w:numId="42">
    <w:abstractNumId w:val="11"/>
  </w:num>
  <w:num w:numId="43">
    <w:abstractNumId w:val="1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activeWritingStyle w:appName="MSWord" w:lang="en-US" w:vendorID="64" w:dllVersion="131078" w:nlCheck="1" w:checkStyle="1"/>
  <w:activeWritingStyle w:appName="MSWord" w:lang="en-GB" w:vendorID="64" w:dllVersion="131078" w:nlCheck="1" w:checkStyle="1"/>
  <w:proofState w:spelling="clean" w:grammar="clean"/>
  <w:attachedTemplate r:id="rId1"/>
  <w:defaultTabStop w:val="720"/>
  <w:drawingGridHorizontalSpacing w:val="187"/>
  <w:drawingGridVerticalSpacing w:val="187"/>
  <w:noPunctuationKerning/>
  <w:characterSpacingControl w:val="doNotCompress"/>
  <w:savePreviewPicture/>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709D"/>
    <w:rsid w:val="00000B94"/>
    <w:rsid w:val="00001A50"/>
    <w:rsid w:val="00002852"/>
    <w:rsid w:val="00003356"/>
    <w:rsid w:val="00003CFE"/>
    <w:rsid w:val="00003E01"/>
    <w:rsid w:val="00003EFE"/>
    <w:rsid w:val="00004EEC"/>
    <w:rsid w:val="00006D2B"/>
    <w:rsid w:val="00006FBC"/>
    <w:rsid w:val="000079E8"/>
    <w:rsid w:val="0001057D"/>
    <w:rsid w:val="0001082A"/>
    <w:rsid w:val="0001097A"/>
    <w:rsid w:val="00011550"/>
    <w:rsid w:val="00013AA9"/>
    <w:rsid w:val="00014FDB"/>
    <w:rsid w:val="00016DBA"/>
    <w:rsid w:val="000178B9"/>
    <w:rsid w:val="00017997"/>
    <w:rsid w:val="00017AFB"/>
    <w:rsid w:val="00021AA7"/>
    <w:rsid w:val="000233E8"/>
    <w:rsid w:val="00023A08"/>
    <w:rsid w:val="00026FEE"/>
    <w:rsid w:val="000311E9"/>
    <w:rsid w:val="0003323B"/>
    <w:rsid w:val="00034179"/>
    <w:rsid w:val="00034DE0"/>
    <w:rsid w:val="000360BE"/>
    <w:rsid w:val="00036739"/>
    <w:rsid w:val="00040122"/>
    <w:rsid w:val="00040364"/>
    <w:rsid w:val="00040C57"/>
    <w:rsid w:val="00041028"/>
    <w:rsid w:val="000413F8"/>
    <w:rsid w:val="000422E4"/>
    <w:rsid w:val="00042817"/>
    <w:rsid w:val="0004568D"/>
    <w:rsid w:val="00045745"/>
    <w:rsid w:val="00045D85"/>
    <w:rsid w:val="000464C5"/>
    <w:rsid w:val="000471F3"/>
    <w:rsid w:val="00050E8E"/>
    <w:rsid w:val="000510DB"/>
    <w:rsid w:val="00051606"/>
    <w:rsid w:val="00051E92"/>
    <w:rsid w:val="0005269A"/>
    <w:rsid w:val="000529B4"/>
    <w:rsid w:val="00053B51"/>
    <w:rsid w:val="00055746"/>
    <w:rsid w:val="00055921"/>
    <w:rsid w:val="0005613B"/>
    <w:rsid w:val="00056ACB"/>
    <w:rsid w:val="00057786"/>
    <w:rsid w:val="00057B12"/>
    <w:rsid w:val="00057E06"/>
    <w:rsid w:val="00060599"/>
    <w:rsid w:val="00060741"/>
    <w:rsid w:val="00060B21"/>
    <w:rsid w:val="00060DDA"/>
    <w:rsid w:val="00061D46"/>
    <w:rsid w:val="000620CD"/>
    <w:rsid w:val="000630B9"/>
    <w:rsid w:val="00063CDC"/>
    <w:rsid w:val="00063F2B"/>
    <w:rsid w:val="0006560D"/>
    <w:rsid w:val="00066363"/>
    <w:rsid w:val="00066FC5"/>
    <w:rsid w:val="00070174"/>
    <w:rsid w:val="00071020"/>
    <w:rsid w:val="000718C6"/>
    <w:rsid w:val="00071ACD"/>
    <w:rsid w:val="00071F6B"/>
    <w:rsid w:val="0007203F"/>
    <w:rsid w:val="00072AE7"/>
    <w:rsid w:val="000733BF"/>
    <w:rsid w:val="000741C1"/>
    <w:rsid w:val="00074364"/>
    <w:rsid w:val="000743C6"/>
    <w:rsid w:val="000748B9"/>
    <w:rsid w:val="00076F0C"/>
    <w:rsid w:val="00080361"/>
    <w:rsid w:val="00081F83"/>
    <w:rsid w:val="0008249B"/>
    <w:rsid w:val="0008332C"/>
    <w:rsid w:val="0008358E"/>
    <w:rsid w:val="00083664"/>
    <w:rsid w:val="00083B3C"/>
    <w:rsid w:val="00083DEF"/>
    <w:rsid w:val="00085547"/>
    <w:rsid w:val="00085FAA"/>
    <w:rsid w:val="000868D8"/>
    <w:rsid w:val="000878CC"/>
    <w:rsid w:val="00087F3D"/>
    <w:rsid w:val="000900B9"/>
    <w:rsid w:val="000904A9"/>
    <w:rsid w:val="00090DFA"/>
    <w:rsid w:val="00091486"/>
    <w:rsid w:val="000914C6"/>
    <w:rsid w:val="00091559"/>
    <w:rsid w:val="000917A6"/>
    <w:rsid w:val="00091BB7"/>
    <w:rsid w:val="00092844"/>
    <w:rsid w:val="00092991"/>
    <w:rsid w:val="000929BF"/>
    <w:rsid w:val="00093300"/>
    <w:rsid w:val="00093E78"/>
    <w:rsid w:val="000942A0"/>
    <w:rsid w:val="00094370"/>
    <w:rsid w:val="00094843"/>
    <w:rsid w:val="000969ED"/>
    <w:rsid w:val="00097243"/>
    <w:rsid w:val="0009797F"/>
    <w:rsid w:val="00097BE0"/>
    <w:rsid w:val="000A0DE8"/>
    <w:rsid w:val="000A1DB3"/>
    <w:rsid w:val="000A3200"/>
    <w:rsid w:val="000A377B"/>
    <w:rsid w:val="000A3FD2"/>
    <w:rsid w:val="000A4308"/>
    <w:rsid w:val="000A47EA"/>
    <w:rsid w:val="000A5B67"/>
    <w:rsid w:val="000A5E4D"/>
    <w:rsid w:val="000A7BA1"/>
    <w:rsid w:val="000B0671"/>
    <w:rsid w:val="000B1664"/>
    <w:rsid w:val="000B2B34"/>
    <w:rsid w:val="000B3605"/>
    <w:rsid w:val="000B3A98"/>
    <w:rsid w:val="000B6B12"/>
    <w:rsid w:val="000B748C"/>
    <w:rsid w:val="000B74CD"/>
    <w:rsid w:val="000C0C4C"/>
    <w:rsid w:val="000C1985"/>
    <w:rsid w:val="000C27A4"/>
    <w:rsid w:val="000C27C6"/>
    <w:rsid w:val="000C28AF"/>
    <w:rsid w:val="000C3CD4"/>
    <w:rsid w:val="000C45DE"/>
    <w:rsid w:val="000C4694"/>
    <w:rsid w:val="000C5418"/>
    <w:rsid w:val="000C5C14"/>
    <w:rsid w:val="000C5D72"/>
    <w:rsid w:val="000C5FAB"/>
    <w:rsid w:val="000C6378"/>
    <w:rsid w:val="000C64D5"/>
    <w:rsid w:val="000C6C8B"/>
    <w:rsid w:val="000C766F"/>
    <w:rsid w:val="000D0754"/>
    <w:rsid w:val="000D0CFD"/>
    <w:rsid w:val="000D0F13"/>
    <w:rsid w:val="000D297C"/>
    <w:rsid w:val="000D3139"/>
    <w:rsid w:val="000D43F7"/>
    <w:rsid w:val="000D4C29"/>
    <w:rsid w:val="000D722A"/>
    <w:rsid w:val="000E069F"/>
    <w:rsid w:val="000E11E3"/>
    <w:rsid w:val="000E145A"/>
    <w:rsid w:val="000E194A"/>
    <w:rsid w:val="000E1BEA"/>
    <w:rsid w:val="000E2838"/>
    <w:rsid w:val="000E2AF7"/>
    <w:rsid w:val="000E2B39"/>
    <w:rsid w:val="000E65A7"/>
    <w:rsid w:val="000E7563"/>
    <w:rsid w:val="000F0EE6"/>
    <w:rsid w:val="000F19D1"/>
    <w:rsid w:val="000F2DFA"/>
    <w:rsid w:val="000F2E58"/>
    <w:rsid w:val="000F4457"/>
    <w:rsid w:val="000F57A1"/>
    <w:rsid w:val="000F6099"/>
    <w:rsid w:val="000F6D8E"/>
    <w:rsid w:val="000F7FA1"/>
    <w:rsid w:val="001008FE"/>
    <w:rsid w:val="00101446"/>
    <w:rsid w:val="0010236E"/>
    <w:rsid w:val="00102C69"/>
    <w:rsid w:val="0010436A"/>
    <w:rsid w:val="0010646E"/>
    <w:rsid w:val="00107A0E"/>
    <w:rsid w:val="00107D8E"/>
    <w:rsid w:val="00107EBB"/>
    <w:rsid w:val="00110186"/>
    <w:rsid w:val="0011102A"/>
    <w:rsid w:val="00111A4D"/>
    <w:rsid w:val="00112CF4"/>
    <w:rsid w:val="00112FDB"/>
    <w:rsid w:val="001135AF"/>
    <w:rsid w:val="00114B16"/>
    <w:rsid w:val="001152BE"/>
    <w:rsid w:val="00115626"/>
    <w:rsid w:val="00115D6E"/>
    <w:rsid w:val="00116490"/>
    <w:rsid w:val="00117422"/>
    <w:rsid w:val="001179E6"/>
    <w:rsid w:val="00120031"/>
    <w:rsid w:val="00120334"/>
    <w:rsid w:val="001207B0"/>
    <w:rsid w:val="00120A64"/>
    <w:rsid w:val="00120F1D"/>
    <w:rsid w:val="001216BC"/>
    <w:rsid w:val="001226D7"/>
    <w:rsid w:val="001230A3"/>
    <w:rsid w:val="00123A67"/>
    <w:rsid w:val="001245BC"/>
    <w:rsid w:val="00125468"/>
    <w:rsid w:val="0012729B"/>
    <w:rsid w:val="00127F86"/>
    <w:rsid w:val="001306C7"/>
    <w:rsid w:val="0013503D"/>
    <w:rsid w:val="001354C7"/>
    <w:rsid w:val="00135979"/>
    <w:rsid w:val="00137333"/>
    <w:rsid w:val="00137A66"/>
    <w:rsid w:val="00137E11"/>
    <w:rsid w:val="00140DB3"/>
    <w:rsid w:val="0014116B"/>
    <w:rsid w:val="001415DD"/>
    <w:rsid w:val="00141F51"/>
    <w:rsid w:val="001421CF"/>
    <w:rsid w:val="00142427"/>
    <w:rsid w:val="00142A68"/>
    <w:rsid w:val="0014471F"/>
    <w:rsid w:val="001452D1"/>
    <w:rsid w:val="001456D6"/>
    <w:rsid w:val="00146465"/>
    <w:rsid w:val="0014684C"/>
    <w:rsid w:val="00151B92"/>
    <w:rsid w:val="001527A1"/>
    <w:rsid w:val="00152D01"/>
    <w:rsid w:val="00153C71"/>
    <w:rsid w:val="00153DFF"/>
    <w:rsid w:val="001541F9"/>
    <w:rsid w:val="00155503"/>
    <w:rsid w:val="001558D6"/>
    <w:rsid w:val="00155C31"/>
    <w:rsid w:val="001560A3"/>
    <w:rsid w:val="00156176"/>
    <w:rsid w:val="00156477"/>
    <w:rsid w:val="0015785E"/>
    <w:rsid w:val="00157C70"/>
    <w:rsid w:val="00160A59"/>
    <w:rsid w:val="00161936"/>
    <w:rsid w:val="00162520"/>
    <w:rsid w:val="00162A2D"/>
    <w:rsid w:val="001630B9"/>
    <w:rsid w:val="00164155"/>
    <w:rsid w:val="00164B01"/>
    <w:rsid w:val="0016575B"/>
    <w:rsid w:val="001658A6"/>
    <w:rsid w:val="001658C3"/>
    <w:rsid w:val="00166696"/>
    <w:rsid w:val="00167922"/>
    <w:rsid w:val="00170D7E"/>
    <w:rsid w:val="0017364A"/>
    <w:rsid w:val="00174DEC"/>
    <w:rsid w:val="001752ED"/>
    <w:rsid w:val="0017545A"/>
    <w:rsid w:val="0017609E"/>
    <w:rsid w:val="00176954"/>
    <w:rsid w:val="00176C72"/>
    <w:rsid w:val="001776BD"/>
    <w:rsid w:val="00177DEA"/>
    <w:rsid w:val="00177EFB"/>
    <w:rsid w:val="00180CE2"/>
    <w:rsid w:val="001812A8"/>
    <w:rsid w:val="001819F1"/>
    <w:rsid w:val="00181E9F"/>
    <w:rsid w:val="001835BF"/>
    <w:rsid w:val="001837EF"/>
    <w:rsid w:val="00185D12"/>
    <w:rsid w:val="001864CF"/>
    <w:rsid w:val="00187CCD"/>
    <w:rsid w:val="00190C90"/>
    <w:rsid w:val="00191137"/>
    <w:rsid w:val="00191B1B"/>
    <w:rsid w:val="00191DB6"/>
    <w:rsid w:val="001921EC"/>
    <w:rsid w:val="0019315E"/>
    <w:rsid w:val="00193F15"/>
    <w:rsid w:val="00194509"/>
    <w:rsid w:val="00194595"/>
    <w:rsid w:val="001951A9"/>
    <w:rsid w:val="00195983"/>
    <w:rsid w:val="001963E7"/>
    <w:rsid w:val="00196534"/>
    <w:rsid w:val="0019669F"/>
    <w:rsid w:val="00196867"/>
    <w:rsid w:val="00196C1D"/>
    <w:rsid w:val="0019728E"/>
    <w:rsid w:val="001A08AA"/>
    <w:rsid w:val="001A1CB8"/>
    <w:rsid w:val="001A4316"/>
    <w:rsid w:val="001A5665"/>
    <w:rsid w:val="001A5E04"/>
    <w:rsid w:val="001A6365"/>
    <w:rsid w:val="001A775E"/>
    <w:rsid w:val="001B0A74"/>
    <w:rsid w:val="001B0BAD"/>
    <w:rsid w:val="001B0EBE"/>
    <w:rsid w:val="001B18DD"/>
    <w:rsid w:val="001B1C09"/>
    <w:rsid w:val="001B3444"/>
    <w:rsid w:val="001B4E00"/>
    <w:rsid w:val="001B524B"/>
    <w:rsid w:val="001B5429"/>
    <w:rsid w:val="001B606B"/>
    <w:rsid w:val="001B6793"/>
    <w:rsid w:val="001B7409"/>
    <w:rsid w:val="001B75C5"/>
    <w:rsid w:val="001C1AC4"/>
    <w:rsid w:val="001C1FE0"/>
    <w:rsid w:val="001C2CAD"/>
    <w:rsid w:val="001C354A"/>
    <w:rsid w:val="001C3BC3"/>
    <w:rsid w:val="001C3CE9"/>
    <w:rsid w:val="001C41B8"/>
    <w:rsid w:val="001C4DC6"/>
    <w:rsid w:val="001C5D53"/>
    <w:rsid w:val="001C6488"/>
    <w:rsid w:val="001C6767"/>
    <w:rsid w:val="001C6999"/>
    <w:rsid w:val="001C77DD"/>
    <w:rsid w:val="001D0BC3"/>
    <w:rsid w:val="001D17CE"/>
    <w:rsid w:val="001D25B1"/>
    <w:rsid w:val="001D2BF5"/>
    <w:rsid w:val="001D2C61"/>
    <w:rsid w:val="001D4DB5"/>
    <w:rsid w:val="001D651F"/>
    <w:rsid w:val="001D71CF"/>
    <w:rsid w:val="001D72CA"/>
    <w:rsid w:val="001E0779"/>
    <w:rsid w:val="001E1314"/>
    <w:rsid w:val="001E1D39"/>
    <w:rsid w:val="001E22C3"/>
    <w:rsid w:val="001E2F9C"/>
    <w:rsid w:val="001E3B90"/>
    <w:rsid w:val="001E3FC6"/>
    <w:rsid w:val="001E4636"/>
    <w:rsid w:val="001E479E"/>
    <w:rsid w:val="001E5839"/>
    <w:rsid w:val="001E5B94"/>
    <w:rsid w:val="001E5C74"/>
    <w:rsid w:val="001E6785"/>
    <w:rsid w:val="001E751F"/>
    <w:rsid w:val="001E7575"/>
    <w:rsid w:val="001F033A"/>
    <w:rsid w:val="001F1266"/>
    <w:rsid w:val="001F134A"/>
    <w:rsid w:val="001F2A9C"/>
    <w:rsid w:val="001F3952"/>
    <w:rsid w:val="001F44FE"/>
    <w:rsid w:val="001F4AC4"/>
    <w:rsid w:val="001F645F"/>
    <w:rsid w:val="001F673A"/>
    <w:rsid w:val="001F6AA3"/>
    <w:rsid w:val="001F6C5F"/>
    <w:rsid w:val="001F6E33"/>
    <w:rsid w:val="001F7A35"/>
    <w:rsid w:val="002008F4"/>
    <w:rsid w:val="00200F76"/>
    <w:rsid w:val="00201557"/>
    <w:rsid w:val="00201610"/>
    <w:rsid w:val="00201683"/>
    <w:rsid w:val="00201947"/>
    <w:rsid w:val="002022B8"/>
    <w:rsid w:val="00202516"/>
    <w:rsid w:val="0020419D"/>
    <w:rsid w:val="00204270"/>
    <w:rsid w:val="00204AF8"/>
    <w:rsid w:val="00205423"/>
    <w:rsid w:val="00205507"/>
    <w:rsid w:val="00206B18"/>
    <w:rsid w:val="00206D9C"/>
    <w:rsid w:val="00207479"/>
    <w:rsid w:val="002075FE"/>
    <w:rsid w:val="0020762E"/>
    <w:rsid w:val="002076D4"/>
    <w:rsid w:val="00207EC9"/>
    <w:rsid w:val="00211B4E"/>
    <w:rsid w:val="002128D0"/>
    <w:rsid w:val="002137B9"/>
    <w:rsid w:val="00214442"/>
    <w:rsid w:val="00214503"/>
    <w:rsid w:val="00214BA1"/>
    <w:rsid w:val="00215360"/>
    <w:rsid w:val="00216ABE"/>
    <w:rsid w:val="0021722C"/>
    <w:rsid w:val="00217A0E"/>
    <w:rsid w:val="00220D07"/>
    <w:rsid w:val="00221357"/>
    <w:rsid w:val="00222C0C"/>
    <w:rsid w:val="002243D6"/>
    <w:rsid w:val="00225411"/>
    <w:rsid w:val="00231304"/>
    <w:rsid w:val="0023145E"/>
    <w:rsid w:val="00231F95"/>
    <w:rsid w:val="00232EF1"/>
    <w:rsid w:val="00233E36"/>
    <w:rsid w:val="00234089"/>
    <w:rsid w:val="002343C2"/>
    <w:rsid w:val="00234550"/>
    <w:rsid w:val="00234912"/>
    <w:rsid w:val="00235335"/>
    <w:rsid w:val="0024022E"/>
    <w:rsid w:val="0024044B"/>
    <w:rsid w:val="00240E10"/>
    <w:rsid w:val="0024148A"/>
    <w:rsid w:val="00243098"/>
    <w:rsid w:val="0024420E"/>
    <w:rsid w:val="002447EE"/>
    <w:rsid w:val="00245F85"/>
    <w:rsid w:val="0024642B"/>
    <w:rsid w:val="00246DAE"/>
    <w:rsid w:val="00246EBA"/>
    <w:rsid w:val="0024749F"/>
    <w:rsid w:val="00247F68"/>
    <w:rsid w:val="002518EC"/>
    <w:rsid w:val="00251CA6"/>
    <w:rsid w:val="0025270C"/>
    <w:rsid w:val="00252B89"/>
    <w:rsid w:val="00253024"/>
    <w:rsid w:val="0025321C"/>
    <w:rsid w:val="00255BA9"/>
    <w:rsid w:val="00257907"/>
    <w:rsid w:val="00257C31"/>
    <w:rsid w:val="002604B6"/>
    <w:rsid w:val="00260DB0"/>
    <w:rsid w:val="0026455B"/>
    <w:rsid w:val="00264598"/>
    <w:rsid w:val="00265902"/>
    <w:rsid w:val="00265965"/>
    <w:rsid w:val="00266EC4"/>
    <w:rsid w:val="00267485"/>
    <w:rsid w:val="00267519"/>
    <w:rsid w:val="0027051A"/>
    <w:rsid w:val="00270801"/>
    <w:rsid w:val="00271019"/>
    <w:rsid w:val="00271103"/>
    <w:rsid w:val="00271171"/>
    <w:rsid w:val="00273175"/>
    <w:rsid w:val="0027418A"/>
    <w:rsid w:val="00274357"/>
    <w:rsid w:val="00276CAB"/>
    <w:rsid w:val="00277898"/>
    <w:rsid w:val="00277A2D"/>
    <w:rsid w:val="00280048"/>
    <w:rsid w:val="0028056D"/>
    <w:rsid w:val="002807CD"/>
    <w:rsid w:val="002808D0"/>
    <w:rsid w:val="00281227"/>
    <w:rsid w:val="00281A47"/>
    <w:rsid w:val="002825A3"/>
    <w:rsid w:val="00283A56"/>
    <w:rsid w:val="00283A84"/>
    <w:rsid w:val="002849C4"/>
    <w:rsid w:val="002857BB"/>
    <w:rsid w:val="00285B0C"/>
    <w:rsid w:val="00286629"/>
    <w:rsid w:val="002866D4"/>
    <w:rsid w:val="00287EFA"/>
    <w:rsid w:val="00290AC4"/>
    <w:rsid w:val="002911E3"/>
    <w:rsid w:val="00292064"/>
    <w:rsid w:val="00294046"/>
    <w:rsid w:val="002950CD"/>
    <w:rsid w:val="002950DF"/>
    <w:rsid w:val="00295ABB"/>
    <w:rsid w:val="00295D35"/>
    <w:rsid w:val="00296413"/>
    <w:rsid w:val="00296CAF"/>
    <w:rsid w:val="00296E86"/>
    <w:rsid w:val="00297C9A"/>
    <w:rsid w:val="002A1047"/>
    <w:rsid w:val="002A132A"/>
    <w:rsid w:val="002A1375"/>
    <w:rsid w:val="002A1B75"/>
    <w:rsid w:val="002A4925"/>
    <w:rsid w:val="002A6D33"/>
    <w:rsid w:val="002A6FC5"/>
    <w:rsid w:val="002A7C64"/>
    <w:rsid w:val="002B0599"/>
    <w:rsid w:val="002B07BA"/>
    <w:rsid w:val="002B0E2A"/>
    <w:rsid w:val="002B1F4C"/>
    <w:rsid w:val="002B2080"/>
    <w:rsid w:val="002B319B"/>
    <w:rsid w:val="002B3D80"/>
    <w:rsid w:val="002B4419"/>
    <w:rsid w:val="002B52DD"/>
    <w:rsid w:val="002B5B4E"/>
    <w:rsid w:val="002B5DAA"/>
    <w:rsid w:val="002B62C1"/>
    <w:rsid w:val="002B648B"/>
    <w:rsid w:val="002B6586"/>
    <w:rsid w:val="002B666F"/>
    <w:rsid w:val="002B66DD"/>
    <w:rsid w:val="002B73E4"/>
    <w:rsid w:val="002C2206"/>
    <w:rsid w:val="002C2DBB"/>
    <w:rsid w:val="002C3ABB"/>
    <w:rsid w:val="002C4052"/>
    <w:rsid w:val="002C451F"/>
    <w:rsid w:val="002C47EF"/>
    <w:rsid w:val="002C5202"/>
    <w:rsid w:val="002C6276"/>
    <w:rsid w:val="002C6362"/>
    <w:rsid w:val="002C6AA4"/>
    <w:rsid w:val="002C6B5A"/>
    <w:rsid w:val="002C6BEB"/>
    <w:rsid w:val="002C75E2"/>
    <w:rsid w:val="002C7AEF"/>
    <w:rsid w:val="002C7FD6"/>
    <w:rsid w:val="002D1A73"/>
    <w:rsid w:val="002D266A"/>
    <w:rsid w:val="002D2DB4"/>
    <w:rsid w:val="002D2DFD"/>
    <w:rsid w:val="002D3237"/>
    <w:rsid w:val="002D3587"/>
    <w:rsid w:val="002D35BF"/>
    <w:rsid w:val="002D38F0"/>
    <w:rsid w:val="002D3E0E"/>
    <w:rsid w:val="002D4421"/>
    <w:rsid w:val="002D4E80"/>
    <w:rsid w:val="002D619C"/>
    <w:rsid w:val="002D6B88"/>
    <w:rsid w:val="002D7465"/>
    <w:rsid w:val="002D78D4"/>
    <w:rsid w:val="002E1082"/>
    <w:rsid w:val="002E199E"/>
    <w:rsid w:val="002E33B1"/>
    <w:rsid w:val="002E6A40"/>
    <w:rsid w:val="002E6C26"/>
    <w:rsid w:val="002F002C"/>
    <w:rsid w:val="002F19F1"/>
    <w:rsid w:val="002F1E3B"/>
    <w:rsid w:val="002F38F4"/>
    <w:rsid w:val="002F4269"/>
    <w:rsid w:val="002F4506"/>
    <w:rsid w:val="002F4E72"/>
    <w:rsid w:val="002F5003"/>
    <w:rsid w:val="002F5A99"/>
    <w:rsid w:val="002F5C09"/>
    <w:rsid w:val="002F5E48"/>
    <w:rsid w:val="002F60B7"/>
    <w:rsid w:val="00300544"/>
    <w:rsid w:val="00300F21"/>
    <w:rsid w:val="003014F9"/>
    <w:rsid w:val="00302627"/>
    <w:rsid w:val="00303096"/>
    <w:rsid w:val="00303722"/>
    <w:rsid w:val="003039C6"/>
    <w:rsid w:val="003049C1"/>
    <w:rsid w:val="003050B0"/>
    <w:rsid w:val="00305457"/>
    <w:rsid w:val="0030546E"/>
    <w:rsid w:val="00305B67"/>
    <w:rsid w:val="003071FC"/>
    <w:rsid w:val="003075AA"/>
    <w:rsid w:val="0031086C"/>
    <w:rsid w:val="00310885"/>
    <w:rsid w:val="00310C7C"/>
    <w:rsid w:val="003124F5"/>
    <w:rsid w:val="003129B2"/>
    <w:rsid w:val="00313E5B"/>
    <w:rsid w:val="0031633D"/>
    <w:rsid w:val="00316464"/>
    <w:rsid w:val="003166B8"/>
    <w:rsid w:val="0031692F"/>
    <w:rsid w:val="00317129"/>
    <w:rsid w:val="00317A29"/>
    <w:rsid w:val="00317DE4"/>
    <w:rsid w:val="00320FC5"/>
    <w:rsid w:val="0032108A"/>
    <w:rsid w:val="00321EE9"/>
    <w:rsid w:val="003221B7"/>
    <w:rsid w:val="00322364"/>
    <w:rsid w:val="00322BCC"/>
    <w:rsid w:val="00322BEC"/>
    <w:rsid w:val="00323D3D"/>
    <w:rsid w:val="00324BD9"/>
    <w:rsid w:val="0032504B"/>
    <w:rsid w:val="00325303"/>
    <w:rsid w:val="0032537A"/>
    <w:rsid w:val="0032605C"/>
    <w:rsid w:val="003260F4"/>
    <w:rsid w:val="003302CF"/>
    <w:rsid w:val="003308E6"/>
    <w:rsid w:val="00330E58"/>
    <w:rsid w:val="00331BA5"/>
    <w:rsid w:val="00332E2C"/>
    <w:rsid w:val="00334622"/>
    <w:rsid w:val="00334B99"/>
    <w:rsid w:val="00335ACF"/>
    <w:rsid w:val="00335B74"/>
    <w:rsid w:val="00335E84"/>
    <w:rsid w:val="00336F90"/>
    <w:rsid w:val="00340B69"/>
    <w:rsid w:val="00340E0D"/>
    <w:rsid w:val="00340E76"/>
    <w:rsid w:val="00341B00"/>
    <w:rsid w:val="00342C65"/>
    <w:rsid w:val="003446B1"/>
    <w:rsid w:val="00346549"/>
    <w:rsid w:val="00346A28"/>
    <w:rsid w:val="00347436"/>
    <w:rsid w:val="0035100C"/>
    <w:rsid w:val="003524CB"/>
    <w:rsid w:val="003539A4"/>
    <w:rsid w:val="003545CE"/>
    <w:rsid w:val="00354B8A"/>
    <w:rsid w:val="003551B8"/>
    <w:rsid w:val="003553BF"/>
    <w:rsid w:val="0035628E"/>
    <w:rsid w:val="00356E78"/>
    <w:rsid w:val="00360D63"/>
    <w:rsid w:val="003627B6"/>
    <w:rsid w:val="003628E9"/>
    <w:rsid w:val="003629DD"/>
    <w:rsid w:val="0036312F"/>
    <w:rsid w:val="003651D4"/>
    <w:rsid w:val="00366C2E"/>
    <w:rsid w:val="003670F4"/>
    <w:rsid w:val="00372E26"/>
    <w:rsid w:val="00374589"/>
    <w:rsid w:val="0037594C"/>
    <w:rsid w:val="003762C1"/>
    <w:rsid w:val="003765CC"/>
    <w:rsid w:val="00376A2A"/>
    <w:rsid w:val="003772E4"/>
    <w:rsid w:val="00380213"/>
    <w:rsid w:val="0038024E"/>
    <w:rsid w:val="003812CB"/>
    <w:rsid w:val="0038143B"/>
    <w:rsid w:val="0038290F"/>
    <w:rsid w:val="0038377A"/>
    <w:rsid w:val="0038419B"/>
    <w:rsid w:val="00384555"/>
    <w:rsid w:val="00384C95"/>
    <w:rsid w:val="003852C5"/>
    <w:rsid w:val="003860DB"/>
    <w:rsid w:val="00387021"/>
    <w:rsid w:val="003871B0"/>
    <w:rsid w:val="003871DD"/>
    <w:rsid w:val="00390513"/>
    <w:rsid w:val="00391946"/>
    <w:rsid w:val="00391A72"/>
    <w:rsid w:val="00392388"/>
    <w:rsid w:val="00396830"/>
    <w:rsid w:val="00396CA4"/>
    <w:rsid w:val="00397330"/>
    <w:rsid w:val="00397A6E"/>
    <w:rsid w:val="003A164E"/>
    <w:rsid w:val="003A17C9"/>
    <w:rsid w:val="003A24FE"/>
    <w:rsid w:val="003A2B21"/>
    <w:rsid w:val="003A2D53"/>
    <w:rsid w:val="003A4C5C"/>
    <w:rsid w:val="003A6D36"/>
    <w:rsid w:val="003A7A12"/>
    <w:rsid w:val="003A7E09"/>
    <w:rsid w:val="003B0ED5"/>
    <w:rsid w:val="003B30A4"/>
    <w:rsid w:val="003B4765"/>
    <w:rsid w:val="003B533F"/>
    <w:rsid w:val="003B5465"/>
    <w:rsid w:val="003B6FB4"/>
    <w:rsid w:val="003B70ED"/>
    <w:rsid w:val="003B7A31"/>
    <w:rsid w:val="003C0482"/>
    <w:rsid w:val="003C164E"/>
    <w:rsid w:val="003C30A8"/>
    <w:rsid w:val="003C55F9"/>
    <w:rsid w:val="003C5E71"/>
    <w:rsid w:val="003C72F9"/>
    <w:rsid w:val="003C7A38"/>
    <w:rsid w:val="003C7D23"/>
    <w:rsid w:val="003D073E"/>
    <w:rsid w:val="003D0BEA"/>
    <w:rsid w:val="003D154C"/>
    <w:rsid w:val="003D160F"/>
    <w:rsid w:val="003D1755"/>
    <w:rsid w:val="003D21A0"/>
    <w:rsid w:val="003D23E3"/>
    <w:rsid w:val="003D281D"/>
    <w:rsid w:val="003D28FB"/>
    <w:rsid w:val="003D3A8A"/>
    <w:rsid w:val="003D42E6"/>
    <w:rsid w:val="003D7D84"/>
    <w:rsid w:val="003E04CB"/>
    <w:rsid w:val="003E05DB"/>
    <w:rsid w:val="003E0A55"/>
    <w:rsid w:val="003E1BB9"/>
    <w:rsid w:val="003E1FE6"/>
    <w:rsid w:val="003E294F"/>
    <w:rsid w:val="003E2F10"/>
    <w:rsid w:val="003E405C"/>
    <w:rsid w:val="003E46FB"/>
    <w:rsid w:val="003E471D"/>
    <w:rsid w:val="003E51C3"/>
    <w:rsid w:val="003E73DE"/>
    <w:rsid w:val="003E7B99"/>
    <w:rsid w:val="003F1641"/>
    <w:rsid w:val="003F208B"/>
    <w:rsid w:val="003F22B0"/>
    <w:rsid w:val="003F2B2B"/>
    <w:rsid w:val="003F2EB0"/>
    <w:rsid w:val="003F3836"/>
    <w:rsid w:val="003F384F"/>
    <w:rsid w:val="003F4314"/>
    <w:rsid w:val="003F502E"/>
    <w:rsid w:val="003F6011"/>
    <w:rsid w:val="00400BEA"/>
    <w:rsid w:val="00402507"/>
    <w:rsid w:val="004048DF"/>
    <w:rsid w:val="00405280"/>
    <w:rsid w:val="004059BD"/>
    <w:rsid w:val="00405DDC"/>
    <w:rsid w:val="00405E02"/>
    <w:rsid w:val="00407A32"/>
    <w:rsid w:val="00407DFD"/>
    <w:rsid w:val="004122DE"/>
    <w:rsid w:val="004138C8"/>
    <w:rsid w:val="00413B1C"/>
    <w:rsid w:val="00413CE7"/>
    <w:rsid w:val="00414CD4"/>
    <w:rsid w:val="00414FB3"/>
    <w:rsid w:val="00415294"/>
    <w:rsid w:val="0041541D"/>
    <w:rsid w:val="00415D9D"/>
    <w:rsid w:val="00416339"/>
    <w:rsid w:val="004168F9"/>
    <w:rsid w:val="0041796B"/>
    <w:rsid w:val="00417A12"/>
    <w:rsid w:val="00420AAC"/>
    <w:rsid w:val="004215DB"/>
    <w:rsid w:val="00421714"/>
    <w:rsid w:val="004221DE"/>
    <w:rsid w:val="00423332"/>
    <w:rsid w:val="0042413F"/>
    <w:rsid w:val="00426779"/>
    <w:rsid w:val="00426D04"/>
    <w:rsid w:val="0043228F"/>
    <w:rsid w:val="00432CF7"/>
    <w:rsid w:val="00432F34"/>
    <w:rsid w:val="00434BC3"/>
    <w:rsid w:val="0043542F"/>
    <w:rsid w:val="00435DAB"/>
    <w:rsid w:val="0043720D"/>
    <w:rsid w:val="0044080B"/>
    <w:rsid w:val="00441376"/>
    <w:rsid w:val="004435F8"/>
    <w:rsid w:val="0044402B"/>
    <w:rsid w:val="00444749"/>
    <w:rsid w:val="00445032"/>
    <w:rsid w:val="004451B0"/>
    <w:rsid w:val="00445D33"/>
    <w:rsid w:val="00446F6D"/>
    <w:rsid w:val="00447754"/>
    <w:rsid w:val="00450820"/>
    <w:rsid w:val="004510B4"/>
    <w:rsid w:val="004510F8"/>
    <w:rsid w:val="004519BF"/>
    <w:rsid w:val="00451CAD"/>
    <w:rsid w:val="00452801"/>
    <w:rsid w:val="00454025"/>
    <w:rsid w:val="0045568E"/>
    <w:rsid w:val="004569A3"/>
    <w:rsid w:val="00456DD7"/>
    <w:rsid w:val="00457F00"/>
    <w:rsid w:val="004600CC"/>
    <w:rsid w:val="00461B10"/>
    <w:rsid w:val="00462990"/>
    <w:rsid w:val="00462B02"/>
    <w:rsid w:val="00463267"/>
    <w:rsid w:val="004642E4"/>
    <w:rsid w:val="00466D10"/>
    <w:rsid w:val="00470740"/>
    <w:rsid w:val="00471060"/>
    <w:rsid w:val="004713F9"/>
    <w:rsid w:val="0047254B"/>
    <w:rsid w:val="00472F3C"/>
    <w:rsid w:val="004738DA"/>
    <w:rsid w:val="00473F12"/>
    <w:rsid w:val="0047609E"/>
    <w:rsid w:val="00476674"/>
    <w:rsid w:val="00476BDC"/>
    <w:rsid w:val="00477176"/>
    <w:rsid w:val="00477A7C"/>
    <w:rsid w:val="00477B05"/>
    <w:rsid w:val="0048085A"/>
    <w:rsid w:val="00480F67"/>
    <w:rsid w:val="00481870"/>
    <w:rsid w:val="0048417A"/>
    <w:rsid w:val="00486AB2"/>
    <w:rsid w:val="00486BC4"/>
    <w:rsid w:val="00487B90"/>
    <w:rsid w:val="00491159"/>
    <w:rsid w:val="00491CB8"/>
    <w:rsid w:val="004921DC"/>
    <w:rsid w:val="004935EB"/>
    <w:rsid w:val="00493EF1"/>
    <w:rsid w:val="00493F13"/>
    <w:rsid w:val="00494449"/>
    <w:rsid w:val="00496F6D"/>
    <w:rsid w:val="0049709E"/>
    <w:rsid w:val="004A0259"/>
    <w:rsid w:val="004A1220"/>
    <w:rsid w:val="004A2749"/>
    <w:rsid w:val="004A3484"/>
    <w:rsid w:val="004A4312"/>
    <w:rsid w:val="004A46D8"/>
    <w:rsid w:val="004A473F"/>
    <w:rsid w:val="004B0109"/>
    <w:rsid w:val="004B08E5"/>
    <w:rsid w:val="004B0AD7"/>
    <w:rsid w:val="004B3248"/>
    <w:rsid w:val="004B393D"/>
    <w:rsid w:val="004B3E98"/>
    <w:rsid w:val="004B449A"/>
    <w:rsid w:val="004B5247"/>
    <w:rsid w:val="004B6608"/>
    <w:rsid w:val="004B6831"/>
    <w:rsid w:val="004C07D4"/>
    <w:rsid w:val="004C097E"/>
    <w:rsid w:val="004C246F"/>
    <w:rsid w:val="004C3E68"/>
    <w:rsid w:val="004C43A6"/>
    <w:rsid w:val="004C4441"/>
    <w:rsid w:val="004C4590"/>
    <w:rsid w:val="004C4B55"/>
    <w:rsid w:val="004C4DC9"/>
    <w:rsid w:val="004C54D3"/>
    <w:rsid w:val="004C57C0"/>
    <w:rsid w:val="004C7100"/>
    <w:rsid w:val="004D2F9E"/>
    <w:rsid w:val="004D3C74"/>
    <w:rsid w:val="004D3CC7"/>
    <w:rsid w:val="004D43B3"/>
    <w:rsid w:val="004D4927"/>
    <w:rsid w:val="004D637A"/>
    <w:rsid w:val="004D6AD7"/>
    <w:rsid w:val="004D6BFA"/>
    <w:rsid w:val="004D7D6D"/>
    <w:rsid w:val="004E2867"/>
    <w:rsid w:val="004E2FAB"/>
    <w:rsid w:val="004E4670"/>
    <w:rsid w:val="004E4D07"/>
    <w:rsid w:val="004E7A96"/>
    <w:rsid w:val="004F090E"/>
    <w:rsid w:val="004F231B"/>
    <w:rsid w:val="004F3340"/>
    <w:rsid w:val="004F391C"/>
    <w:rsid w:val="004F4740"/>
    <w:rsid w:val="004F5113"/>
    <w:rsid w:val="004F596B"/>
    <w:rsid w:val="004F5A05"/>
    <w:rsid w:val="004F6111"/>
    <w:rsid w:val="004F7320"/>
    <w:rsid w:val="004F7FA1"/>
    <w:rsid w:val="00501497"/>
    <w:rsid w:val="00503AA9"/>
    <w:rsid w:val="00503F9F"/>
    <w:rsid w:val="00504351"/>
    <w:rsid w:val="005057B3"/>
    <w:rsid w:val="005057F2"/>
    <w:rsid w:val="005061D7"/>
    <w:rsid w:val="0050766B"/>
    <w:rsid w:val="00510F9D"/>
    <w:rsid w:val="005110F1"/>
    <w:rsid w:val="005112E0"/>
    <w:rsid w:val="0051146C"/>
    <w:rsid w:val="00512B44"/>
    <w:rsid w:val="0051507A"/>
    <w:rsid w:val="0051589E"/>
    <w:rsid w:val="005162FC"/>
    <w:rsid w:val="0051709D"/>
    <w:rsid w:val="0051720A"/>
    <w:rsid w:val="00517511"/>
    <w:rsid w:val="00517BA3"/>
    <w:rsid w:val="005201A9"/>
    <w:rsid w:val="005207FD"/>
    <w:rsid w:val="0052091E"/>
    <w:rsid w:val="005212BB"/>
    <w:rsid w:val="00521C4B"/>
    <w:rsid w:val="00522239"/>
    <w:rsid w:val="0052402E"/>
    <w:rsid w:val="005247F9"/>
    <w:rsid w:val="00526254"/>
    <w:rsid w:val="005264AA"/>
    <w:rsid w:val="0052651D"/>
    <w:rsid w:val="00526D2F"/>
    <w:rsid w:val="005311E1"/>
    <w:rsid w:val="005320BC"/>
    <w:rsid w:val="005321CE"/>
    <w:rsid w:val="00532F4E"/>
    <w:rsid w:val="00533502"/>
    <w:rsid w:val="005338D2"/>
    <w:rsid w:val="0053402D"/>
    <w:rsid w:val="005346B5"/>
    <w:rsid w:val="0053484D"/>
    <w:rsid w:val="00535878"/>
    <w:rsid w:val="00535F11"/>
    <w:rsid w:val="0054152B"/>
    <w:rsid w:val="005417A4"/>
    <w:rsid w:val="00541AFE"/>
    <w:rsid w:val="0054221E"/>
    <w:rsid w:val="00542F2E"/>
    <w:rsid w:val="00543A60"/>
    <w:rsid w:val="005466E3"/>
    <w:rsid w:val="005545EA"/>
    <w:rsid w:val="00555981"/>
    <w:rsid w:val="005577D2"/>
    <w:rsid w:val="005602D5"/>
    <w:rsid w:val="005602E9"/>
    <w:rsid w:val="00560374"/>
    <w:rsid w:val="005622E8"/>
    <w:rsid w:val="00562590"/>
    <w:rsid w:val="00563233"/>
    <w:rsid w:val="00564736"/>
    <w:rsid w:val="00564B05"/>
    <w:rsid w:val="00564C35"/>
    <w:rsid w:val="00565563"/>
    <w:rsid w:val="00565651"/>
    <w:rsid w:val="005662E6"/>
    <w:rsid w:val="00566497"/>
    <w:rsid w:val="00566509"/>
    <w:rsid w:val="005676EC"/>
    <w:rsid w:val="00570473"/>
    <w:rsid w:val="00570757"/>
    <w:rsid w:val="0057089A"/>
    <w:rsid w:val="00570C12"/>
    <w:rsid w:val="005711A5"/>
    <w:rsid w:val="00571962"/>
    <w:rsid w:val="00573566"/>
    <w:rsid w:val="00576D75"/>
    <w:rsid w:val="00577149"/>
    <w:rsid w:val="0057783A"/>
    <w:rsid w:val="0058266F"/>
    <w:rsid w:val="00582B41"/>
    <w:rsid w:val="00583A77"/>
    <w:rsid w:val="00584971"/>
    <w:rsid w:val="00584AFB"/>
    <w:rsid w:val="00585D02"/>
    <w:rsid w:val="005865FA"/>
    <w:rsid w:val="00586C3F"/>
    <w:rsid w:val="00590004"/>
    <w:rsid w:val="00591CC6"/>
    <w:rsid w:val="00593120"/>
    <w:rsid w:val="005943AD"/>
    <w:rsid w:val="00595095"/>
    <w:rsid w:val="00595A02"/>
    <w:rsid w:val="00596115"/>
    <w:rsid w:val="00596899"/>
    <w:rsid w:val="00596C10"/>
    <w:rsid w:val="0059724A"/>
    <w:rsid w:val="00597316"/>
    <w:rsid w:val="005A0552"/>
    <w:rsid w:val="005A08E4"/>
    <w:rsid w:val="005A0CA8"/>
    <w:rsid w:val="005A1587"/>
    <w:rsid w:val="005A15D5"/>
    <w:rsid w:val="005A19F4"/>
    <w:rsid w:val="005A1A68"/>
    <w:rsid w:val="005A3E3E"/>
    <w:rsid w:val="005A3F6B"/>
    <w:rsid w:val="005A4527"/>
    <w:rsid w:val="005A530D"/>
    <w:rsid w:val="005B1829"/>
    <w:rsid w:val="005B1911"/>
    <w:rsid w:val="005B28DD"/>
    <w:rsid w:val="005B400B"/>
    <w:rsid w:val="005B41D7"/>
    <w:rsid w:val="005B4A89"/>
    <w:rsid w:val="005B503A"/>
    <w:rsid w:val="005B54C4"/>
    <w:rsid w:val="005B64A2"/>
    <w:rsid w:val="005B68A0"/>
    <w:rsid w:val="005B6C57"/>
    <w:rsid w:val="005C02DF"/>
    <w:rsid w:val="005C0D75"/>
    <w:rsid w:val="005C208A"/>
    <w:rsid w:val="005C462F"/>
    <w:rsid w:val="005C4A72"/>
    <w:rsid w:val="005C4B98"/>
    <w:rsid w:val="005C54A1"/>
    <w:rsid w:val="005C559C"/>
    <w:rsid w:val="005C5F9F"/>
    <w:rsid w:val="005C6274"/>
    <w:rsid w:val="005C686C"/>
    <w:rsid w:val="005C69EF"/>
    <w:rsid w:val="005C6F27"/>
    <w:rsid w:val="005D050D"/>
    <w:rsid w:val="005D0CCF"/>
    <w:rsid w:val="005D1437"/>
    <w:rsid w:val="005D345A"/>
    <w:rsid w:val="005D3C56"/>
    <w:rsid w:val="005D44AE"/>
    <w:rsid w:val="005D4817"/>
    <w:rsid w:val="005D4CFD"/>
    <w:rsid w:val="005D61F1"/>
    <w:rsid w:val="005E012E"/>
    <w:rsid w:val="005E0195"/>
    <w:rsid w:val="005E024B"/>
    <w:rsid w:val="005E225D"/>
    <w:rsid w:val="005E3FC9"/>
    <w:rsid w:val="005E4202"/>
    <w:rsid w:val="005E503D"/>
    <w:rsid w:val="005E5339"/>
    <w:rsid w:val="005E5D79"/>
    <w:rsid w:val="005E6149"/>
    <w:rsid w:val="005E642E"/>
    <w:rsid w:val="005E6E50"/>
    <w:rsid w:val="005E7526"/>
    <w:rsid w:val="005E7DF8"/>
    <w:rsid w:val="005F0061"/>
    <w:rsid w:val="005F0CD0"/>
    <w:rsid w:val="005F0D86"/>
    <w:rsid w:val="005F1639"/>
    <w:rsid w:val="005F1F5A"/>
    <w:rsid w:val="005F22DE"/>
    <w:rsid w:val="005F27AF"/>
    <w:rsid w:val="005F452B"/>
    <w:rsid w:val="005F4BA6"/>
    <w:rsid w:val="005F5849"/>
    <w:rsid w:val="005F6346"/>
    <w:rsid w:val="005F6606"/>
    <w:rsid w:val="005F6CBA"/>
    <w:rsid w:val="005F7513"/>
    <w:rsid w:val="00600113"/>
    <w:rsid w:val="00601E00"/>
    <w:rsid w:val="00603211"/>
    <w:rsid w:val="00603642"/>
    <w:rsid w:val="00603D46"/>
    <w:rsid w:val="00604AF1"/>
    <w:rsid w:val="00607770"/>
    <w:rsid w:val="00610641"/>
    <w:rsid w:val="006107F7"/>
    <w:rsid w:val="006114F0"/>
    <w:rsid w:val="00611D82"/>
    <w:rsid w:val="00611EDC"/>
    <w:rsid w:val="0061382D"/>
    <w:rsid w:val="00614525"/>
    <w:rsid w:val="00620A9E"/>
    <w:rsid w:val="0062161B"/>
    <w:rsid w:val="00622303"/>
    <w:rsid w:val="00622620"/>
    <w:rsid w:val="0062267A"/>
    <w:rsid w:val="00624F74"/>
    <w:rsid w:val="00625EB7"/>
    <w:rsid w:val="00625F55"/>
    <w:rsid w:val="00626514"/>
    <w:rsid w:val="00626C4D"/>
    <w:rsid w:val="00627B54"/>
    <w:rsid w:val="00627C07"/>
    <w:rsid w:val="00634BD7"/>
    <w:rsid w:val="00635892"/>
    <w:rsid w:val="006361AA"/>
    <w:rsid w:val="00636A7F"/>
    <w:rsid w:val="0063731A"/>
    <w:rsid w:val="00637A7D"/>
    <w:rsid w:val="00637BF5"/>
    <w:rsid w:val="00640240"/>
    <w:rsid w:val="00641461"/>
    <w:rsid w:val="00641D21"/>
    <w:rsid w:val="00643459"/>
    <w:rsid w:val="0064427E"/>
    <w:rsid w:val="00644FF7"/>
    <w:rsid w:val="00645278"/>
    <w:rsid w:val="0064655A"/>
    <w:rsid w:val="006475CE"/>
    <w:rsid w:val="00647AA4"/>
    <w:rsid w:val="006506DF"/>
    <w:rsid w:val="00650E74"/>
    <w:rsid w:val="0065107A"/>
    <w:rsid w:val="006516F6"/>
    <w:rsid w:val="006522EC"/>
    <w:rsid w:val="0065280A"/>
    <w:rsid w:val="006528DE"/>
    <w:rsid w:val="006540A0"/>
    <w:rsid w:val="006541D0"/>
    <w:rsid w:val="0065469A"/>
    <w:rsid w:val="006553C4"/>
    <w:rsid w:val="00655993"/>
    <w:rsid w:val="006559E9"/>
    <w:rsid w:val="00656946"/>
    <w:rsid w:val="0065737F"/>
    <w:rsid w:val="0065782C"/>
    <w:rsid w:val="006578A2"/>
    <w:rsid w:val="00657FDE"/>
    <w:rsid w:val="0066224A"/>
    <w:rsid w:val="0066234D"/>
    <w:rsid w:val="0066244F"/>
    <w:rsid w:val="00662EE7"/>
    <w:rsid w:val="00663004"/>
    <w:rsid w:val="00663200"/>
    <w:rsid w:val="00665D53"/>
    <w:rsid w:val="00666774"/>
    <w:rsid w:val="006679F8"/>
    <w:rsid w:val="00667F0C"/>
    <w:rsid w:val="00671900"/>
    <w:rsid w:val="00671BB0"/>
    <w:rsid w:val="0067253D"/>
    <w:rsid w:val="00673D17"/>
    <w:rsid w:val="00673E67"/>
    <w:rsid w:val="00674C01"/>
    <w:rsid w:val="00675B1D"/>
    <w:rsid w:val="00677563"/>
    <w:rsid w:val="006836B6"/>
    <w:rsid w:val="00683E3D"/>
    <w:rsid w:val="006847E4"/>
    <w:rsid w:val="006862AA"/>
    <w:rsid w:val="00686653"/>
    <w:rsid w:val="00687278"/>
    <w:rsid w:val="0069021A"/>
    <w:rsid w:val="006913B0"/>
    <w:rsid w:val="00692714"/>
    <w:rsid w:val="00693C0C"/>
    <w:rsid w:val="00694763"/>
    <w:rsid w:val="00694F37"/>
    <w:rsid w:val="00695277"/>
    <w:rsid w:val="006953CB"/>
    <w:rsid w:val="00696012"/>
    <w:rsid w:val="00696B49"/>
    <w:rsid w:val="00696FA2"/>
    <w:rsid w:val="006979BA"/>
    <w:rsid w:val="006979C7"/>
    <w:rsid w:val="00697CD8"/>
    <w:rsid w:val="006A27A6"/>
    <w:rsid w:val="006A2C1E"/>
    <w:rsid w:val="006A38BB"/>
    <w:rsid w:val="006A42CD"/>
    <w:rsid w:val="006A6251"/>
    <w:rsid w:val="006A675E"/>
    <w:rsid w:val="006A6C99"/>
    <w:rsid w:val="006A6EF2"/>
    <w:rsid w:val="006A6F7C"/>
    <w:rsid w:val="006A71A5"/>
    <w:rsid w:val="006A7466"/>
    <w:rsid w:val="006A7B9A"/>
    <w:rsid w:val="006A7FB3"/>
    <w:rsid w:val="006B060F"/>
    <w:rsid w:val="006B0710"/>
    <w:rsid w:val="006B192E"/>
    <w:rsid w:val="006B192F"/>
    <w:rsid w:val="006B1B8A"/>
    <w:rsid w:val="006B2972"/>
    <w:rsid w:val="006B4148"/>
    <w:rsid w:val="006B493B"/>
    <w:rsid w:val="006B5201"/>
    <w:rsid w:val="006B62B8"/>
    <w:rsid w:val="006B6514"/>
    <w:rsid w:val="006B6A97"/>
    <w:rsid w:val="006B6F33"/>
    <w:rsid w:val="006B7006"/>
    <w:rsid w:val="006C07D0"/>
    <w:rsid w:val="006C0C22"/>
    <w:rsid w:val="006C0D77"/>
    <w:rsid w:val="006C13D9"/>
    <w:rsid w:val="006C16E9"/>
    <w:rsid w:val="006C1B59"/>
    <w:rsid w:val="006C2445"/>
    <w:rsid w:val="006C3065"/>
    <w:rsid w:val="006C3144"/>
    <w:rsid w:val="006C3F79"/>
    <w:rsid w:val="006C4219"/>
    <w:rsid w:val="006C46B1"/>
    <w:rsid w:val="006C658B"/>
    <w:rsid w:val="006D021C"/>
    <w:rsid w:val="006D0792"/>
    <w:rsid w:val="006D0991"/>
    <w:rsid w:val="006D0FDF"/>
    <w:rsid w:val="006D17C2"/>
    <w:rsid w:val="006D18F4"/>
    <w:rsid w:val="006D20CA"/>
    <w:rsid w:val="006D3617"/>
    <w:rsid w:val="006D4871"/>
    <w:rsid w:val="006D5288"/>
    <w:rsid w:val="006D59ED"/>
    <w:rsid w:val="006D6328"/>
    <w:rsid w:val="006D6495"/>
    <w:rsid w:val="006D650F"/>
    <w:rsid w:val="006D65CE"/>
    <w:rsid w:val="006D738E"/>
    <w:rsid w:val="006D74E6"/>
    <w:rsid w:val="006D770F"/>
    <w:rsid w:val="006E0787"/>
    <w:rsid w:val="006E0E6D"/>
    <w:rsid w:val="006E1C40"/>
    <w:rsid w:val="006E2FF1"/>
    <w:rsid w:val="006E498F"/>
    <w:rsid w:val="006E6D06"/>
    <w:rsid w:val="006F0BE3"/>
    <w:rsid w:val="006F1074"/>
    <w:rsid w:val="006F114C"/>
    <w:rsid w:val="006F13BB"/>
    <w:rsid w:val="006F1EA3"/>
    <w:rsid w:val="006F2367"/>
    <w:rsid w:val="006F240D"/>
    <w:rsid w:val="006F2B9C"/>
    <w:rsid w:val="006F4037"/>
    <w:rsid w:val="006F4956"/>
    <w:rsid w:val="006F4DC0"/>
    <w:rsid w:val="006F590F"/>
    <w:rsid w:val="006F6848"/>
    <w:rsid w:val="006F7A01"/>
    <w:rsid w:val="007006B6"/>
    <w:rsid w:val="00700BD5"/>
    <w:rsid w:val="007019F4"/>
    <w:rsid w:val="007022DC"/>
    <w:rsid w:val="007028C5"/>
    <w:rsid w:val="00702A32"/>
    <w:rsid w:val="00702DF6"/>
    <w:rsid w:val="00703EC7"/>
    <w:rsid w:val="00703F87"/>
    <w:rsid w:val="00704AE1"/>
    <w:rsid w:val="00704CFE"/>
    <w:rsid w:val="007056FD"/>
    <w:rsid w:val="00706B99"/>
    <w:rsid w:val="00707AAB"/>
    <w:rsid w:val="00710568"/>
    <w:rsid w:val="00711377"/>
    <w:rsid w:val="007115A4"/>
    <w:rsid w:val="00714A4B"/>
    <w:rsid w:val="00714C0B"/>
    <w:rsid w:val="00715286"/>
    <w:rsid w:val="007152DF"/>
    <w:rsid w:val="007164DF"/>
    <w:rsid w:val="007166B4"/>
    <w:rsid w:val="0072025D"/>
    <w:rsid w:val="0072041C"/>
    <w:rsid w:val="00720874"/>
    <w:rsid w:val="00725C2A"/>
    <w:rsid w:val="00725FD6"/>
    <w:rsid w:val="007270B4"/>
    <w:rsid w:val="00730D8B"/>
    <w:rsid w:val="0073151A"/>
    <w:rsid w:val="00731854"/>
    <w:rsid w:val="00731CC4"/>
    <w:rsid w:val="007337DB"/>
    <w:rsid w:val="00733BC0"/>
    <w:rsid w:val="00733F40"/>
    <w:rsid w:val="00734A1E"/>
    <w:rsid w:val="00737AF6"/>
    <w:rsid w:val="007408C2"/>
    <w:rsid w:val="007418D2"/>
    <w:rsid w:val="00743C6E"/>
    <w:rsid w:val="00743E71"/>
    <w:rsid w:val="00744E8A"/>
    <w:rsid w:val="00747C40"/>
    <w:rsid w:val="00747E0A"/>
    <w:rsid w:val="00751566"/>
    <w:rsid w:val="00751D77"/>
    <w:rsid w:val="007521A9"/>
    <w:rsid w:val="00752352"/>
    <w:rsid w:val="0075304D"/>
    <w:rsid w:val="00753C20"/>
    <w:rsid w:val="00753CDC"/>
    <w:rsid w:val="0075412F"/>
    <w:rsid w:val="00754188"/>
    <w:rsid w:val="00754643"/>
    <w:rsid w:val="00754C20"/>
    <w:rsid w:val="007553FE"/>
    <w:rsid w:val="00755D12"/>
    <w:rsid w:val="007560D6"/>
    <w:rsid w:val="00756589"/>
    <w:rsid w:val="0075758F"/>
    <w:rsid w:val="00760284"/>
    <w:rsid w:val="0076048D"/>
    <w:rsid w:val="00761841"/>
    <w:rsid w:val="00762695"/>
    <w:rsid w:val="0076359C"/>
    <w:rsid w:val="007643FF"/>
    <w:rsid w:val="00764615"/>
    <w:rsid w:val="00764E95"/>
    <w:rsid w:val="00765985"/>
    <w:rsid w:val="007660CF"/>
    <w:rsid w:val="007663E9"/>
    <w:rsid w:val="0076644B"/>
    <w:rsid w:val="00767571"/>
    <w:rsid w:val="00767D56"/>
    <w:rsid w:val="007705E2"/>
    <w:rsid w:val="00772828"/>
    <w:rsid w:val="00773199"/>
    <w:rsid w:val="007769F0"/>
    <w:rsid w:val="007776E1"/>
    <w:rsid w:val="007807F1"/>
    <w:rsid w:val="00780A11"/>
    <w:rsid w:val="007812ED"/>
    <w:rsid w:val="00781780"/>
    <w:rsid w:val="0078195E"/>
    <w:rsid w:val="00781FDC"/>
    <w:rsid w:val="00783DAA"/>
    <w:rsid w:val="00784198"/>
    <w:rsid w:val="00784821"/>
    <w:rsid w:val="0078618B"/>
    <w:rsid w:val="00786A35"/>
    <w:rsid w:val="00786A63"/>
    <w:rsid w:val="00786AF2"/>
    <w:rsid w:val="00786E55"/>
    <w:rsid w:val="007879FE"/>
    <w:rsid w:val="00790D6C"/>
    <w:rsid w:val="00791C66"/>
    <w:rsid w:val="00793AA3"/>
    <w:rsid w:val="00794413"/>
    <w:rsid w:val="00795074"/>
    <w:rsid w:val="007958F3"/>
    <w:rsid w:val="007A08AB"/>
    <w:rsid w:val="007A1204"/>
    <w:rsid w:val="007A2A76"/>
    <w:rsid w:val="007A2D29"/>
    <w:rsid w:val="007A36E3"/>
    <w:rsid w:val="007A393D"/>
    <w:rsid w:val="007A3A7B"/>
    <w:rsid w:val="007A3EA2"/>
    <w:rsid w:val="007A4CD7"/>
    <w:rsid w:val="007A4F85"/>
    <w:rsid w:val="007A5975"/>
    <w:rsid w:val="007A7D3E"/>
    <w:rsid w:val="007B0231"/>
    <w:rsid w:val="007B024E"/>
    <w:rsid w:val="007B43F8"/>
    <w:rsid w:val="007B4A8B"/>
    <w:rsid w:val="007B6013"/>
    <w:rsid w:val="007B655E"/>
    <w:rsid w:val="007B65BC"/>
    <w:rsid w:val="007B6F52"/>
    <w:rsid w:val="007B7603"/>
    <w:rsid w:val="007C01F5"/>
    <w:rsid w:val="007C0CFC"/>
    <w:rsid w:val="007C2FF2"/>
    <w:rsid w:val="007C380D"/>
    <w:rsid w:val="007C3C38"/>
    <w:rsid w:val="007C52F8"/>
    <w:rsid w:val="007C5C2F"/>
    <w:rsid w:val="007C6329"/>
    <w:rsid w:val="007C646B"/>
    <w:rsid w:val="007C6B74"/>
    <w:rsid w:val="007C6E66"/>
    <w:rsid w:val="007D096B"/>
    <w:rsid w:val="007D116A"/>
    <w:rsid w:val="007D1D3E"/>
    <w:rsid w:val="007D1E4E"/>
    <w:rsid w:val="007D2663"/>
    <w:rsid w:val="007D2799"/>
    <w:rsid w:val="007D2990"/>
    <w:rsid w:val="007D3DD0"/>
    <w:rsid w:val="007D51FE"/>
    <w:rsid w:val="007D581F"/>
    <w:rsid w:val="007D5B22"/>
    <w:rsid w:val="007D5EC1"/>
    <w:rsid w:val="007D5FE5"/>
    <w:rsid w:val="007D6730"/>
    <w:rsid w:val="007D68AC"/>
    <w:rsid w:val="007D7807"/>
    <w:rsid w:val="007D7881"/>
    <w:rsid w:val="007E0548"/>
    <w:rsid w:val="007E1079"/>
    <w:rsid w:val="007E24B0"/>
    <w:rsid w:val="007E2FA1"/>
    <w:rsid w:val="007E35E6"/>
    <w:rsid w:val="007E38EE"/>
    <w:rsid w:val="007E441B"/>
    <w:rsid w:val="007E4AED"/>
    <w:rsid w:val="007E51F4"/>
    <w:rsid w:val="007E54E1"/>
    <w:rsid w:val="007E6726"/>
    <w:rsid w:val="007F0933"/>
    <w:rsid w:val="007F1451"/>
    <w:rsid w:val="007F1FBC"/>
    <w:rsid w:val="007F31A2"/>
    <w:rsid w:val="007F3AAB"/>
    <w:rsid w:val="007F3CB8"/>
    <w:rsid w:val="007F4672"/>
    <w:rsid w:val="007F48A6"/>
    <w:rsid w:val="007F5B7A"/>
    <w:rsid w:val="007F60A4"/>
    <w:rsid w:val="007F6519"/>
    <w:rsid w:val="007F65DA"/>
    <w:rsid w:val="007F681D"/>
    <w:rsid w:val="007F727A"/>
    <w:rsid w:val="008000B7"/>
    <w:rsid w:val="008004B4"/>
    <w:rsid w:val="00801953"/>
    <w:rsid w:val="008027FF"/>
    <w:rsid w:val="00802EF6"/>
    <w:rsid w:val="008066AB"/>
    <w:rsid w:val="00806A53"/>
    <w:rsid w:val="008071FC"/>
    <w:rsid w:val="00807EED"/>
    <w:rsid w:val="00810B0B"/>
    <w:rsid w:val="00810E6C"/>
    <w:rsid w:val="0081129C"/>
    <w:rsid w:val="00811C89"/>
    <w:rsid w:val="00811E18"/>
    <w:rsid w:val="00812392"/>
    <w:rsid w:val="00813860"/>
    <w:rsid w:val="00815597"/>
    <w:rsid w:val="00815C5F"/>
    <w:rsid w:val="00816175"/>
    <w:rsid w:val="00816BA0"/>
    <w:rsid w:val="00816BC0"/>
    <w:rsid w:val="0082035A"/>
    <w:rsid w:val="00820A1C"/>
    <w:rsid w:val="00820C08"/>
    <w:rsid w:val="00821516"/>
    <w:rsid w:val="00821ACB"/>
    <w:rsid w:val="0082292F"/>
    <w:rsid w:val="00824459"/>
    <w:rsid w:val="00824676"/>
    <w:rsid w:val="00824784"/>
    <w:rsid w:val="00826427"/>
    <w:rsid w:val="008266DE"/>
    <w:rsid w:val="008266EB"/>
    <w:rsid w:val="00826EEB"/>
    <w:rsid w:val="00826EEF"/>
    <w:rsid w:val="0083069A"/>
    <w:rsid w:val="00830A10"/>
    <w:rsid w:val="00832999"/>
    <w:rsid w:val="00832ABC"/>
    <w:rsid w:val="00833A7E"/>
    <w:rsid w:val="00835356"/>
    <w:rsid w:val="00835C0F"/>
    <w:rsid w:val="00836695"/>
    <w:rsid w:val="00836ADA"/>
    <w:rsid w:val="00836BA1"/>
    <w:rsid w:val="0083746C"/>
    <w:rsid w:val="00837AB8"/>
    <w:rsid w:val="00840223"/>
    <w:rsid w:val="008412DC"/>
    <w:rsid w:val="008415E9"/>
    <w:rsid w:val="00841E7C"/>
    <w:rsid w:val="0084220A"/>
    <w:rsid w:val="0084352E"/>
    <w:rsid w:val="00844603"/>
    <w:rsid w:val="00844F43"/>
    <w:rsid w:val="00844F8D"/>
    <w:rsid w:val="0084587B"/>
    <w:rsid w:val="00845A89"/>
    <w:rsid w:val="008466CA"/>
    <w:rsid w:val="00846B85"/>
    <w:rsid w:val="00846BAE"/>
    <w:rsid w:val="00846E2C"/>
    <w:rsid w:val="00847657"/>
    <w:rsid w:val="00847A72"/>
    <w:rsid w:val="008508C6"/>
    <w:rsid w:val="00850C11"/>
    <w:rsid w:val="00850E82"/>
    <w:rsid w:val="008525D7"/>
    <w:rsid w:val="008531A1"/>
    <w:rsid w:val="00854079"/>
    <w:rsid w:val="0085417D"/>
    <w:rsid w:val="008549C5"/>
    <w:rsid w:val="00855683"/>
    <w:rsid w:val="00855702"/>
    <w:rsid w:val="00855F42"/>
    <w:rsid w:val="008602A8"/>
    <w:rsid w:val="008616B4"/>
    <w:rsid w:val="008631E4"/>
    <w:rsid w:val="00864078"/>
    <w:rsid w:val="008643AC"/>
    <w:rsid w:val="008666FC"/>
    <w:rsid w:val="00866ACC"/>
    <w:rsid w:val="00867ABE"/>
    <w:rsid w:val="00867EFD"/>
    <w:rsid w:val="00870340"/>
    <w:rsid w:val="00870660"/>
    <w:rsid w:val="008717F8"/>
    <w:rsid w:val="00872552"/>
    <w:rsid w:val="00873234"/>
    <w:rsid w:val="008745EC"/>
    <w:rsid w:val="00874E4C"/>
    <w:rsid w:val="008750E6"/>
    <w:rsid w:val="00875932"/>
    <w:rsid w:val="00875FDD"/>
    <w:rsid w:val="0087610E"/>
    <w:rsid w:val="0087773A"/>
    <w:rsid w:val="00880BB7"/>
    <w:rsid w:val="00880D62"/>
    <w:rsid w:val="00881598"/>
    <w:rsid w:val="008826DD"/>
    <w:rsid w:val="00883043"/>
    <w:rsid w:val="008836B1"/>
    <w:rsid w:val="00883A82"/>
    <w:rsid w:val="00883BF3"/>
    <w:rsid w:val="00883CA2"/>
    <w:rsid w:val="008861DF"/>
    <w:rsid w:val="008868A4"/>
    <w:rsid w:val="00890B4D"/>
    <w:rsid w:val="00890F10"/>
    <w:rsid w:val="0089100E"/>
    <w:rsid w:val="008928FD"/>
    <w:rsid w:val="008928FE"/>
    <w:rsid w:val="00892D73"/>
    <w:rsid w:val="0089326D"/>
    <w:rsid w:val="00894129"/>
    <w:rsid w:val="00894B30"/>
    <w:rsid w:val="00894CC1"/>
    <w:rsid w:val="00894E55"/>
    <w:rsid w:val="008A146E"/>
    <w:rsid w:val="008A1604"/>
    <w:rsid w:val="008A1628"/>
    <w:rsid w:val="008A1FD1"/>
    <w:rsid w:val="008A3096"/>
    <w:rsid w:val="008A3606"/>
    <w:rsid w:val="008A4986"/>
    <w:rsid w:val="008A60A7"/>
    <w:rsid w:val="008A679B"/>
    <w:rsid w:val="008A69B7"/>
    <w:rsid w:val="008A77BE"/>
    <w:rsid w:val="008B1441"/>
    <w:rsid w:val="008B3753"/>
    <w:rsid w:val="008B411F"/>
    <w:rsid w:val="008B4ACD"/>
    <w:rsid w:val="008B7E4C"/>
    <w:rsid w:val="008C0084"/>
    <w:rsid w:val="008C04F3"/>
    <w:rsid w:val="008C0A17"/>
    <w:rsid w:val="008C1A52"/>
    <w:rsid w:val="008C2E25"/>
    <w:rsid w:val="008C3002"/>
    <w:rsid w:val="008C34F0"/>
    <w:rsid w:val="008C5377"/>
    <w:rsid w:val="008C5B38"/>
    <w:rsid w:val="008C613A"/>
    <w:rsid w:val="008C6707"/>
    <w:rsid w:val="008C730B"/>
    <w:rsid w:val="008C7493"/>
    <w:rsid w:val="008C7B67"/>
    <w:rsid w:val="008D022B"/>
    <w:rsid w:val="008D0262"/>
    <w:rsid w:val="008D0335"/>
    <w:rsid w:val="008D0DF9"/>
    <w:rsid w:val="008D2049"/>
    <w:rsid w:val="008D2746"/>
    <w:rsid w:val="008D3204"/>
    <w:rsid w:val="008D3EBB"/>
    <w:rsid w:val="008D5495"/>
    <w:rsid w:val="008D563B"/>
    <w:rsid w:val="008D696A"/>
    <w:rsid w:val="008D7185"/>
    <w:rsid w:val="008D7C39"/>
    <w:rsid w:val="008E10F7"/>
    <w:rsid w:val="008E184C"/>
    <w:rsid w:val="008E19BA"/>
    <w:rsid w:val="008E21B8"/>
    <w:rsid w:val="008E2F41"/>
    <w:rsid w:val="008E43D0"/>
    <w:rsid w:val="008E5991"/>
    <w:rsid w:val="008E5EC9"/>
    <w:rsid w:val="008E625D"/>
    <w:rsid w:val="008E69AB"/>
    <w:rsid w:val="008E74FD"/>
    <w:rsid w:val="008E7C1A"/>
    <w:rsid w:val="008E7F0A"/>
    <w:rsid w:val="008F0351"/>
    <w:rsid w:val="008F05A4"/>
    <w:rsid w:val="008F1C99"/>
    <w:rsid w:val="008F2F77"/>
    <w:rsid w:val="008F3697"/>
    <w:rsid w:val="008F4FFA"/>
    <w:rsid w:val="008F6317"/>
    <w:rsid w:val="008F6520"/>
    <w:rsid w:val="008F6A27"/>
    <w:rsid w:val="008F7565"/>
    <w:rsid w:val="009005B8"/>
    <w:rsid w:val="00900978"/>
    <w:rsid w:val="00900EDB"/>
    <w:rsid w:val="0090322C"/>
    <w:rsid w:val="00904252"/>
    <w:rsid w:val="009042A2"/>
    <w:rsid w:val="00904F5C"/>
    <w:rsid w:val="009053B9"/>
    <w:rsid w:val="00905C54"/>
    <w:rsid w:val="009061D0"/>
    <w:rsid w:val="009064D6"/>
    <w:rsid w:val="009075D2"/>
    <w:rsid w:val="00911657"/>
    <w:rsid w:val="00911719"/>
    <w:rsid w:val="009129A2"/>
    <w:rsid w:val="00912C9C"/>
    <w:rsid w:val="00916CDE"/>
    <w:rsid w:val="009174DA"/>
    <w:rsid w:val="00917674"/>
    <w:rsid w:val="0092031A"/>
    <w:rsid w:val="00921A20"/>
    <w:rsid w:val="00923679"/>
    <w:rsid w:val="00925351"/>
    <w:rsid w:val="00926531"/>
    <w:rsid w:val="009265B8"/>
    <w:rsid w:val="009265FC"/>
    <w:rsid w:val="009266F0"/>
    <w:rsid w:val="0092777D"/>
    <w:rsid w:val="009279A6"/>
    <w:rsid w:val="00930184"/>
    <w:rsid w:val="00931B60"/>
    <w:rsid w:val="00932225"/>
    <w:rsid w:val="00933464"/>
    <w:rsid w:val="0093352F"/>
    <w:rsid w:val="0093366F"/>
    <w:rsid w:val="00933A86"/>
    <w:rsid w:val="00933B98"/>
    <w:rsid w:val="00934C44"/>
    <w:rsid w:val="00936EB2"/>
    <w:rsid w:val="009403EC"/>
    <w:rsid w:val="009409B8"/>
    <w:rsid w:val="00940AE4"/>
    <w:rsid w:val="009425AD"/>
    <w:rsid w:val="00944E08"/>
    <w:rsid w:val="009454CD"/>
    <w:rsid w:val="00946143"/>
    <w:rsid w:val="00946557"/>
    <w:rsid w:val="00947269"/>
    <w:rsid w:val="00947CF5"/>
    <w:rsid w:val="009512DD"/>
    <w:rsid w:val="00951F30"/>
    <w:rsid w:val="00952110"/>
    <w:rsid w:val="00952D97"/>
    <w:rsid w:val="009535A0"/>
    <w:rsid w:val="00955130"/>
    <w:rsid w:val="00956898"/>
    <w:rsid w:val="00956D2B"/>
    <w:rsid w:val="00957200"/>
    <w:rsid w:val="009574A7"/>
    <w:rsid w:val="00963AD5"/>
    <w:rsid w:val="009646DC"/>
    <w:rsid w:val="0096484C"/>
    <w:rsid w:val="00964A32"/>
    <w:rsid w:val="009674E7"/>
    <w:rsid w:val="00970C20"/>
    <w:rsid w:val="009712F9"/>
    <w:rsid w:val="009727A4"/>
    <w:rsid w:val="00973B80"/>
    <w:rsid w:val="009747AE"/>
    <w:rsid w:val="00974F34"/>
    <w:rsid w:val="0097557A"/>
    <w:rsid w:val="00975691"/>
    <w:rsid w:val="00975719"/>
    <w:rsid w:val="009762B2"/>
    <w:rsid w:val="00976BB9"/>
    <w:rsid w:val="00976D45"/>
    <w:rsid w:val="00977DB4"/>
    <w:rsid w:val="00980F91"/>
    <w:rsid w:val="00982542"/>
    <w:rsid w:val="00983633"/>
    <w:rsid w:val="0098389F"/>
    <w:rsid w:val="00983ED4"/>
    <w:rsid w:val="00983F46"/>
    <w:rsid w:val="00985025"/>
    <w:rsid w:val="00986BF7"/>
    <w:rsid w:val="00986DE4"/>
    <w:rsid w:val="009870BF"/>
    <w:rsid w:val="009872A5"/>
    <w:rsid w:val="00987625"/>
    <w:rsid w:val="00987670"/>
    <w:rsid w:val="0098786F"/>
    <w:rsid w:val="009878C1"/>
    <w:rsid w:val="00987AA2"/>
    <w:rsid w:val="009932EF"/>
    <w:rsid w:val="00995E7A"/>
    <w:rsid w:val="00996BFB"/>
    <w:rsid w:val="009977D4"/>
    <w:rsid w:val="00997B85"/>
    <w:rsid w:val="009A09F5"/>
    <w:rsid w:val="009A26A0"/>
    <w:rsid w:val="009A294F"/>
    <w:rsid w:val="009A3432"/>
    <w:rsid w:val="009A38D9"/>
    <w:rsid w:val="009A3D00"/>
    <w:rsid w:val="009A588D"/>
    <w:rsid w:val="009A72EB"/>
    <w:rsid w:val="009A734A"/>
    <w:rsid w:val="009B19DB"/>
    <w:rsid w:val="009B1A6D"/>
    <w:rsid w:val="009B2885"/>
    <w:rsid w:val="009B350E"/>
    <w:rsid w:val="009B3588"/>
    <w:rsid w:val="009B4020"/>
    <w:rsid w:val="009B47E8"/>
    <w:rsid w:val="009B4DED"/>
    <w:rsid w:val="009B69FE"/>
    <w:rsid w:val="009B6CAB"/>
    <w:rsid w:val="009B7FDB"/>
    <w:rsid w:val="009C0F7B"/>
    <w:rsid w:val="009C113B"/>
    <w:rsid w:val="009C1605"/>
    <w:rsid w:val="009C1799"/>
    <w:rsid w:val="009C2077"/>
    <w:rsid w:val="009C52CE"/>
    <w:rsid w:val="009C5DF0"/>
    <w:rsid w:val="009C7D0E"/>
    <w:rsid w:val="009D044F"/>
    <w:rsid w:val="009D048F"/>
    <w:rsid w:val="009D0757"/>
    <w:rsid w:val="009D2125"/>
    <w:rsid w:val="009D3821"/>
    <w:rsid w:val="009D386D"/>
    <w:rsid w:val="009D47F5"/>
    <w:rsid w:val="009D5858"/>
    <w:rsid w:val="009D782D"/>
    <w:rsid w:val="009D7B67"/>
    <w:rsid w:val="009E055C"/>
    <w:rsid w:val="009E159C"/>
    <w:rsid w:val="009E29B2"/>
    <w:rsid w:val="009E3503"/>
    <w:rsid w:val="009E6404"/>
    <w:rsid w:val="009E6E0D"/>
    <w:rsid w:val="009E70B7"/>
    <w:rsid w:val="009E728E"/>
    <w:rsid w:val="009E7708"/>
    <w:rsid w:val="009E793D"/>
    <w:rsid w:val="009F0FE6"/>
    <w:rsid w:val="009F122F"/>
    <w:rsid w:val="009F3088"/>
    <w:rsid w:val="009F3D72"/>
    <w:rsid w:val="009F5EED"/>
    <w:rsid w:val="009F69CA"/>
    <w:rsid w:val="009F7122"/>
    <w:rsid w:val="00A005A6"/>
    <w:rsid w:val="00A01555"/>
    <w:rsid w:val="00A01B34"/>
    <w:rsid w:val="00A03489"/>
    <w:rsid w:val="00A04FA3"/>
    <w:rsid w:val="00A05552"/>
    <w:rsid w:val="00A0555D"/>
    <w:rsid w:val="00A066EE"/>
    <w:rsid w:val="00A074C6"/>
    <w:rsid w:val="00A07F01"/>
    <w:rsid w:val="00A107C2"/>
    <w:rsid w:val="00A10B78"/>
    <w:rsid w:val="00A11F94"/>
    <w:rsid w:val="00A127AE"/>
    <w:rsid w:val="00A12ED5"/>
    <w:rsid w:val="00A12F80"/>
    <w:rsid w:val="00A13066"/>
    <w:rsid w:val="00A132D7"/>
    <w:rsid w:val="00A149AA"/>
    <w:rsid w:val="00A14CDD"/>
    <w:rsid w:val="00A14D22"/>
    <w:rsid w:val="00A153E4"/>
    <w:rsid w:val="00A15804"/>
    <w:rsid w:val="00A15849"/>
    <w:rsid w:val="00A17403"/>
    <w:rsid w:val="00A17D7F"/>
    <w:rsid w:val="00A207E4"/>
    <w:rsid w:val="00A20A1A"/>
    <w:rsid w:val="00A2159E"/>
    <w:rsid w:val="00A229B8"/>
    <w:rsid w:val="00A236A8"/>
    <w:rsid w:val="00A24220"/>
    <w:rsid w:val="00A252AE"/>
    <w:rsid w:val="00A252B3"/>
    <w:rsid w:val="00A272A0"/>
    <w:rsid w:val="00A273CE"/>
    <w:rsid w:val="00A3000D"/>
    <w:rsid w:val="00A30DC6"/>
    <w:rsid w:val="00A31A4C"/>
    <w:rsid w:val="00A31EB7"/>
    <w:rsid w:val="00A3232C"/>
    <w:rsid w:val="00A3340D"/>
    <w:rsid w:val="00A3394D"/>
    <w:rsid w:val="00A35457"/>
    <w:rsid w:val="00A36A36"/>
    <w:rsid w:val="00A36B58"/>
    <w:rsid w:val="00A37E84"/>
    <w:rsid w:val="00A41119"/>
    <w:rsid w:val="00A411E8"/>
    <w:rsid w:val="00A42190"/>
    <w:rsid w:val="00A4274F"/>
    <w:rsid w:val="00A4282D"/>
    <w:rsid w:val="00A429D8"/>
    <w:rsid w:val="00A44107"/>
    <w:rsid w:val="00A44EE1"/>
    <w:rsid w:val="00A45C1B"/>
    <w:rsid w:val="00A46071"/>
    <w:rsid w:val="00A468D6"/>
    <w:rsid w:val="00A47245"/>
    <w:rsid w:val="00A5110F"/>
    <w:rsid w:val="00A51E29"/>
    <w:rsid w:val="00A52CF1"/>
    <w:rsid w:val="00A535B6"/>
    <w:rsid w:val="00A535EF"/>
    <w:rsid w:val="00A539F5"/>
    <w:rsid w:val="00A53CBD"/>
    <w:rsid w:val="00A53F39"/>
    <w:rsid w:val="00A54536"/>
    <w:rsid w:val="00A548C2"/>
    <w:rsid w:val="00A56338"/>
    <w:rsid w:val="00A56CC1"/>
    <w:rsid w:val="00A575F2"/>
    <w:rsid w:val="00A57704"/>
    <w:rsid w:val="00A60EF3"/>
    <w:rsid w:val="00A61EA5"/>
    <w:rsid w:val="00A625F6"/>
    <w:rsid w:val="00A62823"/>
    <w:rsid w:val="00A640DD"/>
    <w:rsid w:val="00A7167D"/>
    <w:rsid w:val="00A718B7"/>
    <w:rsid w:val="00A7192F"/>
    <w:rsid w:val="00A72C8E"/>
    <w:rsid w:val="00A73DB4"/>
    <w:rsid w:val="00A73E10"/>
    <w:rsid w:val="00A7537F"/>
    <w:rsid w:val="00A755BF"/>
    <w:rsid w:val="00A76B57"/>
    <w:rsid w:val="00A77547"/>
    <w:rsid w:val="00A77E1C"/>
    <w:rsid w:val="00A813D9"/>
    <w:rsid w:val="00A817EF"/>
    <w:rsid w:val="00A8309C"/>
    <w:rsid w:val="00A830AD"/>
    <w:rsid w:val="00A831A0"/>
    <w:rsid w:val="00A83251"/>
    <w:rsid w:val="00A83EF4"/>
    <w:rsid w:val="00A84127"/>
    <w:rsid w:val="00A86100"/>
    <w:rsid w:val="00A8752D"/>
    <w:rsid w:val="00A878D7"/>
    <w:rsid w:val="00A879E6"/>
    <w:rsid w:val="00A9193F"/>
    <w:rsid w:val="00A91AA7"/>
    <w:rsid w:val="00A92422"/>
    <w:rsid w:val="00A9253C"/>
    <w:rsid w:val="00A92B77"/>
    <w:rsid w:val="00A9460C"/>
    <w:rsid w:val="00A94B82"/>
    <w:rsid w:val="00A95319"/>
    <w:rsid w:val="00A95539"/>
    <w:rsid w:val="00A9586C"/>
    <w:rsid w:val="00A96F69"/>
    <w:rsid w:val="00A97344"/>
    <w:rsid w:val="00A97DB2"/>
    <w:rsid w:val="00AA15DE"/>
    <w:rsid w:val="00AA1756"/>
    <w:rsid w:val="00AA2459"/>
    <w:rsid w:val="00AA2560"/>
    <w:rsid w:val="00AA37E3"/>
    <w:rsid w:val="00AA3DC6"/>
    <w:rsid w:val="00AA48D8"/>
    <w:rsid w:val="00AA57F8"/>
    <w:rsid w:val="00AA7364"/>
    <w:rsid w:val="00AA7593"/>
    <w:rsid w:val="00AB0833"/>
    <w:rsid w:val="00AB0B6C"/>
    <w:rsid w:val="00AB3E1F"/>
    <w:rsid w:val="00AB41F6"/>
    <w:rsid w:val="00AB454E"/>
    <w:rsid w:val="00AB5EAB"/>
    <w:rsid w:val="00AB613C"/>
    <w:rsid w:val="00AB63E5"/>
    <w:rsid w:val="00AB772B"/>
    <w:rsid w:val="00AC0C88"/>
    <w:rsid w:val="00AC21C0"/>
    <w:rsid w:val="00AC2891"/>
    <w:rsid w:val="00AC3014"/>
    <w:rsid w:val="00AC437D"/>
    <w:rsid w:val="00AC4AE8"/>
    <w:rsid w:val="00AC55B5"/>
    <w:rsid w:val="00AC5FE6"/>
    <w:rsid w:val="00AC642F"/>
    <w:rsid w:val="00AC726E"/>
    <w:rsid w:val="00AD00FF"/>
    <w:rsid w:val="00AD0A01"/>
    <w:rsid w:val="00AD0AC2"/>
    <w:rsid w:val="00AD0B22"/>
    <w:rsid w:val="00AD104F"/>
    <w:rsid w:val="00AD20CA"/>
    <w:rsid w:val="00AD2656"/>
    <w:rsid w:val="00AD3781"/>
    <w:rsid w:val="00AD3798"/>
    <w:rsid w:val="00AD3A37"/>
    <w:rsid w:val="00AD3DCF"/>
    <w:rsid w:val="00AD3EA5"/>
    <w:rsid w:val="00AD4146"/>
    <w:rsid w:val="00AD4B03"/>
    <w:rsid w:val="00AD5239"/>
    <w:rsid w:val="00AD5A3C"/>
    <w:rsid w:val="00AD5F57"/>
    <w:rsid w:val="00AD7E26"/>
    <w:rsid w:val="00AE1A9A"/>
    <w:rsid w:val="00AE22E3"/>
    <w:rsid w:val="00AE292C"/>
    <w:rsid w:val="00AE2AD7"/>
    <w:rsid w:val="00AE3A92"/>
    <w:rsid w:val="00AE48FE"/>
    <w:rsid w:val="00AE505E"/>
    <w:rsid w:val="00AE5C02"/>
    <w:rsid w:val="00AE628B"/>
    <w:rsid w:val="00AF002E"/>
    <w:rsid w:val="00AF0F10"/>
    <w:rsid w:val="00AF1BD5"/>
    <w:rsid w:val="00AF2200"/>
    <w:rsid w:val="00AF34D4"/>
    <w:rsid w:val="00AF4A33"/>
    <w:rsid w:val="00AF4AC6"/>
    <w:rsid w:val="00AF578E"/>
    <w:rsid w:val="00AF5B9D"/>
    <w:rsid w:val="00AF5C5C"/>
    <w:rsid w:val="00AF6C7F"/>
    <w:rsid w:val="00B00817"/>
    <w:rsid w:val="00B008D2"/>
    <w:rsid w:val="00B03250"/>
    <w:rsid w:val="00B047D8"/>
    <w:rsid w:val="00B062BB"/>
    <w:rsid w:val="00B06BF1"/>
    <w:rsid w:val="00B06D0D"/>
    <w:rsid w:val="00B073D2"/>
    <w:rsid w:val="00B07CFF"/>
    <w:rsid w:val="00B07E13"/>
    <w:rsid w:val="00B100B7"/>
    <w:rsid w:val="00B10199"/>
    <w:rsid w:val="00B108D4"/>
    <w:rsid w:val="00B11498"/>
    <w:rsid w:val="00B12360"/>
    <w:rsid w:val="00B124AD"/>
    <w:rsid w:val="00B12DAF"/>
    <w:rsid w:val="00B13E7A"/>
    <w:rsid w:val="00B1411B"/>
    <w:rsid w:val="00B16301"/>
    <w:rsid w:val="00B166E6"/>
    <w:rsid w:val="00B170A1"/>
    <w:rsid w:val="00B21D0D"/>
    <w:rsid w:val="00B22305"/>
    <w:rsid w:val="00B22BC0"/>
    <w:rsid w:val="00B23EAE"/>
    <w:rsid w:val="00B259EC"/>
    <w:rsid w:val="00B27404"/>
    <w:rsid w:val="00B316E7"/>
    <w:rsid w:val="00B31E23"/>
    <w:rsid w:val="00B320B5"/>
    <w:rsid w:val="00B3228D"/>
    <w:rsid w:val="00B3281D"/>
    <w:rsid w:val="00B33247"/>
    <w:rsid w:val="00B338A6"/>
    <w:rsid w:val="00B356E2"/>
    <w:rsid w:val="00B357C9"/>
    <w:rsid w:val="00B366ED"/>
    <w:rsid w:val="00B368EF"/>
    <w:rsid w:val="00B36DE8"/>
    <w:rsid w:val="00B40397"/>
    <w:rsid w:val="00B405C4"/>
    <w:rsid w:val="00B412AE"/>
    <w:rsid w:val="00B424B0"/>
    <w:rsid w:val="00B424C6"/>
    <w:rsid w:val="00B42658"/>
    <w:rsid w:val="00B42B50"/>
    <w:rsid w:val="00B42EE4"/>
    <w:rsid w:val="00B430D6"/>
    <w:rsid w:val="00B432AA"/>
    <w:rsid w:val="00B43337"/>
    <w:rsid w:val="00B43714"/>
    <w:rsid w:val="00B447ED"/>
    <w:rsid w:val="00B449EE"/>
    <w:rsid w:val="00B4546C"/>
    <w:rsid w:val="00B45E1B"/>
    <w:rsid w:val="00B46635"/>
    <w:rsid w:val="00B46BC2"/>
    <w:rsid w:val="00B46D50"/>
    <w:rsid w:val="00B47255"/>
    <w:rsid w:val="00B47F1C"/>
    <w:rsid w:val="00B50263"/>
    <w:rsid w:val="00B51C4A"/>
    <w:rsid w:val="00B53089"/>
    <w:rsid w:val="00B54F2A"/>
    <w:rsid w:val="00B56E39"/>
    <w:rsid w:val="00B577BE"/>
    <w:rsid w:val="00B60943"/>
    <w:rsid w:val="00B61A51"/>
    <w:rsid w:val="00B61E3A"/>
    <w:rsid w:val="00B63666"/>
    <w:rsid w:val="00B63A52"/>
    <w:rsid w:val="00B65154"/>
    <w:rsid w:val="00B67D1C"/>
    <w:rsid w:val="00B7034C"/>
    <w:rsid w:val="00B706F9"/>
    <w:rsid w:val="00B70A68"/>
    <w:rsid w:val="00B719B2"/>
    <w:rsid w:val="00B71A4C"/>
    <w:rsid w:val="00B7202A"/>
    <w:rsid w:val="00B72669"/>
    <w:rsid w:val="00B74223"/>
    <w:rsid w:val="00B74BBF"/>
    <w:rsid w:val="00B74E0C"/>
    <w:rsid w:val="00B74FE5"/>
    <w:rsid w:val="00B75E77"/>
    <w:rsid w:val="00B75EA7"/>
    <w:rsid w:val="00B762ED"/>
    <w:rsid w:val="00B76A5A"/>
    <w:rsid w:val="00B76B65"/>
    <w:rsid w:val="00B76C8A"/>
    <w:rsid w:val="00B77098"/>
    <w:rsid w:val="00B7714C"/>
    <w:rsid w:val="00B77B94"/>
    <w:rsid w:val="00B806DB"/>
    <w:rsid w:val="00B80C32"/>
    <w:rsid w:val="00B8141F"/>
    <w:rsid w:val="00B8263A"/>
    <w:rsid w:val="00B85D7C"/>
    <w:rsid w:val="00B878F8"/>
    <w:rsid w:val="00B87976"/>
    <w:rsid w:val="00B90337"/>
    <w:rsid w:val="00B90E6D"/>
    <w:rsid w:val="00B91265"/>
    <w:rsid w:val="00B93216"/>
    <w:rsid w:val="00B9454A"/>
    <w:rsid w:val="00B94833"/>
    <w:rsid w:val="00B956DE"/>
    <w:rsid w:val="00B95881"/>
    <w:rsid w:val="00B95B34"/>
    <w:rsid w:val="00B95EC5"/>
    <w:rsid w:val="00B9641B"/>
    <w:rsid w:val="00B97D14"/>
    <w:rsid w:val="00BA0529"/>
    <w:rsid w:val="00BA25EA"/>
    <w:rsid w:val="00BA372F"/>
    <w:rsid w:val="00BA4CD2"/>
    <w:rsid w:val="00BA4EF5"/>
    <w:rsid w:val="00BA5733"/>
    <w:rsid w:val="00BA5D5B"/>
    <w:rsid w:val="00BB0C8E"/>
    <w:rsid w:val="00BB16A4"/>
    <w:rsid w:val="00BB1AAF"/>
    <w:rsid w:val="00BB1B92"/>
    <w:rsid w:val="00BB1E35"/>
    <w:rsid w:val="00BB44C5"/>
    <w:rsid w:val="00BB457F"/>
    <w:rsid w:val="00BB4D13"/>
    <w:rsid w:val="00BB5563"/>
    <w:rsid w:val="00BB5FBB"/>
    <w:rsid w:val="00BC0239"/>
    <w:rsid w:val="00BC35AB"/>
    <w:rsid w:val="00BC3A38"/>
    <w:rsid w:val="00BC3E37"/>
    <w:rsid w:val="00BC4B16"/>
    <w:rsid w:val="00BC4FC7"/>
    <w:rsid w:val="00BC6DE5"/>
    <w:rsid w:val="00BC718C"/>
    <w:rsid w:val="00BC7B70"/>
    <w:rsid w:val="00BD0584"/>
    <w:rsid w:val="00BD0C51"/>
    <w:rsid w:val="00BD187A"/>
    <w:rsid w:val="00BD18ED"/>
    <w:rsid w:val="00BD1DC1"/>
    <w:rsid w:val="00BD1E22"/>
    <w:rsid w:val="00BD285D"/>
    <w:rsid w:val="00BD2A95"/>
    <w:rsid w:val="00BD2E4C"/>
    <w:rsid w:val="00BD3120"/>
    <w:rsid w:val="00BD32F5"/>
    <w:rsid w:val="00BD3966"/>
    <w:rsid w:val="00BD47F6"/>
    <w:rsid w:val="00BD6D53"/>
    <w:rsid w:val="00BD779E"/>
    <w:rsid w:val="00BE2EDC"/>
    <w:rsid w:val="00BE3A39"/>
    <w:rsid w:val="00BE467D"/>
    <w:rsid w:val="00BE57B5"/>
    <w:rsid w:val="00BE5B22"/>
    <w:rsid w:val="00BE5FEE"/>
    <w:rsid w:val="00BE6C5D"/>
    <w:rsid w:val="00BE6E80"/>
    <w:rsid w:val="00BE7EE3"/>
    <w:rsid w:val="00BF1339"/>
    <w:rsid w:val="00BF19FF"/>
    <w:rsid w:val="00BF1F56"/>
    <w:rsid w:val="00BF231D"/>
    <w:rsid w:val="00BF26ED"/>
    <w:rsid w:val="00BF289F"/>
    <w:rsid w:val="00BF33C1"/>
    <w:rsid w:val="00BF3951"/>
    <w:rsid w:val="00BF4588"/>
    <w:rsid w:val="00BF4881"/>
    <w:rsid w:val="00BF5447"/>
    <w:rsid w:val="00BF68BF"/>
    <w:rsid w:val="00BF6D10"/>
    <w:rsid w:val="00BF6E42"/>
    <w:rsid w:val="00BF7042"/>
    <w:rsid w:val="00BF7B38"/>
    <w:rsid w:val="00C00243"/>
    <w:rsid w:val="00C006A4"/>
    <w:rsid w:val="00C0159F"/>
    <w:rsid w:val="00C0305C"/>
    <w:rsid w:val="00C0384D"/>
    <w:rsid w:val="00C04619"/>
    <w:rsid w:val="00C059DC"/>
    <w:rsid w:val="00C10100"/>
    <w:rsid w:val="00C10208"/>
    <w:rsid w:val="00C10DCA"/>
    <w:rsid w:val="00C11B19"/>
    <w:rsid w:val="00C137BD"/>
    <w:rsid w:val="00C1387A"/>
    <w:rsid w:val="00C13989"/>
    <w:rsid w:val="00C13D87"/>
    <w:rsid w:val="00C1540F"/>
    <w:rsid w:val="00C179FD"/>
    <w:rsid w:val="00C20E3B"/>
    <w:rsid w:val="00C2157A"/>
    <w:rsid w:val="00C22043"/>
    <w:rsid w:val="00C221FE"/>
    <w:rsid w:val="00C22F51"/>
    <w:rsid w:val="00C24026"/>
    <w:rsid w:val="00C255F2"/>
    <w:rsid w:val="00C25B66"/>
    <w:rsid w:val="00C27A41"/>
    <w:rsid w:val="00C30A71"/>
    <w:rsid w:val="00C319B0"/>
    <w:rsid w:val="00C3456F"/>
    <w:rsid w:val="00C347FE"/>
    <w:rsid w:val="00C35005"/>
    <w:rsid w:val="00C351E7"/>
    <w:rsid w:val="00C374B8"/>
    <w:rsid w:val="00C40013"/>
    <w:rsid w:val="00C402B1"/>
    <w:rsid w:val="00C4071E"/>
    <w:rsid w:val="00C40F13"/>
    <w:rsid w:val="00C41FD9"/>
    <w:rsid w:val="00C420D8"/>
    <w:rsid w:val="00C42579"/>
    <w:rsid w:val="00C432DD"/>
    <w:rsid w:val="00C44379"/>
    <w:rsid w:val="00C446B1"/>
    <w:rsid w:val="00C46D77"/>
    <w:rsid w:val="00C52541"/>
    <w:rsid w:val="00C528FB"/>
    <w:rsid w:val="00C529DC"/>
    <w:rsid w:val="00C53BE9"/>
    <w:rsid w:val="00C53CD7"/>
    <w:rsid w:val="00C54860"/>
    <w:rsid w:val="00C54A1A"/>
    <w:rsid w:val="00C55A28"/>
    <w:rsid w:val="00C55AA3"/>
    <w:rsid w:val="00C567EE"/>
    <w:rsid w:val="00C5776E"/>
    <w:rsid w:val="00C600F0"/>
    <w:rsid w:val="00C60915"/>
    <w:rsid w:val="00C60E67"/>
    <w:rsid w:val="00C62EEC"/>
    <w:rsid w:val="00C66D2A"/>
    <w:rsid w:val="00C66E4C"/>
    <w:rsid w:val="00C6763C"/>
    <w:rsid w:val="00C7019D"/>
    <w:rsid w:val="00C719F8"/>
    <w:rsid w:val="00C71AED"/>
    <w:rsid w:val="00C74D85"/>
    <w:rsid w:val="00C7576B"/>
    <w:rsid w:val="00C76F2F"/>
    <w:rsid w:val="00C77683"/>
    <w:rsid w:val="00C80D7A"/>
    <w:rsid w:val="00C80DB0"/>
    <w:rsid w:val="00C83088"/>
    <w:rsid w:val="00C83BCC"/>
    <w:rsid w:val="00C84855"/>
    <w:rsid w:val="00C848CB"/>
    <w:rsid w:val="00C8632C"/>
    <w:rsid w:val="00C87F97"/>
    <w:rsid w:val="00C90882"/>
    <w:rsid w:val="00C9096B"/>
    <w:rsid w:val="00C90B33"/>
    <w:rsid w:val="00C912EA"/>
    <w:rsid w:val="00C9157F"/>
    <w:rsid w:val="00C92433"/>
    <w:rsid w:val="00C92E82"/>
    <w:rsid w:val="00C93125"/>
    <w:rsid w:val="00C93FF2"/>
    <w:rsid w:val="00C944D4"/>
    <w:rsid w:val="00C945F1"/>
    <w:rsid w:val="00C94EB3"/>
    <w:rsid w:val="00C95B67"/>
    <w:rsid w:val="00C95C03"/>
    <w:rsid w:val="00C963E2"/>
    <w:rsid w:val="00CA12BC"/>
    <w:rsid w:val="00CA17BF"/>
    <w:rsid w:val="00CA2BC9"/>
    <w:rsid w:val="00CA2F5F"/>
    <w:rsid w:val="00CA3EED"/>
    <w:rsid w:val="00CA5360"/>
    <w:rsid w:val="00CA54B8"/>
    <w:rsid w:val="00CA6420"/>
    <w:rsid w:val="00CA6CF0"/>
    <w:rsid w:val="00CA6E4F"/>
    <w:rsid w:val="00CB0DA4"/>
    <w:rsid w:val="00CB1F12"/>
    <w:rsid w:val="00CB1F7F"/>
    <w:rsid w:val="00CB39FD"/>
    <w:rsid w:val="00CB3A8F"/>
    <w:rsid w:val="00CB4E58"/>
    <w:rsid w:val="00CB5269"/>
    <w:rsid w:val="00CB555C"/>
    <w:rsid w:val="00CB6386"/>
    <w:rsid w:val="00CB647F"/>
    <w:rsid w:val="00CB6B9B"/>
    <w:rsid w:val="00CB6EDE"/>
    <w:rsid w:val="00CB7083"/>
    <w:rsid w:val="00CB7382"/>
    <w:rsid w:val="00CC24B5"/>
    <w:rsid w:val="00CC28E3"/>
    <w:rsid w:val="00CC39C5"/>
    <w:rsid w:val="00CC3CED"/>
    <w:rsid w:val="00CC3F1B"/>
    <w:rsid w:val="00CC4A84"/>
    <w:rsid w:val="00CC4BFA"/>
    <w:rsid w:val="00CC5185"/>
    <w:rsid w:val="00CC51A5"/>
    <w:rsid w:val="00CC5429"/>
    <w:rsid w:val="00CC5B0B"/>
    <w:rsid w:val="00CD01A5"/>
    <w:rsid w:val="00CD1831"/>
    <w:rsid w:val="00CD18FD"/>
    <w:rsid w:val="00CD1B8C"/>
    <w:rsid w:val="00CD259F"/>
    <w:rsid w:val="00CD26CF"/>
    <w:rsid w:val="00CD2B40"/>
    <w:rsid w:val="00CD394B"/>
    <w:rsid w:val="00CD403D"/>
    <w:rsid w:val="00CD41D1"/>
    <w:rsid w:val="00CD46F2"/>
    <w:rsid w:val="00CD7842"/>
    <w:rsid w:val="00CD78DE"/>
    <w:rsid w:val="00CD7F50"/>
    <w:rsid w:val="00CE12A1"/>
    <w:rsid w:val="00CE29F9"/>
    <w:rsid w:val="00CE30DD"/>
    <w:rsid w:val="00CE3C09"/>
    <w:rsid w:val="00CE584D"/>
    <w:rsid w:val="00CE59E7"/>
    <w:rsid w:val="00CE5DAA"/>
    <w:rsid w:val="00CE62C5"/>
    <w:rsid w:val="00CE78D9"/>
    <w:rsid w:val="00CE7C35"/>
    <w:rsid w:val="00CF036E"/>
    <w:rsid w:val="00CF04DA"/>
    <w:rsid w:val="00CF1060"/>
    <w:rsid w:val="00CF24C6"/>
    <w:rsid w:val="00CF2AA4"/>
    <w:rsid w:val="00CF3FB3"/>
    <w:rsid w:val="00CF5BCB"/>
    <w:rsid w:val="00D008C1"/>
    <w:rsid w:val="00D00AEB"/>
    <w:rsid w:val="00D01A3D"/>
    <w:rsid w:val="00D02975"/>
    <w:rsid w:val="00D04B28"/>
    <w:rsid w:val="00D05AA8"/>
    <w:rsid w:val="00D0693F"/>
    <w:rsid w:val="00D07466"/>
    <w:rsid w:val="00D07C31"/>
    <w:rsid w:val="00D10203"/>
    <w:rsid w:val="00D110E7"/>
    <w:rsid w:val="00D112DC"/>
    <w:rsid w:val="00D11A26"/>
    <w:rsid w:val="00D12552"/>
    <w:rsid w:val="00D1289D"/>
    <w:rsid w:val="00D12C53"/>
    <w:rsid w:val="00D13484"/>
    <w:rsid w:val="00D13CB5"/>
    <w:rsid w:val="00D156A7"/>
    <w:rsid w:val="00D15BDA"/>
    <w:rsid w:val="00D173A3"/>
    <w:rsid w:val="00D17E35"/>
    <w:rsid w:val="00D20861"/>
    <w:rsid w:val="00D2171F"/>
    <w:rsid w:val="00D21897"/>
    <w:rsid w:val="00D22EE1"/>
    <w:rsid w:val="00D236CE"/>
    <w:rsid w:val="00D254A9"/>
    <w:rsid w:val="00D2770C"/>
    <w:rsid w:val="00D31083"/>
    <w:rsid w:val="00D31142"/>
    <w:rsid w:val="00D31199"/>
    <w:rsid w:val="00D3134B"/>
    <w:rsid w:val="00D31F55"/>
    <w:rsid w:val="00D32075"/>
    <w:rsid w:val="00D327BC"/>
    <w:rsid w:val="00D33179"/>
    <w:rsid w:val="00D3321E"/>
    <w:rsid w:val="00D343DD"/>
    <w:rsid w:val="00D348D8"/>
    <w:rsid w:val="00D34F6E"/>
    <w:rsid w:val="00D35124"/>
    <w:rsid w:val="00D36971"/>
    <w:rsid w:val="00D36B21"/>
    <w:rsid w:val="00D37493"/>
    <w:rsid w:val="00D41A2F"/>
    <w:rsid w:val="00D41ED6"/>
    <w:rsid w:val="00D43CD3"/>
    <w:rsid w:val="00D43D7D"/>
    <w:rsid w:val="00D44C13"/>
    <w:rsid w:val="00D45E9D"/>
    <w:rsid w:val="00D46522"/>
    <w:rsid w:val="00D476F6"/>
    <w:rsid w:val="00D50019"/>
    <w:rsid w:val="00D50246"/>
    <w:rsid w:val="00D5158E"/>
    <w:rsid w:val="00D515A4"/>
    <w:rsid w:val="00D516E6"/>
    <w:rsid w:val="00D51F82"/>
    <w:rsid w:val="00D52FF6"/>
    <w:rsid w:val="00D54DBD"/>
    <w:rsid w:val="00D55B15"/>
    <w:rsid w:val="00D563F9"/>
    <w:rsid w:val="00D564DC"/>
    <w:rsid w:val="00D568C3"/>
    <w:rsid w:val="00D56A71"/>
    <w:rsid w:val="00D60953"/>
    <w:rsid w:val="00D61659"/>
    <w:rsid w:val="00D624E6"/>
    <w:rsid w:val="00D626BC"/>
    <w:rsid w:val="00D63A8E"/>
    <w:rsid w:val="00D65271"/>
    <w:rsid w:val="00D654B2"/>
    <w:rsid w:val="00D662D2"/>
    <w:rsid w:val="00D66429"/>
    <w:rsid w:val="00D701B2"/>
    <w:rsid w:val="00D71430"/>
    <w:rsid w:val="00D715AA"/>
    <w:rsid w:val="00D71A83"/>
    <w:rsid w:val="00D7261B"/>
    <w:rsid w:val="00D72EB3"/>
    <w:rsid w:val="00D737CE"/>
    <w:rsid w:val="00D75F21"/>
    <w:rsid w:val="00D77363"/>
    <w:rsid w:val="00D77F9E"/>
    <w:rsid w:val="00D80356"/>
    <w:rsid w:val="00D83837"/>
    <w:rsid w:val="00D839E1"/>
    <w:rsid w:val="00D84BEB"/>
    <w:rsid w:val="00D85CBB"/>
    <w:rsid w:val="00D85E16"/>
    <w:rsid w:val="00D86A3D"/>
    <w:rsid w:val="00D8725D"/>
    <w:rsid w:val="00D90BE8"/>
    <w:rsid w:val="00D90C6D"/>
    <w:rsid w:val="00D916BB"/>
    <w:rsid w:val="00D92905"/>
    <w:rsid w:val="00D92FEF"/>
    <w:rsid w:val="00D93F99"/>
    <w:rsid w:val="00D94704"/>
    <w:rsid w:val="00D9472C"/>
    <w:rsid w:val="00D94A11"/>
    <w:rsid w:val="00D95383"/>
    <w:rsid w:val="00D95825"/>
    <w:rsid w:val="00D958E2"/>
    <w:rsid w:val="00DA0F8C"/>
    <w:rsid w:val="00DA2CEC"/>
    <w:rsid w:val="00DA3259"/>
    <w:rsid w:val="00DA3606"/>
    <w:rsid w:val="00DA36B0"/>
    <w:rsid w:val="00DA429A"/>
    <w:rsid w:val="00DA481E"/>
    <w:rsid w:val="00DA4899"/>
    <w:rsid w:val="00DA4E27"/>
    <w:rsid w:val="00DA588B"/>
    <w:rsid w:val="00DA5DC2"/>
    <w:rsid w:val="00DB3141"/>
    <w:rsid w:val="00DB3A4A"/>
    <w:rsid w:val="00DB3FD0"/>
    <w:rsid w:val="00DB5C4B"/>
    <w:rsid w:val="00DB5E65"/>
    <w:rsid w:val="00DB7379"/>
    <w:rsid w:val="00DB7B9B"/>
    <w:rsid w:val="00DC07BF"/>
    <w:rsid w:val="00DC1138"/>
    <w:rsid w:val="00DC1938"/>
    <w:rsid w:val="00DC37E6"/>
    <w:rsid w:val="00DC3884"/>
    <w:rsid w:val="00DC41D4"/>
    <w:rsid w:val="00DC4F62"/>
    <w:rsid w:val="00DC602E"/>
    <w:rsid w:val="00DC60CA"/>
    <w:rsid w:val="00DC6142"/>
    <w:rsid w:val="00DC701A"/>
    <w:rsid w:val="00DC7BCA"/>
    <w:rsid w:val="00DC7CE5"/>
    <w:rsid w:val="00DD1167"/>
    <w:rsid w:val="00DD1280"/>
    <w:rsid w:val="00DD154A"/>
    <w:rsid w:val="00DD1BE7"/>
    <w:rsid w:val="00DD2058"/>
    <w:rsid w:val="00DD2466"/>
    <w:rsid w:val="00DD38D9"/>
    <w:rsid w:val="00DD4F16"/>
    <w:rsid w:val="00DD6315"/>
    <w:rsid w:val="00DD683B"/>
    <w:rsid w:val="00DD71BD"/>
    <w:rsid w:val="00DD7E5C"/>
    <w:rsid w:val="00DE0D1B"/>
    <w:rsid w:val="00DE1096"/>
    <w:rsid w:val="00DE17E6"/>
    <w:rsid w:val="00DE198F"/>
    <w:rsid w:val="00DE1A6E"/>
    <w:rsid w:val="00DE2002"/>
    <w:rsid w:val="00DE22DF"/>
    <w:rsid w:val="00DE37F4"/>
    <w:rsid w:val="00DE3C17"/>
    <w:rsid w:val="00DE3D3D"/>
    <w:rsid w:val="00DE5D5D"/>
    <w:rsid w:val="00DE772D"/>
    <w:rsid w:val="00DE79EA"/>
    <w:rsid w:val="00DE7C48"/>
    <w:rsid w:val="00DE7D13"/>
    <w:rsid w:val="00DF047A"/>
    <w:rsid w:val="00DF0A01"/>
    <w:rsid w:val="00DF0E2F"/>
    <w:rsid w:val="00DF341A"/>
    <w:rsid w:val="00DF41E9"/>
    <w:rsid w:val="00DF4F9C"/>
    <w:rsid w:val="00DF5390"/>
    <w:rsid w:val="00DF6CFC"/>
    <w:rsid w:val="00E006D3"/>
    <w:rsid w:val="00E00761"/>
    <w:rsid w:val="00E0123C"/>
    <w:rsid w:val="00E020A1"/>
    <w:rsid w:val="00E021D6"/>
    <w:rsid w:val="00E023AF"/>
    <w:rsid w:val="00E0244A"/>
    <w:rsid w:val="00E02CF9"/>
    <w:rsid w:val="00E031B9"/>
    <w:rsid w:val="00E03CFC"/>
    <w:rsid w:val="00E0422E"/>
    <w:rsid w:val="00E0443E"/>
    <w:rsid w:val="00E053CA"/>
    <w:rsid w:val="00E05C7C"/>
    <w:rsid w:val="00E0630D"/>
    <w:rsid w:val="00E06AA3"/>
    <w:rsid w:val="00E07CD3"/>
    <w:rsid w:val="00E07E93"/>
    <w:rsid w:val="00E07F55"/>
    <w:rsid w:val="00E1319B"/>
    <w:rsid w:val="00E13C0C"/>
    <w:rsid w:val="00E13D8D"/>
    <w:rsid w:val="00E14179"/>
    <w:rsid w:val="00E14C87"/>
    <w:rsid w:val="00E14FC0"/>
    <w:rsid w:val="00E1504A"/>
    <w:rsid w:val="00E160C2"/>
    <w:rsid w:val="00E17057"/>
    <w:rsid w:val="00E2018B"/>
    <w:rsid w:val="00E20EDD"/>
    <w:rsid w:val="00E219E8"/>
    <w:rsid w:val="00E224D9"/>
    <w:rsid w:val="00E22829"/>
    <w:rsid w:val="00E26252"/>
    <w:rsid w:val="00E26E79"/>
    <w:rsid w:val="00E3125E"/>
    <w:rsid w:val="00E32580"/>
    <w:rsid w:val="00E33280"/>
    <w:rsid w:val="00E3405D"/>
    <w:rsid w:val="00E342D0"/>
    <w:rsid w:val="00E352C2"/>
    <w:rsid w:val="00E35A33"/>
    <w:rsid w:val="00E37376"/>
    <w:rsid w:val="00E379DD"/>
    <w:rsid w:val="00E43864"/>
    <w:rsid w:val="00E43BB5"/>
    <w:rsid w:val="00E445E9"/>
    <w:rsid w:val="00E44779"/>
    <w:rsid w:val="00E45823"/>
    <w:rsid w:val="00E47207"/>
    <w:rsid w:val="00E52830"/>
    <w:rsid w:val="00E547D8"/>
    <w:rsid w:val="00E547E5"/>
    <w:rsid w:val="00E54A02"/>
    <w:rsid w:val="00E555DA"/>
    <w:rsid w:val="00E559CA"/>
    <w:rsid w:val="00E55AC7"/>
    <w:rsid w:val="00E55C9F"/>
    <w:rsid w:val="00E5603F"/>
    <w:rsid w:val="00E56F2B"/>
    <w:rsid w:val="00E611FE"/>
    <w:rsid w:val="00E63F0B"/>
    <w:rsid w:val="00E64826"/>
    <w:rsid w:val="00E64FB8"/>
    <w:rsid w:val="00E669A3"/>
    <w:rsid w:val="00E6777F"/>
    <w:rsid w:val="00E67D27"/>
    <w:rsid w:val="00E703A1"/>
    <w:rsid w:val="00E711E9"/>
    <w:rsid w:val="00E713E1"/>
    <w:rsid w:val="00E71A85"/>
    <w:rsid w:val="00E73237"/>
    <w:rsid w:val="00E734E7"/>
    <w:rsid w:val="00E73CFA"/>
    <w:rsid w:val="00E750D4"/>
    <w:rsid w:val="00E754D2"/>
    <w:rsid w:val="00E75E6F"/>
    <w:rsid w:val="00E77C99"/>
    <w:rsid w:val="00E80466"/>
    <w:rsid w:val="00E805C7"/>
    <w:rsid w:val="00E808EF"/>
    <w:rsid w:val="00E8369A"/>
    <w:rsid w:val="00E84EAF"/>
    <w:rsid w:val="00E865DF"/>
    <w:rsid w:val="00E871EC"/>
    <w:rsid w:val="00E87A93"/>
    <w:rsid w:val="00E909B3"/>
    <w:rsid w:val="00E91D0D"/>
    <w:rsid w:val="00E92642"/>
    <w:rsid w:val="00E938BF"/>
    <w:rsid w:val="00E967A1"/>
    <w:rsid w:val="00E96ABD"/>
    <w:rsid w:val="00E96EEA"/>
    <w:rsid w:val="00E97395"/>
    <w:rsid w:val="00E97531"/>
    <w:rsid w:val="00E9756F"/>
    <w:rsid w:val="00EA0B11"/>
    <w:rsid w:val="00EA2C9B"/>
    <w:rsid w:val="00EA3424"/>
    <w:rsid w:val="00EA4606"/>
    <w:rsid w:val="00EA4C94"/>
    <w:rsid w:val="00EA5940"/>
    <w:rsid w:val="00EA5B36"/>
    <w:rsid w:val="00EA5FCF"/>
    <w:rsid w:val="00EA6223"/>
    <w:rsid w:val="00EA66AE"/>
    <w:rsid w:val="00EA767E"/>
    <w:rsid w:val="00EB05A5"/>
    <w:rsid w:val="00EB103B"/>
    <w:rsid w:val="00EB150D"/>
    <w:rsid w:val="00EB152D"/>
    <w:rsid w:val="00EB21CB"/>
    <w:rsid w:val="00EB2FD1"/>
    <w:rsid w:val="00EB3088"/>
    <w:rsid w:val="00EB3219"/>
    <w:rsid w:val="00EB33F4"/>
    <w:rsid w:val="00EB36C7"/>
    <w:rsid w:val="00EB36EC"/>
    <w:rsid w:val="00EB376A"/>
    <w:rsid w:val="00EB3BF8"/>
    <w:rsid w:val="00EB454D"/>
    <w:rsid w:val="00EB62E2"/>
    <w:rsid w:val="00EB647A"/>
    <w:rsid w:val="00EB72AF"/>
    <w:rsid w:val="00EB7571"/>
    <w:rsid w:val="00EB7FB3"/>
    <w:rsid w:val="00EC09B7"/>
    <w:rsid w:val="00EC1445"/>
    <w:rsid w:val="00EC15A0"/>
    <w:rsid w:val="00EC3BC9"/>
    <w:rsid w:val="00EC3D44"/>
    <w:rsid w:val="00EC4964"/>
    <w:rsid w:val="00EC614E"/>
    <w:rsid w:val="00EC6323"/>
    <w:rsid w:val="00EC6E72"/>
    <w:rsid w:val="00EC7198"/>
    <w:rsid w:val="00ED0441"/>
    <w:rsid w:val="00ED045B"/>
    <w:rsid w:val="00ED06A1"/>
    <w:rsid w:val="00ED0C8C"/>
    <w:rsid w:val="00ED164E"/>
    <w:rsid w:val="00ED1A26"/>
    <w:rsid w:val="00ED1DB0"/>
    <w:rsid w:val="00ED22F7"/>
    <w:rsid w:val="00ED3961"/>
    <w:rsid w:val="00ED3A10"/>
    <w:rsid w:val="00ED3FA6"/>
    <w:rsid w:val="00ED5D59"/>
    <w:rsid w:val="00ED7AFE"/>
    <w:rsid w:val="00EE0410"/>
    <w:rsid w:val="00EE0F34"/>
    <w:rsid w:val="00EE1912"/>
    <w:rsid w:val="00EE275C"/>
    <w:rsid w:val="00EE2BFC"/>
    <w:rsid w:val="00EE319F"/>
    <w:rsid w:val="00EE31A2"/>
    <w:rsid w:val="00EE340F"/>
    <w:rsid w:val="00EE4973"/>
    <w:rsid w:val="00EE4D49"/>
    <w:rsid w:val="00EE531E"/>
    <w:rsid w:val="00EE746C"/>
    <w:rsid w:val="00EE7C15"/>
    <w:rsid w:val="00EE7C40"/>
    <w:rsid w:val="00EE7C4A"/>
    <w:rsid w:val="00EE7CA9"/>
    <w:rsid w:val="00EE7D4A"/>
    <w:rsid w:val="00EE7EEE"/>
    <w:rsid w:val="00EF27F8"/>
    <w:rsid w:val="00EF315F"/>
    <w:rsid w:val="00EF46D3"/>
    <w:rsid w:val="00EF4CC4"/>
    <w:rsid w:val="00EF58F9"/>
    <w:rsid w:val="00EF631D"/>
    <w:rsid w:val="00EF6A17"/>
    <w:rsid w:val="00F00E12"/>
    <w:rsid w:val="00F016FB"/>
    <w:rsid w:val="00F01832"/>
    <w:rsid w:val="00F01DD8"/>
    <w:rsid w:val="00F02191"/>
    <w:rsid w:val="00F02699"/>
    <w:rsid w:val="00F04EE2"/>
    <w:rsid w:val="00F051C2"/>
    <w:rsid w:val="00F05280"/>
    <w:rsid w:val="00F061B9"/>
    <w:rsid w:val="00F062BB"/>
    <w:rsid w:val="00F111C2"/>
    <w:rsid w:val="00F113FC"/>
    <w:rsid w:val="00F1150B"/>
    <w:rsid w:val="00F1170F"/>
    <w:rsid w:val="00F11840"/>
    <w:rsid w:val="00F11984"/>
    <w:rsid w:val="00F12863"/>
    <w:rsid w:val="00F12937"/>
    <w:rsid w:val="00F12F13"/>
    <w:rsid w:val="00F1314A"/>
    <w:rsid w:val="00F131CC"/>
    <w:rsid w:val="00F13B34"/>
    <w:rsid w:val="00F1476F"/>
    <w:rsid w:val="00F1507A"/>
    <w:rsid w:val="00F15098"/>
    <w:rsid w:val="00F1594D"/>
    <w:rsid w:val="00F16008"/>
    <w:rsid w:val="00F17CC5"/>
    <w:rsid w:val="00F2025F"/>
    <w:rsid w:val="00F20F8D"/>
    <w:rsid w:val="00F21FBA"/>
    <w:rsid w:val="00F225FC"/>
    <w:rsid w:val="00F259CD"/>
    <w:rsid w:val="00F26606"/>
    <w:rsid w:val="00F272C0"/>
    <w:rsid w:val="00F2755C"/>
    <w:rsid w:val="00F3088E"/>
    <w:rsid w:val="00F31065"/>
    <w:rsid w:val="00F320EA"/>
    <w:rsid w:val="00F33252"/>
    <w:rsid w:val="00F33460"/>
    <w:rsid w:val="00F33642"/>
    <w:rsid w:val="00F33BBB"/>
    <w:rsid w:val="00F33D8A"/>
    <w:rsid w:val="00F342B1"/>
    <w:rsid w:val="00F358C0"/>
    <w:rsid w:val="00F37499"/>
    <w:rsid w:val="00F377C6"/>
    <w:rsid w:val="00F37B2C"/>
    <w:rsid w:val="00F37F24"/>
    <w:rsid w:val="00F40311"/>
    <w:rsid w:val="00F40A17"/>
    <w:rsid w:val="00F41E97"/>
    <w:rsid w:val="00F4230B"/>
    <w:rsid w:val="00F4343D"/>
    <w:rsid w:val="00F434EC"/>
    <w:rsid w:val="00F4368E"/>
    <w:rsid w:val="00F44E0A"/>
    <w:rsid w:val="00F45156"/>
    <w:rsid w:val="00F455E3"/>
    <w:rsid w:val="00F46DEB"/>
    <w:rsid w:val="00F51F4E"/>
    <w:rsid w:val="00F52117"/>
    <w:rsid w:val="00F52AD1"/>
    <w:rsid w:val="00F53853"/>
    <w:rsid w:val="00F54885"/>
    <w:rsid w:val="00F55101"/>
    <w:rsid w:val="00F55903"/>
    <w:rsid w:val="00F56F82"/>
    <w:rsid w:val="00F573DC"/>
    <w:rsid w:val="00F57D1C"/>
    <w:rsid w:val="00F61055"/>
    <w:rsid w:val="00F61347"/>
    <w:rsid w:val="00F618F5"/>
    <w:rsid w:val="00F62CC1"/>
    <w:rsid w:val="00F62D9F"/>
    <w:rsid w:val="00F63B29"/>
    <w:rsid w:val="00F6441C"/>
    <w:rsid w:val="00F650BF"/>
    <w:rsid w:val="00F65279"/>
    <w:rsid w:val="00F65C9A"/>
    <w:rsid w:val="00F66479"/>
    <w:rsid w:val="00F6648A"/>
    <w:rsid w:val="00F66FE3"/>
    <w:rsid w:val="00F67260"/>
    <w:rsid w:val="00F706C9"/>
    <w:rsid w:val="00F714F9"/>
    <w:rsid w:val="00F7257C"/>
    <w:rsid w:val="00F73BC4"/>
    <w:rsid w:val="00F73C7C"/>
    <w:rsid w:val="00F7457C"/>
    <w:rsid w:val="00F74771"/>
    <w:rsid w:val="00F74B94"/>
    <w:rsid w:val="00F74F99"/>
    <w:rsid w:val="00F756A6"/>
    <w:rsid w:val="00F75F31"/>
    <w:rsid w:val="00F76836"/>
    <w:rsid w:val="00F770B2"/>
    <w:rsid w:val="00F77D79"/>
    <w:rsid w:val="00F81E13"/>
    <w:rsid w:val="00F82498"/>
    <w:rsid w:val="00F82C8D"/>
    <w:rsid w:val="00F8331D"/>
    <w:rsid w:val="00F841A6"/>
    <w:rsid w:val="00F84FC2"/>
    <w:rsid w:val="00F85A82"/>
    <w:rsid w:val="00F85D52"/>
    <w:rsid w:val="00F866CC"/>
    <w:rsid w:val="00F86DE5"/>
    <w:rsid w:val="00F9047E"/>
    <w:rsid w:val="00F90761"/>
    <w:rsid w:val="00F908DB"/>
    <w:rsid w:val="00F90913"/>
    <w:rsid w:val="00F918F1"/>
    <w:rsid w:val="00F93532"/>
    <w:rsid w:val="00F950A7"/>
    <w:rsid w:val="00F9585A"/>
    <w:rsid w:val="00F96E89"/>
    <w:rsid w:val="00FA06EA"/>
    <w:rsid w:val="00FA0988"/>
    <w:rsid w:val="00FA1E3A"/>
    <w:rsid w:val="00FA205A"/>
    <w:rsid w:val="00FA21CA"/>
    <w:rsid w:val="00FA229D"/>
    <w:rsid w:val="00FA27F1"/>
    <w:rsid w:val="00FA3328"/>
    <w:rsid w:val="00FA34BA"/>
    <w:rsid w:val="00FA378C"/>
    <w:rsid w:val="00FA45ED"/>
    <w:rsid w:val="00FA4E60"/>
    <w:rsid w:val="00FA74EA"/>
    <w:rsid w:val="00FB03C4"/>
    <w:rsid w:val="00FB1289"/>
    <w:rsid w:val="00FB1B45"/>
    <w:rsid w:val="00FB2613"/>
    <w:rsid w:val="00FB54E8"/>
    <w:rsid w:val="00FB5CA3"/>
    <w:rsid w:val="00FB6469"/>
    <w:rsid w:val="00FB6983"/>
    <w:rsid w:val="00FB791C"/>
    <w:rsid w:val="00FC1202"/>
    <w:rsid w:val="00FC2377"/>
    <w:rsid w:val="00FC400B"/>
    <w:rsid w:val="00FC488E"/>
    <w:rsid w:val="00FC6996"/>
    <w:rsid w:val="00FD1AD5"/>
    <w:rsid w:val="00FD3937"/>
    <w:rsid w:val="00FD3A6B"/>
    <w:rsid w:val="00FD3B49"/>
    <w:rsid w:val="00FD5607"/>
    <w:rsid w:val="00FD5617"/>
    <w:rsid w:val="00FD5A46"/>
    <w:rsid w:val="00FD792F"/>
    <w:rsid w:val="00FE0062"/>
    <w:rsid w:val="00FE01E3"/>
    <w:rsid w:val="00FE1D81"/>
    <w:rsid w:val="00FE234D"/>
    <w:rsid w:val="00FE3A0F"/>
    <w:rsid w:val="00FE3D99"/>
    <w:rsid w:val="00FE3DD9"/>
    <w:rsid w:val="00FE5292"/>
    <w:rsid w:val="00FE5CEC"/>
    <w:rsid w:val="00FE605F"/>
    <w:rsid w:val="00FE682F"/>
    <w:rsid w:val="00FE70B5"/>
    <w:rsid w:val="00FE7FA3"/>
    <w:rsid w:val="00FF0F5B"/>
    <w:rsid w:val="00FF19A4"/>
    <w:rsid w:val="00FF2B86"/>
    <w:rsid w:val="00FF36BD"/>
    <w:rsid w:val="00FF3BC1"/>
    <w:rsid w:val="00FF5502"/>
    <w:rsid w:val="00FF56D5"/>
    <w:rsid w:val="00FF624D"/>
    <w:rsid w:val="00FF6D83"/>
    <w:rsid w:val="00FF6E77"/>
    <w:rsid w:val="00FF78A3"/>
    <w:rsid w:val="00FF79B2"/>
    <w:rsid w:val="00FF7E81"/>
    <w:rsid w:val="00FF7F15"/>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2E42CB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sz w:val="24"/>
        <w:szCs w:val="24"/>
        <w:lang w:val="en-US" w:eastAsia="en-US" w:bidi="ar-SA"/>
      </w:rPr>
    </w:rPrDefault>
    <w:pPrDefault/>
  </w:docDefaults>
  <w:latentStyles w:defLockedState="0" w:defUIPriority="0" w:defSemiHidden="0" w:defUnhideWhenUsed="0" w:defQFormat="0" w:count="276">
    <w:lsdException w:name="heading 4" w:qFormat="1"/>
    <w:lsdException w:name="Strong" w:uiPriority="22" w:qFormat="1"/>
    <w:lsdException w:name="List Paragraph" w:uiPriority="34" w:qFormat="1"/>
  </w:latentStyles>
  <w:style w:type="paragraph" w:default="1" w:styleId="Normal">
    <w:name w:val="Normal"/>
    <w:qFormat/>
    <w:rsid w:val="00FD1AD5"/>
    <w:pPr>
      <w:spacing w:after="120" w:line="264" w:lineRule="auto"/>
    </w:pPr>
    <w:rPr>
      <w:rFonts w:ascii="Lucida Bright" w:hAnsi="Lucida Bright"/>
      <w:spacing w:val="-5"/>
      <w:sz w:val="17"/>
    </w:rPr>
  </w:style>
  <w:style w:type="paragraph" w:styleId="Heading1">
    <w:name w:val="heading 1"/>
    <w:basedOn w:val="Normal"/>
    <w:next w:val="Normal"/>
    <w:qFormat/>
    <w:rsid w:val="005B54C4"/>
    <w:pPr>
      <w:keepNext/>
      <w:spacing w:before="180"/>
      <w:outlineLvl w:val="0"/>
    </w:pPr>
    <w:rPr>
      <w:b/>
      <w:kern w:val="32"/>
      <w:sz w:val="36"/>
    </w:rPr>
  </w:style>
  <w:style w:type="paragraph" w:styleId="Heading2">
    <w:name w:val="heading 2"/>
    <w:basedOn w:val="Normal"/>
    <w:next w:val="Normal"/>
    <w:link w:val="Heading2Char"/>
    <w:qFormat/>
    <w:rsid w:val="00F85A82"/>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qFormat/>
    <w:rsid w:val="00063CDC"/>
    <w:pPr>
      <w:spacing w:after="20"/>
      <w:outlineLvl w:val="2"/>
    </w:pPr>
    <w:rPr>
      <w:rFonts w:ascii="Lucida Sans" w:eastAsia="Times New Roman" w:hAnsi="Lucida Sans"/>
      <w:b/>
      <w:kern w:val="16"/>
      <w:sz w:val="18"/>
    </w:rPr>
  </w:style>
  <w:style w:type="paragraph" w:styleId="Heading4">
    <w:name w:val="heading 4"/>
    <w:aliases w:val="Heading 4 narrow"/>
    <w:basedOn w:val="Normal"/>
    <w:next w:val="Normal"/>
    <w:link w:val="Heading4Char"/>
    <w:qFormat/>
    <w:rsid w:val="008000B7"/>
    <w:pPr>
      <w:keepNext/>
      <w:spacing w:before="80" w:after="0" w:line="240" w:lineRule="auto"/>
      <w:outlineLvl w:val="3"/>
    </w:pPr>
    <w:rPr>
      <w:rFonts w:ascii="Arial Narrow Bold" w:hAnsi="Arial Narrow Bol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464C5"/>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C3456F"/>
    <w:pPr>
      <w:tabs>
        <w:tab w:val="center" w:pos="4320"/>
        <w:tab w:val="right" w:pos="8640"/>
      </w:tabs>
    </w:pPr>
  </w:style>
  <w:style w:type="character" w:customStyle="1" w:styleId="HeaderChar">
    <w:name w:val="Header Char"/>
    <w:basedOn w:val="DefaultParagraphFont"/>
    <w:link w:val="Header"/>
    <w:uiPriority w:val="99"/>
    <w:semiHidden/>
    <w:rsid w:val="00C3456F"/>
    <w:rPr>
      <w:rFonts w:ascii="Arial" w:hAnsi="Arial"/>
      <w:sz w:val="22"/>
      <w:lang w:val="es-ES_tradnl"/>
    </w:rPr>
  </w:style>
  <w:style w:type="paragraph" w:styleId="Footer">
    <w:name w:val="footer"/>
    <w:basedOn w:val="Normal"/>
    <w:link w:val="FooterChar"/>
    <w:uiPriority w:val="99"/>
    <w:semiHidden/>
    <w:unhideWhenUsed/>
    <w:rsid w:val="00C3456F"/>
    <w:pPr>
      <w:tabs>
        <w:tab w:val="center" w:pos="4320"/>
        <w:tab w:val="right" w:pos="8640"/>
      </w:tabs>
    </w:pPr>
  </w:style>
  <w:style w:type="character" w:customStyle="1" w:styleId="FooterChar">
    <w:name w:val="Footer Char"/>
    <w:basedOn w:val="DefaultParagraphFont"/>
    <w:link w:val="Footer"/>
    <w:uiPriority w:val="99"/>
    <w:semiHidden/>
    <w:rsid w:val="00C3456F"/>
    <w:rPr>
      <w:rFonts w:ascii="Arial" w:hAnsi="Arial"/>
      <w:sz w:val="22"/>
      <w:lang w:val="es-ES_tradnl"/>
    </w:rPr>
  </w:style>
  <w:style w:type="paragraph" w:styleId="ListParagraph">
    <w:name w:val="List Paragraph"/>
    <w:basedOn w:val="Normal"/>
    <w:uiPriority w:val="34"/>
    <w:qFormat/>
    <w:rsid w:val="00C3456F"/>
    <w:pPr>
      <w:ind w:left="720"/>
      <w:contextualSpacing/>
    </w:pPr>
  </w:style>
  <w:style w:type="character" w:styleId="Hyperlink">
    <w:name w:val="Hyperlink"/>
    <w:basedOn w:val="DefaultParagraphFont"/>
    <w:uiPriority w:val="99"/>
    <w:unhideWhenUsed/>
    <w:rsid w:val="005207FD"/>
    <w:rPr>
      <w:color w:val="0000FF" w:themeColor="hyperlink"/>
      <w:u w:val="single"/>
    </w:rPr>
  </w:style>
  <w:style w:type="character" w:styleId="FollowedHyperlink">
    <w:name w:val="FollowedHyperlink"/>
    <w:basedOn w:val="DefaultParagraphFont"/>
    <w:uiPriority w:val="99"/>
    <w:semiHidden/>
    <w:unhideWhenUsed/>
    <w:rsid w:val="00733BC0"/>
    <w:rPr>
      <w:color w:val="800080" w:themeColor="followedHyperlink"/>
      <w:u w:val="single"/>
    </w:rPr>
  </w:style>
  <w:style w:type="character" w:customStyle="1" w:styleId="Heading4Char">
    <w:name w:val="Heading 4 Char"/>
    <w:aliases w:val="Heading 4 narrow Char"/>
    <w:basedOn w:val="DefaultParagraphFont"/>
    <w:link w:val="Heading4"/>
    <w:rsid w:val="008000B7"/>
    <w:rPr>
      <w:rFonts w:ascii="Arial Narrow Bold" w:hAnsi="Arial Narrow Bold"/>
      <w:spacing w:val="-5"/>
      <w:sz w:val="17"/>
      <w:lang w:val="es-ES_tradnl"/>
    </w:rPr>
  </w:style>
  <w:style w:type="paragraph" w:customStyle="1" w:styleId="Heading2B">
    <w:name w:val="Heading 2B"/>
    <w:basedOn w:val="Normal"/>
    <w:qFormat/>
    <w:rsid w:val="00847A72"/>
    <w:pPr>
      <w:spacing w:before="40"/>
      <w:jc w:val="center"/>
    </w:pPr>
    <w:rPr>
      <w:rFonts w:ascii="Lucida Sans" w:eastAsia="Times New Roman" w:hAnsi="Lucida Sans"/>
      <w:caps/>
      <w:color w:val="FFFFFF" w:themeColor="background1"/>
      <w:spacing w:val="80"/>
      <w:kern w:val="16"/>
      <w:position w:val="8"/>
      <w:sz w:val="16"/>
    </w:rPr>
  </w:style>
  <w:style w:type="paragraph" w:customStyle="1" w:styleId="HeadingNarrowCol">
    <w:name w:val="Heading Narrow Col"/>
    <w:basedOn w:val="Normal"/>
    <w:qFormat/>
    <w:rsid w:val="00CA12BC"/>
    <w:pPr>
      <w:keepNext/>
      <w:pBdr>
        <w:top w:val="single" w:sz="4" w:space="1" w:color="auto"/>
      </w:pBdr>
      <w:spacing w:before="180"/>
    </w:pPr>
    <w:rPr>
      <w:rFonts w:ascii="Lucida Sans" w:hAnsi="Lucida Sans"/>
      <w:b/>
      <w:caps/>
    </w:rPr>
  </w:style>
  <w:style w:type="paragraph" w:customStyle="1" w:styleId="Normalnarrow">
    <w:name w:val="Normal narrow"/>
    <w:basedOn w:val="Normal"/>
    <w:qFormat/>
    <w:rsid w:val="009A3D00"/>
    <w:pPr>
      <w:keepNext/>
      <w:tabs>
        <w:tab w:val="right" w:pos="2430"/>
      </w:tabs>
      <w:spacing w:after="0" w:line="240" w:lineRule="auto"/>
    </w:pPr>
    <w:rPr>
      <w:rFonts w:ascii="Arial Narrow" w:hAnsi="Arial Narrow"/>
      <w:spacing w:val="0"/>
    </w:rPr>
  </w:style>
  <w:style w:type="paragraph" w:customStyle="1" w:styleId="Sermontitle">
    <w:name w:val="Sermon title"/>
    <w:basedOn w:val="Heading3"/>
    <w:qFormat/>
    <w:rsid w:val="00D31F55"/>
    <w:rPr>
      <w:sz w:val="21"/>
    </w:rPr>
  </w:style>
  <w:style w:type="character" w:customStyle="1" w:styleId="Heading2Char">
    <w:name w:val="Heading 2 Char"/>
    <w:basedOn w:val="DefaultParagraphFont"/>
    <w:link w:val="Heading2"/>
    <w:rsid w:val="00F85A82"/>
    <w:rPr>
      <w:rFonts w:ascii="Lucida Sans" w:eastAsia="Times New Roman" w:hAnsi="Lucida Sans"/>
      <w:caps/>
      <w:color w:val="FFFFFF"/>
      <w:spacing w:val="80"/>
      <w:kern w:val="16"/>
      <w:position w:val="4"/>
      <w:sz w:val="16"/>
      <w:shd w:val="solid" w:color="D9D9D9" w:themeColor="background1" w:themeShade="D9" w:fill="auto"/>
    </w:rPr>
  </w:style>
  <w:style w:type="paragraph" w:styleId="BalloonText">
    <w:name w:val="Balloon Text"/>
    <w:basedOn w:val="Normal"/>
    <w:link w:val="BalloonTextChar"/>
    <w:rsid w:val="00B75E7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rsid w:val="00B75E77"/>
    <w:rPr>
      <w:rFonts w:ascii="Lucida Grande" w:hAnsi="Lucida Grande" w:cs="Lucida Grande"/>
      <w:spacing w:val="-5"/>
      <w:sz w:val="18"/>
      <w:szCs w:val="18"/>
      <w:lang w:val="es-ES_tradnl"/>
    </w:rPr>
  </w:style>
  <w:style w:type="paragraph" w:styleId="NormalWeb">
    <w:name w:val="Normal (Web)"/>
    <w:basedOn w:val="Normal"/>
    <w:rsid w:val="00CD41D1"/>
    <w:pPr>
      <w:spacing w:beforeLines="1" w:afterLines="1" w:line="240" w:lineRule="auto"/>
    </w:pPr>
    <w:rPr>
      <w:rFonts w:ascii="Times" w:hAnsi="Times"/>
      <w:spacing w:val="0"/>
      <w:sz w:val="20"/>
      <w:szCs w:val="20"/>
    </w:rPr>
  </w:style>
  <w:style w:type="character" w:styleId="PageNumber">
    <w:name w:val="page number"/>
    <w:basedOn w:val="DefaultParagraphFont"/>
    <w:rsid w:val="0052402E"/>
  </w:style>
  <w:style w:type="character" w:customStyle="1" w:styleId="jesuswords">
    <w:name w:val="jesuswords"/>
    <w:basedOn w:val="DefaultParagraphFont"/>
    <w:rsid w:val="009F69CA"/>
  </w:style>
  <w:style w:type="character" w:customStyle="1" w:styleId="text">
    <w:name w:val="text"/>
    <w:basedOn w:val="DefaultParagraphFont"/>
    <w:rsid w:val="00B878F8"/>
  </w:style>
  <w:style w:type="character" w:styleId="Strong">
    <w:name w:val="Strong"/>
    <w:basedOn w:val="DefaultParagraphFont"/>
    <w:uiPriority w:val="22"/>
    <w:qFormat/>
    <w:rsid w:val="00B42EE4"/>
    <w:rPr>
      <w:b/>
      <w:bCs/>
    </w:rPr>
  </w:style>
  <w:style w:type="paragraph" w:customStyle="1" w:styleId="Body">
    <w:name w:val="Body"/>
    <w:rsid w:val="00AD3EA5"/>
    <w:pPr>
      <w:pBdr>
        <w:top w:val="nil"/>
        <w:left w:val="nil"/>
        <w:bottom w:val="nil"/>
        <w:right w:val="nil"/>
        <w:between w:val="nil"/>
        <w:bar w:val="nil"/>
      </w:pBdr>
    </w:pPr>
    <w:rPr>
      <w:rFonts w:ascii="Cambria" w:eastAsia="Cambria" w:hAnsi="Cambria" w:cs="Cambria"/>
      <w:color w:val="000000"/>
      <w:u w:color="000000"/>
      <w:bdr w:val="nil"/>
    </w:rPr>
  </w:style>
  <w:style w:type="character" w:customStyle="1" w:styleId="apple-converted-space">
    <w:name w:val="apple-converted-space"/>
    <w:basedOn w:val="DefaultParagraphFont"/>
    <w:rsid w:val="00A73DB4"/>
  </w:style>
  <w:style w:type="character" w:customStyle="1" w:styleId="woj">
    <w:name w:val="woj"/>
    <w:basedOn w:val="DefaultParagraphFont"/>
    <w:rsid w:val="00A73DB4"/>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w:hAnsi="Times" w:cs="Times New Roman"/>
        <w:sz w:val="24"/>
        <w:szCs w:val="24"/>
        <w:lang w:val="en-US" w:eastAsia="en-US" w:bidi="ar-SA"/>
      </w:rPr>
    </w:rPrDefault>
    <w:pPrDefault/>
  </w:docDefaults>
  <w:latentStyles w:defLockedState="0" w:defUIPriority="0" w:defSemiHidden="0" w:defUnhideWhenUsed="0" w:defQFormat="0" w:count="276">
    <w:lsdException w:name="heading 4" w:qFormat="1"/>
    <w:lsdException w:name="Strong" w:uiPriority="22" w:qFormat="1"/>
    <w:lsdException w:name="List Paragraph" w:uiPriority="34" w:qFormat="1"/>
  </w:latentStyles>
  <w:style w:type="paragraph" w:default="1" w:styleId="Normal">
    <w:name w:val="Normal"/>
    <w:qFormat/>
    <w:rsid w:val="00FD1AD5"/>
    <w:pPr>
      <w:spacing w:after="120" w:line="264" w:lineRule="auto"/>
    </w:pPr>
    <w:rPr>
      <w:rFonts w:ascii="Lucida Bright" w:hAnsi="Lucida Bright"/>
      <w:spacing w:val="-5"/>
      <w:sz w:val="17"/>
    </w:rPr>
  </w:style>
  <w:style w:type="paragraph" w:styleId="Heading1">
    <w:name w:val="heading 1"/>
    <w:basedOn w:val="Normal"/>
    <w:next w:val="Normal"/>
    <w:qFormat/>
    <w:rsid w:val="005B54C4"/>
    <w:pPr>
      <w:keepNext/>
      <w:spacing w:before="180"/>
      <w:outlineLvl w:val="0"/>
    </w:pPr>
    <w:rPr>
      <w:b/>
      <w:kern w:val="32"/>
      <w:sz w:val="36"/>
    </w:rPr>
  </w:style>
  <w:style w:type="paragraph" w:styleId="Heading2">
    <w:name w:val="heading 2"/>
    <w:basedOn w:val="Normal"/>
    <w:next w:val="Normal"/>
    <w:link w:val="Heading2Char"/>
    <w:qFormat/>
    <w:rsid w:val="00F85A82"/>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qFormat/>
    <w:rsid w:val="00063CDC"/>
    <w:pPr>
      <w:spacing w:after="20"/>
      <w:outlineLvl w:val="2"/>
    </w:pPr>
    <w:rPr>
      <w:rFonts w:ascii="Lucida Sans" w:eastAsia="Times New Roman" w:hAnsi="Lucida Sans"/>
      <w:b/>
      <w:kern w:val="16"/>
      <w:sz w:val="18"/>
    </w:rPr>
  </w:style>
  <w:style w:type="paragraph" w:styleId="Heading4">
    <w:name w:val="heading 4"/>
    <w:aliases w:val="Heading 4 narrow"/>
    <w:basedOn w:val="Normal"/>
    <w:next w:val="Normal"/>
    <w:link w:val="Heading4Char"/>
    <w:qFormat/>
    <w:rsid w:val="008000B7"/>
    <w:pPr>
      <w:keepNext/>
      <w:spacing w:before="80" w:after="0" w:line="240" w:lineRule="auto"/>
      <w:outlineLvl w:val="3"/>
    </w:pPr>
    <w:rPr>
      <w:rFonts w:ascii="Arial Narrow Bold" w:hAnsi="Arial Narrow Bol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464C5"/>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C3456F"/>
    <w:pPr>
      <w:tabs>
        <w:tab w:val="center" w:pos="4320"/>
        <w:tab w:val="right" w:pos="8640"/>
      </w:tabs>
    </w:pPr>
  </w:style>
  <w:style w:type="character" w:customStyle="1" w:styleId="HeaderChar">
    <w:name w:val="Header Char"/>
    <w:basedOn w:val="DefaultParagraphFont"/>
    <w:link w:val="Header"/>
    <w:uiPriority w:val="99"/>
    <w:semiHidden/>
    <w:rsid w:val="00C3456F"/>
    <w:rPr>
      <w:rFonts w:ascii="Arial" w:hAnsi="Arial"/>
      <w:sz w:val="22"/>
      <w:lang w:val="es-ES_tradnl"/>
    </w:rPr>
  </w:style>
  <w:style w:type="paragraph" w:styleId="Footer">
    <w:name w:val="footer"/>
    <w:basedOn w:val="Normal"/>
    <w:link w:val="FooterChar"/>
    <w:uiPriority w:val="99"/>
    <w:semiHidden/>
    <w:unhideWhenUsed/>
    <w:rsid w:val="00C3456F"/>
    <w:pPr>
      <w:tabs>
        <w:tab w:val="center" w:pos="4320"/>
        <w:tab w:val="right" w:pos="8640"/>
      </w:tabs>
    </w:pPr>
  </w:style>
  <w:style w:type="character" w:customStyle="1" w:styleId="FooterChar">
    <w:name w:val="Footer Char"/>
    <w:basedOn w:val="DefaultParagraphFont"/>
    <w:link w:val="Footer"/>
    <w:uiPriority w:val="99"/>
    <w:semiHidden/>
    <w:rsid w:val="00C3456F"/>
    <w:rPr>
      <w:rFonts w:ascii="Arial" w:hAnsi="Arial"/>
      <w:sz w:val="22"/>
      <w:lang w:val="es-ES_tradnl"/>
    </w:rPr>
  </w:style>
  <w:style w:type="paragraph" w:styleId="ListParagraph">
    <w:name w:val="List Paragraph"/>
    <w:basedOn w:val="Normal"/>
    <w:uiPriority w:val="34"/>
    <w:qFormat/>
    <w:rsid w:val="00C3456F"/>
    <w:pPr>
      <w:ind w:left="720"/>
      <w:contextualSpacing/>
    </w:pPr>
  </w:style>
  <w:style w:type="character" w:styleId="Hyperlink">
    <w:name w:val="Hyperlink"/>
    <w:basedOn w:val="DefaultParagraphFont"/>
    <w:uiPriority w:val="99"/>
    <w:unhideWhenUsed/>
    <w:rsid w:val="005207FD"/>
    <w:rPr>
      <w:color w:val="0000FF" w:themeColor="hyperlink"/>
      <w:u w:val="single"/>
    </w:rPr>
  </w:style>
  <w:style w:type="character" w:styleId="FollowedHyperlink">
    <w:name w:val="FollowedHyperlink"/>
    <w:basedOn w:val="DefaultParagraphFont"/>
    <w:uiPriority w:val="99"/>
    <w:semiHidden/>
    <w:unhideWhenUsed/>
    <w:rsid w:val="00733BC0"/>
    <w:rPr>
      <w:color w:val="800080" w:themeColor="followedHyperlink"/>
      <w:u w:val="single"/>
    </w:rPr>
  </w:style>
  <w:style w:type="character" w:customStyle="1" w:styleId="Heading4Char">
    <w:name w:val="Heading 4 Char"/>
    <w:aliases w:val="Heading 4 narrow Char"/>
    <w:basedOn w:val="DefaultParagraphFont"/>
    <w:link w:val="Heading4"/>
    <w:rsid w:val="008000B7"/>
    <w:rPr>
      <w:rFonts w:ascii="Arial Narrow Bold" w:hAnsi="Arial Narrow Bold"/>
      <w:spacing w:val="-5"/>
      <w:sz w:val="17"/>
      <w:lang w:val="es-ES_tradnl"/>
    </w:rPr>
  </w:style>
  <w:style w:type="paragraph" w:customStyle="1" w:styleId="Heading2B">
    <w:name w:val="Heading 2B"/>
    <w:basedOn w:val="Normal"/>
    <w:qFormat/>
    <w:rsid w:val="00847A72"/>
    <w:pPr>
      <w:spacing w:before="40"/>
      <w:jc w:val="center"/>
    </w:pPr>
    <w:rPr>
      <w:rFonts w:ascii="Lucida Sans" w:eastAsia="Times New Roman" w:hAnsi="Lucida Sans"/>
      <w:caps/>
      <w:color w:val="FFFFFF" w:themeColor="background1"/>
      <w:spacing w:val="80"/>
      <w:kern w:val="16"/>
      <w:position w:val="8"/>
      <w:sz w:val="16"/>
    </w:rPr>
  </w:style>
  <w:style w:type="paragraph" w:customStyle="1" w:styleId="HeadingNarrowCol">
    <w:name w:val="Heading Narrow Col"/>
    <w:basedOn w:val="Normal"/>
    <w:qFormat/>
    <w:rsid w:val="00CA12BC"/>
    <w:pPr>
      <w:keepNext/>
      <w:pBdr>
        <w:top w:val="single" w:sz="4" w:space="1" w:color="auto"/>
      </w:pBdr>
      <w:spacing w:before="180"/>
    </w:pPr>
    <w:rPr>
      <w:rFonts w:ascii="Lucida Sans" w:hAnsi="Lucida Sans"/>
      <w:b/>
      <w:caps/>
    </w:rPr>
  </w:style>
  <w:style w:type="paragraph" w:customStyle="1" w:styleId="Normalnarrow">
    <w:name w:val="Normal narrow"/>
    <w:basedOn w:val="Normal"/>
    <w:qFormat/>
    <w:rsid w:val="009A3D00"/>
    <w:pPr>
      <w:keepNext/>
      <w:tabs>
        <w:tab w:val="right" w:pos="2430"/>
      </w:tabs>
      <w:spacing w:after="0" w:line="240" w:lineRule="auto"/>
    </w:pPr>
    <w:rPr>
      <w:rFonts w:ascii="Arial Narrow" w:hAnsi="Arial Narrow"/>
      <w:spacing w:val="0"/>
    </w:rPr>
  </w:style>
  <w:style w:type="paragraph" w:customStyle="1" w:styleId="Sermontitle">
    <w:name w:val="Sermon title"/>
    <w:basedOn w:val="Heading3"/>
    <w:qFormat/>
    <w:rsid w:val="00D31F55"/>
    <w:rPr>
      <w:sz w:val="21"/>
    </w:rPr>
  </w:style>
  <w:style w:type="character" w:customStyle="1" w:styleId="Heading2Char">
    <w:name w:val="Heading 2 Char"/>
    <w:basedOn w:val="DefaultParagraphFont"/>
    <w:link w:val="Heading2"/>
    <w:rsid w:val="00F85A82"/>
    <w:rPr>
      <w:rFonts w:ascii="Lucida Sans" w:eastAsia="Times New Roman" w:hAnsi="Lucida Sans"/>
      <w:caps/>
      <w:color w:val="FFFFFF"/>
      <w:spacing w:val="80"/>
      <w:kern w:val="16"/>
      <w:position w:val="4"/>
      <w:sz w:val="16"/>
      <w:shd w:val="solid" w:color="D9D9D9" w:themeColor="background1" w:themeShade="D9" w:fill="auto"/>
    </w:rPr>
  </w:style>
  <w:style w:type="paragraph" w:styleId="BalloonText">
    <w:name w:val="Balloon Text"/>
    <w:basedOn w:val="Normal"/>
    <w:link w:val="BalloonTextChar"/>
    <w:rsid w:val="00B75E7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rsid w:val="00B75E77"/>
    <w:rPr>
      <w:rFonts w:ascii="Lucida Grande" w:hAnsi="Lucida Grande" w:cs="Lucida Grande"/>
      <w:spacing w:val="-5"/>
      <w:sz w:val="18"/>
      <w:szCs w:val="18"/>
      <w:lang w:val="es-ES_tradnl"/>
    </w:rPr>
  </w:style>
  <w:style w:type="paragraph" w:styleId="NormalWeb">
    <w:name w:val="Normal (Web)"/>
    <w:basedOn w:val="Normal"/>
    <w:rsid w:val="00CD41D1"/>
    <w:pPr>
      <w:spacing w:beforeLines="1" w:afterLines="1" w:line="240" w:lineRule="auto"/>
    </w:pPr>
    <w:rPr>
      <w:rFonts w:ascii="Times" w:hAnsi="Times"/>
      <w:spacing w:val="0"/>
      <w:sz w:val="20"/>
      <w:szCs w:val="20"/>
    </w:rPr>
  </w:style>
  <w:style w:type="character" w:styleId="PageNumber">
    <w:name w:val="page number"/>
    <w:basedOn w:val="DefaultParagraphFont"/>
    <w:rsid w:val="0052402E"/>
  </w:style>
  <w:style w:type="character" w:customStyle="1" w:styleId="jesuswords">
    <w:name w:val="jesuswords"/>
    <w:basedOn w:val="DefaultParagraphFont"/>
    <w:rsid w:val="009F69CA"/>
  </w:style>
  <w:style w:type="character" w:customStyle="1" w:styleId="text">
    <w:name w:val="text"/>
    <w:basedOn w:val="DefaultParagraphFont"/>
    <w:rsid w:val="00B878F8"/>
  </w:style>
  <w:style w:type="character" w:styleId="Strong">
    <w:name w:val="Strong"/>
    <w:basedOn w:val="DefaultParagraphFont"/>
    <w:uiPriority w:val="22"/>
    <w:qFormat/>
    <w:rsid w:val="00B42EE4"/>
    <w:rPr>
      <w:b/>
      <w:bCs/>
    </w:rPr>
  </w:style>
  <w:style w:type="paragraph" w:customStyle="1" w:styleId="Body">
    <w:name w:val="Body"/>
    <w:rsid w:val="00AD3EA5"/>
    <w:pPr>
      <w:pBdr>
        <w:top w:val="nil"/>
        <w:left w:val="nil"/>
        <w:bottom w:val="nil"/>
        <w:right w:val="nil"/>
        <w:between w:val="nil"/>
        <w:bar w:val="nil"/>
      </w:pBdr>
    </w:pPr>
    <w:rPr>
      <w:rFonts w:ascii="Cambria" w:eastAsia="Cambria" w:hAnsi="Cambria" w:cs="Cambria"/>
      <w:color w:val="000000"/>
      <w:u w:color="000000"/>
      <w:bdr w:val="nil"/>
    </w:rPr>
  </w:style>
  <w:style w:type="character" w:customStyle="1" w:styleId="apple-converted-space">
    <w:name w:val="apple-converted-space"/>
    <w:basedOn w:val="DefaultParagraphFont"/>
    <w:rsid w:val="00A73DB4"/>
  </w:style>
  <w:style w:type="character" w:customStyle="1" w:styleId="woj">
    <w:name w:val="woj"/>
    <w:basedOn w:val="DefaultParagraphFont"/>
    <w:rsid w:val="00A73D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6510177">
      <w:bodyDiv w:val="1"/>
      <w:marLeft w:val="0"/>
      <w:marRight w:val="0"/>
      <w:marTop w:val="0"/>
      <w:marBottom w:val="0"/>
      <w:divBdr>
        <w:top w:val="none" w:sz="0" w:space="0" w:color="auto"/>
        <w:left w:val="none" w:sz="0" w:space="0" w:color="auto"/>
        <w:bottom w:val="none" w:sz="0" w:space="0" w:color="auto"/>
        <w:right w:val="none" w:sz="0" w:space="0" w:color="auto"/>
      </w:divBdr>
      <w:divsChild>
        <w:div w:id="7584094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17419381">
      <w:bodyDiv w:val="1"/>
      <w:marLeft w:val="0"/>
      <w:marRight w:val="0"/>
      <w:marTop w:val="0"/>
      <w:marBottom w:val="0"/>
      <w:divBdr>
        <w:top w:val="none" w:sz="0" w:space="0" w:color="auto"/>
        <w:left w:val="none" w:sz="0" w:space="0" w:color="auto"/>
        <w:bottom w:val="none" w:sz="0" w:space="0" w:color="auto"/>
        <w:right w:val="none" w:sz="0" w:space="0" w:color="auto"/>
      </w:divBdr>
    </w:div>
    <w:div w:id="1037198614">
      <w:bodyDiv w:val="1"/>
      <w:marLeft w:val="0"/>
      <w:marRight w:val="0"/>
      <w:marTop w:val="0"/>
      <w:marBottom w:val="0"/>
      <w:divBdr>
        <w:top w:val="none" w:sz="0" w:space="0" w:color="auto"/>
        <w:left w:val="none" w:sz="0" w:space="0" w:color="auto"/>
        <w:bottom w:val="none" w:sz="0" w:space="0" w:color="auto"/>
        <w:right w:val="none" w:sz="0" w:space="0" w:color="auto"/>
      </w:divBdr>
    </w:div>
    <w:div w:id="161809830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3" Type="http://schemas.openxmlformats.org/officeDocument/2006/relationships/hyperlink" Target="mailto:gianna.damiano@email.wsu.edu" TargetMode="External"/><Relationship Id="rId14" Type="http://schemas.openxmlformats.org/officeDocument/2006/relationships/hyperlink" Target="http://www.efreepalouse.org/college/" TargetMode="External"/><Relationship Id="rId15" Type="http://schemas.openxmlformats.org/officeDocument/2006/relationships/hyperlink" Target="mailto:todd.plotner50@gmail.com" TargetMode="External"/><Relationship Id="rId16" Type="http://schemas.openxmlformats.org/officeDocument/2006/relationships/hyperlink" Target="mailto:jackbrossman@hotmail.com" TargetMode="External"/><Relationship Id="rId17" Type="http://schemas.openxmlformats.org/officeDocument/2006/relationships/hyperlink" Target="mailto:dougb7@frontier.com" TargetMode="External"/><Relationship Id="rId18" Type="http://schemas.openxmlformats.org/officeDocument/2006/relationships/hyperlink" Target="http://www.efreepalouse.org/mens-ministry/" TargetMode="External"/><Relationship Id="rId19" Type="http://schemas.openxmlformats.org/officeDocument/2006/relationships/hyperlink" Target="mailto:maryloub7@frontier.com" TargetMode="External"/><Relationship Id="rId50" Type="http://schemas.openxmlformats.org/officeDocument/2006/relationships/hyperlink" Target="http://babyli.st/baby-mallett" TargetMode="External"/><Relationship Id="rId51" Type="http://schemas.openxmlformats.org/officeDocument/2006/relationships/hyperlink" Target="mailto:kellieowsley9@gmail.com" TargetMode="External"/><Relationship Id="rId52" Type="http://schemas.openxmlformats.org/officeDocument/2006/relationships/image" Target="media/image6.jpeg"/><Relationship Id="rId53" Type="http://schemas.openxmlformats.org/officeDocument/2006/relationships/image" Target="media/image7.png"/><Relationship Id="rId54" Type="http://schemas.openxmlformats.org/officeDocument/2006/relationships/fontTable" Target="fontTable.xml"/><Relationship Id="rId55" Type="http://schemas.openxmlformats.org/officeDocument/2006/relationships/theme" Target="theme/theme1.xml"/><Relationship Id="rId40" Type="http://schemas.openxmlformats.org/officeDocument/2006/relationships/hyperlink" Target="mailto:andrea.plotner@yahoo.com" TargetMode="External"/><Relationship Id="rId41" Type="http://schemas.openxmlformats.org/officeDocument/2006/relationships/hyperlink" Target="http://www.efreepalouse.org/womens-ministry/" TargetMode="External"/><Relationship Id="rId42" Type="http://schemas.openxmlformats.org/officeDocument/2006/relationships/hyperlink" Target="mailto:kyle.luck@icloud.com" TargetMode="External"/><Relationship Id="rId43" Type="http://schemas.openxmlformats.org/officeDocument/2006/relationships/hyperlink" Target="http://www.efreepalouse.org/youth/" TargetMode="External"/><Relationship Id="rId44" Type="http://schemas.openxmlformats.org/officeDocument/2006/relationships/hyperlink" Target="http://www.efreepalouse.org/upcoming-events" TargetMode="External"/><Relationship Id="rId45" Type="http://schemas.openxmlformats.org/officeDocument/2006/relationships/hyperlink" Target="mailto:church@efreepalouse.org" TargetMode="External"/><Relationship Id="rId46" Type="http://schemas.openxmlformats.org/officeDocument/2006/relationships/image" Target="media/image3.png"/><Relationship Id="rId47" Type="http://schemas.openxmlformats.org/officeDocument/2006/relationships/image" Target="media/image4.jpg"/><Relationship Id="rId48" Type="http://schemas.openxmlformats.org/officeDocument/2006/relationships/image" Target="media/image5.png"/><Relationship Id="rId49" Type="http://schemas.openxmlformats.org/officeDocument/2006/relationships/hyperlink" Target="tel:%28208%29%20380-5748"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2.jpeg"/><Relationship Id="rId30" Type="http://schemas.openxmlformats.org/officeDocument/2006/relationships/hyperlink" Target="mailto:andrew.doornink@email.wsu.edu" TargetMode="External"/><Relationship Id="rId31" Type="http://schemas.openxmlformats.org/officeDocument/2006/relationships/hyperlink" Target="mailto:gianna.damiano@email.wsu.edu" TargetMode="External"/><Relationship Id="rId32" Type="http://schemas.openxmlformats.org/officeDocument/2006/relationships/hyperlink" Target="http://www.efreepalouse.org/college/" TargetMode="External"/><Relationship Id="rId33" Type="http://schemas.openxmlformats.org/officeDocument/2006/relationships/hyperlink" Target="mailto:todd.plotner50@gmail.com" TargetMode="External"/><Relationship Id="rId34" Type="http://schemas.openxmlformats.org/officeDocument/2006/relationships/hyperlink" Target="mailto:jackbrossman@hotmail.com" TargetMode="External"/><Relationship Id="rId35" Type="http://schemas.openxmlformats.org/officeDocument/2006/relationships/hyperlink" Target="mailto:dougb7@frontier.com" TargetMode="External"/><Relationship Id="rId36" Type="http://schemas.openxmlformats.org/officeDocument/2006/relationships/hyperlink" Target="http://www.efreepalouse.org/mens-ministry/" TargetMode="External"/><Relationship Id="rId37" Type="http://schemas.openxmlformats.org/officeDocument/2006/relationships/hyperlink" Target="mailto:maryloub7@frontier.com" TargetMode="External"/><Relationship Id="rId38" Type="http://schemas.openxmlformats.org/officeDocument/2006/relationships/hyperlink" Target="mailto:sflack@moscow.com" TargetMode="External"/><Relationship Id="rId39" Type="http://schemas.openxmlformats.org/officeDocument/2006/relationships/hyperlink" Target="mailto:hammerjeanette@gmail.com" TargetMode="External"/><Relationship Id="rId20" Type="http://schemas.openxmlformats.org/officeDocument/2006/relationships/hyperlink" Target="mailto:sflack@moscow.com" TargetMode="External"/><Relationship Id="rId21" Type="http://schemas.openxmlformats.org/officeDocument/2006/relationships/hyperlink" Target="mailto:hammerjeanette@gmail.com" TargetMode="External"/><Relationship Id="rId22" Type="http://schemas.openxmlformats.org/officeDocument/2006/relationships/hyperlink" Target="mailto:andrea.plotner@yahoo.com" TargetMode="External"/><Relationship Id="rId23" Type="http://schemas.openxmlformats.org/officeDocument/2006/relationships/hyperlink" Target="http://www.efreepalouse.org/womens-ministry/" TargetMode="External"/><Relationship Id="rId24" Type="http://schemas.openxmlformats.org/officeDocument/2006/relationships/hyperlink" Target="mailto:kyle.luck@icloud.com" TargetMode="External"/><Relationship Id="rId25" Type="http://schemas.openxmlformats.org/officeDocument/2006/relationships/hyperlink" Target="http://www.efreepalouse.org/youth/" TargetMode="External"/><Relationship Id="rId26" Type="http://schemas.openxmlformats.org/officeDocument/2006/relationships/hyperlink" Target="http://www.efreepalouse.org/upcoming-events" TargetMode="External"/><Relationship Id="rId27" Type="http://schemas.openxmlformats.org/officeDocument/2006/relationships/hyperlink" Target="mailto:church@efreepalouse.org" TargetMode="External"/><Relationship Id="rId28" Type="http://schemas.openxmlformats.org/officeDocument/2006/relationships/hyperlink" Target="mailto:kellieowsley9@gmail.com" TargetMode="External"/><Relationship Id="rId29" Type="http://schemas.openxmlformats.org/officeDocument/2006/relationships/hyperlink" Target="http://www.efreepalouse.org/children/" TargetMode="External"/><Relationship Id="rId10" Type="http://schemas.openxmlformats.org/officeDocument/2006/relationships/hyperlink" Target="mailto:kellieowsley9@gmail.com" TargetMode="External"/><Relationship Id="rId11" Type="http://schemas.openxmlformats.org/officeDocument/2006/relationships/hyperlink" Target="http://www.efreepalouse.org/children/" TargetMode="External"/><Relationship Id="rId12" Type="http://schemas.openxmlformats.org/officeDocument/2006/relationships/hyperlink" Target="mailto:andrew.doornink@email.wsu.edu"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_rels/settings.xml.rels><?xml version="1.0" encoding="UTF-8" standalone="yes"?>
<Relationships xmlns="http://schemas.openxmlformats.org/package/2006/relationships"><Relationship Id="rId1" Type="http://schemas.openxmlformats.org/officeDocument/2006/relationships/attachedTemplate" Target="Vleck%2080gb:Applications:Microsoft%20Office%20X:Templates:My%20Templates:Template1-Arial.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46438F-684A-6042-B073-300B14D297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Template1-Arial.dot</Template>
  <TotalTime>82</TotalTime>
  <Pages>2</Pages>
  <Words>230</Words>
  <Characters>1313</Characters>
  <Application>Microsoft Macintosh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Art Concepts</vt:lpstr>
    </vt:vector>
  </TitlesOfParts>
  <Company>Washington State University</Company>
  <LinksUpToDate>false</LinksUpToDate>
  <CharactersWithSpaces>1540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 Concepts</dc:title>
  <dc:subject/>
  <dc:creator>John Vleck</dc:creator>
  <cp:keywords/>
  <dc:description/>
  <cp:lastModifiedBy>Church, Evangelical Free</cp:lastModifiedBy>
  <cp:revision>10</cp:revision>
  <cp:lastPrinted>2014-08-28T19:59:00Z</cp:lastPrinted>
  <dcterms:created xsi:type="dcterms:W3CDTF">2014-08-25T19:31:00Z</dcterms:created>
  <dcterms:modified xsi:type="dcterms:W3CDTF">2014-08-28T20:14:00Z</dcterms:modified>
</cp:coreProperties>
</file>