
<file path=[Content_Types].xml><?xml version="1.0" encoding="utf-8"?>
<Types xmlns="http://schemas.openxmlformats.org/package/2006/content-types">
  <Default Extension="xml" ContentType="application/xml"/>
  <Default Extension="jpeg" ContentType="image/jpeg"/>
  <Default Extension="png" ContentType="image/png"/>
  <Default Extension="gif" ContentType="image/gif"/>
  <Default Extension="jpg" ContentType="image/jpe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C52FC7" w14:textId="77777777" w:rsidR="00E754D2" w:rsidRPr="00533502" w:rsidRDefault="00A97344" w:rsidP="00E64826">
      <w:pPr>
        <w:rPr>
          <w:rFonts w:ascii="Arial Narrow Bold" w:eastAsia="Times New Roman" w:hAnsi="Arial Narrow Bold"/>
          <w:caps/>
          <w:color w:val="FFFFFF"/>
          <w:spacing w:val="80"/>
          <w:kern w:val="16"/>
          <w:position w:val="8"/>
          <w:sz w:val="16"/>
        </w:rPr>
        <w:sectPr w:rsidR="00E754D2" w:rsidRPr="00533502">
          <w:type w:val="continuous"/>
          <w:pgSz w:w="12240" w:h="15840"/>
          <w:pgMar w:top="270" w:right="720" w:bottom="576" w:left="720" w:header="720" w:footer="720" w:gutter="0"/>
          <w:cols w:space="720"/>
          <w:noEndnote/>
        </w:sectPr>
      </w:pPr>
      <w:r>
        <w:rPr>
          <w:rFonts w:ascii="Arial Narrow Bold" w:eastAsia="Times New Roman" w:hAnsi="Arial Narrow Bold"/>
          <w:caps/>
          <w:color w:val="FFFFFF"/>
          <w:spacing w:val="80"/>
          <w:kern w:val="16"/>
          <w:position w:val="8"/>
          <w:sz w:val="16"/>
        </w:rPr>
        <w:t xml:space="preserve"> </w:t>
      </w:r>
      <w:r w:rsidR="00533502" w:rsidRPr="00F62D9F">
        <w:rPr>
          <w:rFonts w:ascii="Arial Narrow Bold" w:eastAsia="Times New Roman" w:hAnsi="Arial Narrow Bold"/>
          <w:caps/>
          <w:noProof/>
          <w:color w:val="FFFFFF"/>
          <w:spacing w:val="80"/>
          <w:kern w:val="16"/>
          <w:position w:val="8"/>
          <w:sz w:val="16"/>
        </w:rPr>
        <w:drawing>
          <wp:inline distT="0" distB="0" distL="0" distR="0" wp14:anchorId="70B0C17F" wp14:editId="47FC19E0">
            <wp:extent cx="3799840" cy="836108"/>
            <wp:effectExtent l="0" t="0" r="10160" b="2540"/>
            <wp:docPr id="2" name="Picture 3" descr="logos_Page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_Page_1.jpg"/>
                    <pic:cNvPicPr/>
                  </pic:nvPicPr>
                  <pic:blipFill>
                    <a:blip r:embed="rId9"/>
                    <a:srcRect t="40436" b="38668"/>
                    <a:stretch>
                      <a:fillRect/>
                    </a:stretch>
                  </pic:blipFill>
                  <pic:spPr>
                    <a:xfrm>
                      <a:off x="0" y="0"/>
                      <a:ext cx="3802248" cy="836638"/>
                    </a:xfrm>
                    <a:prstGeom prst="rect">
                      <a:avLst/>
                    </a:prstGeom>
                  </pic:spPr>
                </pic:pic>
              </a:graphicData>
            </a:graphic>
          </wp:inline>
        </w:drawing>
      </w:r>
    </w:p>
    <w:p w14:paraId="28C6CF81" w14:textId="77777777" w:rsidR="00D90C6D" w:rsidRPr="008A3606" w:rsidRDefault="00346A28" w:rsidP="00D90BE8">
      <w:pPr>
        <w:pBdr>
          <w:bottom w:val="single" w:sz="4" w:space="0" w:color="auto"/>
        </w:pBdr>
        <w:tabs>
          <w:tab w:val="right" w:pos="10800"/>
        </w:tabs>
        <w:spacing w:line="360" w:lineRule="auto"/>
        <w:jc w:val="right"/>
        <w:rPr>
          <w:rFonts w:ascii="Arial Black" w:eastAsia="Times New Roman" w:hAnsi="Arial Black"/>
          <w:spacing w:val="0"/>
          <w:sz w:val="21"/>
        </w:rPr>
      </w:pPr>
      <w:r>
        <w:rPr>
          <w:rFonts w:ascii="Arial Narrow Bold" w:hAnsi="Arial Narrow Bold"/>
          <w:noProof/>
          <w:kern w:val="16"/>
          <w:sz w:val="16"/>
        </w:rPr>
        <w:lastRenderedPageBreak/>
        <mc:AlternateContent>
          <mc:Choice Requires="wps">
            <w:drawing>
              <wp:anchor distT="0" distB="0" distL="114300" distR="114300" simplePos="0" relativeHeight="251697152" behindDoc="0" locked="0" layoutInCell="1" allowOverlap="1" wp14:anchorId="2D798037" wp14:editId="29388FA7">
                <wp:simplePos x="0" y="0"/>
                <wp:positionH relativeFrom="column">
                  <wp:posOffset>-118745</wp:posOffset>
                </wp:positionH>
                <wp:positionV relativeFrom="paragraph">
                  <wp:posOffset>329565</wp:posOffset>
                </wp:positionV>
                <wp:extent cx="3562350" cy="8479155"/>
                <wp:effectExtent l="0" t="0" r="19050" b="4445"/>
                <wp:wrapThrough wrapText="bothSides">
                  <wp:wrapPolygon edited="0">
                    <wp:start x="0" y="0"/>
                    <wp:lineTo x="0" y="21547"/>
                    <wp:lineTo x="21561" y="21547"/>
                    <wp:lineTo x="21561" y="0"/>
                    <wp:lineTo x="0" y="0"/>
                  </wp:wrapPolygon>
                </wp:wrapThrough>
                <wp:docPr id="74"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2350" cy="8479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C572A759-6A51-4108-AA02-DFA0A04FC94B}">
                            <ma14:wrappingTextBoxFlag xmlns:ma14="http://schemas.microsoft.com/office/mac/drawingml/2011/main" val="1"/>
                          </a:ext>
                        </a:extLst>
                      </wps:spPr>
                      <wps:txbx>
                        <w:txbxContent>
                          <w:p w14:paraId="1B989DFD" w14:textId="77777777" w:rsidR="00B85D7C" w:rsidRDefault="00B85D7C" w:rsidP="004600CC">
                            <w:pPr>
                              <w:pStyle w:val="Heading2"/>
                              <w:pBdr>
                                <w:top w:val="single" w:sz="4" w:space="0" w:color="D9D9D9" w:themeColor="background1" w:themeShade="D9"/>
                              </w:pBdr>
                              <w:spacing w:before="0" w:after="0"/>
                              <w:rPr>
                                <w:b/>
                                <w:sz w:val="2"/>
                              </w:rPr>
                            </w:pPr>
                          </w:p>
                          <w:p w14:paraId="48F1B0CD" w14:textId="77777777" w:rsidR="00B85D7C" w:rsidRPr="00754643" w:rsidRDefault="00B85D7C" w:rsidP="004600CC">
                            <w:pPr>
                              <w:pStyle w:val="Heading2"/>
                              <w:pBdr>
                                <w:top w:val="single" w:sz="4" w:space="0" w:color="D9D9D9" w:themeColor="background1" w:themeShade="D9"/>
                              </w:pBdr>
                              <w:spacing w:before="0" w:after="0"/>
                              <w:rPr>
                                <w:b/>
                                <w:color w:val="800000"/>
                                <w:sz w:val="17"/>
                                <w:szCs w:val="17"/>
                              </w:rPr>
                            </w:pPr>
                            <w:r w:rsidRPr="0065280A">
                              <w:rPr>
                                <w:b/>
                                <w:sz w:val="2"/>
                              </w:rPr>
                              <w:t xml:space="preserve"> </w:t>
                            </w:r>
                            <w:r w:rsidRPr="00754643">
                              <w:rPr>
                                <w:b/>
                                <w:color w:val="800000"/>
                                <w:sz w:val="17"/>
                                <w:szCs w:val="17"/>
                              </w:rPr>
                              <w:t>Announcements</w:t>
                            </w:r>
                          </w:p>
                          <w:p w14:paraId="7B1883A8" w14:textId="77777777" w:rsidR="00B85D7C" w:rsidRDefault="00B85D7C" w:rsidP="00F111C2">
                            <w:pPr>
                              <w:widowControl w:val="0"/>
                              <w:autoSpaceDE w:val="0"/>
                              <w:autoSpaceDN w:val="0"/>
                              <w:adjustRightInd w:val="0"/>
                              <w:spacing w:after="0" w:line="240" w:lineRule="auto"/>
                              <w:rPr>
                                <w:rFonts w:cs="Arial"/>
                                <w:color w:val="1A1A1A"/>
                                <w:spacing w:val="0"/>
                                <w:szCs w:val="17"/>
                              </w:rPr>
                            </w:pPr>
                          </w:p>
                          <w:p w14:paraId="767FC667" w14:textId="77777777" w:rsidR="00B85D7C" w:rsidRDefault="00B85D7C" w:rsidP="00CC3F1B">
                            <w:pPr>
                              <w:spacing w:after="0"/>
                              <w:rPr>
                                <w:kern w:val="16"/>
                              </w:rPr>
                            </w:pPr>
                          </w:p>
                          <w:p w14:paraId="1EEB5FB8" w14:textId="77777777" w:rsidR="00B85D7C" w:rsidRPr="00070174" w:rsidRDefault="00B85D7C" w:rsidP="00ED1A26">
                            <w:pPr>
                              <w:spacing w:after="0"/>
                              <w:rPr>
                                <w:rFonts w:ascii="Lucida Sans" w:hAnsi="Lucida Sans"/>
                                <w:b/>
                                <w:kern w:val="16"/>
                                <w:sz w:val="18"/>
                                <w:szCs w:val="18"/>
                              </w:rPr>
                            </w:pPr>
                            <w:r>
                              <w:rPr>
                                <w:rFonts w:ascii="Lucida Sans" w:hAnsi="Lucida Sans"/>
                                <w:b/>
                                <w:kern w:val="16"/>
                                <w:sz w:val="18"/>
                                <w:szCs w:val="18"/>
                              </w:rPr>
                              <w:t>Christmas Eve Communion Service</w:t>
                            </w:r>
                          </w:p>
                          <w:p w14:paraId="46C3EAE3" w14:textId="77777777" w:rsidR="00B85D7C" w:rsidRDefault="00B85D7C" w:rsidP="00CC3F1B">
                            <w:pPr>
                              <w:spacing w:after="0"/>
                              <w:rPr>
                                <w:rFonts w:cs="Arial"/>
                                <w:i/>
                                <w:color w:val="1A1A1A"/>
                                <w:spacing w:val="0"/>
                                <w:szCs w:val="17"/>
                              </w:rPr>
                            </w:pPr>
                            <w:r>
                              <w:rPr>
                                <w:rFonts w:cs="Arial"/>
                                <w:i/>
                                <w:color w:val="1A1A1A"/>
                                <w:spacing w:val="0"/>
                                <w:szCs w:val="17"/>
                              </w:rPr>
                              <w:t>6:30pm</w:t>
                            </w:r>
                          </w:p>
                          <w:p w14:paraId="6516E685" w14:textId="77777777" w:rsidR="00B85D7C" w:rsidRPr="004C246F" w:rsidRDefault="00B85D7C" w:rsidP="00CC3F1B">
                            <w:pPr>
                              <w:spacing w:after="0"/>
                              <w:rPr>
                                <w:rFonts w:ascii="Lucida Sans" w:hAnsi="Lucida Sans"/>
                                <w:b/>
                                <w:kern w:val="16"/>
                                <w:sz w:val="18"/>
                                <w:szCs w:val="18"/>
                              </w:rPr>
                            </w:pPr>
                            <w:r>
                              <w:rPr>
                                <w:rFonts w:cs="Arial"/>
                                <w:color w:val="1A1A1A"/>
                                <w:spacing w:val="0"/>
                                <w:szCs w:val="17"/>
                              </w:rPr>
                              <w:t xml:space="preserve">Join us for an evening of worship, scripture readings &amp; communion in celebration of the birth of our Lord &amp; Savior. Nursery is provided for 0 – 3 </w:t>
                            </w:r>
                            <w:proofErr w:type="spellStart"/>
                            <w:r>
                              <w:rPr>
                                <w:rFonts w:cs="Arial"/>
                                <w:color w:val="1A1A1A"/>
                                <w:spacing w:val="0"/>
                                <w:szCs w:val="17"/>
                              </w:rPr>
                              <w:t>yrs</w:t>
                            </w:r>
                            <w:proofErr w:type="spellEnd"/>
                            <w:r>
                              <w:rPr>
                                <w:rFonts w:cs="Arial"/>
                                <w:color w:val="1A1A1A"/>
                                <w:spacing w:val="0"/>
                                <w:szCs w:val="17"/>
                              </w:rPr>
                              <w:t xml:space="preserve"> old. </w:t>
                            </w:r>
                          </w:p>
                          <w:p w14:paraId="3A967746" w14:textId="77777777" w:rsidR="00B85D7C" w:rsidRDefault="00B85D7C" w:rsidP="00CC3F1B">
                            <w:pPr>
                              <w:spacing w:after="0"/>
                              <w:rPr>
                                <w:rFonts w:ascii="Lucida Sans" w:hAnsi="Lucida Sans"/>
                                <w:b/>
                                <w:kern w:val="16"/>
                                <w:sz w:val="18"/>
                                <w:szCs w:val="18"/>
                              </w:rPr>
                            </w:pPr>
                          </w:p>
                          <w:p w14:paraId="396A950B" w14:textId="77777777" w:rsidR="00B85D7C" w:rsidRDefault="00B85D7C" w:rsidP="00CC3F1B">
                            <w:pPr>
                              <w:spacing w:after="0"/>
                              <w:rPr>
                                <w:rFonts w:ascii="Lucida Sans" w:hAnsi="Lucida Sans"/>
                                <w:b/>
                                <w:kern w:val="16"/>
                                <w:sz w:val="18"/>
                                <w:szCs w:val="18"/>
                              </w:rPr>
                            </w:pPr>
                            <w:r>
                              <w:rPr>
                                <w:rFonts w:ascii="Lucida Sans" w:hAnsi="Lucida Sans"/>
                                <w:b/>
                                <w:kern w:val="16"/>
                                <w:sz w:val="18"/>
                                <w:szCs w:val="18"/>
                              </w:rPr>
                              <w:t>Church Membership</w:t>
                            </w:r>
                          </w:p>
                          <w:p w14:paraId="48E48DF4" w14:textId="77777777" w:rsidR="00B85D7C" w:rsidRPr="00112CF4" w:rsidRDefault="00B85D7C" w:rsidP="00CC3F1B">
                            <w:pPr>
                              <w:spacing w:after="0"/>
                              <w:rPr>
                                <w:kern w:val="16"/>
                                <w:szCs w:val="17"/>
                              </w:rPr>
                            </w:pPr>
                            <w:r>
                              <w:rPr>
                                <w:kern w:val="16"/>
                                <w:szCs w:val="17"/>
                              </w:rPr>
                              <w:t xml:space="preserve">William &amp; Pamela Buckley and Mathew &amp; Faith </w:t>
                            </w:r>
                            <w:proofErr w:type="spellStart"/>
                            <w:r>
                              <w:rPr>
                                <w:kern w:val="16"/>
                                <w:szCs w:val="17"/>
                              </w:rPr>
                              <w:t>Pickar</w:t>
                            </w:r>
                            <w:proofErr w:type="spellEnd"/>
                            <w:r>
                              <w:rPr>
                                <w:kern w:val="16"/>
                                <w:szCs w:val="17"/>
                              </w:rPr>
                              <w:t xml:space="preserve"> have applied for church membership &amp; have been unanimously approved by the Board of Elders &amp; Deacons. If you have any reason to question the Board’s judgment on this matter, please contact one of the Board members before </w:t>
                            </w:r>
                          </w:p>
                          <w:p w14:paraId="0326A402" w14:textId="77777777" w:rsidR="00B85D7C" w:rsidRDefault="00B85D7C" w:rsidP="00CC3F1B">
                            <w:pPr>
                              <w:spacing w:after="0"/>
                              <w:rPr>
                                <w:kern w:val="16"/>
                                <w:szCs w:val="17"/>
                              </w:rPr>
                            </w:pPr>
                          </w:p>
                          <w:p w14:paraId="7C6E9672" w14:textId="77777777" w:rsidR="00B85D7C" w:rsidRPr="00070174" w:rsidRDefault="00B85D7C" w:rsidP="00CC3F1B">
                            <w:pPr>
                              <w:spacing w:after="0"/>
                              <w:rPr>
                                <w:rFonts w:ascii="Lucida Sans" w:hAnsi="Lucida Sans"/>
                                <w:b/>
                                <w:kern w:val="16"/>
                                <w:sz w:val="18"/>
                                <w:szCs w:val="18"/>
                              </w:rPr>
                            </w:pPr>
                            <w:r w:rsidRPr="00070174">
                              <w:rPr>
                                <w:rFonts w:ascii="Lucida Sans" w:hAnsi="Lucida Sans"/>
                                <w:b/>
                                <w:kern w:val="16"/>
                                <w:sz w:val="18"/>
                                <w:szCs w:val="18"/>
                              </w:rPr>
                              <w:t>Gloria Dei on the Palouse</w:t>
                            </w:r>
                          </w:p>
                          <w:p w14:paraId="398E9CB0" w14:textId="77777777" w:rsidR="00B85D7C" w:rsidRPr="00070174" w:rsidRDefault="00B85D7C" w:rsidP="00070174">
                            <w:pPr>
                              <w:widowControl w:val="0"/>
                              <w:autoSpaceDE w:val="0"/>
                              <w:autoSpaceDN w:val="0"/>
                              <w:adjustRightInd w:val="0"/>
                              <w:spacing w:after="0" w:line="240" w:lineRule="auto"/>
                              <w:rPr>
                                <w:rFonts w:cs="Arial"/>
                                <w:color w:val="1A1A1A"/>
                                <w:spacing w:val="0"/>
                                <w:szCs w:val="17"/>
                              </w:rPr>
                            </w:pPr>
                            <w:r w:rsidRPr="00070174">
                              <w:rPr>
                                <w:rFonts w:cs="Arial"/>
                                <w:bCs/>
                                <w:color w:val="1A1A1A"/>
                                <w:spacing w:val="0"/>
                                <w:szCs w:val="17"/>
                              </w:rPr>
                              <w:t>Gloria Dei</w:t>
                            </w:r>
                            <w:r w:rsidRPr="00070174">
                              <w:rPr>
                                <w:rFonts w:cs="Arial"/>
                                <w:color w:val="1A1A1A"/>
                                <w:spacing w:val="0"/>
                                <w:szCs w:val="17"/>
                              </w:rPr>
                              <w:t xml:space="preserve"> </w:t>
                            </w:r>
                            <w:r w:rsidRPr="003A7A12">
                              <w:rPr>
                                <w:rFonts w:cs="Arial"/>
                                <w:i/>
                                <w:color w:val="1A1A1A"/>
                                <w:spacing w:val="0"/>
                                <w:szCs w:val="17"/>
                              </w:rPr>
                              <w:t>will not</w:t>
                            </w:r>
                            <w:r w:rsidRPr="00070174">
                              <w:rPr>
                                <w:rFonts w:cs="Arial"/>
                                <w:color w:val="1A1A1A"/>
                                <w:spacing w:val="0"/>
                                <w:szCs w:val="17"/>
                              </w:rPr>
                              <w:t xml:space="preserve"> be</w:t>
                            </w:r>
                            <w:r>
                              <w:rPr>
                                <w:rFonts w:cs="Arial"/>
                                <w:color w:val="1A1A1A"/>
                                <w:spacing w:val="0"/>
                                <w:szCs w:val="17"/>
                              </w:rPr>
                              <w:t xml:space="preserve"> practicing for the rest of the 2013</w:t>
                            </w:r>
                            <w:r w:rsidRPr="00070174">
                              <w:rPr>
                                <w:rFonts w:cs="Arial"/>
                                <w:color w:val="1A1A1A"/>
                                <w:spacing w:val="0"/>
                                <w:szCs w:val="17"/>
                              </w:rPr>
                              <w:t xml:space="preserve"> year, BUT, we will start up again on Tuesday, January 7, 7PM, at E-Free.  If you have not yet joined, but would like to, please fill out one of the sign-up sheets at the information table and turn it in to Larry or Linda Hightower, or the church office.</w:t>
                            </w:r>
                          </w:p>
                          <w:p w14:paraId="2F1DCD80" w14:textId="77777777" w:rsidR="00B85D7C" w:rsidRDefault="00B85D7C" w:rsidP="00CC3F1B">
                            <w:pPr>
                              <w:spacing w:after="0"/>
                              <w:rPr>
                                <w:kern w:val="16"/>
                              </w:rPr>
                            </w:pPr>
                          </w:p>
                          <w:p w14:paraId="25617EDE" w14:textId="77777777" w:rsidR="00B85D7C" w:rsidRPr="007019F4" w:rsidRDefault="00B85D7C" w:rsidP="00115D6E">
                            <w:pPr>
                              <w:spacing w:after="0"/>
                              <w:rPr>
                                <w:rFonts w:ascii="Lucida Sans" w:hAnsi="Lucida Sans"/>
                                <w:b/>
                                <w:kern w:val="16"/>
                                <w:sz w:val="18"/>
                                <w:szCs w:val="18"/>
                              </w:rPr>
                            </w:pPr>
                            <w:r w:rsidRPr="007019F4">
                              <w:rPr>
                                <w:rFonts w:ascii="Lucida Sans" w:hAnsi="Lucida Sans"/>
                                <w:b/>
                                <w:kern w:val="16"/>
                                <w:sz w:val="18"/>
                                <w:szCs w:val="18"/>
                              </w:rPr>
                              <w:t>Church Staff Love Offering</w:t>
                            </w:r>
                          </w:p>
                          <w:p w14:paraId="284CDC8C" w14:textId="77777777" w:rsidR="00B85D7C" w:rsidRDefault="00B85D7C" w:rsidP="00115D6E">
                            <w:pPr>
                              <w:widowControl w:val="0"/>
                              <w:autoSpaceDE w:val="0"/>
                              <w:autoSpaceDN w:val="0"/>
                              <w:adjustRightInd w:val="0"/>
                              <w:spacing w:after="0" w:line="240" w:lineRule="auto"/>
                              <w:rPr>
                                <w:kern w:val="16"/>
                              </w:rPr>
                            </w:pPr>
                            <w:r>
                              <w:rPr>
                                <w:kern w:val="16"/>
                              </w:rPr>
                              <w:t xml:space="preserve">Traditionally our church has replaced the October Pastor’s Appreciation month with a December Church Staff Love Offering. If you would like to bless the church staff </w:t>
                            </w:r>
                            <w:proofErr w:type="gramStart"/>
                            <w:r>
                              <w:rPr>
                                <w:kern w:val="16"/>
                              </w:rPr>
                              <w:t>who</w:t>
                            </w:r>
                            <w:proofErr w:type="gramEnd"/>
                            <w:r>
                              <w:rPr>
                                <w:kern w:val="16"/>
                              </w:rPr>
                              <w:t xml:space="preserve"> faithfully serve our body &amp; communities, the church will receive designated “love offerings” through </w:t>
                            </w:r>
                            <w:r w:rsidRPr="00EC6E72">
                              <w:rPr>
                                <w:b/>
                                <w:color w:val="800000"/>
                                <w:kern w:val="16"/>
                              </w:rPr>
                              <w:t>December 22</w:t>
                            </w:r>
                            <w:r>
                              <w:rPr>
                                <w:kern w:val="16"/>
                              </w:rPr>
                              <w:t xml:space="preserve">. All gifts will be allocated between the staff unless specific persons are otherwise noted. </w:t>
                            </w:r>
                          </w:p>
                          <w:p w14:paraId="27B5AECB" w14:textId="77777777" w:rsidR="00B85D7C" w:rsidRDefault="00B85D7C" w:rsidP="00115D6E">
                            <w:pPr>
                              <w:widowControl w:val="0"/>
                              <w:autoSpaceDE w:val="0"/>
                              <w:autoSpaceDN w:val="0"/>
                              <w:adjustRightInd w:val="0"/>
                              <w:spacing w:after="0" w:line="240" w:lineRule="auto"/>
                              <w:rPr>
                                <w:kern w:val="16"/>
                              </w:rPr>
                            </w:pPr>
                          </w:p>
                          <w:p w14:paraId="7FFF639B" w14:textId="77777777" w:rsidR="00B85D7C" w:rsidRPr="00EE7C4A" w:rsidRDefault="00B85D7C" w:rsidP="00F111C2">
                            <w:pPr>
                              <w:widowControl w:val="0"/>
                              <w:autoSpaceDE w:val="0"/>
                              <w:autoSpaceDN w:val="0"/>
                              <w:adjustRightInd w:val="0"/>
                              <w:spacing w:after="0" w:line="240" w:lineRule="auto"/>
                              <w:rPr>
                                <w:kern w:val="16"/>
                              </w:rPr>
                            </w:pPr>
                            <w:r>
                              <w:rPr>
                                <w:kern w:val="16"/>
                              </w:rPr>
                              <w:t>All who are 70 ½ &amp; older have the opportunity to make a direct transfer of funds from your IRA to a qualified charity without any income tax costs. This law is due to expire in 2013 so if you want to take advantage of this last opportunity, contact your fund manager to make the direct transfer arrangements. For any questions, contact Guy Williams, Church Treasurer, 509-336-9433.</w:t>
                            </w:r>
                          </w:p>
                          <w:p w14:paraId="039D248D" w14:textId="77777777" w:rsidR="00B85D7C" w:rsidRDefault="00B85D7C" w:rsidP="00DE37F4">
                            <w:pPr>
                              <w:pStyle w:val="Heading2"/>
                              <w:rPr>
                                <w:b/>
                                <w:color w:val="800000"/>
                                <w:sz w:val="17"/>
                                <w:szCs w:val="17"/>
                              </w:rPr>
                            </w:pPr>
                          </w:p>
                          <w:p w14:paraId="3E8FF6C9" w14:textId="77777777" w:rsidR="00B85D7C" w:rsidRPr="00EE7C4A" w:rsidRDefault="00B85D7C" w:rsidP="00EE7C4A">
                            <w:pPr>
                              <w:pStyle w:val="Heading2"/>
                              <w:rPr>
                                <w:b/>
                                <w:color w:val="800000"/>
                                <w:sz w:val="17"/>
                                <w:szCs w:val="17"/>
                              </w:rPr>
                            </w:pPr>
                            <w:r w:rsidRPr="00754643">
                              <w:rPr>
                                <w:b/>
                                <w:color w:val="800000"/>
                                <w:sz w:val="17"/>
                                <w:szCs w:val="17"/>
                              </w:rPr>
                              <w:t>Calendar Events</w:t>
                            </w:r>
                          </w:p>
                          <w:p w14:paraId="33FB5463" w14:textId="77777777" w:rsidR="00B85D7C" w:rsidRPr="00AA2459" w:rsidRDefault="00B85D7C" w:rsidP="00AA2459">
                            <w:pPr>
                              <w:pStyle w:val="ListParagraph"/>
                              <w:numPr>
                                <w:ilvl w:val="0"/>
                                <w:numId w:val="1"/>
                              </w:numPr>
                              <w:ind w:left="180" w:hanging="180"/>
                              <w:rPr>
                                <w:i/>
                              </w:rPr>
                            </w:pPr>
                            <w:r w:rsidRPr="007F60A4">
                              <w:rPr>
                                <w:i/>
                                <w:color w:val="800000"/>
                              </w:rPr>
                              <w:t>12/29, 1/5</w:t>
                            </w:r>
                            <w:r w:rsidRPr="00AA2459">
                              <w:rPr>
                                <w:i/>
                              </w:rPr>
                              <w:t>: No Sunday school classes during university winter break, worship at 10:15am</w:t>
                            </w:r>
                          </w:p>
                          <w:p w14:paraId="4BE12BDC" w14:textId="77777777" w:rsidR="00B85D7C" w:rsidRDefault="00B85D7C" w:rsidP="00E45823">
                            <w:pPr>
                              <w:pStyle w:val="ListParagraph"/>
                              <w:numPr>
                                <w:ilvl w:val="0"/>
                                <w:numId w:val="1"/>
                              </w:numPr>
                              <w:ind w:left="180" w:hanging="180"/>
                            </w:pPr>
                            <w:r>
                              <w:t>12/24, 6:30pm: Christmas Eve Candlelight Communion Service</w:t>
                            </w:r>
                          </w:p>
                          <w:p w14:paraId="185C8538" w14:textId="77777777" w:rsidR="00B85D7C" w:rsidRPr="00040122" w:rsidRDefault="00B85D7C" w:rsidP="00AA2459">
                            <w:pPr>
                              <w:pStyle w:val="ListParagraph"/>
                              <w:numPr>
                                <w:ilvl w:val="0"/>
                                <w:numId w:val="1"/>
                              </w:numPr>
                              <w:ind w:left="180" w:hanging="180"/>
                              <w:rPr>
                                <w:color w:val="800000"/>
                              </w:rPr>
                            </w:pPr>
                            <w:r w:rsidRPr="00040122">
                              <w:rPr>
                                <w:color w:val="800000"/>
                              </w:rPr>
                              <w:t>12/24, 12/25, 1/1: Office closed for holidays</w:t>
                            </w:r>
                            <w:r>
                              <w:rPr>
                                <w:color w:val="800000"/>
                              </w:rPr>
                              <w:t>.</w:t>
                            </w:r>
                          </w:p>
                          <w:p w14:paraId="306F7735" w14:textId="77777777" w:rsidR="00B85D7C" w:rsidRDefault="00B85D7C" w:rsidP="00E45823">
                            <w:pPr>
                              <w:pStyle w:val="ListParagraph"/>
                              <w:numPr>
                                <w:ilvl w:val="0"/>
                                <w:numId w:val="1"/>
                              </w:numPr>
                              <w:ind w:left="180" w:hanging="180"/>
                            </w:pPr>
                            <w:r>
                              <w:t>3/28-30/14: Men’s Retreat at Camp Wooten</w:t>
                            </w:r>
                          </w:p>
                          <w:p w14:paraId="3F3CF921" w14:textId="77777777" w:rsidR="00B85D7C" w:rsidRDefault="00B85D7C" w:rsidP="00E45823">
                            <w:pPr>
                              <w:pStyle w:val="ListParagraph"/>
                              <w:numPr>
                                <w:ilvl w:val="0"/>
                                <w:numId w:val="1"/>
                              </w:numPr>
                              <w:ind w:left="180" w:hanging="180"/>
                            </w:pPr>
                            <w:r>
                              <w:t>7/28/14 – 8/1/14: VBS</w:t>
                            </w:r>
                          </w:p>
                          <w:p w14:paraId="212E4EC4" w14:textId="77777777" w:rsidR="00B85D7C" w:rsidRPr="00754643" w:rsidRDefault="00B85D7C" w:rsidP="002A1047">
                            <w:pPr>
                              <w:pStyle w:val="Heading2"/>
                              <w:rPr>
                                <w:b/>
                                <w:color w:val="800000"/>
                                <w:sz w:val="17"/>
                                <w:szCs w:val="17"/>
                              </w:rPr>
                            </w:pPr>
                            <w:r w:rsidRPr="00754643">
                              <w:rPr>
                                <w:b/>
                                <w:color w:val="800000"/>
                                <w:sz w:val="17"/>
                                <w:szCs w:val="17"/>
                              </w:rPr>
                              <w:t>Meetings</w:t>
                            </w:r>
                          </w:p>
                          <w:p w14:paraId="08907EA3" w14:textId="77777777" w:rsidR="00B85D7C" w:rsidRPr="00BC3A38" w:rsidRDefault="00B85D7C" w:rsidP="004600CC">
                            <w:pPr>
                              <w:pStyle w:val="Heading3"/>
                            </w:pPr>
                            <w:r w:rsidRPr="00BC3A38">
                              <w:t>Church Board Meeting</w:t>
                            </w:r>
                          </w:p>
                          <w:p w14:paraId="2A56E6FE" w14:textId="77777777" w:rsidR="00B85D7C" w:rsidRDefault="00B85D7C" w:rsidP="00833A7E">
                            <w:pPr>
                              <w:spacing w:after="0"/>
                              <w:rPr>
                                <w:i/>
                                <w:kern w:val="16"/>
                              </w:rPr>
                            </w:pPr>
                            <w:r>
                              <w:rPr>
                                <w:i/>
                                <w:kern w:val="16"/>
                              </w:rPr>
                              <w:t>Monday, January 13, 7pm</w:t>
                            </w:r>
                          </w:p>
                          <w:p w14:paraId="62E86574" w14:textId="77777777" w:rsidR="00B85D7C" w:rsidRPr="003D281D" w:rsidRDefault="00B85D7C" w:rsidP="003D281D">
                            <w:pPr>
                              <w:pStyle w:val="Heading2"/>
                              <w:rPr>
                                <w:b/>
                                <w:color w:val="800000"/>
                                <w:sz w:val="17"/>
                                <w:szCs w:val="17"/>
                              </w:rPr>
                            </w:pPr>
                            <w:r w:rsidRPr="00754643">
                              <w:rPr>
                                <w:b/>
                                <w:color w:val="800000"/>
                                <w:sz w:val="17"/>
                                <w:szCs w:val="17"/>
                              </w:rPr>
                              <w:t>Needs</w:t>
                            </w:r>
                          </w:p>
                          <w:p w14:paraId="0889026A" w14:textId="77777777" w:rsidR="00B85D7C" w:rsidRDefault="00B85D7C" w:rsidP="00ED3A10">
                            <w:pPr>
                              <w:pStyle w:val="Heading3"/>
                            </w:pPr>
                          </w:p>
                          <w:p w14:paraId="0B2E45DF" w14:textId="77777777" w:rsidR="00B85D7C" w:rsidRDefault="00B85D7C" w:rsidP="0096484C">
                            <w:pPr>
                              <w:widowControl w:val="0"/>
                              <w:autoSpaceDE w:val="0"/>
                              <w:autoSpaceDN w:val="0"/>
                              <w:adjustRightInd w:val="0"/>
                              <w:spacing w:after="0" w:line="240" w:lineRule="auto"/>
                              <w:rPr>
                                <w:rFonts w:ascii="Lucida Sans" w:hAnsi="Lucida Sans" w:cs="Calibri"/>
                                <w:b/>
                                <w:spacing w:val="0"/>
                                <w:sz w:val="18"/>
                                <w:szCs w:val="18"/>
                              </w:rPr>
                            </w:pPr>
                          </w:p>
                          <w:p w14:paraId="093B39AE" w14:textId="77777777" w:rsidR="00B85D7C" w:rsidRPr="00975719" w:rsidRDefault="00B85D7C" w:rsidP="00975719">
                            <w:pPr>
                              <w:widowControl w:val="0"/>
                              <w:autoSpaceDE w:val="0"/>
                              <w:autoSpaceDN w:val="0"/>
                              <w:adjustRightInd w:val="0"/>
                              <w:spacing w:after="0" w:line="240" w:lineRule="auto"/>
                              <w:rPr>
                                <w:rFonts w:cs="Arial"/>
                                <w:color w:val="1A1A1A"/>
                                <w:spacing w:val="0"/>
                                <w:szCs w:val="17"/>
                              </w:rPr>
                            </w:pPr>
                          </w:p>
                        </w:txbxContent>
                      </wps:txbx>
                      <wps:bodyPr rot="0" vert="horz" wrap="square" lIns="0" tIns="0" rIns="0" bIns="0" anchor="t" anchorCtr="0" upright="1">
                        <a:noAutofit/>
                      </wps:bodyPr>
                    </wps:wsp>
                  </a:graphicData>
                </a:graphic>
              </wp:anchor>
            </w:drawing>
          </mc:Choice>
          <mc:Fallback>
            <w:pict>
              <v:shapetype id="_x0000_t202" coordsize="21600,21600" o:spt="202" path="m0,0l0,21600,21600,21600,21600,0xe">
                <v:stroke joinstyle="miter"/>
                <v:path gradientshapeok="t" o:connecttype="rect"/>
              </v:shapetype>
              <v:shape id="Text Box 69" o:spid="_x0000_s1026" type="#_x0000_t202" style="position:absolute;left:0;text-align:left;margin-left:-9.3pt;margin-top:25.95pt;width:280.5pt;height:667.65pt;z-index:251697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" mv:complextextbox="1" filled="f" stroked="f">
                <v:textbox inset="0,0,0,0">
                  <w:txbxContent>
                    <w:p w14:paraId="1B989DFD" w14:textId="77777777" w:rsidR="00B85D7C" w:rsidRDefault="00B85D7C" w:rsidP="004600CC">
                      <w:pPr>
                        <w:pStyle w:val="Heading2"/>
                        <w:pBdr>
                          <w:top w:val="single" w:sz="4" w:space="0" w:color="D9D9D9" w:themeColor="background1" w:themeShade="D9"/>
                        </w:pBdr>
                        <w:spacing w:before="0" w:after="0"/>
                        <w:rPr>
                          <w:b/>
                          <w:sz w:val="2"/>
                        </w:rPr>
                      </w:pPr>
                    </w:p>
                    <w:p w14:paraId="48F1B0CD" w14:textId="77777777" w:rsidR="00B85D7C" w:rsidRPr="00754643" w:rsidRDefault="00B85D7C" w:rsidP="004600CC">
                      <w:pPr>
                        <w:pStyle w:val="Heading2"/>
                        <w:pBdr>
                          <w:top w:val="single" w:sz="4" w:space="0" w:color="D9D9D9" w:themeColor="background1" w:themeShade="D9"/>
                        </w:pBdr>
                        <w:spacing w:before="0" w:after="0"/>
                        <w:rPr>
                          <w:b/>
                          <w:color w:val="800000"/>
                          <w:sz w:val="17"/>
                          <w:szCs w:val="17"/>
                        </w:rPr>
                      </w:pPr>
                      <w:r w:rsidRPr="0065280A">
                        <w:rPr>
                          <w:b/>
                          <w:sz w:val="2"/>
                        </w:rPr>
                        <w:t xml:space="preserve"> </w:t>
                      </w:r>
                      <w:r w:rsidRPr="00754643">
                        <w:rPr>
                          <w:b/>
                          <w:color w:val="800000"/>
                          <w:sz w:val="17"/>
                          <w:szCs w:val="17"/>
                        </w:rPr>
                        <w:t>Announcements</w:t>
                      </w:r>
                    </w:p>
                    <w:p w14:paraId="7B1883A8" w14:textId="77777777" w:rsidR="00B85D7C" w:rsidRDefault="00B85D7C" w:rsidP="00F111C2">
                      <w:pPr>
                        <w:widowControl w:val="0"/>
                        <w:autoSpaceDE w:val="0"/>
                        <w:autoSpaceDN w:val="0"/>
                        <w:adjustRightInd w:val="0"/>
                        <w:spacing w:after="0" w:line="240" w:lineRule="auto"/>
                        <w:rPr>
                          <w:rFonts w:cs="Arial"/>
                          <w:color w:val="1A1A1A"/>
                          <w:spacing w:val="0"/>
                          <w:szCs w:val="17"/>
                        </w:rPr>
                      </w:pPr>
                    </w:p>
                    <w:p w14:paraId="767FC667" w14:textId="77777777" w:rsidR="00B85D7C" w:rsidRDefault="00B85D7C" w:rsidP="00CC3F1B">
                      <w:pPr>
                        <w:spacing w:after="0"/>
                        <w:rPr>
                          <w:kern w:val="16"/>
                        </w:rPr>
                      </w:pPr>
                    </w:p>
                    <w:p w14:paraId="1EEB5FB8" w14:textId="77777777" w:rsidR="00B85D7C" w:rsidRPr="00070174" w:rsidRDefault="00B85D7C" w:rsidP="00ED1A26">
                      <w:pPr>
                        <w:spacing w:after="0"/>
                        <w:rPr>
                          <w:rFonts w:ascii="Lucida Sans" w:hAnsi="Lucida Sans"/>
                          <w:b/>
                          <w:kern w:val="16"/>
                          <w:sz w:val="18"/>
                          <w:szCs w:val="18"/>
                        </w:rPr>
                      </w:pPr>
                      <w:r>
                        <w:rPr>
                          <w:rFonts w:ascii="Lucida Sans" w:hAnsi="Lucida Sans"/>
                          <w:b/>
                          <w:kern w:val="16"/>
                          <w:sz w:val="18"/>
                          <w:szCs w:val="18"/>
                        </w:rPr>
                        <w:t>Christmas Eve Communion Service</w:t>
                      </w:r>
                    </w:p>
                    <w:p w14:paraId="46C3EAE3" w14:textId="77777777" w:rsidR="00B85D7C" w:rsidRDefault="00B85D7C" w:rsidP="00CC3F1B">
                      <w:pPr>
                        <w:spacing w:after="0"/>
                        <w:rPr>
                          <w:rFonts w:cs="Arial"/>
                          <w:i/>
                          <w:color w:val="1A1A1A"/>
                          <w:spacing w:val="0"/>
                          <w:szCs w:val="17"/>
                        </w:rPr>
                      </w:pPr>
                      <w:r>
                        <w:rPr>
                          <w:rFonts w:cs="Arial"/>
                          <w:i/>
                          <w:color w:val="1A1A1A"/>
                          <w:spacing w:val="0"/>
                          <w:szCs w:val="17"/>
                        </w:rPr>
                        <w:t>6:30pm</w:t>
                      </w:r>
                    </w:p>
                    <w:p w14:paraId="6516E685" w14:textId="77777777" w:rsidR="00B85D7C" w:rsidRPr="004C246F" w:rsidRDefault="00B85D7C" w:rsidP="00CC3F1B">
                      <w:pPr>
                        <w:spacing w:after="0"/>
                        <w:rPr>
                          <w:rFonts w:ascii="Lucida Sans" w:hAnsi="Lucida Sans"/>
                          <w:b/>
                          <w:kern w:val="16"/>
                          <w:sz w:val="18"/>
                          <w:szCs w:val="18"/>
                        </w:rPr>
                      </w:pPr>
                      <w:r>
                        <w:rPr>
                          <w:rFonts w:cs="Arial"/>
                          <w:color w:val="1A1A1A"/>
                          <w:spacing w:val="0"/>
                          <w:szCs w:val="17"/>
                        </w:rPr>
                        <w:t xml:space="preserve">Join us for an evening of worship, scripture readings &amp; communion in celebration of the birth of our Lord &amp; Savior. Nursery is provided for 0 – 3 </w:t>
                      </w:r>
                      <w:proofErr w:type="spellStart"/>
                      <w:r>
                        <w:rPr>
                          <w:rFonts w:cs="Arial"/>
                          <w:color w:val="1A1A1A"/>
                          <w:spacing w:val="0"/>
                          <w:szCs w:val="17"/>
                        </w:rPr>
                        <w:t>yrs</w:t>
                      </w:r>
                      <w:proofErr w:type="spellEnd"/>
                      <w:r>
                        <w:rPr>
                          <w:rFonts w:cs="Arial"/>
                          <w:color w:val="1A1A1A"/>
                          <w:spacing w:val="0"/>
                          <w:szCs w:val="17"/>
                        </w:rPr>
                        <w:t xml:space="preserve"> old. </w:t>
                      </w:r>
                    </w:p>
                    <w:p w14:paraId="3A967746" w14:textId="77777777" w:rsidR="00B85D7C" w:rsidRDefault="00B85D7C" w:rsidP="00CC3F1B">
                      <w:pPr>
                        <w:spacing w:after="0"/>
                        <w:rPr>
                          <w:rFonts w:ascii="Lucida Sans" w:hAnsi="Lucida Sans"/>
                          <w:b/>
                          <w:kern w:val="16"/>
                          <w:sz w:val="18"/>
                          <w:szCs w:val="18"/>
                        </w:rPr>
                      </w:pPr>
                    </w:p>
                    <w:p w14:paraId="396A950B" w14:textId="77777777" w:rsidR="00B85D7C" w:rsidRDefault="00B85D7C" w:rsidP="00CC3F1B">
                      <w:pPr>
                        <w:spacing w:after="0"/>
                        <w:rPr>
                          <w:rFonts w:ascii="Lucida Sans" w:hAnsi="Lucida Sans"/>
                          <w:b/>
                          <w:kern w:val="16"/>
                          <w:sz w:val="18"/>
                          <w:szCs w:val="18"/>
                        </w:rPr>
                      </w:pPr>
                      <w:r>
                        <w:rPr>
                          <w:rFonts w:ascii="Lucida Sans" w:hAnsi="Lucida Sans"/>
                          <w:b/>
                          <w:kern w:val="16"/>
                          <w:sz w:val="18"/>
                          <w:szCs w:val="18"/>
                        </w:rPr>
                        <w:t>Church Membership</w:t>
                      </w:r>
                    </w:p>
                    <w:p w14:paraId="48E48DF4" w14:textId="77777777" w:rsidR="00B85D7C" w:rsidRPr="00112CF4" w:rsidRDefault="00B85D7C" w:rsidP="00CC3F1B">
                      <w:pPr>
                        <w:spacing w:after="0"/>
                        <w:rPr>
                          <w:kern w:val="16"/>
                          <w:szCs w:val="17"/>
                        </w:rPr>
                      </w:pPr>
                      <w:r>
                        <w:rPr>
                          <w:kern w:val="16"/>
                          <w:szCs w:val="17"/>
                        </w:rPr>
                        <w:t xml:space="preserve">William &amp; Pamela Buckley and Mathew &amp; Faith </w:t>
                      </w:r>
                      <w:proofErr w:type="spellStart"/>
                      <w:r>
                        <w:rPr>
                          <w:kern w:val="16"/>
                          <w:szCs w:val="17"/>
                        </w:rPr>
                        <w:t>Pickar</w:t>
                      </w:r>
                      <w:proofErr w:type="spellEnd"/>
                      <w:r>
                        <w:rPr>
                          <w:kern w:val="16"/>
                          <w:szCs w:val="17"/>
                        </w:rPr>
                        <w:t xml:space="preserve"> have applied for church membership &amp; have been unanimously approved by the Board of Elders &amp; Deacons. If you have any reason to question the Board’s judgment on this matter, please contact one of the Board members before </w:t>
                      </w:r>
                    </w:p>
                    <w:p w14:paraId="0326A402" w14:textId="77777777" w:rsidR="00B85D7C" w:rsidRDefault="00B85D7C" w:rsidP="00CC3F1B">
                      <w:pPr>
                        <w:spacing w:after="0"/>
                        <w:rPr>
                          <w:kern w:val="16"/>
                          <w:szCs w:val="17"/>
                        </w:rPr>
                      </w:pPr>
                    </w:p>
                    <w:p w14:paraId="7C6E9672" w14:textId="77777777" w:rsidR="00B85D7C" w:rsidRPr="00070174" w:rsidRDefault="00B85D7C" w:rsidP="00CC3F1B">
                      <w:pPr>
                        <w:spacing w:after="0"/>
                        <w:rPr>
                          <w:rFonts w:ascii="Lucida Sans" w:hAnsi="Lucida Sans"/>
                          <w:b/>
                          <w:kern w:val="16"/>
                          <w:sz w:val="18"/>
                          <w:szCs w:val="18"/>
                        </w:rPr>
                      </w:pPr>
                      <w:r w:rsidRPr="00070174">
                        <w:rPr>
                          <w:rFonts w:ascii="Lucida Sans" w:hAnsi="Lucida Sans"/>
                          <w:b/>
                          <w:kern w:val="16"/>
                          <w:sz w:val="18"/>
                          <w:szCs w:val="18"/>
                        </w:rPr>
                        <w:t>Gloria Dei on the Palouse</w:t>
                      </w:r>
                    </w:p>
                    <w:p w14:paraId="398E9CB0" w14:textId="77777777" w:rsidR="00B85D7C" w:rsidRPr="00070174" w:rsidRDefault="00B85D7C" w:rsidP="00070174">
                      <w:pPr>
                        <w:widowControl w:val="0"/>
                        <w:autoSpaceDE w:val="0"/>
                        <w:autoSpaceDN w:val="0"/>
                        <w:adjustRightInd w:val="0"/>
                        <w:spacing w:after="0" w:line="240" w:lineRule="auto"/>
                        <w:rPr>
                          <w:rFonts w:cs="Arial"/>
                          <w:color w:val="1A1A1A"/>
                          <w:spacing w:val="0"/>
                          <w:szCs w:val="17"/>
                        </w:rPr>
                      </w:pPr>
                      <w:r w:rsidRPr="00070174">
                        <w:rPr>
                          <w:rFonts w:cs="Arial"/>
                          <w:bCs/>
                          <w:color w:val="1A1A1A"/>
                          <w:spacing w:val="0"/>
                          <w:szCs w:val="17"/>
                        </w:rPr>
                        <w:t>Gloria Dei</w:t>
                      </w:r>
                      <w:r w:rsidRPr="00070174">
                        <w:rPr>
                          <w:rFonts w:cs="Arial"/>
                          <w:color w:val="1A1A1A"/>
                          <w:spacing w:val="0"/>
                          <w:szCs w:val="17"/>
                        </w:rPr>
                        <w:t xml:space="preserve"> </w:t>
                      </w:r>
                      <w:r w:rsidRPr="003A7A12">
                        <w:rPr>
                          <w:rFonts w:cs="Arial"/>
                          <w:i/>
                          <w:color w:val="1A1A1A"/>
                          <w:spacing w:val="0"/>
                          <w:szCs w:val="17"/>
                        </w:rPr>
                        <w:t>will not</w:t>
                      </w:r>
                      <w:r w:rsidRPr="00070174">
                        <w:rPr>
                          <w:rFonts w:cs="Arial"/>
                          <w:color w:val="1A1A1A"/>
                          <w:spacing w:val="0"/>
                          <w:szCs w:val="17"/>
                        </w:rPr>
                        <w:t xml:space="preserve"> be</w:t>
                      </w:r>
                      <w:r>
                        <w:rPr>
                          <w:rFonts w:cs="Arial"/>
                          <w:color w:val="1A1A1A"/>
                          <w:spacing w:val="0"/>
                          <w:szCs w:val="17"/>
                        </w:rPr>
                        <w:t xml:space="preserve"> practicing for the rest of the 2013</w:t>
                      </w:r>
                      <w:r w:rsidRPr="00070174">
                        <w:rPr>
                          <w:rFonts w:cs="Arial"/>
                          <w:color w:val="1A1A1A"/>
                          <w:spacing w:val="0"/>
                          <w:szCs w:val="17"/>
                        </w:rPr>
                        <w:t xml:space="preserve"> year, BUT, we will start up again on Tuesday, January 7, 7PM, at E-Free.  If you have not yet joined, but would like to, please fill out one of the sign-up sheets at the information table and turn it in to Larry or Linda Hightower, or the church office.</w:t>
                      </w:r>
                    </w:p>
                    <w:p w14:paraId="2F1DCD80" w14:textId="77777777" w:rsidR="00B85D7C" w:rsidRDefault="00B85D7C" w:rsidP="00CC3F1B">
                      <w:pPr>
                        <w:spacing w:after="0"/>
                        <w:rPr>
                          <w:kern w:val="16"/>
                        </w:rPr>
                      </w:pPr>
                    </w:p>
                    <w:p w14:paraId="25617EDE" w14:textId="77777777" w:rsidR="00B85D7C" w:rsidRPr="007019F4" w:rsidRDefault="00B85D7C" w:rsidP="00115D6E">
                      <w:pPr>
                        <w:spacing w:after="0"/>
                        <w:rPr>
                          <w:rFonts w:ascii="Lucida Sans" w:hAnsi="Lucida Sans"/>
                          <w:b/>
                          <w:kern w:val="16"/>
                          <w:sz w:val="18"/>
                          <w:szCs w:val="18"/>
                        </w:rPr>
                      </w:pPr>
                      <w:r w:rsidRPr="007019F4">
                        <w:rPr>
                          <w:rFonts w:ascii="Lucida Sans" w:hAnsi="Lucida Sans"/>
                          <w:b/>
                          <w:kern w:val="16"/>
                          <w:sz w:val="18"/>
                          <w:szCs w:val="18"/>
                        </w:rPr>
                        <w:t>Church Staff Love Offering</w:t>
                      </w:r>
                    </w:p>
                    <w:p w14:paraId="284CDC8C" w14:textId="77777777" w:rsidR="00B85D7C" w:rsidRDefault="00B85D7C" w:rsidP="00115D6E">
                      <w:pPr>
                        <w:widowControl w:val="0"/>
                        <w:autoSpaceDE w:val="0"/>
                        <w:autoSpaceDN w:val="0"/>
                        <w:adjustRightInd w:val="0"/>
                        <w:spacing w:after="0" w:line="240" w:lineRule="auto"/>
                        <w:rPr>
                          <w:kern w:val="16"/>
                        </w:rPr>
                      </w:pPr>
                      <w:r>
                        <w:rPr>
                          <w:kern w:val="16"/>
                        </w:rPr>
                        <w:t xml:space="preserve">Traditionally our church has replaced the October Pastor’s Appreciation month with a December Church Staff Love Offering. If you would like to bless the church staff </w:t>
                      </w:r>
                      <w:proofErr w:type="gramStart"/>
                      <w:r>
                        <w:rPr>
                          <w:kern w:val="16"/>
                        </w:rPr>
                        <w:t>who</w:t>
                      </w:r>
                      <w:proofErr w:type="gramEnd"/>
                      <w:r>
                        <w:rPr>
                          <w:kern w:val="16"/>
                        </w:rPr>
                        <w:t xml:space="preserve"> faithfully serve our body &amp; communities, the church will receive designated “love offerings” through </w:t>
                      </w:r>
                      <w:r w:rsidRPr="00EC6E72">
                        <w:rPr>
                          <w:b/>
                          <w:color w:val="800000"/>
                          <w:kern w:val="16"/>
                        </w:rPr>
                        <w:t>December 22</w:t>
                      </w:r>
                      <w:r>
                        <w:rPr>
                          <w:kern w:val="16"/>
                        </w:rPr>
                        <w:t xml:space="preserve">. All gifts will be allocated between the staff unless specific persons are otherwise noted. </w:t>
                      </w:r>
                    </w:p>
                    <w:p w14:paraId="27B5AECB" w14:textId="77777777" w:rsidR="00B85D7C" w:rsidRDefault="00B85D7C" w:rsidP="00115D6E">
                      <w:pPr>
                        <w:widowControl w:val="0"/>
                        <w:autoSpaceDE w:val="0"/>
                        <w:autoSpaceDN w:val="0"/>
                        <w:adjustRightInd w:val="0"/>
                        <w:spacing w:after="0" w:line="240" w:lineRule="auto"/>
                        <w:rPr>
                          <w:kern w:val="16"/>
                        </w:rPr>
                      </w:pPr>
                    </w:p>
                    <w:p w14:paraId="7FFF639B" w14:textId="77777777" w:rsidR="00B85D7C" w:rsidRPr="00EE7C4A" w:rsidRDefault="00B85D7C" w:rsidP="00F111C2">
                      <w:pPr>
                        <w:widowControl w:val="0"/>
                        <w:autoSpaceDE w:val="0"/>
                        <w:autoSpaceDN w:val="0"/>
                        <w:adjustRightInd w:val="0"/>
                        <w:spacing w:after="0" w:line="240" w:lineRule="auto"/>
                        <w:rPr>
                          <w:kern w:val="16"/>
                        </w:rPr>
                      </w:pPr>
                      <w:r>
                        <w:rPr>
                          <w:kern w:val="16"/>
                        </w:rPr>
                        <w:t>All who are 70 ½ &amp; older have the opportunity to make a direct transfer of funds from your IRA to a qualified charity without any income tax costs. This law is due to expire in 2013 so if you want to take advantage of this last opportunity, contact your fund manager to make the direct transfer arrangements. For any questions, contact Guy Williams, Church Treasurer, 509-336-9433.</w:t>
                      </w:r>
                    </w:p>
                    <w:p w14:paraId="039D248D" w14:textId="77777777" w:rsidR="00B85D7C" w:rsidRDefault="00B85D7C" w:rsidP="00DE37F4">
                      <w:pPr>
                        <w:pStyle w:val="Heading2"/>
                        <w:rPr>
                          <w:b/>
                          <w:color w:val="800000"/>
                          <w:sz w:val="17"/>
                          <w:szCs w:val="17"/>
                        </w:rPr>
                      </w:pPr>
                    </w:p>
                    <w:p w14:paraId="3E8FF6C9" w14:textId="77777777" w:rsidR="00B85D7C" w:rsidRPr="00EE7C4A" w:rsidRDefault="00B85D7C" w:rsidP="00EE7C4A">
                      <w:pPr>
                        <w:pStyle w:val="Heading2"/>
                        <w:rPr>
                          <w:b/>
                          <w:color w:val="800000"/>
                          <w:sz w:val="17"/>
                          <w:szCs w:val="17"/>
                        </w:rPr>
                      </w:pPr>
                      <w:r w:rsidRPr="00754643">
                        <w:rPr>
                          <w:b/>
                          <w:color w:val="800000"/>
                          <w:sz w:val="17"/>
                          <w:szCs w:val="17"/>
                        </w:rPr>
                        <w:t>Calendar Events</w:t>
                      </w:r>
                    </w:p>
                    <w:p w14:paraId="33FB5463" w14:textId="77777777" w:rsidR="00B85D7C" w:rsidRPr="00AA2459" w:rsidRDefault="00B85D7C" w:rsidP="00AA2459">
                      <w:pPr>
                        <w:pStyle w:val="ListParagraph"/>
                        <w:numPr>
                          <w:ilvl w:val="0"/>
                          <w:numId w:val="1"/>
                        </w:numPr>
                        <w:ind w:left="180" w:hanging="180"/>
                        <w:rPr>
                          <w:i/>
                        </w:rPr>
                      </w:pPr>
                      <w:r w:rsidRPr="007F60A4">
                        <w:rPr>
                          <w:i/>
                          <w:color w:val="800000"/>
                        </w:rPr>
                        <w:t>12/29, 1/5</w:t>
                      </w:r>
                      <w:r w:rsidRPr="00AA2459">
                        <w:rPr>
                          <w:i/>
                        </w:rPr>
                        <w:t>: No Sunday school classes during university winter break, worship at 10:15am</w:t>
                      </w:r>
                    </w:p>
                    <w:p w14:paraId="4BE12BDC" w14:textId="77777777" w:rsidR="00B85D7C" w:rsidRDefault="00B85D7C" w:rsidP="00E45823">
                      <w:pPr>
                        <w:pStyle w:val="ListParagraph"/>
                        <w:numPr>
                          <w:ilvl w:val="0"/>
                          <w:numId w:val="1"/>
                        </w:numPr>
                        <w:ind w:left="180" w:hanging="180"/>
                      </w:pPr>
                      <w:r>
                        <w:t>12/24, 6:30pm: Christmas Eve Candlelight Communion Service</w:t>
                      </w:r>
                    </w:p>
                    <w:p w14:paraId="185C8538" w14:textId="77777777" w:rsidR="00B85D7C" w:rsidRPr="00040122" w:rsidRDefault="00B85D7C" w:rsidP="00AA2459">
                      <w:pPr>
                        <w:pStyle w:val="ListParagraph"/>
                        <w:numPr>
                          <w:ilvl w:val="0"/>
                          <w:numId w:val="1"/>
                        </w:numPr>
                        <w:ind w:left="180" w:hanging="180"/>
                        <w:rPr>
                          <w:color w:val="800000"/>
                        </w:rPr>
                      </w:pPr>
                      <w:r w:rsidRPr="00040122">
                        <w:rPr>
                          <w:color w:val="800000"/>
                        </w:rPr>
                        <w:t>12/24, 12/25, 1/1: Office closed for holidays</w:t>
                      </w:r>
                      <w:r>
                        <w:rPr>
                          <w:color w:val="800000"/>
                        </w:rPr>
                        <w:t>.</w:t>
                      </w:r>
                    </w:p>
                    <w:p w14:paraId="306F7735" w14:textId="77777777" w:rsidR="00B85D7C" w:rsidRDefault="00B85D7C" w:rsidP="00E45823">
                      <w:pPr>
                        <w:pStyle w:val="ListParagraph"/>
                        <w:numPr>
                          <w:ilvl w:val="0"/>
                          <w:numId w:val="1"/>
                        </w:numPr>
                        <w:ind w:left="180" w:hanging="180"/>
                      </w:pPr>
                      <w:r>
                        <w:t>3/28-30/14: Men’s Retreat at Camp Wooten</w:t>
                      </w:r>
                    </w:p>
                    <w:p w14:paraId="3F3CF921" w14:textId="77777777" w:rsidR="00B85D7C" w:rsidRDefault="00B85D7C" w:rsidP="00E45823">
                      <w:pPr>
                        <w:pStyle w:val="ListParagraph"/>
                        <w:numPr>
                          <w:ilvl w:val="0"/>
                          <w:numId w:val="1"/>
                        </w:numPr>
                        <w:ind w:left="180" w:hanging="180"/>
                      </w:pPr>
                      <w:r>
                        <w:t>7/28/14 – 8/1/14: VBS</w:t>
                      </w:r>
                    </w:p>
                    <w:p w14:paraId="212E4EC4" w14:textId="77777777" w:rsidR="00B85D7C" w:rsidRPr="00754643" w:rsidRDefault="00B85D7C" w:rsidP="002A1047">
                      <w:pPr>
                        <w:pStyle w:val="Heading2"/>
                        <w:rPr>
                          <w:b/>
                          <w:color w:val="800000"/>
                          <w:sz w:val="17"/>
                          <w:szCs w:val="17"/>
                        </w:rPr>
                      </w:pPr>
                      <w:r w:rsidRPr="00754643">
                        <w:rPr>
                          <w:b/>
                          <w:color w:val="800000"/>
                          <w:sz w:val="17"/>
                          <w:szCs w:val="17"/>
                        </w:rPr>
                        <w:t>Meetings</w:t>
                      </w:r>
                    </w:p>
                    <w:p w14:paraId="08907EA3" w14:textId="77777777" w:rsidR="00B85D7C" w:rsidRPr="00BC3A38" w:rsidRDefault="00B85D7C" w:rsidP="004600CC">
                      <w:pPr>
                        <w:pStyle w:val="Heading3"/>
                      </w:pPr>
                      <w:r w:rsidRPr="00BC3A38">
                        <w:t>Church Board Meeting</w:t>
                      </w:r>
                    </w:p>
                    <w:p w14:paraId="2A56E6FE" w14:textId="77777777" w:rsidR="00B85D7C" w:rsidRDefault="00B85D7C" w:rsidP="00833A7E">
                      <w:pPr>
                        <w:spacing w:after="0"/>
                        <w:rPr>
                          <w:i/>
                          <w:kern w:val="16"/>
                        </w:rPr>
                      </w:pPr>
                      <w:r>
                        <w:rPr>
                          <w:i/>
                          <w:kern w:val="16"/>
                        </w:rPr>
                        <w:t>Monday, January 13, 7pm</w:t>
                      </w:r>
                    </w:p>
                    <w:p w14:paraId="62E86574" w14:textId="77777777" w:rsidR="00B85D7C" w:rsidRPr="003D281D" w:rsidRDefault="00B85D7C" w:rsidP="003D281D">
                      <w:pPr>
                        <w:pStyle w:val="Heading2"/>
                        <w:rPr>
                          <w:b/>
                          <w:color w:val="800000"/>
                          <w:sz w:val="17"/>
                          <w:szCs w:val="17"/>
                        </w:rPr>
                      </w:pPr>
                      <w:r w:rsidRPr="00754643">
                        <w:rPr>
                          <w:b/>
                          <w:color w:val="800000"/>
                          <w:sz w:val="17"/>
                          <w:szCs w:val="17"/>
                        </w:rPr>
                        <w:t>Needs</w:t>
                      </w:r>
                    </w:p>
                    <w:p w14:paraId="0889026A" w14:textId="77777777" w:rsidR="00B85D7C" w:rsidRDefault="00B85D7C" w:rsidP="00ED3A10">
                      <w:pPr>
                        <w:pStyle w:val="Heading3"/>
                      </w:pPr>
                    </w:p>
                    <w:p w14:paraId="0B2E45DF" w14:textId="77777777" w:rsidR="00B85D7C" w:rsidRDefault="00B85D7C" w:rsidP="0096484C">
                      <w:pPr>
                        <w:widowControl w:val="0"/>
                        <w:autoSpaceDE w:val="0"/>
                        <w:autoSpaceDN w:val="0"/>
                        <w:adjustRightInd w:val="0"/>
                        <w:spacing w:after="0" w:line="240" w:lineRule="auto"/>
                        <w:rPr>
                          <w:rFonts w:ascii="Lucida Sans" w:hAnsi="Lucida Sans" w:cs="Calibri"/>
                          <w:b/>
                          <w:spacing w:val="0"/>
                          <w:sz w:val="18"/>
                          <w:szCs w:val="18"/>
                        </w:rPr>
                      </w:pPr>
                    </w:p>
                    <w:p w14:paraId="093B39AE" w14:textId="77777777" w:rsidR="00B85D7C" w:rsidRPr="00975719" w:rsidRDefault="00B85D7C" w:rsidP="00975719">
                      <w:pPr>
                        <w:widowControl w:val="0"/>
                        <w:autoSpaceDE w:val="0"/>
                        <w:autoSpaceDN w:val="0"/>
                        <w:adjustRightInd w:val="0"/>
                        <w:spacing w:after="0" w:line="240" w:lineRule="auto"/>
                        <w:rPr>
                          <w:rFonts w:cs="Arial"/>
                          <w:color w:val="1A1A1A"/>
                          <w:spacing w:val="0"/>
                          <w:szCs w:val="17"/>
                        </w:rPr>
                      </w:pPr>
                    </w:p>
                  </w:txbxContent>
                </v:textbox>
                <w10:wrap type="through"/>
              </v:shape>
            </w:pict>
          </mc:Fallback>
        </mc:AlternateContent>
      </w:r>
      <w:r w:rsidR="00E64FB8">
        <w:rPr>
          <w:rFonts w:ascii="Arial Narrow Bold" w:hAnsi="Arial Narrow Bold"/>
          <w:noProof/>
          <w:kern w:val="16"/>
          <w:sz w:val="16"/>
        </w:rPr>
        <mc:AlternateContent>
          <mc:Choice Requires="wps">
            <w:drawing>
              <wp:anchor distT="0" distB="0" distL="114300" distR="114300" simplePos="0" relativeHeight="251698176" behindDoc="0" locked="0" layoutInCell="1" allowOverlap="1" wp14:anchorId="79EBD30E" wp14:editId="670CB4AC">
                <wp:simplePos x="0" y="0"/>
                <wp:positionH relativeFrom="column">
                  <wp:posOffset>3681094</wp:posOffset>
                </wp:positionH>
                <wp:positionV relativeFrom="paragraph">
                  <wp:posOffset>329565</wp:posOffset>
                </wp:positionV>
                <wp:extent cx="3206115" cy="8580755"/>
                <wp:effectExtent l="0" t="0" r="19685" b="4445"/>
                <wp:wrapNone/>
                <wp:docPr id="73"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6115" cy="85807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076026" w14:textId="77777777" w:rsidR="00B85D7C" w:rsidRPr="00754643" w:rsidRDefault="00B85D7C" w:rsidP="006B060F">
                            <w:pPr>
                              <w:pStyle w:val="Heading2"/>
                              <w:spacing w:before="0" w:after="0"/>
                              <w:rPr>
                                <w:b/>
                                <w:color w:val="800000"/>
                                <w:sz w:val="17"/>
                                <w:szCs w:val="17"/>
                              </w:rPr>
                            </w:pPr>
                            <w:r w:rsidRPr="006B060F">
                              <w:rPr>
                                <w:rFonts w:ascii="Lucida Bright" w:hAnsi="Lucida Bright"/>
                                <w:sz w:val="17"/>
                                <w:szCs w:val="17"/>
                              </w:rPr>
                              <w:t xml:space="preserve"> </w:t>
                            </w:r>
                            <w:r w:rsidRPr="00754643">
                              <w:rPr>
                                <w:b/>
                                <w:color w:val="800000"/>
                                <w:sz w:val="17"/>
                                <w:szCs w:val="17"/>
                              </w:rPr>
                              <w:t>Sermon notes</w:t>
                            </w:r>
                          </w:p>
                          <w:p w14:paraId="02006C9F" w14:textId="77777777" w:rsidR="00B85D7C" w:rsidRDefault="00B85D7C" w:rsidP="007006B6">
                            <w:pPr>
                              <w:rPr>
                                <w:rFonts w:ascii="Lucida Sans" w:hAnsi="Lucida Sans"/>
                                <w:b/>
                                <w:sz w:val="20"/>
                                <w:szCs w:val="20"/>
                              </w:rPr>
                            </w:pPr>
                          </w:p>
                          <w:p w14:paraId="6553C8EE" w14:textId="77777777" w:rsidR="00B85D7C" w:rsidRPr="000E7563" w:rsidRDefault="00B85D7C" w:rsidP="007006B6">
                            <w:pPr>
                              <w:rPr>
                                <w:rFonts w:ascii="Lucida Sans" w:hAnsi="Lucida Sans"/>
                                <w:b/>
                                <w:sz w:val="20"/>
                                <w:szCs w:val="20"/>
                              </w:rPr>
                            </w:pPr>
                            <w:r>
                              <w:rPr>
                                <w:rFonts w:ascii="Lucida Sans" w:hAnsi="Lucida Sans"/>
                                <w:b/>
                                <w:sz w:val="20"/>
                                <w:szCs w:val="20"/>
                              </w:rPr>
                              <w:t>Jesus’ Claims about Himself</w:t>
                            </w:r>
                          </w:p>
                          <w:p w14:paraId="5A504301" w14:textId="77777777" w:rsidR="00B85D7C" w:rsidRDefault="00B85D7C" w:rsidP="007006B6">
                            <w:pPr>
                              <w:rPr>
                                <w:szCs w:val="17"/>
                              </w:rPr>
                            </w:pPr>
                            <w:r>
                              <w:rPr>
                                <w:szCs w:val="17"/>
                              </w:rPr>
                              <w:t>Caesar Paul, Pastor of Adult Ministries</w:t>
                            </w:r>
                          </w:p>
                          <w:p w14:paraId="54276776" w14:textId="77777777" w:rsidR="00B85D7C" w:rsidRDefault="00B85D7C" w:rsidP="00AE628B">
                            <w:pPr>
                              <w:rPr>
                                <w:rFonts w:eastAsia="Times New Roman"/>
                                <w:i/>
                                <w:szCs w:val="17"/>
                              </w:rPr>
                            </w:pPr>
                            <w:proofErr w:type="gramStart"/>
                            <w:r w:rsidRPr="003A7A12">
                              <w:rPr>
                                <w:i/>
                                <w:color w:val="000000"/>
                                <w:vertAlign w:val="superscript"/>
                              </w:rPr>
                              <w:t xml:space="preserve">51 </w:t>
                            </w:r>
                            <w:r w:rsidRPr="003A7A12">
                              <w:rPr>
                                <w:i/>
                              </w:rPr>
                              <w:t> </w:t>
                            </w:r>
                            <w:r w:rsidRPr="003A7A12">
                              <w:rPr>
                                <w:rStyle w:val="jesuswords"/>
                                <w:i/>
                              </w:rPr>
                              <w:t>Truly</w:t>
                            </w:r>
                            <w:proofErr w:type="gramEnd"/>
                            <w:r w:rsidRPr="003A7A12">
                              <w:rPr>
                                <w:rStyle w:val="jesuswords"/>
                                <w:i/>
                              </w:rPr>
                              <w:t>, truly, I say to you, if anyone keeps my word, he will never see death.”</w:t>
                            </w:r>
                            <w:r w:rsidRPr="003A7A12">
                              <w:rPr>
                                <w:i/>
                              </w:rPr>
                              <w:t xml:space="preserve"> </w:t>
                            </w:r>
                            <w:r w:rsidRPr="003A7A12">
                              <w:rPr>
                                <w:i/>
                              </w:rPr>
                              <w:br/>
                            </w:r>
                            <w:r w:rsidRPr="003A7A12">
                              <w:rPr>
                                <w:i/>
                                <w:color w:val="000000"/>
                                <w:vertAlign w:val="superscript"/>
                              </w:rPr>
                              <w:t xml:space="preserve">52 </w:t>
                            </w:r>
                            <w:r w:rsidRPr="003A7A12">
                              <w:rPr>
                                <w:i/>
                              </w:rPr>
                              <w:t xml:space="preserve"> The Jews said to him, “Now we know that you have a demon! Abraham died, as did the prophets, yet you say, </w:t>
                            </w:r>
                            <w:r w:rsidRPr="003A7A12">
                              <w:rPr>
                                <w:rStyle w:val="jesuswords"/>
                                <w:i/>
                              </w:rPr>
                              <w:t>‘If anyone keeps my word, he will never taste death.’</w:t>
                            </w:r>
                            <w:r w:rsidRPr="003A7A12">
                              <w:rPr>
                                <w:i/>
                              </w:rPr>
                              <w:t xml:space="preserve"> </w:t>
                            </w:r>
                            <w:r w:rsidRPr="003A7A12">
                              <w:rPr>
                                <w:i/>
                              </w:rPr>
                              <w:br/>
                            </w:r>
                            <w:proofErr w:type="gramStart"/>
                            <w:r w:rsidRPr="003A7A12">
                              <w:rPr>
                                <w:i/>
                                <w:color w:val="000000"/>
                                <w:vertAlign w:val="superscript"/>
                              </w:rPr>
                              <w:t xml:space="preserve">53 </w:t>
                            </w:r>
                            <w:r w:rsidRPr="003A7A12">
                              <w:rPr>
                                <w:i/>
                              </w:rPr>
                              <w:t> Are</w:t>
                            </w:r>
                            <w:proofErr w:type="gramEnd"/>
                            <w:r w:rsidRPr="003A7A12">
                              <w:rPr>
                                <w:i/>
                              </w:rPr>
                              <w:t xml:space="preserve"> you greater than our father Abraham, who died? And the prophets died! Who do you make yourself out to be?” </w:t>
                            </w:r>
                            <w:r w:rsidRPr="003A7A12">
                              <w:rPr>
                                <w:i/>
                              </w:rPr>
                              <w:br/>
                            </w:r>
                            <w:proofErr w:type="gramStart"/>
                            <w:r w:rsidRPr="003A7A12">
                              <w:rPr>
                                <w:i/>
                                <w:color w:val="000000"/>
                                <w:vertAlign w:val="superscript"/>
                              </w:rPr>
                              <w:t xml:space="preserve">54 </w:t>
                            </w:r>
                            <w:r w:rsidRPr="003A7A12">
                              <w:rPr>
                                <w:i/>
                              </w:rPr>
                              <w:t> Jesus</w:t>
                            </w:r>
                            <w:proofErr w:type="gramEnd"/>
                            <w:r w:rsidRPr="003A7A12">
                              <w:rPr>
                                <w:i/>
                              </w:rPr>
                              <w:t xml:space="preserve"> answered, </w:t>
                            </w:r>
                            <w:r w:rsidRPr="003A7A12">
                              <w:rPr>
                                <w:rStyle w:val="jesuswords"/>
                                <w:i/>
                              </w:rPr>
                              <w:t>“If I glorify myself, my glory is nothing. It is my Father who glorifies me, of whom you say, ‘He is our God.’</w:t>
                            </w:r>
                            <w:r w:rsidRPr="003A7A12">
                              <w:rPr>
                                <w:i/>
                              </w:rPr>
                              <w:t xml:space="preserve"> </w:t>
                            </w:r>
                            <w:r w:rsidRPr="003A7A12">
                              <w:rPr>
                                <w:i/>
                              </w:rPr>
                              <w:br/>
                            </w:r>
                            <w:proofErr w:type="gramStart"/>
                            <w:r w:rsidRPr="003A7A12">
                              <w:rPr>
                                <w:i/>
                                <w:color w:val="000000"/>
                                <w:vertAlign w:val="superscript"/>
                              </w:rPr>
                              <w:t xml:space="preserve">55 </w:t>
                            </w:r>
                            <w:r w:rsidRPr="003A7A12">
                              <w:rPr>
                                <w:i/>
                              </w:rPr>
                              <w:t> </w:t>
                            </w:r>
                            <w:r w:rsidRPr="003A7A12">
                              <w:rPr>
                                <w:rStyle w:val="jesuswords"/>
                                <w:i/>
                              </w:rPr>
                              <w:t>But</w:t>
                            </w:r>
                            <w:proofErr w:type="gramEnd"/>
                            <w:r w:rsidRPr="003A7A12">
                              <w:rPr>
                                <w:rStyle w:val="jesuswords"/>
                                <w:i/>
                              </w:rPr>
                              <w:t xml:space="preserve"> you have not known him. I know him. If I were to say that I do not know him, I would be a liar like you, but I do know him and I keep his word.</w:t>
                            </w:r>
                            <w:r w:rsidRPr="003A7A12">
                              <w:rPr>
                                <w:i/>
                              </w:rPr>
                              <w:t xml:space="preserve"> </w:t>
                            </w:r>
                            <w:r w:rsidRPr="003A7A12">
                              <w:rPr>
                                <w:i/>
                              </w:rPr>
                              <w:br/>
                            </w:r>
                            <w:proofErr w:type="gramStart"/>
                            <w:r w:rsidRPr="003A7A12">
                              <w:rPr>
                                <w:i/>
                                <w:color w:val="000000"/>
                                <w:vertAlign w:val="superscript"/>
                              </w:rPr>
                              <w:t xml:space="preserve">56 </w:t>
                            </w:r>
                            <w:r w:rsidRPr="003A7A12">
                              <w:rPr>
                                <w:i/>
                              </w:rPr>
                              <w:t> </w:t>
                            </w:r>
                            <w:r w:rsidRPr="003A7A12">
                              <w:rPr>
                                <w:rStyle w:val="jesuswords"/>
                                <w:i/>
                              </w:rPr>
                              <w:t>Your</w:t>
                            </w:r>
                            <w:proofErr w:type="gramEnd"/>
                            <w:r w:rsidRPr="003A7A12">
                              <w:rPr>
                                <w:rStyle w:val="jesuswords"/>
                                <w:i/>
                              </w:rPr>
                              <w:t xml:space="preserve"> father Abraham rejoiced that he would see my day. He saw it and was glad.”</w:t>
                            </w:r>
                            <w:r w:rsidRPr="003A7A12">
                              <w:rPr>
                                <w:i/>
                              </w:rPr>
                              <w:t xml:space="preserve"> </w:t>
                            </w:r>
                            <w:r w:rsidRPr="003A7A12">
                              <w:rPr>
                                <w:i/>
                              </w:rPr>
                              <w:br/>
                            </w:r>
                            <w:proofErr w:type="gramStart"/>
                            <w:r w:rsidRPr="003A7A12">
                              <w:rPr>
                                <w:i/>
                                <w:color w:val="000000"/>
                                <w:vertAlign w:val="superscript"/>
                              </w:rPr>
                              <w:t xml:space="preserve">57 </w:t>
                            </w:r>
                            <w:r w:rsidRPr="003A7A12">
                              <w:rPr>
                                <w:i/>
                              </w:rPr>
                              <w:t> So</w:t>
                            </w:r>
                            <w:proofErr w:type="gramEnd"/>
                            <w:r w:rsidRPr="003A7A12">
                              <w:rPr>
                                <w:i/>
                              </w:rPr>
                              <w:t xml:space="preserve"> the Jews said to him, “You are not yet fifty years old, and have you seen Abraham?” </w:t>
                            </w:r>
                            <w:r w:rsidRPr="003A7A12">
                              <w:rPr>
                                <w:i/>
                              </w:rPr>
                              <w:br/>
                            </w:r>
                            <w:r w:rsidRPr="003A7A12">
                              <w:rPr>
                                <w:i/>
                                <w:color w:val="000000"/>
                                <w:vertAlign w:val="superscript"/>
                              </w:rPr>
                              <w:t xml:space="preserve">58 </w:t>
                            </w:r>
                            <w:r w:rsidRPr="003A7A12">
                              <w:rPr>
                                <w:i/>
                              </w:rPr>
                              <w:t xml:space="preserve"> Jesus said to them, </w:t>
                            </w:r>
                            <w:r w:rsidRPr="003A7A12">
                              <w:rPr>
                                <w:rStyle w:val="jesuswords"/>
                                <w:i/>
                              </w:rPr>
                              <w:t xml:space="preserve">“Truly, truly, I say to you, before Abraham was, I </w:t>
                            </w:r>
                            <w:proofErr w:type="spellStart"/>
                            <w:r w:rsidRPr="003A7A12">
                              <w:rPr>
                                <w:rStyle w:val="jesuswords"/>
                                <w:i/>
                              </w:rPr>
                              <w:t>am.”</w:t>
                            </w:r>
                            <w:r w:rsidRPr="003A7A12">
                              <w:rPr>
                                <w:rFonts w:eastAsia="Times New Roman"/>
                                <w:i/>
                                <w:szCs w:val="17"/>
                              </w:rPr>
                              <w:t>John</w:t>
                            </w:r>
                            <w:proofErr w:type="spellEnd"/>
                            <w:r w:rsidRPr="003A7A12">
                              <w:rPr>
                                <w:rFonts w:eastAsia="Times New Roman"/>
                                <w:i/>
                                <w:szCs w:val="17"/>
                              </w:rPr>
                              <w:t xml:space="preserve"> 8:51-58 (ESV)</w:t>
                            </w:r>
                          </w:p>
                          <w:p w14:paraId="06B8FB81" w14:textId="77777777" w:rsidR="00B85D7C" w:rsidRPr="003A7A12" w:rsidRDefault="00B85D7C" w:rsidP="00AE628B">
                            <w:pPr>
                              <w:rPr>
                                <w:rFonts w:eastAsia="Times New Roman"/>
                                <w:i/>
                                <w:szCs w:val="17"/>
                              </w:rPr>
                            </w:pPr>
                          </w:p>
                          <w:p w14:paraId="01952AFB" w14:textId="77777777" w:rsidR="00B85D7C" w:rsidRDefault="00B85D7C" w:rsidP="003A7A12">
                            <w:pPr>
                              <w:pStyle w:val="ListParagraph"/>
                              <w:numPr>
                                <w:ilvl w:val="0"/>
                                <w:numId w:val="15"/>
                              </w:numPr>
                              <w:rPr>
                                <w:rStyle w:val="jesuswords"/>
                              </w:rPr>
                            </w:pPr>
                            <w:r>
                              <w:rPr>
                                <w:rStyle w:val="jesuswords"/>
                              </w:rPr>
                              <w:t>Jesus claimed that the Almighty Creator God is His Father (John 8:54).</w:t>
                            </w:r>
                          </w:p>
                          <w:p w14:paraId="529E8B9E" w14:textId="77777777" w:rsidR="00B85D7C" w:rsidRDefault="00B85D7C" w:rsidP="003A7A12">
                            <w:pPr>
                              <w:pStyle w:val="ListParagraph"/>
                              <w:numPr>
                                <w:ilvl w:val="0"/>
                                <w:numId w:val="15"/>
                              </w:numPr>
                              <w:rPr>
                                <w:rStyle w:val="jesuswords"/>
                              </w:rPr>
                            </w:pPr>
                            <w:r>
                              <w:rPr>
                                <w:rStyle w:val="jesuswords"/>
                              </w:rPr>
                              <w:t>Jesus claimed to know God in an extremely personal way, and that He keeps God’s word (John 8:55).</w:t>
                            </w:r>
                          </w:p>
                          <w:p w14:paraId="275EFB3A" w14:textId="77777777" w:rsidR="00B85D7C" w:rsidRDefault="00B85D7C" w:rsidP="003A7A12">
                            <w:pPr>
                              <w:pStyle w:val="ListParagraph"/>
                              <w:numPr>
                                <w:ilvl w:val="0"/>
                                <w:numId w:val="15"/>
                              </w:numPr>
                              <w:rPr>
                                <w:rStyle w:val="jesuswords"/>
                              </w:rPr>
                            </w:pPr>
                            <w:r>
                              <w:rPr>
                                <w:rStyle w:val="jesuswords"/>
                              </w:rPr>
                              <w:t>Jesus claimed to be the eternal “I am” (John 8:58).</w:t>
                            </w:r>
                          </w:p>
                          <w:p w14:paraId="01D8A250" w14:textId="77777777" w:rsidR="00B85D7C" w:rsidRDefault="00B85D7C" w:rsidP="003A7A12">
                            <w:pPr>
                              <w:pStyle w:val="ListParagraph"/>
                              <w:numPr>
                                <w:ilvl w:val="0"/>
                                <w:numId w:val="15"/>
                              </w:numPr>
                              <w:rPr>
                                <w:rStyle w:val="jesuswords"/>
                              </w:rPr>
                            </w:pPr>
                            <w:r>
                              <w:rPr>
                                <w:rStyle w:val="jesuswords"/>
                              </w:rPr>
                              <w:t>Jesus claimed to be before Abraham, who was born about 2000 years BC (John 8:58).</w:t>
                            </w:r>
                          </w:p>
                          <w:p w14:paraId="6ED77A0D" w14:textId="77777777" w:rsidR="00B85D7C" w:rsidRDefault="00B85D7C" w:rsidP="003A7A12">
                            <w:pPr>
                              <w:pStyle w:val="ListParagraph"/>
                              <w:numPr>
                                <w:ilvl w:val="0"/>
                                <w:numId w:val="15"/>
                              </w:numPr>
                              <w:rPr>
                                <w:rStyle w:val="jesuswords"/>
                              </w:rPr>
                            </w:pPr>
                            <w:r>
                              <w:rPr>
                                <w:rStyle w:val="jesuswords"/>
                              </w:rPr>
                              <w:t>Jesus claimed to have existed with God the Father before the world existed (John 17: 5).</w:t>
                            </w:r>
                          </w:p>
                          <w:p w14:paraId="5B723E42" w14:textId="77777777" w:rsidR="00B85D7C" w:rsidRDefault="00B85D7C" w:rsidP="003A7A12">
                            <w:pPr>
                              <w:pStyle w:val="ListParagraph"/>
                              <w:numPr>
                                <w:ilvl w:val="0"/>
                                <w:numId w:val="15"/>
                              </w:numPr>
                              <w:rPr>
                                <w:rStyle w:val="jesuswords"/>
                              </w:rPr>
                            </w:pPr>
                            <w:r>
                              <w:rPr>
                                <w:rStyle w:val="jesuswords"/>
                              </w:rPr>
                              <w:t xml:space="preserve">Jesus claimed to be the bread of life, with the ability or power to satisfy the hunger or thirst of every individual on planet earth, regardless of color, creed or race (John 6:35). </w:t>
                            </w:r>
                          </w:p>
                          <w:p w14:paraId="48CB4C5B" w14:textId="77777777" w:rsidR="00B85D7C" w:rsidRPr="00DA4899" w:rsidRDefault="00B85D7C" w:rsidP="00DA4899">
                            <w:pPr>
                              <w:spacing w:before="288" w:after="100" w:afterAutospacing="1" w:line="240" w:lineRule="auto"/>
                              <w:rPr>
                                <w:rFonts w:ascii="Lucida Sans" w:eastAsia="Times New Roman" w:hAnsi="Lucida Sans"/>
                                <w:b/>
                                <w:bCs/>
                                <w:sz w:val="18"/>
                                <w:szCs w:val="18"/>
                              </w:rPr>
                            </w:pPr>
                            <w:r w:rsidRPr="00DA4899">
                              <w:rPr>
                                <w:rFonts w:ascii="Lucida Sans" w:eastAsia="Times New Roman" w:hAnsi="Lucida Sans"/>
                                <w:b/>
                                <w:bCs/>
                                <w:sz w:val="18"/>
                                <w:szCs w:val="18"/>
                              </w:rPr>
                              <w:t>Discussion Questions</w:t>
                            </w:r>
                          </w:p>
                          <w:p w14:paraId="3A3D2BDB" w14:textId="77777777" w:rsidR="00B85D7C" w:rsidRDefault="00B85D7C" w:rsidP="003A7A12">
                            <w:pPr>
                              <w:pStyle w:val="ListParagraph"/>
                              <w:numPr>
                                <w:ilvl w:val="0"/>
                                <w:numId w:val="16"/>
                              </w:numPr>
                              <w:spacing w:after="160" w:line="259" w:lineRule="auto"/>
                              <w:rPr>
                                <w:rStyle w:val="jesuswords"/>
                              </w:rPr>
                            </w:pPr>
                            <w:r>
                              <w:rPr>
                                <w:rStyle w:val="jesuswords"/>
                              </w:rPr>
                              <w:t xml:space="preserve">When Jesus </w:t>
                            </w:r>
                            <w:proofErr w:type="gramStart"/>
                            <w:r>
                              <w:rPr>
                                <w:rStyle w:val="jesuswords"/>
                              </w:rPr>
                              <w:t>said</w:t>
                            </w:r>
                            <w:proofErr w:type="gramEnd"/>
                            <w:r>
                              <w:rPr>
                                <w:rStyle w:val="jesuswords"/>
                              </w:rPr>
                              <w:t xml:space="preserve"> “before Abraham was, I Am,” what was he saying?</w:t>
                            </w:r>
                          </w:p>
                          <w:p w14:paraId="57C84082" w14:textId="77777777" w:rsidR="00B85D7C" w:rsidRDefault="00B85D7C" w:rsidP="003A7A12">
                            <w:pPr>
                              <w:pStyle w:val="ListParagraph"/>
                              <w:numPr>
                                <w:ilvl w:val="0"/>
                                <w:numId w:val="16"/>
                              </w:numPr>
                              <w:spacing w:after="160" w:line="259" w:lineRule="auto"/>
                              <w:rPr>
                                <w:rStyle w:val="jesuswords"/>
                              </w:rPr>
                            </w:pPr>
                            <w:r>
                              <w:rPr>
                                <w:rStyle w:val="jesuswords"/>
                              </w:rPr>
                              <w:t>What was meant by Jesus when he said, “I am the bread of life”?</w:t>
                            </w:r>
                          </w:p>
                          <w:p w14:paraId="385F8DCC" w14:textId="77777777" w:rsidR="00B85D7C" w:rsidRDefault="00B85D7C" w:rsidP="003A7A12">
                            <w:pPr>
                              <w:pStyle w:val="ListParagraph"/>
                              <w:numPr>
                                <w:ilvl w:val="0"/>
                                <w:numId w:val="16"/>
                              </w:numPr>
                              <w:spacing w:after="160" w:line="259" w:lineRule="auto"/>
                              <w:rPr>
                                <w:rStyle w:val="jesuswords"/>
                              </w:rPr>
                            </w:pPr>
                            <w:r>
                              <w:rPr>
                                <w:rStyle w:val="jesuswords"/>
                              </w:rPr>
                              <w:t>Why did the Jews pick up stones to stone him in John 8:59?</w:t>
                            </w:r>
                          </w:p>
                          <w:p w14:paraId="44CFAB64" w14:textId="77777777" w:rsidR="00B85D7C" w:rsidRDefault="00B85D7C" w:rsidP="003A7A12">
                            <w:pPr>
                              <w:pStyle w:val="ListParagraph"/>
                              <w:numPr>
                                <w:ilvl w:val="0"/>
                                <w:numId w:val="16"/>
                              </w:numPr>
                              <w:spacing w:after="160" w:line="259" w:lineRule="auto"/>
                              <w:rPr>
                                <w:rStyle w:val="jesuswords"/>
                              </w:rPr>
                            </w:pPr>
                            <w:r>
                              <w:rPr>
                                <w:rStyle w:val="jesuswords"/>
                              </w:rPr>
                              <w:t>Should the threat of harm prevent us from sharing or answering questions honestly about Christ and His teachings?</w:t>
                            </w:r>
                          </w:p>
                          <w:p w14:paraId="6DEF04D3" w14:textId="77777777" w:rsidR="00B85D7C" w:rsidRDefault="00B85D7C" w:rsidP="003A7A12">
                            <w:pPr>
                              <w:pStyle w:val="ListParagraph"/>
                              <w:numPr>
                                <w:ilvl w:val="0"/>
                                <w:numId w:val="16"/>
                              </w:numPr>
                              <w:spacing w:after="160" w:line="259" w:lineRule="auto"/>
                              <w:rPr>
                                <w:rStyle w:val="jesuswords"/>
                              </w:rPr>
                            </w:pPr>
                            <w:r>
                              <w:rPr>
                                <w:rStyle w:val="jesuswords"/>
                              </w:rPr>
                              <w:t>Should the threat of harm cause us to go out of the way to hide the fact that we are born again believers in Christ and His teachings?</w:t>
                            </w:r>
                          </w:p>
                          <w:p w14:paraId="05990945" w14:textId="77777777" w:rsidR="00B85D7C" w:rsidRPr="002D2DB4" w:rsidRDefault="00B85D7C" w:rsidP="00B449EE">
                            <w:pPr>
                              <w:widowControl w:val="0"/>
                              <w:autoSpaceDE w:val="0"/>
                              <w:autoSpaceDN w:val="0"/>
                              <w:adjustRightInd w:val="0"/>
                              <w:spacing w:after="0"/>
                              <w:rPr>
                                <w:rFonts w:ascii="Lucida Sans" w:hAnsi="Lucida Sans" w:cs="Helvetica Neue Light"/>
                                <w:szCs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0" o:spid="_x0000_s1027" type="#_x0000_t202" style="position:absolute;left:0;text-align:left;margin-left:289.85pt;margin-top:25.95pt;width:252.45pt;height:675.6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" filled="f" stroked="f">
                <v:textbox inset="0,0,0,0">
                  <w:txbxContent>
                    <w:p w14:paraId="3C076026" w14:textId="77777777" w:rsidR="00B85D7C" w:rsidRPr="00754643" w:rsidRDefault="00B85D7C" w:rsidP="006B060F">
                      <w:pPr>
                        <w:pStyle w:val="Heading2"/>
                        <w:spacing w:before="0" w:after="0"/>
                        <w:rPr>
                          <w:b/>
                          <w:color w:val="800000"/>
                          <w:sz w:val="17"/>
                          <w:szCs w:val="17"/>
                        </w:rPr>
                      </w:pPr>
                      <w:r w:rsidRPr="006B060F">
                        <w:rPr>
                          <w:rFonts w:ascii="Lucida Bright" w:hAnsi="Lucida Bright"/>
                          <w:sz w:val="17"/>
                          <w:szCs w:val="17"/>
                        </w:rPr>
                        <w:t xml:space="preserve"> </w:t>
                      </w:r>
                      <w:r w:rsidRPr="00754643">
                        <w:rPr>
                          <w:b/>
                          <w:color w:val="800000"/>
                          <w:sz w:val="17"/>
                          <w:szCs w:val="17"/>
                        </w:rPr>
                        <w:t>Sermon notes</w:t>
                      </w:r>
                    </w:p>
                    <w:p w14:paraId="02006C9F" w14:textId="77777777" w:rsidR="00B85D7C" w:rsidRDefault="00B85D7C" w:rsidP="007006B6">
                      <w:pPr>
                        <w:rPr>
                          <w:rFonts w:ascii="Lucida Sans" w:hAnsi="Lucida Sans"/>
                          <w:b/>
                          <w:sz w:val="20"/>
                          <w:szCs w:val="20"/>
                        </w:rPr>
                      </w:pPr>
                    </w:p>
                    <w:p w14:paraId="6553C8EE" w14:textId="77777777" w:rsidR="00B85D7C" w:rsidRPr="000E7563" w:rsidRDefault="00B85D7C" w:rsidP="007006B6">
                      <w:pPr>
                        <w:rPr>
                          <w:rFonts w:ascii="Lucida Sans" w:hAnsi="Lucida Sans"/>
                          <w:b/>
                          <w:sz w:val="20"/>
                          <w:szCs w:val="20"/>
                        </w:rPr>
                      </w:pPr>
                      <w:r>
                        <w:rPr>
                          <w:rFonts w:ascii="Lucida Sans" w:hAnsi="Lucida Sans"/>
                          <w:b/>
                          <w:sz w:val="20"/>
                          <w:szCs w:val="20"/>
                        </w:rPr>
                        <w:t>Jesus’ Claims about Himself</w:t>
                      </w:r>
                    </w:p>
                    <w:p w14:paraId="5A504301" w14:textId="77777777" w:rsidR="00B85D7C" w:rsidRDefault="00B85D7C" w:rsidP="007006B6">
                      <w:pPr>
                        <w:rPr>
                          <w:szCs w:val="17"/>
                        </w:rPr>
                      </w:pPr>
                      <w:r>
                        <w:rPr>
                          <w:szCs w:val="17"/>
                        </w:rPr>
                        <w:t>Caesar Paul, Pastor of Adult Ministries</w:t>
                      </w:r>
                    </w:p>
                    <w:p w14:paraId="54276776" w14:textId="77777777" w:rsidR="00B85D7C" w:rsidRDefault="00B85D7C" w:rsidP="00AE628B">
                      <w:pPr>
                        <w:rPr>
                          <w:rFonts w:eastAsia="Times New Roman"/>
                          <w:i/>
                          <w:szCs w:val="17"/>
                        </w:rPr>
                      </w:pPr>
                      <w:proofErr w:type="gramStart"/>
                      <w:r w:rsidRPr="003A7A12">
                        <w:rPr>
                          <w:i/>
                          <w:color w:val="000000"/>
                          <w:vertAlign w:val="superscript"/>
                        </w:rPr>
                        <w:t xml:space="preserve">51 </w:t>
                      </w:r>
                      <w:r w:rsidRPr="003A7A12">
                        <w:rPr>
                          <w:i/>
                        </w:rPr>
                        <w:t> </w:t>
                      </w:r>
                      <w:r w:rsidRPr="003A7A12">
                        <w:rPr>
                          <w:rStyle w:val="jesuswords"/>
                          <w:i/>
                        </w:rPr>
                        <w:t>Truly</w:t>
                      </w:r>
                      <w:proofErr w:type="gramEnd"/>
                      <w:r w:rsidRPr="003A7A12">
                        <w:rPr>
                          <w:rStyle w:val="jesuswords"/>
                          <w:i/>
                        </w:rPr>
                        <w:t>, truly, I say to you, if anyone keeps my word, he will never see death.”</w:t>
                      </w:r>
                      <w:r w:rsidRPr="003A7A12">
                        <w:rPr>
                          <w:i/>
                        </w:rPr>
                        <w:t xml:space="preserve"> </w:t>
                      </w:r>
                      <w:r w:rsidRPr="003A7A12">
                        <w:rPr>
                          <w:i/>
                        </w:rPr>
                        <w:br/>
                      </w:r>
                      <w:r w:rsidRPr="003A7A12">
                        <w:rPr>
                          <w:i/>
                          <w:color w:val="000000"/>
                          <w:vertAlign w:val="superscript"/>
                        </w:rPr>
                        <w:t xml:space="preserve">52 </w:t>
                      </w:r>
                      <w:r w:rsidRPr="003A7A12">
                        <w:rPr>
                          <w:i/>
                        </w:rPr>
                        <w:t xml:space="preserve"> The Jews said to him, “Now we know that you have a demon! Abraham died, as did the prophets, yet you say, </w:t>
                      </w:r>
                      <w:r w:rsidRPr="003A7A12">
                        <w:rPr>
                          <w:rStyle w:val="jesuswords"/>
                          <w:i/>
                        </w:rPr>
                        <w:t>‘If anyone keeps my word, he will never taste death.’</w:t>
                      </w:r>
                      <w:r w:rsidRPr="003A7A12">
                        <w:rPr>
                          <w:i/>
                        </w:rPr>
                        <w:t xml:space="preserve"> </w:t>
                      </w:r>
                      <w:r w:rsidRPr="003A7A12">
                        <w:rPr>
                          <w:i/>
                        </w:rPr>
                        <w:br/>
                      </w:r>
                      <w:proofErr w:type="gramStart"/>
                      <w:r w:rsidRPr="003A7A12">
                        <w:rPr>
                          <w:i/>
                          <w:color w:val="000000"/>
                          <w:vertAlign w:val="superscript"/>
                        </w:rPr>
                        <w:t xml:space="preserve">53 </w:t>
                      </w:r>
                      <w:r w:rsidRPr="003A7A12">
                        <w:rPr>
                          <w:i/>
                        </w:rPr>
                        <w:t> Are</w:t>
                      </w:r>
                      <w:proofErr w:type="gramEnd"/>
                      <w:r w:rsidRPr="003A7A12">
                        <w:rPr>
                          <w:i/>
                        </w:rPr>
                        <w:t xml:space="preserve"> you greater than our father Abraham, who died? And the prophets died! Who do you make yourself out to be?” </w:t>
                      </w:r>
                      <w:r w:rsidRPr="003A7A12">
                        <w:rPr>
                          <w:i/>
                        </w:rPr>
                        <w:br/>
                      </w:r>
                      <w:proofErr w:type="gramStart"/>
                      <w:r w:rsidRPr="003A7A12">
                        <w:rPr>
                          <w:i/>
                          <w:color w:val="000000"/>
                          <w:vertAlign w:val="superscript"/>
                        </w:rPr>
                        <w:t xml:space="preserve">54 </w:t>
                      </w:r>
                      <w:r w:rsidRPr="003A7A12">
                        <w:rPr>
                          <w:i/>
                        </w:rPr>
                        <w:t> Jesus</w:t>
                      </w:r>
                      <w:proofErr w:type="gramEnd"/>
                      <w:r w:rsidRPr="003A7A12">
                        <w:rPr>
                          <w:i/>
                        </w:rPr>
                        <w:t xml:space="preserve"> answered, </w:t>
                      </w:r>
                      <w:r w:rsidRPr="003A7A12">
                        <w:rPr>
                          <w:rStyle w:val="jesuswords"/>
                          <w:i/>
                        </w:rPr>
                        <w:t>“If I glorify myself, my glory is nothing. It is my Father who glorifies me, of whom you say, ‘He is our God.’</w:t>
                      </w:r>
                      <w:r w:rsidRPr="003A7A12">
                        <w:rPr>
                          <w:i/>
                        </w:rPr>
                        <w:t xml:space="preserve"> </w:t>
                      </w:r>
                      <w:r w:rsidRPr="003A7A12">
                        <w:rPr>
                          <w:i/>
                        </w:rPr>
                        <w:br/>
                      </w:r>
                      <w:proofErr w:type="gramStart"/>
                      <w:r w:rsidRPr="003A7A12">
                        <w:rPr>
                          <w:i/>
                          <w:color w:val="000000"/>
                          <w:vertAlign w:val="superscript"/>
                        </w:rPr>
                        <w:t xml:space="preserve">55 </w:t>
                      </w:r>
                      <w:r w:rsidRPr="003A7A12">
                        <w:rPr>
                          <w:i/>
                        </w:rPr>
                        <w:t> </w:t>
                      </w:r>
                      <w:r w:rsidRPr="003A7A12">
                        <w:rPr>
                          <w:rStyle w:val="jesuswords"/>
                          <w:i/>
                        </w:rPr>
                        <w:t>But</w:t>
                      </w:r>
                      <w:proofErr w:type="gramEnd"/>
                      <w:r w:rsidRPr="003A7A12">
                        <w:rPr>
                          <w:rStyle w:val="jesuswords"/>
                          <w:i/>
                        </w:rPr>
                        <w:t xml:space="preserve"> you have not known him. I know him. If I were to say that I do not know him, I would be a liar like you, but I do know him and I keep his word.</w:t>
                      </w:r>
                      <w:r w:rsidRPr="003A7A12">
                        <w:rPr>
                          <w:i/>
                        </w:rPr>
                        <w:t xml:space="preserve"> </w:t>
                      </w:r>
                      <w:r w:rsidRPr="003A7A12">
                        <w:rPr>
                          <w:i/>
                        </w:rPr>
                        <w:br/>
                      </w:r>
                      <w:proofErr w:type="gramStart"/>
                      <w:r w:rsidRPr="003A7A12">
                        <w:rPr>
                          <w:i/>
                          <w:color w:val="000000"/>
                          <w:vertAlign w:val="superscript"/>
                        </w:rPr>
                        <w:t xml:space="preserve">56 </w:t>
                      </w:r>
                      <w:r w:rsidRPr="003A7A12">
                        <w:rPr>
                          <w:i/>
                        </w:rPr>
                        <w:t> </w:t>
                      </w:r>
                      <w:r w:rsidRPr="003A7A12">
                        <w:rPr>
                          <w:rStyle w:val="jesuswords"/>
                          <w:i/>
                        </w:rPr>
                        <w:t>Your</w:t>
                      </w:r>
                      <w:proofErr w:type="gramEnd"/>
                      <w:r w:rsidRPr="003A7A12">
                        <w:rPr>
                          <w:rStyle w:val="jesuswords"/>
                          <w:i/>
                        </w:rPr>
                        <w:t xml:space="preserve"> father Abraham rejoiced that he would see my day. He saw it and was glad.”</w:t>
                      </w:r>
                      <w:r w:rsidRPr="003A7A12">
                        <w:rPr>
                          <w:i/>
                        </w:rPr>
                        <w:t xml:space="preserve"> </w:t>
                      </w:r>
                      <w:r w:rsidRPr="003A7A12">
                        <w:rPr>
                          <w:i/>
                        </w:rPr>
                        <w:br/>
                      </w:r>
                      <w:proofErr w:type="gramStart"/>
                      <w:r w:rsidRPr="003A7A12">
                        <w:rPr>
                          <w:i/>
                          <w:color w:val="000000"/>
                          <w:vertAlign w:val="superscript"/>
                        </w:rPr>
                        <w:t xml:space="preserve">57 </w:t>
                      </w:r>
                      <w:r w:rsidRPr="003A7A12">
                        <w:rPr>
                          <w:i/>
                        </w:rPr>
                        <w:t> So</w:t>
                      </w:r>
                      <w:proofErr w:type="gramEnd"/>
                      <w:r w:rsidRPr="003A7A12">
                        <w:rPr>
                          <w:i/>
                        </w:rPr>
                        <w:t xml:space="preserve"> the Jews said to him, “You are not yet fifty years old, and have you seen Abraham?” </w:t>
                      </w:r>
                      <w:r w:rsidRPr="003A7A12">
                        <w:rPr>
                          <w:i/>
                        </w:rPr>
                        <w:br/>
                      </w:r>
                      <w:r w:rsidRPr="003A7A12">
                        <w:rPr>
                          <w:i/>
                          <w:color w:val="000000"/>
                          <w:vertAlign w:val="superscript"/>
                        </w:rPr>
                        <w:t xml:space="preserve">58 </w:t>
                      </w:r>
                      <w:r w:rsidRPr="003A7A12">
                        <w:rPr>
                          <w:i/>
                        </w:rPr>
                        <w:t xml:space="preserve"> Jesus said to them, </w:t>
                      </w:r>
                      <w:r w:rsidRPr="003A7A12">
                        <w:rPr>
                          <w:rStyle w:val="jesuswords"/>
                          <w:i/>
                        </w:rPr>
                        <w:t xml:space="preserve">“Truly, truly, I say to you, before Abraham was, I </w:t>
                      </w:r>
                      <w:proofErr w:type="spellStart"/>
                      <w:r w:rsidRPr="003A7A12">
                        <w:rPr>
                          <w:rStyle w:val="jesuswords"/>
                          <w:i/>
                        </w:rPr>
                        <w:t>am.”</w:t>
                      </w:r>
                      <w:r w:rsidRPr="003A7A12">
                        <w:rPr>
                          <w:rFonts w:eastAsia="Times New Roman"/>
                          <w:i/>
                          <w:szCs w:val="17"/>
                        </w:rPr>
                        <w:t>John</w:t>
                      </w:r>
                      <w:proofErr w:type="spellEnd"/>
                      <w:r w:rsidRPr="003A7A12">
                        <w:rPr>
                          <w:rFonts w:eastAsia="Times New Roman"/>
                          <w:i/>
                          <w:szCs w:val="17"/>
                        </w:rPr>
                        <w:t xml:space="preserve"> 8:51-58 (ESV)</w:t>
                      </w:r>
                    </w:p>
                    <w:p w14:paraId="06B8FB81" w14:textId="77777777" w:rsidR="00B85D7C" w:rsidRPr="003A7A12" w:rsidRDefault="00B85D7C" w:rsidP="00AE628B">
                      <w:pPr>
                        <w:rPr>
                          <w:rFonts w:eastAsia="Times New Roman"/>
                          <w:i/>
                          <w:szCs w:val="17"/>
                        </w:rPr>
                      </w:pPr>
                    </w:p>
                    <w:p w14:paraId="01952AFB" w14:textId="77777777" w:rsidR="00B85D7C" w:rsidRDefault="00B85D7C" w:rsidP="003A7A12">
                      <w:pPr>
                        <w:pStyle w:val="ListParagraph"/>
                        <w:numPr>
                          <w:ilvl w:val="0"/>
                          <w:numId w:val="15"/>
                        </w:numPr>
                        <w:rPr>
                          <w:rStyle w:val="jesuswords"/>
                        </w:rPr>
                      </w:pPr>
                      <w:r>
                        <w:rPr>
                          <w:rStyle w:val="jesuswords"/>
                        </w:rPr>
                        <w:t>Jesus claimed that the Almighty Creator God is His Father (John 8:54).</w:t>
                      </w:r>
                    </w:p>
                    <w:p w14:paraId="529E8B9E" w14:textId="77777777" w:rsidR="00B85D7C" w:rsidRDefault="00B85D7C" w:rsidP="003A7A12">
                      <w:pPr>
                        <w:pStyle w:val="ListParagraph"/>
                        <w:numPr>
                          <w:ilvl w:val="0"/>
                          <w:numId w:val="15"/>
                        </w:numPr>
                        <w:rPr>
                          <w:rStyle w:val="jesuswords"/>
                        </w:rPr>
                      </w:pPr>
                      <w:r>
                        <w:rPr>
                          <w:rStyle w:val="jesuswords"/>
                        </w:rPr>
                        <w:t>Jesus claimed to know God in an extremely personal way, and that He keeps God’s word (John 8:55).</w:t>
                      </w:r>
                    </w:p>
                    <w:p w14:paraId="275EFB3A" w14:textId="77777777" w:rsidR="00B85D7C" w:rsidRDefault="00B85D7C" w:rsidP="003A7A12">
                      <w:pPr>
                        <w:pStyle w:val="ListParagraph"/>
                        <w:numPr>
                          <w:ilvl w:val="0"/>
                          <w:numId w:val="15"/>
                        </w:numPr>
                        <w:rPr>
                          <w:rStyle w:val="jesuswords"/>
                        </w:rPr>
                      </w:pPr>
                      <w:r>
                        <w:rPr>
                          <w:rStyle w:val="jesuswords"/>
                        </w:rPr>
                        <w:t>Jesus claimed to be the eternal “I am” (John 8:58).</w:t>
                      </w:r>
                    </w:p>
                    <w:p w14:paraId="01D8A250" w14:textId="77777777" w:rsidR="00B85D7C" w:rsidRDefault="00B85D7C" w:rsidP="003A7A12">
                      <w:pPr>
                        <w:pStyle w:val="ListParagraph"/>
                        <w:numPr>
                          <w:ilvl w:val="0"/>
                          <w:numId w:val="15"/>
                        </w:numPr>
                        <w:rPr>
                          <w:rStyle w:val="jesuswords"/>
                        </w:rPr>
                      </w:pPr>
                      <w:r>
                        <w:rPr>
                          <w:rStyle w:val="jesuswords"/>
                        </w:rPr>
                        <w:t>Jesus claimed to be before Abraham, who was born about 2000 years BC (John 8:58).</w:t>
                      </w:r>
                    </w:p>
                    <w:p w14:paraId="6ED77A0D" w14:textId="77777777" w:rsidR="00B85D7C" w:rsidRDefault="00B85D7C" w:rsidP="003A7A12">
                      <w:pPr>
                        <w:pStyle w:val="ListParagraph"/>
                        <w:numPr>
                          <w:ilvl w:val="0"/>
                          <w:numId w:val="15"/>
                        </w:numPr>
                        <w:rPr>
                          <w:rStyle w:val="jesuswords"/>
                        </w:rPr>
                      </w:pPr>
                      <w:r>
                        <w:rPr>
                          <w:rStyle w:val="jesuswords"/>
                        </w:rPr>
                        <w:t>Jesus claimed to have existed with God the Father before the world existed (John 17: 5).</w:t>
                      </w:r>
                    </w:p>
                    <w:p w14:paraId="5B723E42" w14:textId="77777777" w:rsidR="00B85D7C" w:rsidRDefault="00B85D7C" w:rsidP="003A7A12">
                      <w:pPr>
                        <w:pStyle w:val="ListParagraph"/>
                        <w:numPr>
                          <w:ilvl w:val="0"/>
                          <w:numId w:val="15"/>
                        </w:numPr>
                        <w:rPr>
                          <w:rStyle w:val="jesuswords"/>
                        </w:rPr>
                      </w:pPr>
                      <w:r>
                        <w:rPr>
                          <w:rStyle w:val="jesuswords"/>
                        </w:rPr>
                        <w:t xml:space="preserve">Jesus claimed to be the bread of life, with the ability or power to satisfy the hunger or thirst of every individual on planet earth, regardless of color, creed or race (John 6:35). </w:t>
                      </w:r>
                    </w:p>
                    <w:p w14:paraId="48CB4C5B" w14:textId="77777777" w:rsidR="00B85D7C" w:rsidRPr="00DA4899" w:rsidRDefault="00B85D7C" w:rsidP="00DA4899">
                      <w:pPr>
                        <w:spacing w:before="288" w:after="100" w:afterAutospacing="1" w:line="240" w:lineRule="auto"/>
                        <w:rPr>
                          <w:rFonts w:ascii="Lucida Sans" w:eastAsia="Times New Roman" w:hAnsi="Lucida Sans"/>
                          <w:b/>
                          <w:bCs/>
                          <w:sz w:val="18"/>
                          <w:szCs w:val="18"/>
                        </w:rPr>
                      </w:pPr>
                      <w:r w:rsidRPr="00DA4899">
                        <w:rPr>
                          <w:rFonts w:ascii="Lucida Sans" w:eastAsia="Times New Roman" w:hAnsi="Lucida Sans"/>
                          <w:b/>
                          <w:bCs/>
                          <w:sz w:val="18"/>
                          <w:szCs w:val="18"/>
                        </w:rPr>
                        <w:t>Discussion Questions</w:t>
                      </w:r>
                    </w:p>
                    <w:p w14:paraId="3A3D2BDB" w14:textId="77777777" w:rsidR="00B85D7C" w:rsidRDefault="00B85D7C" w:rsidP="003A7A12">
                      <w:pPr>
                        <w:pStyle w:val="ListParagraph"/>
                        <w:numPr>
                          <w:ilvl w:val="0"/>
                          <w:numId w:val="16"/>
                        </w:numPr>
                        <w:spacing w:after="160" w:line="259" w:lineRule="auto"/>
                        <w:rPr>
                          <w:rStyle w:val="jesuswords"/>
                        </w:rPr>
                      </w:pPr>
                      <w:r>
                        <w:rPr>
                          <w:rStyle w:val="jesuswords"/>
                        </w:rPr>
                        <w:t xml:space="preserve">When Jesus </w:t>
                      </w:r>
                      <w:proofErr w:type="gramStart"/>
                      <w:r>
                        <w:rPr>
                          <w:rStyle w:val="jesuswords"/>
                        </w:rPr>
                        <w:t>said</w:t>
                      </w:r>
                      <w:proofErr w:type="gramEnd"/>
                      <w:r>
                        <w:rPr>
                          <w:rStyle w:val="jesuswords"/>
                        </w:rPr>
                        <w:t xml:space="preserve"> “before Abraham was, I Am,” what was he saying?</w:t>
                      </w:r>
                    </w:p>
                    <w:p w14:paraId="57C84082" w14:textId="77777777" w:rsidR="00B85D7C" w:rsidRDefault="00B85D7C" w:rsidP="003A7A12">
                      <w:pPr>
                        <w:pStyle w:val="ListParagraph"/>
                        <w:numPr>
                          <w:ilvl w:val="0"/>
                          <w:numId w:val="16"/>
                        </w:numPr>
                        <w:spacing w:after="160" w:line="259" w:lineRule="auto"/>
                        <w:rPr>
                          <w:rStyle w:val="jesuswords"/>
                        </w:rPr>
                      </w:pPr>
                      <w:r>
                        <w:rPr>
                          <w:rStyle w:val="jesuswords"/>
                        </w:rPr>
                        <w:t>What was meant by Jesus when he said, “I am the bread of life”?</w:t>
                      </w:r>
                    </w:p>
                    <w:p w14:paraId="385F8DCC" w14:textId="77777777" w:rsidR="00B85D7C" w:rsidRDefault="00B85D7C" w:rsidP="003A7A12">
                      <w:pPr>
                        <w:pStyle w:val="ListParagraph"/>
                        <w:numPr>
                          <w:ilvl w:val="0"/>
                          <w:numId w:val="16"/>
                        </w:numPr>
                        <w:spacing w:after="160" w:line="259" w:lineRule="auto"/>
                        <w:rPr>
                          <w:rStyle w:val="jesuswords"/>
                        </w:rPr>
                      </w:pPr>
                      <w:r>
                        <w:rPr>
                          <w:rStyle w:val="jesuswords"/>
                        </w:rPr>
                        <w:t>Why did the Jews pick up stones to stone him in John 8:59?</w:t>
                      </w:r>
                    </w:p>
                    <w:p w14:paraId="44CFAB64" w14:textId="77777777" w:rsidR="00B85D7C" w:rsidRDefault="00B85D7C" w:rsidP="003A7A12">
                      <w:pPr>
                        <w:pStyle w:val="ListParagraph"/>
                        <w:numPr>
                          <w:ilvl w:val="0"/>
                          <w:numId w:val="16"/>
                        </w:numPr>
                        <w:spacing w:after="160" w:line="259" w:lineRule="auto"/>
                        <w:rPr>
                          <w:rStyle w:val="jesuswords"/>
                        </w:rPr>
                      </w:pPr>
                      <w:r>
                        <w:rPr>
                          <w:rStyle w:val="jesuswords"/>
                        </w:rPr>
                        <w:t>Should the threat of harm prevent us from sharing or answering questions honestly about Christ and His teachings?</w:t>
                      </w:r>
                    </w:p>
                    <w:p w14:paraId="6DEF04D3" w14:textId="77777777" w:rsidR="00B85D7C" w:rsidRDefault="00B85D7C" w:rsidP="003A7A12">
                      <w:pPr>
                        <w:pStyle w:val="ListParagraph"/>
                        <w:numPr>
                          <w:ilvl w:val="0"/>
                          <w:numId w:val="16"/>
                        </w:numPr>
                        <w:spacing w:after="160" w:line="259" w:lineRule="auto"/>
                        <w:rPr>
                          <w:rStyle w:val="jesuswords"/>
                        </w:rPr>
                      </w:pPr>
                      <w:r>
                        <w:rPr>
                          <w:rStyle w:val="jesuswords"/>
                        </w:rPr>
                        <w:t>Should the threat of harm cause us to go out of the way to hide the fact that we are born again believers in Christ and His teachings?</w:t>
                      </w:r>
                    </w:p>
                    <w:p w14:paraId="05990945" w14:textId="77777777" w:rsidR="00B85D7C" w:rsidRPr="002D2DB4" w:rsidRDefault="00B85D7C" w:rsidP="00B449EE">
                      <w:pPr>
                        <w:widowControl w:val="0"/>
                        <w:autoSpaceDE w:val="0"/>
                        <w:autoSpaceDN w:val="0"/>
                        <w:adjustRightInd w:val="0"/>
                        <w:spacing w:after="0"/>
                        <w:rPr>
                          <w:rFonts w:ascii="Lucida Sans" w:hAnsi="Lucida Sans" w:cs="Helvetica Neue Light"/>
                          <w:szCs w:val="17"/>
                        </w:rPr>
                      </w:pPr>
                    </w:p>
                  </w:txbxContent>
                </v:textbox>
              </v:shape>
            </w:pict>
          </mc:Fallback>
        </mc:AlternateContent>
      </w:r>
      <w:r w:rsidR="00276CAB">
        <w:rPr>
          <w:rFonts w:ascii="Arial Narrow Bold" w:hAnsi="Arial Narrow Bold"/>
          <w:noProof/>
          <w:kern w:val="16"/>
          <w:sz w:val="16"/>
        </w:rPr>
        <mc:AlternateContent>
          <mc:Choice Requires="wps">
            <w:drawing>
              <wp:anchor distT="0" distB="0" distL="114299" distR="114299" simplePos="0" relativeHeight="251699200" behindDoc="0" locked="0" layoutInCell="1" allowOverlap="1" wp14:anchorId="6D7C1C99" wp14:editId="4D620BEC">
                <wp:simplePos x="0" y="0"/>
                <wp:positionH relativeFrom="column">
                  <wp:posOffset>3562350</wp:posOffset>
                </wp:positionH>
                <wp:positionV relativeFrom="paragraph">
                  <wp:posOffset>278765</wp:posOffset>
                </wp:positionV>
                <wp:extent cx="0" cy="8074660"/>
                <wp:effectExtent l="0" t="0" r="25400" b="27940"/>
                <wp:wrapTight wrapText="bothSides">
                  <wp:wrapPolygon edited="0">
                    <wp:start x="-1" y="0"/>
                    <wp:lineTo x="-1" y="21607"/>
                    <wp:lineTo x="-1" y="21607"/>
                    <wp:lineTo x="-1" y="0"/>
                    <wp:lineTo x="-1" y="0"/>
                  </wp:wrapPolygon>
                </wp:wrapTight>
                <wp:docPr id="72" name="Line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074660"/>
                        </a:xfrm>
                        <a:prstGeom prst="line">
                          <a:avLst/>
                        </a:prstGeom>
                        <a:noFill/>
                        <a:ln w="635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71" o:spid="_x0000_s1026" style="position:absolute;z-index:251699200;visibility:visible;mso-wrap-style:square;mso-width-percent:0;mso-height-percent:0;mso-wrap-distance-left:114299emu;mso-wrap-distance-top:0;mso-wrap-distance-right:114299emu;mso-wrap-distance-bottom:0;mso-position-horizontal:absolute;mso-position-horizontal-relative:text;mso-position-vertical:absolute;mso-position-vertical-relative:text;mso-width-percent:0;mso-height-percent:0;mso-width-relative:page;mso-height-relative:page" from="280.5pt,21.95pt" to="280.5pt,657.7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" strokecolor="black [3213]" strokeweight=".5pt">
                <v:shadow opacity="22938f" mv:blur="38100f" offset="0,2pt"/>
                <w10:wrap type="tight"/>
              </v:line>
            </w:pict>
          </mc:Fallback>
        </mc:AlternateContent>
      </w:r>
      <w:r w:rsidR="00017997">
        <w:rPr>
          <w:rFonts w:ascii="Arial Black" w:eastAsia="Times New Roman" w:hAnsi="Arial Black"/>
          <w:spacing w:val="0"/>
          <w:sz w:val="21"/>
        </w:rPr>
        <w:t xml:space="preserve">Sunday, </w:t>
      </w:r>
      <w:r w:rsidR="00A252B3">
        <w:rPr>
          <w:rFonts w:ascii="Arial Black" w:eastAsia="Times New Roman" w:hAnsi="Arial Black"/>
          <w:spacing w:val="0"/>
          <w:sz w:val="21"/>
        </w:rPr>
        <w:t>December 22</w:t>
      </w:r>
      <w:r w:rsidR="00977DB4">
        <w:rPr>
          <w:rFonts w:ascii="Arial Black" w:eastAsia="Times New Roman" w:hAnsi="Arial Black"/>
          <w:spacing w:val="0"/>
          <w:sz w:val="21"/>
        </w:rPr>
        <w:t>, 2013</w:t>
      </w:r>
    </w:p>
    <w:p w14:paraId="6E1360CD" w14:textId="77777777" w:rsidR="00D90C6D" w:rsidRDefault="00D90C6D" w:rsidP="00625F55">
      <w:pPr>
        <w:tabs>
          <w:tab w:val="left" w:pos="9040"/>
        </w:tabs>
        <w:jc w:val="center"/>
        <w:rPr>
          <w:rFonts w:ascii="Arial Black" w:eastAsia="Times New Roman" w:hAnsi="Arial Black"/>
          <w:spacing w:val="0"/>
        </w:rPr>
      </w:pPr>
    </w:p>
    <w:p w14:paraId="7875899C" w14:textId="77777777" w:rsidR="00EA5FCF" w:rsidRPr="00CD259F" w:rsidRDefault="00EA5FCF" w:rsidP="00D90C6D">
      <w:pPr>
        <w:tabs>
          <w:tab w:val="left" w:pos="9040"/>
        </w:tabs>
        <w:jc w:val="right"/>
        <w:rPr>
          <w:rFonts w:ascii="Arial Black" w:eastAsia="Times New Roman" w:hAnsi="Arial Black"/>
          <w:spacing w:val="0"/>
        </w:rPr>
        <w:sectPr w:rsidR="00EA5FCF" w:rsidRPr="00CD259F">
          <w:type w:val="continuous"/>
          <w:pgSz w:w="12240" w:h="15840"/>
          <w:pgMar w:top="720" w:right="720" w:bottom="576" w:left="720" w:header="720" w:footer="720" w:gutter="0"/>
          <w:cols w:space="720"/>
          <w:noEndnote/>
        </w:sectPr>
      </w:pPr>
    </w:p>
    <w:p w14:paraId="502D30AA" w14:textId="77777777" w:rsidR="000C27A4" w:rsidRPr="00FF3BC1" w:rsidRDefault="003D23E3" w:rsidP="00BD2E4C">
      <w:pPr>
        <w:rPr>
          <w:color w:val="000000"/>
          <w:kern w:val="16"/>
        </w:rPr>
      </w:pPr>
      <w:r w:rsidRPr="00F272C0">
        <w:rPr>
          <w:rFonts w:ascii="Arial Narrow Bold" w:hAnsi="Arial Narrow Bold"/>
          <w:kern w:val="16"/>
          <w:sz w:val="16"/>
        </w:rPr>
        <w:lastRenderedPageBreak/>
        <w:br w:type="page"/>
      </w:r>
      <w:r w:rsidR="005F6CBA">
        <w:rPr>
          <w:noProof/>
          <w:kern w:val="16"/>
        </w:rPr>
        <w:lastRenderedPageBreak/>
        <mc:AlternateContent>
          <mc:Choice Requires="wps">
            <w:drawing>
              <wp:anchor distT="0" distB="0" distL="114300" distR="114300" simplePos="0" relativeHeight="251725824" behindDoc="0" locked="0" layoutInCell="1" allowOverlap="1" wp14:anchorId="45703DC4" wp14:editId="7DFE6AA8">
                <wp:simplePos x="0" y="0"/>
                <wp:positionH relativeFrom="column">
                  <wp:posOffset>118745</wp:posOffset>
                </wp:positionH>
                <wp:positionV relativeFrom="paragraph">
                  <wp:posOffset>7717155</wp:posOffset>
                </wp:positionV>
                <wp:extent cx="801370" cy="847725"/>
                <wp:effectExtent l="0" t="0" r="0" b="0"/>
                <wp:wrapSquare wrapText="bothSides"/>
                <wp:docPr id="49" name="Text Box 49"/>
                <wp:cNvGraphicFramePr/>
                <a:graphic xmlns:a="http://schemas.openxmlformats.org/drawingml/2006/main">
                  <a:graphicData uri="http://schemas.microsoft.com/office/word/2010/wordprocessingShape">
                    <wps:wsp>
                      <wps:cNvSpPr txBox="1"/>
                      <wps:spPr>
                        <a:xfrm>
                          <a:off x="0" y="0"/>
                          <a:ext cx="801370" cy="847725"/>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322F7B0" w14:textId="77777777" w:rsidR="00B85D7C" w:rsidRDefault="00B85D7C">
                            <w:r>
                              <w:rPr>
                                <w:noProof/>
                              </w:rPr>
                              <w:drawing>
                                <wp:inline distT="0" distB="0" distL="0" distR="0" wp14:anchorId="05BC7D18" wp14:editId="2B17AD2E">
                                  <wp:extent cx="618067" cy="667393"/>
                                  <wp:effectExtent l="0" t="0" r="0" b="0"/>
                                  <wp:docPr id="4" name="Picture 4" descr="Mac HD:Users:debbiehulbert:Desktop:VanGorkom2013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c HD:Users:debbiehulbert:Desktop:VanGorkom201309.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8067" cy="667393"/>
                                          </a:xfrm>
                                          <a:prstGeom prst="rect">
                                            <a:avLst/>
                                          </a:prstGeom>
                                          <a:noFill/>
                                          <a:ln>
                                            <a:noFill/>
                                          </a:ln>
                                        </pic:spPr>
                                      </pic:pic>
                                    </a:graphicData>
                                  </a:graphic>
                                </wp:inline>
                              </w:drawing>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id="Text Box 49" o:spid="_x0000_s1028" type="#_x0000_t202" style="position:absolute;margin-left:9.35pt;margin-top:607.65pt;width:63.1pt;height:66.75pt;z-index:2517258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" filled="f" stroked="f">
                <v:textbox style="mso-fit-shape-to-text:t">
                  <w:txbxContent>
                    <w:p w14:paraId="7322F7B0" w14:textId="77777777" w:rsidR="00B85D7C" w:rsidRDefault="00B85D7C">
                      <w:r>
                        <w:rPr>
                          <w:noProof/>
                        </w:rPr>
                        <w:drawing>
                          <wp:inline distT="0" distB="0" distL="0" distR="0" wp14:anchorId="05BC7D18" wp14:editId="2B17AD2E">
                            <wp:extent cx="618067" cy="667393"/>
                            <wp:effectExtent l="0" t="0" r="0" b="0"/>
                            <wp:docPr id="4" name="Picture 4" descr="Mac HD:Users:debbiehulbert:Desktop:VanGorkom2013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c HD:Users:debbiehulbert:Desktop:VanGorkom201309.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8067" cy="667393"/>
                                    </a:xfrm>
                                    <a:prstGeom prst="rect">
                                      <a:avLst/>
                                    </a:prstGeom>
                                    <a:noFill/>
                                    <a:ln>
                                      <a:noFill/>
                                    </a:ln>
                                  </pic:spPr>
                                </pic:pic>
                              </a:graphicData>
                            </a:graphic>
                          </wp:inline>
                        </w:drawing>
                      </w:r>
                    </w:p>
                  </w:txbxContent>
                </v:textbox>
                <w10:wrap type="square"/>
              </v:shape>
            </w:pict>
          </mc:Fallback>
        </mc:AlternateContent>
      </w:r>
      <w:r w:rsidR="00FA27F1">
        <w:rPr>
          <w:noProof/>
          <w:kern w:val="16"/>
        </w:rPr>
        <mc:AlternateContent>
          <mc:Choice Requires="wps">
            <w:drawing>
              <wp:anchor distT="0" distB="0" distL="114300" distR="114300" simplePos="0" relativeHeight="251716608" behindDoc="0" locked="0" layoutInCell="1" allowOverlap="1" wp14:anchorId="244EA2CC" wp14:editId="77C83802">
                <wp:simplePos x="0" y="0"/>
                <wp:positionH relativeFrom="column">
                  <wp:posOffset>2137410</wp:posOffset>
                </wp:positionH>
                <wp:positionV relativeFrom="paragraph">
                  <wp:posOffset>8430260</wp:posOffset>
                </wp:positionV>
                <wp:extent cx="831215" cy="831215"/>
                <wp:effectExtent l="0" t="0" r="0" b="6985"/>
                <wp:wrapSquare wrapText="bothSides"/>
                <wp:docPr id="3" name="Text Box 3"/>
                <wp:cNvGraphicFramePr/>
                <a:graphic xmlns:a="http://schemas.openxmlformats.org/drawingml/2006/main">
                  <a:graphicData uri="http://schemas.microsoft.com/office/word/2010/wordprocessingShape">
                    <wps:wsp>
                      <wps:cNvSpPr txBox="1"/>
                      <wps:spPr>
                        <a:xfrm>
                          <a:off x="0" y="0"/>
                          <a:ext cx="831215" cy="831215"/>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CA37189" w14:textId="77777777" w:rsidR="00B85D7C" w:rsidRDefault="00B85D7C">
                            <w:r>
                              <w:rPr>
                                <w:noProof/>
                              </w:rPr>
                              <w:drawing>
                                <wp:inline distT="0" distB="0" distL="0" distR="0" wp14:anchorId="465B7EAC" wp14:editId="3F1778D5">
                                  <wp:extent cx="638810" cy="638810"/>
                                  <wp:effectExtent l="0" t="0" r="8890" b="8890"/>
                                  <wp:docPr id="7" name="Picture 7" descr="Mac HD:Users:debbiehulbert:Secretary:BULLETINS:qrcod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 HD:Users:debbiehulbert:Secretary:BULLETINS:qrcode[1].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8810" cy="63881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29" type="#_x0000_t202" style="position:absolute;margin-left:168.3pt;margin-top:663.8pt;width:65.45pt;height:65.4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" filled="f" stroked="f">
                <v:textbox>
                  <w:txbxContent>
                    <w:p w14:paraId="4CA37189" w14:textId="77777777" w:rsidR="00B85D7C" w:rsidRDefault="00B85D7C">
                      <w:r>
                        <w:rPr>
                          <w:noProof/>
                        </w:rPr>
                        <w:drawing>
                          <wp:inline distT="0" distB="0" distL="0" distR="0" wp14:anchorId="465B7EAC" wp14:editId="3F1778D5">
                            <wp:extent cx="638810" cy="638810"/>
                            <wp:effectExtent l="0" t="0" r="8890" b="8890"/>
                            <wp:docPr id="7" name="Picture 7" descr="Mac HD:Users:debbiehulbert:Secretary:BULLETINS:qrcod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 HD:Users:debbiehulbert:Secretary:BULLETINS:qrcode[1].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8810" cy="638810"/>
                                    </a:xfrm>
                                    <a:prstGeom prst="rect">
                                      <a:avLst/>
                                    </a:prstGeom>
                                    <a:noFill/>
                                    <a:ln>
                                      <a:noFill/>
                                    </a:ln>
                                  </pic:spPr>
                                </pic:pic>
                              </a:graphicData>
                            </a:graphic>
                          </wp:inline>
                        </w:drawing>
                      </w:r>
                    </w:p>
                  </w:txbxContent>
                </v:textbox>
                <w10:wrap type="square"/>
              </v:shape>
            </w:pict>
          </mc:Fallback>
        </mc:AlternateContent>
      </w:r>
      <w:r w:rsidR="00F41E97">
        <w:rPr>
          <w:noProof/>
          <w:kern w:val="16"/>
        </w:rPr>
        <mc:AlternateContent>
          <mc:Choice Requires="wps">
            <w:drawing>
              <wp:anchor distT="0" distB="0" distL="114300" distR="114300" simplePos="0" relativeHeight="251704320" behindDoc="0" locked="0" layoutInCell="1" allowOverlap="1" wp14:anchorId="5719A501" wp14:editId="0DDBF002">
                <wp:simplePos x="0" y="0"/>
                <wp:positionH relativeFrom="column">
                  <wp:posOffset>0</wp:posOffset>
                </wp:positionH>
                <wp:positionV relativeFrom="paragraph">
                  <wp:posOffset>7480935</wp:posOffset>
                </wp:positionV>
                <wp:extent cx="3324860" cy="950595"/>
                <wp:effectExtent l="0" t="0" r="0" b="0"/>
                <wp:wrapSquare wrapText="bothSides"/>
                <wp:docPr id="6" name="Text Box 6"/>
                <wp:cNvGraphicFramePr/>
                <a:graphic xmlns:a="http://schemas.openxmlformats.org/drawingml/2006/main">
                  <a:graphicData uri="http://schemas.microsoft.com/office/word/2010/wordprocessingShape">
                    <wps:wsp>
                      <wps:cNvSpPr txBox="1"/>
                      <wps:spPr>
                        <a:xfrm>
                          <a:off x="0" y="0"/>
                          <a:ext cx="3324860" cy="950595"/>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32B68A9" w14:textId="77777777" w:rsidR="00B85D7C" w:rsidRPr="00747C40" w:rsidRDefault="00B85D7C" w:rsidP="00D9472C">
                            <w:pPr>
                              <w:spacing w:after="0"/>
                              <w:rPr>
                                <w:rFonts w:ascii="Arial Narrow" w:hAnsi="Arial Narrow"/>
                                <w:szCs w:val="17"/>
                              </w:rPr>
                            </w:pPr>
                            <w:r>
                              <w:rPr>
                                <w:rFonts w:ascii="Arial Narrow" w:hAnsi="Arial Narrow"/>
                                <w:szCs w:val="17"/>
                              </w:rPr>
                              <w:t xml:space="preserve">Fred &amp; Vicki </w:t>
                            </w:r>
                            <w:proofErr w:type="spellStart"/>
                            <w:r>
                              <w:rPr>
                                <w:rFonts w:ascii="Arial Narrow" w:hAnsi="Arial Narrow"/>
                                <w:szCs w:val="17"/>
                              </w:rPr>
                              <w:t>VanGorkom</w:t>
                            </w:r>
                            <w:proofErr w:type="spellEnd"/>
                            <w:r>
                              <w:rPr>
                                <w:rFonts w:ascii="Arial Narrow" w:hAnsi="Arial Narrow"/>
                                <w:szCs w:val="17"/>
                              </w:rPr>
                              <w:t>, of Christian Veterinary Mission, ask for prayer:</w:t>
                            </w:r>
                          </w:p>
                          <w:p w14:paraId="035AE893" w14:textId="77777777" w:rsidR="00B85D7C" w:rsidRPr="00B85D7C" w:rsidRDefault="00B85D7C" w:rsidP="00AC5FE6">
                            <w:pPr>
                              <w:pStyle w:val="ListParagraph"/>
                              <w:numPr>
                                <w:ilvl w:val="0"/>
                                <w:numId w:val="4"/>
                              </w:numPr>
                              <w:ind w:left="1710"/>
                              <w:rPr>
                                <w:rFonts w:ascii="Arial Narrow" w:hAnsi="Arial Narrow"/>
                                <w:szCs w:val="17"/>
                              </w:rPr>
                            </w:pPr>
                            <w:r>
                              <w:rPr>
                                <w:rFonts w:ascii="Arial Narrow" w:hAnsi="Arial Narrow" w:cs="Calibri"/>
                                <w:iCs/>
                                <w:color w:val="1A1A1A"/>
                                <w:spacing w:val="0"/>
                                <w:szCs w:val="17"/>
                              </w:rPr>
                              <w:t>The Lord of Harvest to call &amp; send laborers to His harvest.</w:t>
                            </w:r>
                          </w:p>
                          <w:p w14:paraId="51990653" w14:textId="77777777" w:rsidR="00B85D7C" w:rsidRPr="00B85D7C" w:rsidRDefault="00B85D7C" w:rsidP="00AC5FE6">
                            <w:pPr>
                              <w:pStyle w:val="ListParagraph"/>
                              <w:numPr>
                                <w:ilvl w:val="0"/>
                                <w:numId w:val="4"/>
                              </w:numPr>
                              <w:ind w:left="1710"/>
                              <w:rPr>
                                <w:rFonts w:ascii="Arial Narrow" w:hAnsi="Arial Narrow"/>
                                <w:szCs w:val="17"/>
                              </w:rPr>
                            </w:pPr>
                            <w:r>
                              <w:rPr>
                                <w:rFonts w:ascii="Arial Narrow" w:hAnsi="Arial Narrow" w:cs="Calibri"/>
                                <w:iCs/>
                                <w:color w:val="1A1A1A"/>
                                <w:spacing w:val="0"/>
                                <w:szCs w:val="17"/>
                              </w:rPr>
                              <w:t>For their family that they might live lives worth of Him.</w:t>
                            </w:r>
                          </w:p>
                          <w:p w14:paraId="76947D75" w14:textId="77777777" w:rsidR="00B85D7C" w:rsidRPr="00640240" w:rsidRDefault="00B85D7C" w:rsidP="00AC5FE6">
                            <w:pPr>
                              <w:pStyle w:val="ListParagraph"/>
                              <w:numPr>
                                <w:ilvl w:val="0"/>
                                <w:numId w:val="4"/>
                              </w:numPr>
                              <w:ind w:left="1710"/>
                              <w:rPr>
                                <w:rFonts w:ascii="Arial Narrow" w:hAnsi="Arial Narrow"/>
                                <w:szCs w:val="17"/>
                              </w:rPr>
                            </w:pPr>
                            <w:r>
                              <w:rPr>
                                <w:rFonts w:ascii="Arial Narrow" w:hAnsi="Arial Narrow" w:cs="Calibri"/>
                                <w:iCs/>
                                <w:color w:val="1A1A1A"/>
                                <w:spacing w:val="0"/>
                                <w:szCs w:val="17"/>
                              </w:rPr>
                              <w:t xml:space="preserve">For comfort for persecuted believers. </w:t>
                            </w:r>
                          </w:p>
                          <w:p w14:paraId="399DF381" w14:textId="77777777" w:rsidR="00B85D7C" w:rsidRPr="001658C3" w:rsidRDefault="00B85D7C" w:rsidP="00562590">
                            <w:pPr>
                              <w:pStyle w:val="ListParagraph"/>
                              <w:ind w:left="360"/>
                              <w:rPr>
                                <w:rFonts w:ascii="Arial Narrow" w:hAnsi="Arial Narrow"/>
                                <w:szCs w:val="17"/>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30" type="#_x0000_t202" style="position:absolute;margin-left:0;margin-top:589.05pt;width:261.8pt;height:74.8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" filled="f" stroked="f">
                <v:textbox>
                  <w:txbxContent>
                    <w:p w14:paraId="132B68A9" w14:textId="77777777" w:rsidR="00B85D7C" w:rsidRPr="00747C40" w:rsidRDefault="00B85D7C" w:rsidP="00D9472C">
                      <w:pPr>
                        <w:spacing w:after="0"/>
                        <w:rPr>
                          <w:rFonts w:ascii="Arial Narrow" w:hAnsi="Arial Narrow"/>
                          <w:szCs w:val="17"/>
                        </w:rPr>
                      </w:pPr>
                      <w:r>
                        <w:rPr>
                          <w:rFonts w:ascii="Arial Narrow" w:hAnsi="Arial Narrow"/>
                          <w:szCs w:val="17"/>
                        </w:rPr>
                        <w:t xml:space="preserve">Fred &amp; Vicki </w:t>
                      </w:r>
                      <w:proofErr w:type="spellStart"/>
                      <w:r>
                        <w:rPr>
                          <w:rFonts w:ascii="Arial Narrow" w:hAnsi="Arial Narrow"/>
                          <w:szCs w:val="17"/>
                        </w:rPr>
                        <w:t>VanGorkom</w:t>
                      </w:r>
                      <w:proofErr w:type="spellEnd"/>
                      <w:r>
                        <w:rPr>
                          <w:rFonts w:ascii="Arial Narrow" w:hAnsi="Arial Narrow"/>
                          <w:szCs w:val="17"/>
                        </w:rPr>
                        <w:t>, of Christian Veterinary Mission, ask for prayer:</w:t>
                      </w:r>
                    </w:p>
                    <w:p w14:paraId="035AE893" w14:textId="77777777" w:rsidR="00B85D7C" w:rsidRPr="00B85D7C" w:rsidRDefault="00B85D7C" w:rsidP="00AC5FE6">
                      <w:pPr>
                        <w:pStyle w:val="ListParagraph"/>
                        <w:numPr>
                          <w:ilvl w:val="0"/>
                          <w:numId w:val="4"/>
                        </w:numPr>
                        <w:ind w:left="1710"/>
                        <w:rPr>
                          <w:rFonts w:ascii="Arial Narrow" w:hAnsi="Arial Narrow"/>
                          <w:szCs w:val="17"/>
                        </w:rPr>
                      </w:pPr>
                      <w:r>
                        <w:rPr>
                          <w:rFonts w:ascii="Arial Narrow" w:hAnsi="Arial Narrow" w:cs="Calibri"/>
                          <w:iCs/>
                          <w:color w:val="1A1A1A"/>
                          <w:spacing w:val="0"/>
                          <w:szCs w:val="17"/>
                        </w:rPr>
                        <w:t>The Lord of Harvest to call &amp; send laborers to His harvest.</w:t>
                      </w:r>
                    </w:p>
                    <w:p w14:paraId="51990653" w14:textId="77777777" w:rsidR="00B85D7C" w:rsidRPr="00B85D7C" w:rsidRDefault="00B85D7C" w:rsidP="00AC5FE6">
                      <w:pPr>
                        <w:pStyle w:val="ListParagraph"/>
                        <w:numPr>
                          <w:ilvl w:val="0"/>
                          <w:numId w:val="4"/>
                        </w:numPr>
                        <w:ind w:left="1710"/>
                        <w:rPr>
                          <w:rFonts w:ascii="Arial Narrow" w:hAnsi="Arial Narrow"/>
                          <w:szCs w:val="17"/>
                        </w:rPr>
                      </w:pPr>
                      <w:r>
                        <w:rPr>
                          <w:rFonts w:ascii="Arial Narrow" w:hAnsi="Arial Narrow" w:cs="Calibri"/>
                          <w:iCs/>
                          <w:color w:val="1A1A1A"/>
                          <w:spacing w:val="0"/>
                          <w:szCs w:val="17"/>
                        </w:rPr>
                        <w:t>For their family that they might live lives worth of Him.</w:t>
                      </w:r>
                    </w:p>
                    <w:p w14:paraId="76947D75" w14:textId="77777777" w:rsidR="00B85D7C" w:rsidRPr="00640240" w:rsidRDefault="00B85D7C" w:rsidP="00AC5FE6">
                      <w:pPr>
                        <w:pStyle w:val="ListParagraph"/>
                        <w:numPr>
                          <w:ilvl w:val="0"/>
                          <w:numId w:val="4"/>
                        </w:numPr>
                        <w:ind w:left="1710"/>
                        <w:rPr>
                          <w:rFonts w:ascii="Arial Narrow" w:hAnsi="Arial Narrow"/>
                          <w:szCs w:val="17"/>
                        </w:rPr>
                      </w:pPr>
                      <w:r>
                        <w:rPr>
                          <w:rFonts w:ascii="Arial Narrow" w:hAnsi="Arial Narrow" w:cs="Calibri"/>
                          <w:iCs/>
                          <w:color w:val="1A1A1A"/>
                          <w:spacing w:val="0"/>
                          <w:szCs w:val="17"/>
                        </w:rPr>
                        <w:t xml:space="preserve">For comfort for persecuted believers. </w:t>
                      </w:r>
                    </w:p>
                    <w:p w14:paraId="399DF381" w14:textId="77777777" w:rsidR="00B85D7C" w:rsidRPr="001658C3" w:rsidRDefault="00B85D7C" w:rsidP="00562590">
                      <w:pPr>
                        <w:pStyle w:val="ListParagraph"/>
                        <w:ind w:left="360"/>
                        <w:rPr>
                          <w:rFonts w:ascii="Arial Narrow" w:hAnsi="Arial Narrow"/>
                          <w:szCs w:val="17"/>
                        </w:rPr>
                      </w:pPr>
                    </w:p>
                  </w:txbxContent>
                </v:textbox>
                <w10:wrap type="square"/>
              </v:shape>
            </w:pict>
          </mc:Fallback>
        </mc:AlternateContent>
      </w:r>
      <w:r w:rsidR="007166B4">
        <w:rPr>
          <w:noProof/>
          <w:kern w:val="16"/>
        </w:rPr>
        <mc:AlternateContent>
          <mc:Choice Requires="wps">
            <w:drawing>
              <wp:anchor distT="0" distB="0" distL="114300" distR="114300" simplePos="0" relativeHeight="251708416" behindDoc="0" locked="0" layoutInCell="1" allowOverlap="1" wp14:anchorId="49932BA2" wp14:editId="2DFDB474">
                <wp:simplePos x="0" y="0"/>
                <wp:positionH relativeFrom="column">
                  <wp:posOffset>0</wp:posOffset>
                </wp:positionH>
                <wp:positionV relativeFrom="paragraph">
                  <wp:posOffset>7362190</wp:posOffset>
                </wp:positionV>
                <wp:extent cx="3324860" cy="160655"/>
                <wp:effectExtent l="0" t="0" r="2540" b="0"/>
                <wp:wrapTight wrapText="bothSides">
                  <wp:wrapPolygon edited="0">
                    <wp:start x="0" y="0"/>
                    <wp:lineTo x="0" y="17075"/>
                    <wp:lineTo x="21451" y="17075"/>
                    <wp:lineTo x="21451" y="0"/>
                    <wp:lineTo x="0" y="0"/>
                  </wp:wrapPolygon>
                </wp:wrapTight>
                <wp:docPr id="47"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63F1C23B" w14:textId="77777777" w:rsidR="00B85D7C" w:rsidRPr="009D2125" w:rsidRDefault="00B85D7C" w:rsidP="00396830">
                            <w:pPr>
                              <w:pStyle w:val="Heading2B"/>
                              <w:rPr>
                                <w:b/>
                                <w:color w:val="800000"/>
                                <w:sz w:val="17"/>
                                <w:szCs w:val="17"/>
                              </w:rPr>
                            </w:pPr>
                            <w:r w:rsidRPr="009D2125">
                              <w:rPr>
                                <w:b/>
                                <w:color w:val="800000"/>
                                <w:sz w:val="17"/>
                                <w:szCs w:val="17"/>
                              </w:rPr>
                              <w:t>MISSIONARY CORNER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0" o:spid="_x0000_s1031" type="#_x0000_t202" style="position:absolute;margin-left:0;margin-top:579.7pt;width:261.8pt;height:12.6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" fillcolor="#d8d8d8 [2732]" stroked="f">
                <v:textbox inset="0,0,0,0">
                  <w:txbxContent>
                    <w:p w14:paraId="63F1C23B" w14:textId="77777777" w:rsidR="00B85D7C" w:rsidRPr="009D2125" w:rsidRDefault="00B85D7C" w:rsidP="00396830">
                      <w:pPr>
                        <w:pStyle w:val="Heading2B"/>
                        <w:rPr>
                          <w:b/>
                          <w:color w:val="800000"/>
                          <w:sz w:val="17"/>
                          <w:szCs w:val="17"/>
                        </w:rPr>
                      </w:pPr>
                      <w:r w:rsidRPr="009D2125">
                        <w:rPr>
                          <w:b/>
                          <w:color w:val="800000"/>
                          <w:sz w:val="17"/>
                          <w:szCs w:val="17"/>
                        </w:rPr>
                        <w:t>MISSIONARY CORNER</w:t>
                      </w:r>
                    </w:p>
                  </w:txbxContent>
                </v:textbox>
                <w10:wrap type="tight"/>
              </v:shape>
            </w:pict>
          </mc:Fallback>
        </mc:AlternateContent>
      </w:r>
      <w:r w:rsidR="00E20EDD">
        <w:rPr>
          <w:noProof/>
          <w:kern w:val="16"/>
        </w:rPr>
        <mc:AlternateContent>
          <mc:Choice Requires="wps">
            <w:drawing>
              <wp:anchor distT="0" distB="0" distL="114300" distR="114300" simplePos="0" relativeHeight="251669504" behindDoc="0" locked="0" layoutInCell="1" allowOverlap="1" wp14:anchorId="79008E5E" wp14:editId="2562B040">
                <wp:simplePos x="0" y="0"/>
                <wp:positionH relativeFrom="column">
                  <wp:posOffset>0</wp:posOffset>
                </wp:positionH>
                <wp:positionV relativeFrom="paragraph">
                  <wp:posOffset>949960</wp:posOffset>
                </wp:positionV>
                <wp:extent cx="1662430" cy="6294120"/>
                <wp:effectExtent l="0" t="0" r="13970" b="5080"/>
                <wp:wrapTight wrapText="bothSides">
                  <wp:wrapPolygon edited="0">
                    <wp:start x="0" y="0"/>
                    <wp:lineTo x="0" y="21530"/>
                    <wp:lineTo x="21451" y="21530"/>
                    <wp:lineTo x="21451" y="0"/>
                    <wp:lineTo x="0" y="0"/>
                  </wp:wrapPolygon>
                </wp:wrapTight>
                <wp:docPr id="65"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2430" cy="6294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0CB744" w14:textId="77777777" w:rsidR="00B85D7C" w:rsidRPr="008861DF" w:rsidRDefault="00B85D7C" w:rsidP="00870340">
                            <w:pPr>
                              <w:pStyle w:val="HeadingNarrowCol"/>
                              <w:spacing w:before="0" w:after="0"/>
                            </w:pPr>
                            <w:r w:rsidRPr="000F7FA1">
                              <w:t>MONDAYS</w:t>
                            </w:r>
                          </w:p>
                          <w:p w14:paraId="1CDF967A" w14:textId="77777777" w:rsidR="00B85D7C" w:rsidRDefault="00B85D7C" w:rsidP="008861DF">
                            <w:pPr>
                              <w:widowControl w:val="0"/>
                              <w:autoSpaceDE w:val="0"/>
                              <w:autoSpaceDN w:val="0"/>
                              <w:adjustRightInd w:val="0"/>
                              <w:spacing w:after="0" w:line="240" w:lineRule="auto"/>
                              <w:rPr>
                                <w:rFonts w:ascii="Arial Narrow" w:hAnsi="Arial Narrow" w:cs="Calibri"/>
                                <w:b/>
                                <w:spacing w:val="0"/>
                                <w:szCs w:val="17"/>
                              </w:rPr>
                            </w:pPr>
                          </w:p>
                          <w:p w14:paraId="489C99F1" w14:textId="77777777" w:rsidR="00B85D7C" w:rsidRDefault="00B85D7C" w:rsidP="00137333">
                            <w:pPr>
                              <w:pStyle w:val="HeadingNarrowCol"/>
                              <w:spacing w:after="0"/>
                            </w:pPr>
                            <w:r w:rsidRPr="000F7FA1">
                              <w:t>Tuesdays</w:t>
                            </w:r>
                          </w:p>
                          <w:p w14:paraId="3ACA814D" w14:textId="77777777" w:rsidR="00B85D7C" w:rsidRPr="00E14C87" w:rsidRDefault="00B85D7C" w:rsidP="00E20EDD">
                            <w:pPr>
                              <w:pStyle w:val="HeadingNarrowCol"/>
                              <w:spacing w:before="0" w:after="0"/>
                            </w:pPr>
                          </w:p>
                          <w:p w14:paraId="05CF3D25" w14:textId="77777777" w:rsidR="00B85D7C" w:rsidRPr="00F55101" w:rsidRDefault="00B85D7C" w:rsidP="00A074C6">
                            <w:pPr>
                              <w:pStyle w:val="Normalnarrow"/>
                              <w:rPr>
                                <w:i/>
                              </w:rPr>
                            </w:pPr>
                            <w:r>
                              <w:rPr>
                                <w:b/>
                              </w:rPr>
                              <w:t>WSU College Bible Study</w:t>
                            </w:r>
                          </w:p>
                          <w:p w14:paraId="7A696391" w14:textId="77777777" w:rsidR="00B85D7C" w:rsidRPr="00F55101" w:rsidRDefault="00B85D7C" w:rsidP="00A074C6">
                            <w:pPr>
                              <w:pStyle w:val="Normalnarrow"/>
                              <w:rPr>
                                <w:i/>
                              </w:rPr>
                            </w:pPr>
                            <w:r w:rsidRPr="00F55101">
                              <w:rPr>
                                <w:i/>
                              </w:rPr>
                              <w:t>Marriage Architect</w:t>
                            </w:r>
                          </w:p>
                          <w:p w14:paraId="381DBB8B" w14:textId="77777777" w:rsidR="00B85D7C" w:rsidRDefault="00B85D7C" w:rsidP="00A074C6">
                            <w:pPr>
                              <w:pStyle w:val="Normalnarrow"/>
                            </w:pPr>
                            <w:r>
                              <w:t>5:10pm, WSU CUE 409</w:t>
                            </w:r>
                          </w:p>
                          <w:p w14:paraId="67B0A5BA" w14:textId="77777777" w:rsidR="00B85D7C" w:rsidRDefault="00B85D7C" w:rsidP="00E14C87">
                            <w:pPr>
                              <w:pStyle w:val="Normalnarrow"/>
                            </w:pPr>
                            <w:r>
                              <w:t>Doug Busby, 509-872-3390</w:t>
                            </w:r>
                          </w:p>
                          <w:p w14:paraId="7ED2AF6D" w14:textId="77777777" w:rsidR="00B85D7C" w:rsidRDefault="00B85D7C" w:rsidP="00E14C87">
                            <w:pPr>
                              <w:pStyle w:val="Normalnarrow"/>
                            </w:pPr>
                            <w:r>
                              <w:rPr>
                                <w:i/>
                              </w:rPr>
                              <w:t>No study during winter break.</w:t>
                            </w:r>
                          </w:p>
                          <w:p w14:paraId="73A0E726" w14:textId="77777777" w:rsidR="00B85D7C" w:rsidRDefault="00B85D7C" w:rsidP="00E14C87">
                            <w:pPr>
                              <w:pStyle w:val="Normalnarrow"/>
                            </w:pPr>
                          </w:p>
                          <w:p w14:paraId="7ED09510" w14:textId="77777777" w:rsidR="00B85D7C" w:rsidRPr="007166B4" w:rsidRDefault="00B85D7C" w:rsidP="007166B4">
                            <w:pPr>
                              <w:widowControl w:val="0"/>
                              <w:autoSpaceDE w:val="0"/>
                              <w:autoSpaceDN w:val="0"/>
                              <w:adjustRightInd w:val="0"/>
                              <w:spacing w:after="0" w:line="240" w:lineRule="auto"/>
                              <w:rPr>
                                <w:rFonts w:ascii="Arial Narrow" w:hAnsi="Arial Narrow" w:cs="Arial"/>
                                <w:b/>
                                <w:color w:val="1A1A1A"/>
                                <w:spacing w:val="0"/>
                                <w:szCs w:val="17"/>
                              </w:rPr>
                            </w:pPr>
                            <w:r w:rsidRPr="007166B4">
                              <w:rPr>
                                <w:rFonts w:ascii="Arial Narrow" w:hAnsi="Arial Narrow" w:cs="Arial"/>
                                <w:b/>
                                <w:color w:val="1A1A1A"/>
                                <w:spacing w:val="0"/>
                                <w:szCs w:val="17"/>
                              </w:rPr>
                              <w:t>Gloria Dei on the Palouse Choir</w:t>
                            </w:r>
                          </w:p>
                          <w:p w14:paraId="22F3752F" w14:textId="77777777" w:rsidR="00B85D7C" w:rsidRPr="007166B4" w:rsidRDefault="00B85D7C" w:rsidP="007166B4">
                            <w:pPr>
                              <w:widowControl w:val="0"/>
                              <w:autoSpaceDE w:val="0"/>
                              <w:autoSpaceDN w:val="0"/>
                              <w:adjustRightInd w:val="0"/>
                              <w:spacing w:after="0" w:line="240" w:lineRule="auto"/>
                              <w:rPr>
                                <w:rFonts w:ascii="Arial Narrow" w:hAnsi="Arial Narrow" w:cs="Arial"/>
                                <w:color w:val="1A1A1A"/>
                                <w:spacing w:val="0"/>
                                <w:szCs w:val="17"/>
                              </w:rPr>
                            </w:pPr>
                            <w:r w:rsidRPr="007166B4">
                              <w:rPr>
                                <w:rFonts w:ascii="Arial Narrow" w:hAnsi="Arial Narrow" w:cs="Arial"/>
                                <w:color w:val="1A1A1A"/>
                                <w:spacing w:val="0"/>
                                <w:szCs w:val="17"/>
                              </w:rPr>
                              <w:t xml:space="preserve">7pm, E-Free Sanctuary </w:t>
                            </w:r>
                          </w:p>
                          <w:p w14:paraId="70E354FA" w14:textId="77777777" w:rsidR="00B85D7C" w:rsidRPr="007166B4" w:rsidRDefault="00B85D7C" w:rsidP="007166B4">
                            <w:pPr>
                              <w:widowControl w:val="0"/>
                              <w:autoSpaceDE w:val="0"/>
                              <w:autoSpaceDN w:val="0"/>
                              <w:adjustRightInd w:val="0"/>
                              <w:spacing w:after="0" w:line="240" w:lineRule="auto"/>
                              <w:rPr>
                                <w:rFonts w:ascii="Arial Narrow" w:hAnsi="Arial Narrow" w:cs="Arial"/>
                                <w:color w:val="1A1A1A"/>
                                <w:spacing w:val="0"/>
                                <w:szCs w:val="17"/>
                              </w:rPr>
                            </w:pPr>
                            <w:r w:rsidRPr="007166B4">
                              <w:rPr>
                                <w:rFonts w:ascii="Arial Narrow" w:hAnsi="Arial Narrow" w:cs="Arial"/>
                                <w:color w:val="1A1A1A"/>
                                <w:spacing w:val="0"/>
                                <w:szCs w:val="17"/>
                              </w:rPr>
                              <w:t>Larry Hightower, 208-301-0779</w:t>
                            </w:r>
                          </w:p>
                          <w:p w14:paraId="5C3FF0E8" w14:textId="77777777" w:rsidR="00B85D7C" w:rsidRDefault="00B85D7C" w:rsidP="00137333">
                            <w:pPr>
                              <w:pStyle w:val="HeadingNarrowCol"/>
                              <w:spacing w:after="0"/>
                            </w:pPr>
                            <w:r w:rsidRPr="000F7FA1">
                              <w:t>Wednesdays</w:t>
                            </w:r>
                          </w:p>
                          <w:p w14:paraId="1C09D850" w14:textId="77777777" w:rsidR="00B85D7C" w:rsidRPr="00976D45" w:rsidRDefault="00B85D7C" w:rsidP="00267485">
                            <w:pPr>
                              <w:pStyle w:val="Normalnarrow"/>
                              <w:rPr>
                                <w:b/>
                                <w:szCs w:val="17"/>
                              </w:rPr>
                            </w:pPr>
                          </w:p>
                          <w:p w14:paraId="40BC3B58" w14:textId="77777777" w:rsidR="00B85D7C" w:rsidRDefault="00B85D7C" w:rsidP="00A074C6">
                            <w:pPr>
                              <w:pStyle w:val="Normalnarrow"/>
                              <w:rPr>
                                <w:b/>
                              </w:rPr>
                            </w:pPr>
                            <w:r>
                              <w:rPr>
                                <w:b/>
                              </w:rPr>
                              <w:t>Prayer Meeting</w:t>
                            </w:r>
                          </w:p>
                          <w:p w14:paraId="103D8759" w14:textId="77777777" w:rsidR="00B85D7C" w:rsidRDefault="00B85D7C" w:rsidP="00127F86">
                            <w:pPr>
                              <w:pStyle w:val="Normalnarrow"/>
                            </w:pPr>
                            <w:r>
                              <w:t>12pm, E-Free Sanctuary</w:t>
                            </w:r>
                          </w:p>
                          <w:p w14:paraId="237E15C9" w14:textId="77777777" w:rsidR="00B85D7C" w:rsidRDefault="00B85D7C" w:rsidP="00127F86">
                            <w:pPr>
                              <w:pStyle w:val="Normalnarrow"/>
                            </w:pPr>
                            <w:r>
                              <w:t>Caesar Paul, 509-872-3390</w:t>
                            </w:r>
                          </w:p>
                          <w:p w14:paraId="37167931" w14:textId="77777777" w:rsidR="00B85D7C" w:rsidRDefault="00B85D7C" w:rsidP="00A074C6">
                            <w:pPr>
                              <w:pStyle w:val="Normalnarrow"/>
                              <w:rPr>
                                <w:b/>
                              </w:rPr>
                            </w:pPr>
                          </w:p>
                          <w:p w14:paraId="743416FA" w14:textId="77777777" w:rsidR="00B85D7C" w:rsidRPr="00F55101" w:rsidRDefault="00B85D7C" w:rsidP="00A074C6">
                            <w:pPr>
                              <w:pStyle w:val="Normalnarrow"/>
                              <w:rPr>
                                <w:i/>
                              </w:rPr>
                            </w:pPr>
                            <w:proofErr w:type="spellStart"/>
                            <w:r>
                              <w:rPr>
                                <w:b/>
                              </w:rPr>
                              <w:t>UofI</w:t>
                            </w:r>
                            <w:proofErr w:type="spellEnd"/>
                            <w:r>
                              <w:rPr>
                                <w:b/>
                              </w:rPr>
                              <w:t xml:space="preserve"> College Bible Study</w:t>
                            </w:r>
                          </w:p>
                          <w:p w14:paraId="0D626E48" w14:textId="77777777" w:rsidR="00B85D7C" w:rsidRPr="00F55101" w:rsidRDefault="00B85D7C" w:rsidP="00A074C6">
                            <w:pPr>
                              <w:pStyle w:val="Normalnarrow"/>
                              <w:rPr>
                                <w:i/>
                              </w:rPr>
                            </w:pPr>
                            <w:r w:rsidRPr="00F55101">
                              <w:rPr>
                                <w:i/>
                              </w:rPr>
                              <w:t>Marriage Architect</w:t>
                            </w:r>
                          </w:p>
                          <w:p w14:paraId="142D8492" w14:textId="77777777" w:rsidR="00B85D7C" w:rsidRDefault="00B85D7C" w:rsidP="00A074C6">
                            <w:pPr>
                              <w:pStyle w:val="Normalnarrow"/>
                            </w:pPr>
                            <w:r>
                              <w:t xml:space="preserve">7pm, </w:t>
                            </w:r>
                            <w:proofErr w:type="gramStart"/>
                            <w:r>
                              <w:t>721 E 7th,</w:t>
                            </w:r>
                            <w:proofErr w:type="gramEnd"/>
                            <w:r>
                              <w:t xml:space="preserve"> Moscow</w:t>
                            </w:r>
                          </w:p>
                          <w:p w14:paraId="3143824C" w14:textId="77777777" w:rsidR="00B85D7C" w:rsidRDefault="00B85D7C" w:rsidP="00E14C87">
                            <w:pPr>
                              <w:pStyle w:val="Normalnarrow"/>
                            </w:pPr>
                            <w:r>
                              <w:t>Doug Busby, 208-882-7757</w:t>
                            </w:r>
                          </w:p>
                          <w:p w14:paraId="05EA6C5D" w14:textId="77777777" w:rsidR="00B85D7C" w:rsidRPr="00CB6EDE" w:rsidRDefault="00B85D7C" w:rsidP="00E14C87">
                            <w:pPr>
                              <w:pStyle w:val="Normalnarrow"/>
                              <w:rPr>
                                <w:i/>
                              </w:rPr>
                            </w:pPr>
                            <w:r>
                              <w:rPr>
                                <w:i/>
                              </w:rPr>
                              <w:t>No study during winter break.</w:t>
                            </w:r>
                          </w:p>
                          <w:p w14:paraId="0D4BDB98" w14:textId="77777777" w:rsidR="00B85D7C" w:rsidRDefault="00B85D7C" w:rsidP="00870340">
                            <w:pPr>
                              <w:pStyle w:val="HeadingNarrowCol"/>
                              <w:spacing w:after="0"/>
                            </w:pPr>
                            <w:r>
                              <w:t>THUR</w:t>
                            </w:r>
                            <w:r w:rsidRPr="000F7FA1">
                              <w:t>sdays</w:t>
                            </w:r>
                          </w:p>
                          <w:p w14:paraId="3234055A" w14:textId="77777777" w:rsidR="00B85D7C" w:rsidRDefault="00B85D7C" w:rsidP="00462B02">
                            <w:pPr>
                              <w:widowControl w:val="0"/>
                              <w:autoSpaceDE w:val="0"/>
                              <w:autoSpaceDN w:val="0"/>
                              <w:adjustRightInd w:val="0"/>
                              <w:spacing w:after="0" w:line="240" w:lineRule="auto"/>
                              <w:rPr>
                                <w:rFonts w:ascii="Arial Narrow" w:hAnsi="Arial Narrow"/>
                                <w:b/>
                                <w:bCs/>
                                <w:spacing w:val="0"/>
                                <w:szCs w:val="17"/>
                              </w:rPr>
                            </w:pPr>
                          </w:p>
                          <w:p w14:paraId="10BE0AD7" w14:textId="77777777" w:rsidR="00B85D7C" w:rsidRPr="007166B4" w:rsidRDefault="00B85D7C" w:rsidP="007166B4">
                            <w:pPr>
                              <w:pStyle w:val="HeadingNarrowCol"/>
                              <w:spacing w:after="0"/>
                            </w:pPr>
                            <w:bookmarkStart w:id="0" w:name="_GoBack"/>
                            <w:bookmarkEnd w:id="0"/>
                            <w:r>
                              <w:t>FRIDAYS</w:t>
                            </w:r>
                          </w:p>
                          <w:p w14:paraId="65B295F9" w14:textId="77777777" w:rsidR="00B85D7C" w:rsidRDefault="00B85D7C" w:rsidP="00870340">
                            <w:pPr>
                              <w:pStyle w:val="Normalnarrow"/>
                            </w:pPr>
                          </w:p>
                          <w:p w14:paraId="0F305052" w14:textId="77777777" w:rsidR="00B85D7C" w:rsidRDefault="00B85D7C" w:rsidP="00870340">
                            <w:pPr>
                              <w:pStyle w:val="HeadingNarrowCol"/>
                              <w:spacing w:before="0" w:after="0"/>
                            </w:pPr>
                            <w:r>
                              <w:t>Sun</w:t>
                            </w:r>
                            <w:r w:rsidRPr="000F7FA1">
                              <w:t>days</w:t>
                            </w:r>
                          </w:p>
                          <w:p w14:paraId="4B860B9E" w14:textId="77777777" w:rsidR="00B85D7C" w:rsidRDefault="00B85D7C" w:rsidP="00870340">
                            <w:pPr>
                              <w:pStyle w:val="HeadingNarrowCol"/>
                              <w:spacing w:before="0" w:after="0"/>
                            </w:pPr>
                          </w:p>
                          <w:p w14:paraId="70787E38" w14:textId="77777777" w:rsidR="00B85D7C" w:rsidRPr="00B95B34" w:rsidRDefault="00B85D7C" w:rsidP="00870340">
                            <w:pPr>
                              <w:pStyle w:val="Heading4"/>
                              <w:spacing w:before="0"/>
                              <w:rPr>
                                <w:rFonts w:ascii="Arial Narrow" w:hAnsi="Arial Narrow"/>
                                <w:b/>
                              </w:rPr>
                            </w:pPr>
                            <w:r w:rsidRPr="00B95B34">
                              <w:rPr>
                                <w:rFonts w:ascii="Arial Narrow" w:hAnsi="Arial Narrow"/>
                                <w:b/>
                              </w:rPr>
                              <w:t>Avalon Care Center Worship Service</w:t>
                            </w:r>
                          </w:p>
                          <w:p w14:paraId="598F11AB" w14:textId="77777777" w:rsidR="00B85D7C" w:rsidRPr="004B3248" w:rsidRDefault="00B85D7C" w:rsidP="00870340">
                            <w:pPr>
                              <w:pStyle w:val="Normalnarrow"/>
                            </w:pPr>
                            <w:r>
                              <w:t xml:space="preserve">4pm, </w:t>
                            </w:r>
                            <w:r w:rsidRPr="004B3248">
                              <w:t>2nd &amp; 4th, service for seniors</w:t>
                            </w:r>
                          </w:p>
                          <w:p w14:paraId="60A5B98A" w14:textId="77777777" w:rsidR="00B85D7C" w:rsidRPr="004B3248" w:rsidRDefault="00B85D7C" w:rsidP="00870340">
                            <w:pPr>
                              <w:pStyle w:val="Normalnarrow"/>
                            </w:pPr>
                            <w:r w:rsidRPr="004B3248">
                              <w:t>1310 NW Deane St, Pullman</w:t>
                            </w:r>
                          </w:p>
                          <w:p w14:paraId="50CBDCF7" w14:textId="77777777" w:rsidR="00B85D7C" w:rsidRDefault="00B85D7C" w:rsidP="00870340">
                            <w:pPr>
                              <w:pStyle w:val="Normalnarrow"/>
                            </w:pPr>
                            <w:r w:rsidRPr="004B3248">
                              <w:t xml:space="preserve">Contact Gordon Brown at </w:t>
                            </w:r>
                            <w:r>
                              <w:t>509-</w:t>
                            </w:r>
                            <w:r w:rsidRPr="004B3248">
                              <w:t xml:space="preserve">334-0452 </w:t>
                            </w:r>
                          </w:p>
                          <w:p w14:paraId="37E8D6E8" w14:textId="77777777" w:rsidR="00B85D7C" w:rsidRDefault="00B85D7C" w:rsidP="00D35124">
                            <w:pPr>
                              <w:pStyle w:val="Normalnarrow"/>
                            </w:pPr>
                          </w:p>
                          <w:p w14:paraId="7A8960B0" w14:textId="77777777" w:rsidR="00B85D7C" w:rsidRPr="00CD46F2" w:rsidRDefault="00B85D7C" w:rsidP="00D35124">
                            <w:pPr>
                              <w:pStyle w:val="Normalnarrow"/>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32" type="#_x0000_t202" style="position:absolute;margin-left:0;margin-top:74.8pt;width:130.9pt;height:495.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" filled="f" stroked="f">
                <v:textbox inset="0,0,0,0">
                  <w:txbxContent>
                    <w:p w14:paraId="620CB744" w14:textId="77777777" w:rsidR="00B85D7C" w:rsidRPr="008861DF" w:rsidRDefault="00B85D7C" w:rsidP="00870340">
                      <w:pPr>
                        <w:pStyle w:val="HeadingNarrowCol"/>
                        <w:spacing w:before="0" w:after="0"/>
                      </w:pPr>
                      <w:r w:rsidRPr="000F7FA1">
                        <w:t>MONDAYS</w:t>
                      </w:r>
                    </w:p>
                    <w:p w14:paraId="1CDF967A" w14:textId="77777777" w:rsidR="00B85D7C" w:rsidRDefault="00B85D7C" w:rsidP="008861DF">
                      <w:pPr>
                        <w:widowControl w:val="0"/>
                        <w:autoSpaceDE w:val="0"/>
                        <w:autoSpaceDN w:val="0"/>
                        <w:adjustRightInd w:val="0"/>
                        <w:spacing w:after="0" w:line="240" w:lineRule="auto"/>
                        <w:rPr>
                          <w:rFonts w:ascii="Arial Narrow" w:hAnsi="Arial Narrow" w:cs="Calibri"/>
                          <w:b/>
                          <w:spacing w:val="0"/>
                          <w:szCs w:val="17"/>
                        </w:rPr>
                      </w:pPr>
                    </w:p>
                    <w:p w14:paraId="489C99F1" w14:textId="77777777" w:rsidR="00B85D7C" w:rsidRDefault="00B85D7C" w:rsidP="00137333">
                      <w:pPr>
                        <w:pStyle w:val="HeadingNarrowCol"/>
                        <w:spacing w:after="0"/>
                      </w:pPr>
                      <w:r w:rsidRPr="000F7FA1">
                        <w:t>Tuesdays</w:t>
                      </w:r>
                    </w:p>
                    <w:p w14:paraId="3ACA814D" w14:textId="77777777" w:rsidR="00B85D7C" w:rsidRPr="00E14C87" w:rsidRDefault="00B85D7C" w:rsidP="00E20EDD">
                      <w:pPr>
                        <w:pStyle w:val="HeadingNarrowCol"/>
                        <w:spacing w:before="0" w:after="0"/>
                      </w:pPr>
                    </w:p>
                    <w:p w14:paraId="05CF3D25" w14:textId="77777777" w:rsidR="00B85D7C" w:rsidRPr="00F55101" w:rsidRDefault="00B85D7C" w:rsidP="00A074C6">
                      <w:pPr>
                        <w:pStyle w:val="Normalnarrow"/>
                        <w:rPr>
                          <w:i/>
                        </w:rPr>
                      </w:pPr>
                      <w:r>
                        <w:rPr>
                          <w:b/>
                        </w:rPr>
                        <w:t>WSU College Bible Study</w:t>
                      </w:r>
                    </w:p>
                    <w:p w14:paraId="7A696391" w14:textId="77777777" w:rsidR="00B85D7C" w:rsidRPr="00F55101" w:rsidRDefault="00B85D7C" w:rsidP="00A074C6">
                      <w:pPr>
                        <w:pStyle w:val="Normalnarrow"/>
                        <w:rPr>
                          <w:i/>
                        </w:rPr>
                      </w:pPr>
                      <w:r w:rsidRPr="00F55101">
                        <w:rPr>
                          <w:i/>
                        </w:rPr>
                        <w:t>Marriage Architect</w:t>
                      </w:r>
                    </w:p>
                    <w:p w14:paraId="381DBB8B" w14:textId="77777777" w:rsidR="00B85D7C" w:rsidRDefault="00B85D7C" w:rsidP="00A074C6">
                      <w:pPr>
                        <w:pStyle w:val="Normalnarrow"/>
                      </w:pPr>
                      <w:r>
                        <w:t>5:10pm, WSU CUE 409</w:t>
                      </w:r>
                    </w:p>
                    <w:p w14:paraId="67B0A5BA" w14:textId="77777777" w:rsidR="00B85D7C" w:rsidRDefault="00B85D7C" w:rsidP="00E14C87">
                      <w:pPr>
                        <w:pStyle w:val="Normalnarrow"/>
                      </w:pPr>
                      <w:r>
                        <w:t>Doug Busby, 509-872-3390</w:t>
                      </w:r>
                    </w:p>
                    <w:p w14:paraId="7ED2AF6D" w14:textId="77777777" w:rsidR="00B85D7C" w:rsidRDefault="00B85D7C" w:rsidP="00E14C87">
                      <w:pPr>
                        <w:pStyle w:val="Normalnarrow"/>
                      </w:pPr>
                      <w:r>
                        <w:rPr>
                          <w:i/>
                        </w:rPr>
                        <w:t>No study during winter break.</w:t>
                      </w:r>
                    </w:p>
                    <w:p w14:paraId="73A0E726" w14:textId="77777777" w:rsidR="00B85D7C" w:rsidRDefault="00B85D7C" w:rsidP="00E14C87">
                      <w:pPr>
                        <w:pStyle w:val="Normalnarrow"/>
                      </w:pPr>
                    </w:p>
                    <w:p w14:paraId="7ED09510" w14:textId="77777777" w:rsidR="00B85D7C" w:rsidRPr="007166B4" w:rsidRDefault="00B85D7C" w:rsidP="007166B4">
                      <w:pPr>
                        <w:widowControl w:val="0"/>
                        <w:autoSpaceDE w:val="0"/>
                        <w:autoSpaceDN w:val="0"/>
                        <w:adjustRightInd w:val="0"/>
                        <w:spacing w:after="0" w:line="240" w:lineRule="auto"/>
                        <w:rPr>
                          <w:rFonts w:ascii="Arial Narrow" w:hAnsi="Arial Narrow" w:cs="Arial"/>
                          <w:b/>
                          <w:color w:val="1A1A1A"/>
                          <w:spacing w:val="0"/>
                          <w:szCs w:val="17"/>
                        </w:rPr>
                      </w:pPr>
                      <w:r w:rsidRPr="007166B4">
                        <w:rPr>
                          <w:rFonts w:ascii="Arial Narrow" w:hAnsi="Arial Narrow" w:cs="Arial"/>
                          <w:b/>
                          <w:color w:val="1A1A1A"/>
                          <w:spacing w:val="0"/>
                          <w:szCs w:val="17"/>
                        </w:rPr>
                        <w:t>Gloria Dei on the Palouse Choir</w:t>
                      </w:r>
                    </w:p>
                    <w:p w14:paraId="22F3752F" w14:textId="77777777" w:rsidR="00B85D7C" w:rsidRPr="007166B4" w:rsidRDefault="00B85D7C" w:rsidP="007166B4">
                      <w:pPr>
                        <w:widowControl w:val="0"/>
                        <w:autoSpaceDE w:val="0"/>
                        <w:autoSpaceDN w:val="0"/>
                        <w:adjustRightInd w:val="0"/>
                        <w:spacing w:after="0" w:line="240" w:lineRule="auto"/>
                        <w:rPr>
                          <w:rFonts w:ascii="Arial Narrow" w:hAnsi="Arial Narrow" w:cs="Arial"/>
                          <w:color w:val="1A1A1A"/>
                          <w:spacing w:val="0"/>
                          <w:szCs w:val="17"/>
                        </w:rPr>
                      </w:pPr>
                      <w:r w:rsidRPr="007166B4">
                        <w:rPr>
                          <w:rFonts w:ascii="Arial Narrow" w:hAnsi="Arial Narrow" w:cs="Arial"/>
                          <w:color w:val="1A1A1A"/>
                          <w:spacing w:val="0"/>
                          <w:szCs w:val="17"/>
                        </w:rPr>
                        <w:t xml:space="preserve">7pm, E-Free Sanctuary </w:t>
                      </w:r>
                    </w:p>
                    <w:p w14:paraId="70E354FA" w14:textId="77777777" w:rsidR="00B85D7C" w:rsidRPr="007166B4" w:rsidRDefault="00B85D7C" w:rsidP="007166B4">
                      <w:pPr>
                        <w:widowControl w:val="0"/>
                        <w:autoSpaceDE w:val="0"/>
                        <w:autoSpaceDN w:val="0"/>
                        <w:adjustRightInd w:val="0"/>
                        <w:spacing w:after="0" w:line="240" w:lineRule="auto"/>
                        <w:rPr>
                          <w:rFonts w:ascii="Arial Narrow" w:hAnsi="Arial Narrow" w:cs="Arial"/>
                          <w:color w:val="1A1A1A"/>
                          <w:spacing w:val="0"/>
                          <w:szCs w:val="17"/>
                        </w:rPr>
                      </w:pPr>
                      <w:r w:rsidRPr="007166B4">
                        <w:rPr>
                          <w:rFonts w:ascii="Arial Narrow" w:hAnsi="Arial Narrow" w:cs="Arial"/>
                          <w:color w:val="1A1A1A"/>
                          <w:spacing w:val="0"/>
                          <w:szCs w:val="17"/>
                        </w:rPr>
                        <w:t>Larry Hightower, 208-301-0779</w:t>
                      </w:r>
                    </w:p>
                    <w:p w14:paraId="5C3FF0E8" w14:textId="77777777" w:rsidR="00B85D7C" w:rsidRDefault="00B85D7C" w:rsidP="00137333">
                      <w:pPr>
                        <w:pStyle w:val="HeadingNarrowCol"/>
                        <w:spacing w:after="0"/>
                      </w:pPr>
                      <w:r w:rsidRPr="000F7FA1">
                        <w:t>Wednesdays</w:t>
                      </w:r>
                    </w:p>
                    <w:p w14:paraId="1C09D850" w14:textId="77777777" w:rsidR="00B85D7C" w:rsidRPr="00976D45" w:rsidRDefault="00B85D7C" w:rsidP="00267485">
                      <w:pPr>
                        <w:pStyle w:val="Normalnarrow"/>
                        <w:rPr>
                          <w:b/>
                          <w:szCs w:val="17"/>
                        </w:rPr>
                      </w:pPr>
                    </w:p>
                    <w:p w14:paraId="40BC3B58" w14:textId="77777777" w:rsidR="00B85D7C" w:rsidRDefault="00B85D7C" w:rsidP="00A074C6">
                      <w:pPr>
                        <w:pStyle w:val="Normalnarrow"/>
                        <w:rPr>
                          <w:b/>
                        </w:rPr>
                      </w:pPr>
                      <w:r>
                        <w:rPr>
                          <w:b/>
                        </w:rPr>
                        <w:t>Prayer Meeting</w:t>
                      </w:r>
                    </w:p>
                    <w:p w14:paraId="103D8759" w14:textId="77777777" w:rsidR="00B85D7C" w:rsidRDefault="00B85D7C" w:rsidP="00127F86">
                      <w:pPr>
                        <w:pStyle w:val="Normalnarrow"/>
                      </w:pPr>
                      <w:r>
                        <w:t>12pm, E-Free Sanctuary</w:t>
                      </w:r>
                    </w:p>
                    <w:p w14:paraId="237E15C9" w14:textId="77777777" w:rsidR="00B85D7C" w:rsidRDefault="00B85D7C" w:rsidP="00127F86">
                      <w:pPr>
                        <w:pStyle w:val="Normalnarrow"/>
                      </w:pPr>
                      <w:r>
                        <w:t>Caesar Paul, 509-872-3390</w:t>
                      </w:r>
                    </w:p>
                    <w:p w14:paraId="37167931" w14:textId="77777777" w:rsidR="00B85D7C" w:rsidRDefault="00B85D7C" w:rsidP="00A074C6">
                      <w:pPr>
                        <w:pStyle w:val="Normalnarrow"/>
                        <w:rPr>
                          <w:b/>
                        </w:rPr>
                      </w:pPr>
                    </w:p>
                    <w:p w14:paraId="743416FA" w14:textId="77777777" w:rsidR="00B85D7C" w:rsidRPr="00F55101" w:rsidRDefault="00B85D7C" w:rsidP="00A074C6">
                      <w:pPr>
                        <w:pStyle w:val="Normalnarrow"/>
                        <w:rPr>
                          <w:i/>
                        </w:rPr>
                      </w:pPr>
                      <w:proofErr w:type="spellStart"/>
                      <w:r>
                        <w:rPr>
                          <w:b/>
                        </w:rPr>
                        <w:t>UofI</w:t>
                      </w:r>
                      <w:proofErr w:type="spellEnd"/>
                      <w:r>
                        <w:rPr>
                          <w:b/>
                        </w:rPr>
                        <w:t xml:space="preserve"> College Bible Study</w:t>
                      </w:r>
                    </w:p>
                    <w:p w14:paraId="0D626E48" w14:textId="77777777" w:rsidR="00B85D7C" w:rsidRPr="00F55101" w:rsidRDefault="00B85D7C" w:rsidP="00A074C6">
                      <w:pPr>
                        <w:pStyle w:val="Normalnarrow"/>
                        <w:rPr>
                          <w:i/>
                        </w:rPr>
                      </w:pPr>
                      <w:r w:rsidRPr="00F55101">
                        <w:rPr>
                          <w:i/>
                        </w:rPr>
                        <w:t>Marriage Architect</w:t>
                      </w:r>
                    </w:p>
                    <w:p w14:paraId="142D8492" w14:textId="77777777" w:rsidR="00B85D7C" w:rsidRDefault="00B85D7C" w:rsidP="00A074C6">
                      <w:pPr>
                        <w:pStyle w:val="Normalnarrow"/>
                      </w:pPr>
                      <w:r>
                        <w:t xml:space="preserve">7pm, </w:t>
                      </w:r>
                      <w:proofErr w:type="gramStart"/>
                      <w:r>
                        <w:t>721 E 7th,</w:t>
                      </w:r>
                      <w:proofErr w:type="gramEnd"/>
                      <w:r>
                        <w:t xml:space="preserve"> Moscow</w:t>
                      </w:r>
                    </w:p>
                    <w:p w14:paraId="3143824C" w14:textId="77777777" w:rsidR="00B85D7C" w:rsidRDefault="00B85D7C" w:rsidP="00E14C87">
                      <w:pPr>
                        <w:pStyle w:val="Normalnarrow"/>
                      </w:pPr>
                      <w:r>
                        <w:t>Doug Busby, 208-882-7757</w:t>
                      </w:r>
                    </w:p>
                    <w:p w14:paraId="05EA6C5D" w14:textId="77777777" w:rsidR="00B85D7C" w:rsidRPr="00CB6EDE" w:rsidRDefault="00B85D7C" w:rsidP="00E14C87">
                      <w:pPr>
                        <w:pStyle w:val="Normalnarrow"/>
                        <w:rPr>
                          <w:i/>
                        </w:rPr>
                      </w:pPr>
                      <w:r>
                        <w:rPr>
                          <w:i/>
                        </w:rPr>
                        <w:t>No study during winter break.</w:t>
                      </w:r>
                    </w:p>
                    <w:p w14:paraId="0D4BDB98" w14:textId="77777777" w:rsidR="00B85D7C" w:rsidRDefault="00B85D7C" w:rsidP="00870340">
                      <w:pPr>
                        <w:pStyle w:val="HeadingNarrowCol"/>
                        <w:spacing w:after="0"/>
                      </w:pPr>
                      <w:r>
                        <w:t>THUR</w:t>
                      </w:r>
                      <w:r w:rsidRPr="000F7FA1">
                        <w:t>sdays</w:t>
                      </w:r>
                    </w:p>
                    <w:p w14:paraId="3234055A" w14:textId="77777777" w:rsidR="00B85D7C" w:rsidRDefault="00B85D7C" w:rsidP="00462B02">
                      <w:pPr>
                        <w:widowControl w:val="0"/>
                        <w:autoSpaceDE w:val="0"/>
                        <w:autoSpaceDN w:val="0"/>
                        <w:adjustRightInd w:val="0"/>
                        <w:spacing w:after="0" w:line="240" w:lineRule="auto"/>
                        <w:rPr>
                          <w:rFonts w:ascii="Arial Narrow" w:hAnsi="Arial Narrow"/>
                          <w:b/>
                          <w:bCs/>
                          <w:spacing w:val="0"/>
                          <w:szCs w:val="17"/>
                        </w:rPr>
                      </w:pPr>
                    </w:p>
                    <w:p w14:paraId="10BE0AD7" w14:textId="77777777" w:rsidR="00B85D7C" w:rsidRPr="007166B4" w:rsidRDefault="00B85D7C" w:rsidP="007166B4">
                      <w:pPr>
                        <w:pStyle w:val="HeadingNarrowCol"/>
                        <w:spacing w:after="0"/>
                      </w:pPr>
                      <w:bookmarkStart w:id="1" w:name="_GoBack"/>
                      <w:bookmarkEnd w:id="1"/>
                      <w:r>
                        <w:t>FRIDAYS</w:t>
                      </w:r>
                    </w:p>
                    <w:p w14:paraId="65B295F9" w14:textId="77777777" w:rsidR="00B85D7C" w:rsidRDefault="00B85D7C" w:rsidP="00870340">
                      <w:pPr>
                        <w:pStyle w:val="Normalnarrow"/>
                      </w:pPr>
                    </w:p>
                    <w:p w14:paraId="0F305052" w14:textId="77777777" w:rsidR="00B85D7C" w:rsidRDefault="00B85D7C" w:rsidP="00870340">
                      <w:pPr>
                        <w:pStyle w:val="HeadingNarrowCol"/>
                        <w:spacing w:before="0" w:after="0"/>
                      </w:pPr>
                      <w:r>
                        <w:t>Sun</w:t>
                      </w:r>
                      <w:r w:rsidRPr="000F7FA1">
                        <w:t>days</w:t>
                      </w:r>
                    </w:p>
                    <w:p w14:paraId="4B860B9E" w14:textId="77777777" w:rsidR="00B85D7C" w:rsidRDefault="00B85D7C" w:rsidP="00870340">
                      <w:pPr>
                        <w:pStyle w:val="HeadingNarrowCol"/>
                        <w:spacing w:before="0" w:after="0"/>
                      </w:pPr>
                    </w:p>
                    <w:p w14:paraId="70787E38" w14:textId="77777777" w:rsidR="00B85D7C" w:rsidRPr="00B95B34" w:rsidRDefault="00B85D7C" w:rsidP="00870340">
                      <w:pPr>
                        <w:pStyle w:val="Heading4"/>
                        <w:spacing w:before="0"/>
                        <w:rPr>
                          <w:rFonts w:ascii="Arial Narrow" w:hAnsi="Arial Narrow"/>
                          <w:b/>
                        </w:rPr>
                      </w:pPr>
                      <w:r w:rsidRPr="00B95B34">
                        <w:rPr>
                          <w:rFonts w:ascii="Arial Narrow" w:hAnsi="Arial Narrow"/>
                          <w:b/>
                        </w:rPr>
                        <w:t>Avalon Care Center Worship Service</w:t>
                      </w:r>
                    </w:p>
                    <w:p w14:paraId="598F11AB" w14:textId="77777777" w:rsidR="00B85D7C" w:rsidRPr="004B3248" w:rsidRDefault="00B85D7C" w:rsidP="00870340">
                      <w:pPr>
                        <w:pStyle w:val="Normalnarrow"/>
                      </w:pPr>
                      <w:r>
                        <w:t xml:space="preserve">4pm, </w:t>
                      </w:r>
                      <w:r w:rsidRPr="004B3248">
                        <w:t>2nd &amp; 4th, service for seniors</w:t>
                      </w:r>
                    </w:p>
                    <w:p w14:paraId="60A5B98A" w14:textId="77777777" w:rsidR="00B85D7C" w:rsidRPr="004B3248" w:rsidRDefault="00B85D7C" w:rsidP="00870340">
                      <w:pPr>
                        <w:pStyle w:val="Normalnarrow"/>
                      </w:pPr>
                      <w:r w:rsidRPr="004B3248">
                        <w:t>1310 NW Deane St, Pullman</w:t>
                      </w:r>
                    </w:p>
                    <w:p w14:paraId="50CBDCF7" w14:textId="77777777" w:rsidR="00B85D7C" w:rsidRDefault="00B85D7C" w:rsidP="00870340">
                      <w:pPr>
                        <w:pStyle w:val="Normalnarrow"/>
                      </w:pPr>
                      <w:r w:rsidRPr="004B3248">
                        <w:t xml:space="preserve">Contact Gordon Brown at </w:t>
                      </w:r>
                      <w:r>
                        <w:t>509-</w:t>
                      </w:r>
                      <w:r w:rsidRPr="004B3248">
                        <w:t xml:space="preserve">334-0452 </w:t>
                      </w:r>
                    </w:p>
                    <w:p w14:paraId="37E8D6E8" w14:textId="77777777" w:rsidR="00B85D7C" w:rsidRDefault="00B85D7C" w:rsidP="00D35124">
                      <w:pPr>
                        <w:pStyle w:val="Normalnarrow"/>
                      </w:pPr>
                    </w:p>
                    <w:p w14:paraId="7A8960B0" w14:textId="77777777" w:rsidR="00B85D7C" w:rsidRPr="00CD46F2" w:rsidRDefault="00B85D7C" w:rsidP="00D35124">
                      <w:pPr>
                        <w:pStyle w:val="Normalnarrow"/>
                      </w:pPr>
                    </w:p>
                  </w:txbxContent>
                </v:textbox>
                <w10:wrap type="tight"/>
              </v:shape>
            </w:pict>
          </mc:Fallback>
        </mc:AlternateContent>
      </w:r>
      <w:r w:rsidR="006D6328">
        <w:rPr>
          <w:noProof/>
          <w:kern w:val="16"/>
        </w:rPr>
        <mc:AlternateContent>
          <mc:Choice Requires="wps">
            <w:drawing>
              <wp:anchor distT="0" distB="0" distL="114300" distR="114300" simplePos="0" relativeHeight="251721728" behindDoc="0" locked="0" layoutInCell="1" allowOverlap="1" wp14:anchorId="561043B7" wp14:editId="4902B3B9">
                <wp:simplePos x="0" y="0"/>
                <wp:positionH relativeFrom="column">
                  <wp:posOffset>3561715</wp:posOffset>
                </wp:positionH>
                <wp:positionV relativeFrom="paragraph">
                  <wp:posOffset>949325</wp:posOffset>
                </wp:positionV>
                <wp:extent cx="1779270" cy="2494280"/>
                <wp:effectExtent l="0" t="0" r="24130" b="20320"/>
                <wp:wrapTight wrapText="bothSides">
                  <wp:wrapPolygon edited="0">
                    <wp:start x="0" y="0"/>
                    <wp:lineTo x="0" y="21556"/>
                    <wp:lineTo x="21585" y="21556"/>
                    <wp:lineTo x="21585" y="0"/>
                    <wp:lineTo x="0" y="0"/>
                  </wp:wrapPolygon>
                </wp:wrapTight>
                <wp:docPr id="63"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9270" cy="2494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98FF9F" w14:textId="77777777" w:rsidR="00B85D7C" w:rsidRPr="00196C1D" w:rsidRDefault="00B85D7C" w:rsidP="00E45823">
                            <w:pPr>
                              <w:pStyle w:val="HeadingNarrowCol"/>
                              <w:spacing w:before="0"/>
                            </w:pPr>
                            <w:r>
                              <w:t xml:space="preserve">sunday classes – 9am </w:t>
                            </w:r>
                          </w:p>
                          <w:p w14:paraId="35933C73" w14:textId="77777777" w:rsidR="00B85D7C" w:rsidRDefault="00B85D7C" w:rsidP="00E45823">
                            <w:pPr>
                              <w:pStyle w:val="HeadingNarrowCol"/>
                              <w:spacing w:before="0" w:after="0"/>
                              <w:rPr>
                                <w:rFonts w:ascii="Arial Narrow" w:hAnsi="Arial Narrow"/>
                                <w:caps w:val="0"/>
                              </w:rPr>
                            </w:pPr>
                            <w:r>
                              <w:rPr>
                                <w:rFonts w:ascii="Arial Narrow" w:hAnsi="Arial Narrow"/>
                                <w:caps w:val="0"/>
                              </w:rPr>
                              <w:t>Adult &amp; Youth Classes:</w:t>
                            </w:r>
                          </w:p>
                          <w:p w14:paraId="6C82CF68" w14:textId="77777777" w:rsidR="00B85D7C" w:rsidRPr="00E45823"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#100: </w:t>
                            </w:r>
                            <w:r w:rsidRPr="00AB613C">
                              <w:rPr>
                                <w:rFonts w:ascii="Arial Narrow" w:hAnsi="Arial Narrow" w:cs="Arial"/>
                                <w:spacing w:val="0"/>
                                <w:szCs w:val="17"/>
                              </w:rPr>
                              <w:t>Women’</w:t>
                            </w:r>
                            <w:r>
                              <w:rPr>
                                <w:rFonts w:ascii="Arial Narrow" w:hAnsi="Arial Narrow" w:cs="Arial"/>
                                <w:spacing w:val="0"/>
                                <w:szCs w:val="17"/>
                              </w:rPr>
                              <w:t xml:space="preserve">s Class: </w:t>
                            </w:r>
                            <w:r>
                              <w:rPr>
                                <w:rFonts w:ascii="Arial Narrow" w:hAnsi="Arial Narrow" w:cs="Arial"/>
                                <w:i/>
                                <w:spacing w:val="0"/>
                                <w:szCs w:val="17"/>
                              </w:rPr>
                              <w:t>Romans</w:t>
                            </w:r>
                          </w:p>
                          <w:p w14:paraId="715BBB7E" w14:textId="77777777" w:rsidR="00B85D7C" w:rsidRPr="00E45823"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#108: Adult Class: </w:t>
                            </w:r>
                            <w:r>
                              <w:rPr>
                                <w:rFonts w:ascii="Arial Narrow" w:hAnsi="Arial Narrow" w:cs="Arial"/>
                                <w:i/>
                                <w:spacing w:val="0"/>
                                <w:szCs w:val="17"/>
                              </w:rPr>
                              <w:t>Growing Families</w:t>
                            </w:r>
                          </w:p>
                          <w:p w14:paraId="6734D492" w14:textId="77777777" w:rsidR="00B85D7C" w:rsidRPr="00E45823"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#109: Men’s Class: </w:t>
                            </w:r>
                            <w:r w:rsidRPr="00E45823">
                              <w:rPr>
                                <w:rFonts w:ascii="Arial Narrow" w:hAnsi="Arial Narrow" w:cs="Arial"/>
                                <w:i/>
                                <w:spacing w:val="0"/>
                                <w:szCs w:val="17"/>
                              </w:rPr>
                              <w:t>1</w:t>
                            </w:r>
                            <w:r w:rsidRPr="00E45823">
                              <w:rPr>
                                <w:rFonts w:ascii="Arial Narrow" w:hAnsi="Arial Narrow" w:cs="Arial"/>
                                <w:i/>
                                <w:spacing w:val="0"/>
                                <w:szCs w:val="17"/>
                                <w:vertAlign w:val="superscript"/>
                              </w:rPr>
                              <w:t>st</w:t>
                            </w:r>
                            <w:r w:rsidRPr="00E45823">
                              <w:rPr>
                                <w:rFonts w:ascii="Arial Narrow" w:hAnsi="Arial Narrow" w:cs="Arial"/>
                                <w:i/>
                                <w:spacing w:val="0"/>
                                <w:szCs w:val="17"/>
                              </w:rPr>
                              <w:t>, 2</w:t>
                            </w:r>
                            <w:r w:rsidRPr="00E45823">
                              <w:rPr>
                                <w:rFonts w:ascii="Arial Narrow" w:hAnsi="Arial Narrow" w:cs="Arial"/>
                                <w:i/>
                                <w:spacing w:val="0"/>
                                <w:szCs w:val="17"/>
                                <w:vertAlign w:val="superscript"/>
                              </w:rPr>
                              <w:t>nd</w:t>
                            </w:r>
                            <w:r>
                              <w:rPr>
                                <w:rFonts w:ascii="Arial Narrow" w:hAnsi="Arial Narrow" w:cs="Arial"/>
                                <w:i/>
                                <w:spacing w:val="0"/>
                                <w:szCs w:val="17"/>
                              </w:rPr>
                              <w:t>,</w:t>
                            </w:r>
                            <w:r w:rsidRPr="00E45823">
                              <w:rPr>
                                <w:rFonts w:ascii="Arial Narrow" w:hAnsi="Arial Narrow" w:cs="Arial"/>
                                <w:i/>
                                <w:spacing w:val="0"/>
                                <w:szCs w:val="17"/>
                              </w:rPr>
                              <w:t xml:space="preserve"> 3</w:t>
                            </w:r>
                            <w:r w:rsidRPr="00E45823">
                              <w:rPr>
                                <w:rFonts w:ascii="Arial Narrow" w:hAnsi="Arial Narrow" w:cs="Arial"/>
                                <w:i/>
                                <w:spacing w:val="0"/>
                                <w:szCs w:val="17"/>
                                <w:vertAlign w:val="superscript"/>
                              </w:rPr>
                              <w:t>rd</w:t>
                            </w:r>
                            <w:r w:rsidRPr="00E45823">
                              <w:rPr>
                                <w:rFonts w:ascii="Arial Narrow" w:hAnsi="Arial Narrow" w:cs="Arial"/>
                                <w:i/>
                                <w:spacing w:val="0"/>
                                <w:szCs w:val="17"/>
                              </w:rPr>
                              <w:t xml:space="preserve"> John &amp; Jude</w:t>
                            </w:r>
                          </w:p>
                          <w:p w14:paraId="70CBD25B" w14:textId="77777777" w:rsidR="00B85D7C" w:rsidRPr="00AB613C"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#110: Jr. High Class</w:t>
                            </w:r>
                          </w:p>
                          <w:p w14:paraId="5651EDC9" w14:textId="77777777" w:rsidR="00B85D7C"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#111: Sr. High Class</w:t>
                            </w:r>
                          </w:p>
                          <w:p w14:paraId="201C1442" w14:textId="77777777" w:rsidR="00B85D7C" w:rsidRPr="00AB613C"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 xml:space="preserve">#114: Women’s Class: </w:t>
                            </w:r>
                            <w:r w:rsidRPr="006C13D9">
                              <w:rPr>
                                <w:rFonts w:ascii="Arial Narrow" w:hAnsi="Arial Narrow" w:cs="Arial"/>
                                <w:i/>
                                <w:spacing w:val="0"/>
                                <w:szCs w:val="17"/>
                              </w:rPr>
                              <w:t>2</w:t>
                            </w:r>
                            <w:r w:rsidRPr="006C13D9">
                              <w:rPr>
                                <w:rFonts w:ascii="Arial Narrow" w:hAnsi="Arial Narrow" w:cs="Arial"/>
                                <w:i/>
                                <w:spacing w:val="0"/>
                                <w:szCs w:val="17"/>
                                <w:vertAlign w:val="superscript"/>
                              </w:rPr>
                              <w:t>nd</w:t>
                            </w:r>
                            <w:r w:rsidRPr="006C13D9">
                              <w:rPr>
                                <w:rFonts w:ascii="Arial Narrow" w:hAnsi="Arial Narrow" w:cs="Arial"/>
                                <w:i/>
                                <w:spacing w:val="0"/>
                                <w:szCs w:val="17"/>
                              </w:rPr>
                              <w:t xml:space="preserve"> Peter</w:t>
                            </w:r>
                          </w:p>
                          <w:p w14:paraId="7041F274" w14:textId="77777777" w:rsidR="00B85D7C" w:rsidRPr="006C13D9"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#120: College Women: </w:t>
                            </w:r>
                            <w:r>
                              <w:rPr>
                                <w:rFonts w:ascii="Arial Narrow" w:hAnsi="Arial Narrow" w:cs="Arial"/>
                                <w:i/>
                                <w:spacing w:val="0"/>
                                <w:szCs w:val="17"/>
                              </w:rPr>
                              <w:t>Apologetics</w:t>
                            </w:r>
                          </w:p>
                          <w:p w14:paraId="2CFF3B1C" w14:textId="77777777" w:rsidR="00B85D7C"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#120: Adult Class: </w:t>
                            </w:r>
                            <w:r w:rsidRPr="00295D35">
                              <w:rPr>
                                <w:rFonts w:ascii="Arial Narrow" w:hAnsi="Arial Narrow" w:cs="Arial"/>
                                <w:i/>
                                <w:spacing w:val="0"/>
                                <w:szCs w:val="17"/>
                              </w:rPr>
                              <w:t>Connecting with God</w:t>
                            </w:r>
                          </w:p>
                          <w:p w14:paraId="568B7B76" w14:textId="77777777" w:rsidR="00B85D7C"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 xml:space="preserve">#120: Adult class: </w:t>
                            </w:r>
                            <w:r>
                              <w:rPr>
                                <w:rFonts w:ascii="Arial Narrow" w:hAnsi="Arial Narrow" w:cs="Arial"/>
                                <w:i/>
                                <w:spacing w:val="0"/>
                                <w:szCs w:val="17"/>
                              </w:rPr>
                              <w:t>2</w:t>
                            </w:r>
                            <w:r w:rsidRPr="00295D35">
                              <w:rPr>
                                <w:rFonts w:ascii="Arial Narrow" w:hAnsi="Arial Narrow" w:cs="Arial"/>
                                <w:i/>
                                <w:spacing w:val="0"/>
                                <w:szCs w:val="17"/>
                                <w:vertAlign w:val="superscript"/>
                              </w:rPr>
                              <w:t>nd</w:t>
                            </w:r>
                            <w:r>
                              <w:rPr>
                                <w:rFonts w:ascii="Arial Narrow" w:hAnsi="Arial Narrow" w:cs="Arial"/>
                                <w:i/>
                                <w:spacing w:val="0"/>
                                <w:szCs w:val="17"/>
                              </w:rPr>
                              <w:t xml:space="preserve"> Corinthians</w:t>
                            </w:r>
                          </w:p>
                          <w:p w14:paraId="400C32FC" w14:textId="77777777" w:rsidR="00B85D7C" w:rsidRPr="00A12F80" w:rsidRDefault="00B85D7C" w:rsidP="00E45823">
                            <w:pPr>
                              <w:widowControl w:val="0"/>
                              <w:tabs>
                                <w:tab w:val="left" w:pos="220"/>
                                <w:tab w:val="left" w:pos="720"/>
                              </w:tabs>
                              <w:autoSpaceDE w:val="0"/>
                              <w:autoSpaceDN w:val="0"/>
                              <w:adjustRightInd w:val="0"/>
                              <w:spacing w:after="0" w:line="240" w:lineRule="auto"/>
                              <w:ind w:left="720"/>
                              <w:rPr>
                                <w:rFonts w:ascii="Arial Narrow" w:hAnsi="Arial Narrow" w:cs="Arial"/>
                                <w:spacing w:val="0"/>
                                <w:szCs w:val="17"/>
                              </w:rPr>
                            </w:pPr>
                          </w:p>
                          <w:p w14:paraId="2F0CD493" w14:textId="77777777" w:rsidR="00B85D7C" w:rsidRPr="00A12F80" w:rsidRDefault="00B85D7C" w:rsidP="00295D35">
                            <w:pPr>
                              <w:pStyle w:val="HeadingNarrowCol"/>
                              <w:pBdr>
                                <w:top w:val="none" w:sz="0" w:space="0" w:color="auto"/>
                              </w:pBdr>
                              <w:spacing w:before="0" w:after="0"/>
                              <w:rPr>
                                <w:rFonts w:ascii="Arial Narrow" w:hAnsi="Arial Narrow"/>
                                <w:caps w:val="0"/>
                                <w:szCs w:val="17"/>
                              </w:rPr>
                            </w:pPr>
                            <w:r w:rsidRPr="00AB613C">
                              <w:rPr>
                                <w:rFonts w:ascii="Arial Narrow" w:hAnsi="Arial Narrow"/>
                                <w:caps w:val="0"/>
                                <w:szCs w:val="17"/>
                              </w:rPr>
                              <w:t xml:space="preserve">Children’s Classes: </w:t>
                            </w:r>
                          </w:p>
                          <w:p w14:paraId="1A43DBE1" w14:textId="77777777" w:rsidR="00B85D7C" w:rsidRPr="00A12F80" w:rsidRDefault="00B85D7C" w:rsidP="00295D35">
                            <w:pPr>
                              <w:pStyle w:val="HeadingNarrowCol"/>
                              <w:pBdr>
                                <w:top w:val="none" w:sz="0" w:space="0" w:color="auto"/>
                              </w:pBdr>
                              <w:spacing w:before="0" w:after="0"/>
                              <w:rPr>
                                <w:rFonts w:ascii="Arial Narrow" w:hAnsi="Arial Narrow"/>
                                <w:b w:val="0"/>
                                <w:caps w:val="0"/>
                                <w:szCs w:val="17"/>
                              </w:rPr>
                            </w:pPr>
                            <w:r w:rsidRPr="00A12F80">
                              <w:rPr>
                                <w:rFonts w:ascii="Arial Narrow" w:hAnsi="Arial Narrow"/>
                                <w:b w:val="0"/>
                                <w:szCs w:val="17"/>
                              </w:rPr>
                              <w:t xml:space="preserve">#117: 0 - 36 </w:t>
                            </w:r>
                            <w:proofErr w:type="gramStart"/>
                            <w:r w:rsidRPr="00A12F80">
                              <w:rPr>
                                <w:rFonts w:ascii="Arial Narrow" w:hAnsi="Arial Narrow"/>
                                <w:b w:val="0"/>
                                <w:caps w:val="0"/>
                                <w:szCs w:val="17"/>
                              </w:rPr>
                              <w:t>mo</w:t>
                            </w:r>
                            <w:proofErr w:type="gramEnd"/>
                            <w:r w:rsidRPr="00A12F80">
                              <w:rPr>
                                <w:rFonts w:ascii="Arial Narrow" w:hAnsi="Arial Narrow"/>
                                <w:b w:val="0"/>
                                <w:caps w:val="0"/>
                                <w:szCs w:val="17"/>
                              </w:rPr>
                              <w:t>.</w:t>
                            </w:r>
                          </w:p>
                          <w:p w14:paraId="3856FD5D" w14:textId="77777777" w:rsidR="00B85D7C" w:rsidRPr="00A12F80" w:rsidRDefault="00B85D7C" w:rsidP="00295D35">
                            <w:pPr>
                              <w:pStyle w:val="HeadingNarrowCol"/>
                              <w:pBdr>
                                <w:top w:val="none" w:sz="0" w:space="0" w:color="auto"/>
                              </w:pBdr>
                              <w:spacing w:before="0" w:after="0"/>
                              <w:rPr>
                                <w:rFonts w:ascii="Arial Narrow" w:hAnsi="Arial Narrow"/>
                                <w:b w:val="0"/>
                                <w:caps w:val="0"/>
                                <w:szCs w:val="17"/>
                              </w:rPr>
                            </w:pPr>
                            <w:r w:rsidRPr="00A12F80">
                              <w:rPr>
                                <w:rFonts w:ascii="Arial Narrow" w:hAnsi="Arial Narrow"/>
                                <w:b w:val="0"/>
                                <w:caps w:val="0"/>
                                <w:szCs w:val="17"/>
                              </w:rPr>
                              <w:t>#115: 3</w:t>
                            </w:r>
                            <w:r>
                              <w:rPr>
                                <w:rFonts w:ascii="Arial Narrow" w:hAnsi="Arial Narrow"/>
                                <w:b w:val="0"/>
                                <w:caps w:val="0"/>
                                <w:szCs w:val="17"/>
                              </w:rPr>
                              <w:t xml:space="preserve">-4 </w:t>
                            </w:r>
                            <w:proofErr w:type="spellStart"/>
                            <w:r>
                              <w:rPr>
                                <w:rFonts w:ascii="Arial Narrow" w:hAnsi="Arial Narrow"/>
                                <w:b w:val="0"/>
                                <w:caps w:val="0"/>
                                <w:szCs w:val="17"/>
                              </w:rPr>
                              <w:t>yrs</w:t>
                            </w:r>
                            <w:proofErr w:type="spellEnd"/>
                          </w:p>
                          <w:p w14:paraId="7C429C38" w14:textId="77777777" w:rsidR="00B85D7C" w:rsidRPr="00A12F80" w:rsidRDefault="00B85D7C" w:rsidP="00295D35">
                            <w:pPr>
                              <w:pStyle w:val="HeadingNarrowCol"/>
                              <w:pBdr>
                                <w:top w:val="none" w:sz="0" w:space="0" w:color="auto"/>
                              </w:pBdr>
                              <w:spacing w:before="0" w:after="0"/>
                              <w:rPr>
                                <w:rFonts w:ascii="Arial Narrow" w:hAnsi="Arial Narrow"/>
                                <w:b w:val="0"/>
                                <w:caps w:val="0"/>
                                <w:szCs w:val="17"/>
                              </w:rPr>
                            </w:pPr>
                            <w:r>
                              <w:rPr>
                                <w:rFonts w:ascii="Arial Narrow" w:hAnsi="Arial Narrow"/>
                                <w:b w:val="0"/>
                                <w:caps w:val="0"/>
                                <w:szCs w:val="17"/>
                              </w:rPr>
                              <w:t>#112: K – 2</w:t>
                            </w:r>
                            <w:r w:rsidRPr="006C3065">
                              <w:rPr>
                                <w:rFonts w:ascii="Arial Narrow" w:hAnsi="Arial Narrow"/>
                                <w:b w:val="0"/>
                                <w:caps w:val="0"/>
                                <w:szCs w:val="17"/>
                                <w:vertAlign w:val="superscript"/>
                              </w:rPr>
                              <w:t>nd</w:t>
                            </w:r>
                            <w:r w:rsidRPr="00A12F80">
                              <w:rPr>
                                <w:rFonts w:ascii="Arial Narrow" w:hAnsi="Arial Narrow"/>
                                <w:b w:val="0"/>
                                <w:caps w:val="0"/>
                                <w:szCs w:val="17"/>
                              </w:rPr>
                              <w:t xml:space="preserve"> grade </w:t>
                            </w:r>
                          </w:p>
                          <w:p w14:paraId="226FFC78" w14:textId="77777777" w:rsidR="00B85D7C" w:rsidRPr="00A12F80" w:rsidRDefault="00B85D7C" w:rsidP="006C0D77">
                            <w:pPr>
                              <w:pStyle w:val="HeadingNarrowCol"/>
                              <w:pBdr>
                                <w:top w:val="none" w:sz="0" w:space="0" w:color="auto"/>
                              </w:pBdr>
                              <w:spacing w:before="0" w:after="0"/>
                              <w:rPr>
                                <w:rFonts w:ascii="Arial Narrow" w:hAnsi="Arial Narrow"/>
                                <w:b w:val="0"/>
                                <w:caps w:val="0"/>
                                <w:szCs w:val="17"/>
                              </w:rPr>
                            </w:pPr>
                            <w:r>
                              <w:rPr>
                                <w:rFonts w:ascii="Arial Narrow" w:hAnsi="Arial Narrow"/>
                                <w:b w:val="0"/>
                                <w:caps w:val="0"/>
                                <w:szCs w:val="17"/>
                              </w:rPr>
                              <w:t>#113: 3rd – 5</w:t>
                            </w:r>
                            <w:r w:rsidRPr="006C3065">
                              <w:rPr>
                                <w:rFonts w:ascii="Arial Narrow" w:hAnsi="Arial Narrow"/>
                                <w:b w:val="0"/>
                                <w:caps w:val="0"/>
                                <w:szCs w:val="17"/>
                                <w:vertAlign w:val="superscript"/>
                              </w:rPr>
                              <w:t>th</w:t>
                            </w:r>
                            <w:r w:rsidRPr="00A12F80">
                              <w:rPr>
                                <w:rFonts w:ascii="Arial Narrow" w:hAnsi="Arial Narrow"/>
                                <w:b w:val="0"/>
                                <w:caps w:val="0"/>
                                <w:szCs w:val="17"/>
                              </w:rPr>
                              <w:t xml:space="preserve"> grade</w:t>
                            </w:r>
                          </w:p>
                          <w:p w14:paraId="3D353F44" w14:textId="77777777" w:rsidR="00B85D7C" w:rsidRPr="00A12F80" w:rsidRDefault="00B85D7C" w:rsidP="00E45823">
                            <w:pPr>
                              <w:pStyle w:val="HeadingNarrowCol"/>
                              <w:pBdr>
                                <w:top w:val="none" w:sz="0" w:space="0" w:color="auto"/>
                              </w:pBdr>
                              <w:spacing w:before="0"/>
                              <w:rPr>
                                <w:rFonts w:ascii="Arial Narrow" w:hAnsi="Arial Narrow"/>
                                <w:i/>
                                <w:caps w:val="0"/>
                                <w:szCs w:val="17"/>
                              </w:rPr>
                            </w:pPr>
                          </w:p>
                          <w:p w14:paraId="3EC8EBF8" w14:textId="77777777" w:rsidR="00B85D7C" w:rsidRPr="00A12F80" w:rsidRDefault="00B85D7C" w:rsidP="00E45823">
                            <w:pPr>
                              <w:pStyle w:val="HeadingNarrowCol"/>
                              <w:pBdr>
                                <w:top w:val="none" w:sz="0" w:space="0" w:color="auto"/>
                              </w:pBdr>
                              <w:spacing w:before="0" w:after="0"/>
                              <w:rPr>
                                <w:rFonts w:ascii="Arial Narrow" w:hAnsi="Arial Narrow"/>
                                <w:b w:val="0"/>
                                <w:caps w:val="0"/>
                                <w:szCs w:val="17"/>
                              </w:rPr>
                            </w:pPr>
                          </w:p>
                          <w:p w14:paraId="3D1161E2" w14:textId="77777777" w:rsidR="00B85D7C" w:rsidRPr="00A12F80" w:rsidRDefault="00B85D7C" w:rsidP="00E45823">
                            <w:pPr>
                              <w:pStyle w:val="HeadingNarrowCol"/>
                              <w:pBdr>
                                <w:top w:val="none" w:sz="0" w:space="0" w:color="auto"/>
                              </w:pBdr>
                              <w:rPr>
                                <w:rFonts w:ascii="Arial Narrow" w:hAnsi="Arial Narrow"/>
                                <w:b w:val="0"/>
                                <w:caps w:val="0"/>
                                <w:szCs w:val="17"/>
                              </w:rPr>
                            </w:pPr>
                          </w:p>
                          <w:p w14:paraId="5EE4FE4E" w14:textId="77777777" w:rsidR="00B85D7C" w:rsidRPr="00A12F80" w:rsidRDefault="00B85D7C" w:rsidP="00E45823">
                            <w:pPr>
                              <w:pStyle w:val="HeadingNarrowCol"/>
                              <w:pBdr>
                                <w:top w:val="none" w:sz="0" w:space="0" w:color="auto"/>
                              </w:pBdr>
                              <w:rPr>
                                <w:rFonts w:ascii="Arial Narrow" w:hAnsi="Arial Narrow"/>
                                <w:szCs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2" o:spid="_x0000_s1033" type="#_x0000_t202" style="position:absolute;margin-left:280.45pt;margin-top:74.75pt;width:140.1pt;height:196.4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" filled="f" stroked="f">
                <v:textbox inset="0,0,0,0">
                  <w:txbxContent>
                    <w:p w14:paraId="1198FF9F" w14:textId="77777777" w:rsidR="00B85D7C" w:rsidRPr="00196C1D" w:rsidRDefault="00B85D7C" w:rsidP="00E45823">
                      <w:pPr>
                        <w:pStyle w:val="HeadingNarrowCol"/>
                        <w:spacing w:before="0"/>
                      </w:pPr>
                      <w:r>
                        <w:t xml:space="preserve">sunday classes – 9am </w:t>
                      </w:r>
                    </w:p>
                    <w:p w14:paraId="35933C73" w14:textId="77777777" w:rsidR="00B85D7C" w:rsidRDefault="00B85D7C" w:rsidP="00E45823">
                      <w:pPr>
                        <w:pStyle w:val="HeadingNarrowCol"/>
                        <w:spacing w:before="0" w:after="0"/>
                        <w:rPr>
                          <w:rFonts w:ascii="Arial Narrow" w:hAnsi="Arial Narrow"/>
                          <w:caps w:val="0"/>
                        </w:rPr>
                      </w:pPr>
                      <w:r>
                        <w:rPr>
                          <w:rFonts w:ascii="Arial Narrow" w:hAnsi="Arial Narrow"/>
                          <w:caps w:val="0"/>
                        </w:rPr>
                        <w:t>Adult &amp; Youth Classes:</w:t>
                      </w:r>
                    </w:p>
                    <w:p w14:paraId="6C82CF68" w14:textId="77777777" w:rsidR="00B85D7C" w:rsidRPr="00E45823"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#100: </w:t>
                      </w:r>
                      <w:r w:rsidRPr="00AB613C">
                        <w:rPr>
                          <w:rFonts w:ascii="Arial Narrow" w:hAnsi="Arial Narrow" w:cs="Arial"/>
                          <w:spacing w:val="0"/>
                          <w:szCs w:val="17"/>
                        </w:rPr>
                        <w:t>Women’</w:t>
                      </w:r>
                      <w:r>
                        <w:rPr>
                          <w:rFonts w:ascii="Arial Narrow" w:hAnsi="Arial Narrow" w:cs="Arial"/>
                          <w:spacing w:val="0"/>
                          <w:szCs w:val="17"/>
                        </w:rPr>
                        <w:t xml:space="preserve">s Class: </w:t>
                      </w:r>
                      <w:r>
                        <w:rPr>
                          <w:rFonts w:ascii="Arial Narrow" w:hAnsi="Arial Narrow" w:cs="Arial"/>
                          <w:i/>
                          <w:spacing w:val="0"/>
                          <w:szCs w:val="17"/>
                        </w:rPr>
                        <w:t>Romans</w:t>
                      </w:r>
                    </w:p>
                    <w:p w14:paraId="715BBB7E" w14:textId="77777777" w:rsidR="00B85D7C" w:rsidRPr="00E45823"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#108: Adult Class: </w:t>
                      </w:r>
                      <w:r>
                        <w:rPr>
                          <w:rFonts w:ascii="Arial Narrow" w:hAnsi="Arial Narrow" w:cs="Arial"/>
                          <w:i/>
                          <w:spacing w:val="0"/>
                          <w:szCs w:val="17"/>
                        </w:rPr>
                        <w:t>Growing Families</w:t>
                      </w:r>
                    </w:p>
                    <w:p w14:paraId="6734D492" w14:textId="77777777" w:rsidR="00B85D7C" w:rsidRPr="00E45823"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#109: Men’s Class: </w:t>
                      </w:r>
                      <w:r w:rsidRPr="00E45823">
                        <w:rPr>
                          <w:rFonts w:ascii="Arial Narrow" w:hAnsi="Arial Narrow" w:cs="Arial"/>
                          <w:i/>
                          <w:spacing w:val="0"/>
                          <w:szCs w:val="17"/>
                        </w:rPr>
                        <w:t>1</w:t>
                      </w:r>
                      <w:r w:rsidRPr="00E45823">
                        <w:rPr>
                          <w:rFonts w:ascii="Arial Narrow" w:hAnsi="Arial Narrow" w:cs="Arial"/>
                          <w:i/>
                          <w:spacing w:val="0"/>
                          <w:szCs w:val="17"/>
                          <w:vertAlign w:val="superscript"/>
                        </w:rPr>
                        <w:t>st</w:t>
                      </w:r>
                      <w:r w:rsidRPr="00E45823">
                        <w:rPr>
                          <w:rFonts w:ascii="Arial Narrow" w:hAnsi="Arial Narrow" w:cs="Arial"/>
                          <w:i/>
                          <w:spacing w:val="0"/>
                          <w:szCs w:val="17"/>
                        </w:rPr>
                        <w:t>, 2</w:t>
                      </w:r>
                      <w:r w:rsidRPr="00E45823">
                        <w:rPr>
                          <w:rFonts w:ascii="Arial Narrow" w:hAnsi="Arial Narrow" w:cs="Arial"/>
                          <w:i/>
                          <w:spacing w:val="0"/>
                          <w:szCs w:val="17"/>
                          <w:vertAlign w:val="superscript"/>
                        </w:rPr>
                        <w:t>nd</w:t>
                      </w:r>
                      <w:r>
                        <w:rPr>
                          <w:rFonts w:ascii="Arial Narrow" w:hAnsi="Arial Narrow" w:cs="Arial"/>
                          <w:i/>
                          <w:spacing w:val="0"/>
                          <w:szCs w:val="17"/>
                        </w:rPr>
                        <w:t>,</w:t>
                      </w:r>
                      <w:r w:rsidRPr="00E45823">
                        <w:rPr>
                          <w:rFonts w:ascii="Arial Narrow" w:hAnsi="Arial Narrow" w:cs="Arial"/>
                          <w:i/>
                          <w:spacing w:val="0"/>
                          <w:szCs w:val="17"/>
                        </w:rPr>
                        <w:t xml:space="preserve"> 3</w:t>
                      </w:r>
                      <w:r w:rsidRPr="00E45823">
                        <w:rPr>
                          <w:rFonts w:ascii="Arial Narrow" w:hAnsi="Arial Narrow" w:cs="Arial"/>
                          <w:i/>
                          <w:spacing w:val="0"/>
                          <w:szCs w:val="17"/>
                          <w:vertAlign w:val="superscript"/>
                        </w:rPr>
                        <w:t>rd</w:t>
                      </w:r>
                      <w:r w:rsidRPr="00E45823">
                        <w:rPr>
                          <w:rFonts w:ascii="Arial Narrow" w:hAnsi="Arial Narrow" w:cs="Arial"/>
                          <w:i/>
                          <w:spacing w:val="0"/>
                          <w:szCs w:val="17"/>
                        </w:rPr>
                        <w:t xml:space="preserve"> John &amp; Jude</w:t>
                      </w:r>
                    </w:p>
                    <w:p w14:paraId="70CBD25B" w14:textId="77777777" w:rsidR="00B85D7C" w:rsidRPr="00AB613C"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#110: Jr. High Class</w:t>
                      </w:r>
                    </w:p>
                    <w:p w14:paraId="5651EDC9" w14:textId="77777777" w:rsidR="00B85D7C"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#111: Sr. High Class</w:t>
                      </w:r>
                    </w:p>
                    <w:p w14:paraId="201C1442" w14:textId="77777777" w:rsidR="00B85D7C" w:rsidRPr="00AB613C"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 xml:space="preserve">#114: Women’s Class: </w:t>
                      </w:r>
                      <w:r w:rsidRPr="006C13D9">
                        <w:rPr>
                          <w:rFonts w:ascii="Arial Narrow" w:hAnsi="Arial Narrow" w:cs="Arial"/>
                          <w:i/>
                          <w:spacing w:val="0"/>
                          <w:szCs w:val="17"/>
                        </w:rPr>
                        <w:t>2</w:t>
                      </w:r>
                      <w:r w:rsidRPr="006C13D9">
                        <w:rPr>
                          <w:rFonts w:ascii="Arial Narrow" w:hAnsi="Arial Narrow" w:cs="Arial"/>
                          <w:i/>
                          <w:spacing w:val="0"/>
                          <w:szCs w:val="17"/>
                          <w:vertAlign w:val="superscript"/>
                        </w:rPr>
                        <w:t>nd</w:t>
                      </w:r>
                      <w:r w:rsidRPr="006C13D9">
                        <w:rPr>
                          <w:rFonts w:ascii="Arial Narrow" w:hAnsi="Arial Narrow" w:cs="Arial"/>
                          <w:i/>
                          <w:spacing w:val="0"/>
                          <w:szCs w:val="17"/>
                        </w:rPr>
                        <w:t xml:space="preserve"> Peter</w:t>
                      </w:r>
                    </w:p>
                    <w:p w14:paraId="7041F274" w14:textId="77777777" w:rsidR="00B85D7C" w:rsidRPr="006C13D9"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#120: College Women: </w:t>
                      </w:r>
                      <w:r>
                        <w:rPr>
                          <w:rFonts w:ascii="Arial Narrow" w:hAnsi="Arial Narrow" w:cs="Arial"/>
                          <w:i/>
                          <w:spacing w:val="0"/>
                          <w:szCs w:val="17"/>
                        </w:rPr>
                        <w:t>Apologetics</w:t>
                      </w:r>
                    </w:p>
                    <w:p w14:paraId="2CFF3B1C" w14:textId="77777777" w:rsidR="00B85D7C"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#120: Adult Class: </w:t>
                      </w:r>
                      <w:r w:rsidRPr="00295D35">
                        <w:rPr>
                          <w:rFonts w:ascii="Arial Narrow" w:hAnsi="Arial Narrow" w:cs="Arial"/>
                          <w:i/>
                          <w:spacing w:val="0"/>
                          <w:szCs w:val="17"/>
                        </w:rPr>
                        <w:t>Connecting with God</w:t>
                      </w:r>
                    </w:p>
                    <w:p w14:paraId="568B7B76" w14:textId="77777777" w:rsidR="00B85D7C" w:rsidRDefault="00B85D7C"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 xml:space="preserve">#120: Adult class: </w:t>
                      </w:r>
                      <w:r>
                        <w:rPr>
                          <w:rFonts w:ascii="Arial Narrow" w:hAnsi="Arial Narrow" w:cs="Arial"/>
                          <w:i/>
                          <w:spacing w:val="0"/>
                          <w:szCs w:val="17"/>
                        </w:rPr>
                        <w:t>2</w:t>
                      </w:r>
                      <w:r w:rsidRPr="00295D35">
                        <w:rPr>
                          <w:rFonts w:ascii="Arial Narrow" w:hAnsi="Arial Narrow" w:cs="Arial"/>
                          <w:i/>
                          <w:spacing w:val="0"/>
                          <w:szCs w:val="17"/>
                          <w:vertAlign w:val="superscript"/>
                        </w:rPr>
                        <w:t>nd</w:t>
                      </w:r>
                      <w:r>
                        <w:rPr>
                          <w:rFonts w:ascii="Arial Narrow" w:hAnsi="Arial Narrow" w:cs="Arial"/>
                          <w:i/>
                          <w:spacing w:val="0"/>
                          <w:szCs w:val="17"/>
                        </w:rPr>
                        <w:t xml:space="preserve"> Corinthians</w:t>
                      </w:r>
                    </w:p>
                    <w:p w14:paraId="400C32FC" w14:textId="77777777" w:rsidR="00B85D7C" w:rsidRPr="00A12F80" w:rsidRDefault="00B85D7C" w:rsidP="00E45823">
                      <w:pPr>
                        <w:widowControl w:val="0"/>
                        <w:tabs>
                          <w:tab w:val="left" w:pos="220"/>
                          <w:tab w:val="left" w:pos="720"/>
                        </w:tabs>
                        <w:autoSpaceDE w:val="0"/>
                        <w:autoSpaceDN w:val="0"/>
                        <w:adjustRightInd w:val="0"/>
                        <w:spacing w:after="0" w:line="240" w:lineRule="auto"/>
                        <w:ind w:left="720"/>
                        <w:rPr>
                          <w:rFonts w:ascii="Arial Narrow" w:hAnsi="Arial Narrow" w:cs="Arial"/>
                          <w:spacing w:val="0"/>
                          <w:szCs w:val="17"/>
                        </w:rPr>
                      </w:pPr>
                    </w:p>
                    <w:p w14:paraId="2F0CD493" w14:textId="77777777" w:rsidR="00B85D7C" w:rsidRPr="00A12F80" w:rsidRDefault="00B85D7C" w:rsidP="00295D35">
                      <w:pPr>
                        <w:pStyle w:val="HeadingNarrowCol"/>
                        <w:pBdr>
                          <w:top w:val="none" w:sz="0" w:space="0" w:color="auto"/>
                        </w:pBdr>
                        <w:spacing w:before="0" w:after="0"/>
                        <w:rPr>
                          <w:rFonts w:ascii="Arial Narrow" w:hAnsi="Arial Narrow"/>
                          <w:caps w:val="0"/>
                          <w:szCs w:val="17"/>
                        </w:rPr>
                      </w:pPr>
                      <w:r w:rsidRPr="00AB613C">
                        <w:rPr>
                          <w:rFonts w:ascii="Arial Narrow" w:hAnsi="Arial Narrow"/>
                          <w:caps w:val="0"/>
                          <w:szCs w:val="17"/>
                        </w:rPr>
                        <w:t xml:space="preserve">Children’s Classes: </w:t>
                      </w:r>
                    </w:p>
                    <w:p w14:paraId="1A43DBE1" w14:textId="77777777" w:rsidR="00B85D7C" w:rsidRPr="00A12F80" w:rsidRDefault="00B85D7C" w:rsidP="00295D35">
                      <w:pPr>
                        <w:pStyle w:val="HeadingNarrowCol"/>
                        <w:pBdr>
                          <w:top w:val="none" w:sz="0" w:space="0" w:color="auto"/>
                        </w:pBdr>
                        <w:spacing w:before="0" w:after="0"/>
                        <w:rPr>
                          <w:rFonts w:ascii="Arial Narrow" w:hAnsi="Arial Narrow"/>
                          <w:b w:val="0"/>
                          <w:caps w:val="0"/>
                          <w:szCs w:val="17"/>
                        </w:rPr>
                      </w:pPr>
                      <w:r w:rsidRPr="00A12F80">
                        <w:rPr>
                          <w:rFonts w:ascii="Arial Narrow" w:hAnsi="Arial Narrow"/>
                          <w:b w:val="0"/>
                          <w:szCs w:val="17"/>
                        </w:rPr>
                        <w:t xml:space="preserve">#117: 0 - 36 </w:t>
                      </w:r>
                      <w:proofErr w:type="gramStart"/>
                      <w:r w:rsidRPr="00A12F80">
                        <w:rPr>
                          <w:rFonts w:ascii="Arial Narrow" w:hAnsi="Arial Narrow"/>
                          <w:b w:val="0"/>
                          <w:caps w:val="0"/>
                          <w:szCs w:val="17"/>
                        </w:rPr>
                        <w:t>mo</w:t>
                      </w:r>
                      <w:proofErr w:type="gramEnd"/>
                      <w:r w:rsidRPr="00A12F80">
                        <w:rPr>
                          <w:rFonts w:ascii="Arial Narrow" w:hAnsi="Arial Narrow"/>
                          <w:b w:val="0"/>
                          <w:caps w:val="0"/>
                          <w:szCs w:val="17"/>
                        </w:rPr>
                        <w:t>.</w:t>
                      </w:r>
                    </w:p>
                    <w:p w14:paraId="3856FD5D" w14:textId="77777777" w:rsidR="00B85D7C" w:rsidRPr="00A12F80" w:rsidRDefault="00B85D7C" w:rsidP="00295D35">
                      <w:pPr>
                        <w:pStyle w:val="HeadingNarrowCol"/>
                        <w:pBdr>
                          <w:top w:val="none" w:sz="0" w:space="0" w:color="auto"/>
                        </w:pBdr>
                        <w:spacing w:before="0" w:after="0"/>
                        <w:rPr>
                          <w:rFonts w:ascii="Arial Narrow" w:hAnsi="Arial Narrow"/>
                          <w:b w:val="0"/>
                          <w:caps w:val="0"/>
                          <w:szCs w:val="17"/>
                        </w:rPr>
                      </w:pPr>
                      <w:r w:rsidRPr="00A12F80">
                        <w:rPr>
                          <w:rFonts w:ascii="Arial Narrow" w:hAnsi="Arial Narrow"/>
                          <w:b w:val="0"/>
                          <w:caps w:val="0"/>
                          <w:szCs w:val="17"/>
                        </w:rPr>
                        <w:t>#115: 3</w:t>
                      </w:r>
                      <w:r>
                        <w:rPr>
                          <w:rFonts w:ascii="Arial Narrow" w:hAnsi="Arial Narrow"/>
                          <w:b w:val="0"/>
                          <w:caps w:val="0"/>
                          <w:szCs w:val="17"/>
                        </w:rPr>
                        <w:t xml:space="preserve">-4 </w:t>
                      </w:r>
                      <w:proofErr w:type="spellStart"/>
                      <w:r>
                        <w:rPr>
                          <w:rFonts w:ascii="Arial Narrow" w:hAnsi="Arial Narrow"/>
                          <w:b w:val="0"/>
                          <w:caps w:val="0"/>
                          <w:szCs w:val="17"/>
                        </w:rPr>
                        <w:t>yrs</w:t>
                      </w:r>
                      <w:proofErr w:type="spellEnd"/>
                    </w:p>
                    <w:p w14:paraId="7C429C38" w14:textId="77777777" w:rsidR="00B85D7C" w:rsidRPr="00A12F80" w:rsidRDefault="00B85D7C" w:rsidP="00295D35">
                      <w:pPr>
                        <w:pStyle w:val="HeadingNarrowCol"/>
                        <w:pBdr>
                          <w:top w:val="none" w:sz="0" w:space="0" w:color="auto"/>
                        </w:pBdr>
                        <w:spacing w:before="0" w:after="0"/>
                        <w:rPr>
                          <w:rFonts w:ascii="Arial Narrow" w:hAnsi="Arial Narrow"/>
                          <w:b w:val="0"/>
                          <w:caps w:val="0"/>
                          <w:szCs w:val="17"/>
                        </w:rPr>
                      </w:pPr>
                      <w:r>
                        <w:rPr>
                          <w:rFonts w:ascii="Arial Narrow" w:hAnsi="Arial Narrow"/>
                          <w:b w:val="0"/>
                          <w:caps w:val="0"/>
                          <w:szCs w:val="17"/>
                        </w:rPr>
                        <w:t>#112: K – 2</w:t>
                      </w:r>
                      <w:r w:rsidRPr="006C3065">
                        <w:rPr>
                          <w:rFonts w:ascii="Arial Narrow" w:hAnsi="Arial Narrow"/>
                          <w:b w:val="0"/>
                          <w:caps w:val="0"/>
                          <w:szCs w:val="17"/>
                          <w:vertAlign w:val="superscript"/>
                        </w:rPr>
                        <w:t>nd</w:t>
                      </w:r>
                      <w:r w:rsidRPr="00A12F80">
                        <w:rPr>
                          <w:rFonts w:ascii="Arial Narrow" w:hAnsi="Arial Narrow"/>
                          <w:b w:val="0"/>
                          <w:caps w:val="0"/>
                          <w:szCs w:val="17"/>
                        </w:rPr>
                        <w:t xml:space="preserve"> grade </w:t>
                      </w:r>
                    </w:p>
                    <w:p w14:paraId="226FFC78" w14:textId="77777777" w:rsidR="00B85D7C" w:rsidRPr="00A12F80" w:rsidRDefault="00B85D7C" w:rsidP="006C0D77">
                      <w:pPr>
                        <w:pStyle w:val="HeadingNarrowCol"/>
                        <w:pBdr>
                          <w:top w:val="none" w:sz="0" w:space="0" w:color="auto"/>
                        </w:pBdr>
                        <w:spacing w:before="0" w:after="0"/>
                        <w:rPr>
                          <w:rFonts w:ascii="Arial Narrow" w:hAnsi="Arial Narrow"/>
                          <w:b w:val="0"/>
                          <w:caps w:val="0"/>
                          <w:szCs w:val="17"/>
                        </w:rPr>
                      </w:pPr>
                      <w:r>
                        <w:rPr>
                          <w:rFonts w:ascii="Arial Narrow" w:hAnsi="Arial Narrow"/>
                          <w:b w:val="0"/>
                          <w:caps w:val="0"/>
                          <w:szCs w:val="17"/>
                        </w:rPr>
                        <w:t>#113: 3rd – 5</w:t>
                      </w:r>
                      <w:r w:rsidRPr="006C3065">
                        <w:rPr>
                          <w:rFonts w:ascii="Arial Narrow" w:hAnsi="Arial Narrow"/>
                          <w:b w:val="0"/>
                          <w:caps w:val="0"/>
                          <w:szCs w:val="17"/>
                          <w:vertAlign w:val="superscript"/>
                        </w:rPr>
                        <w:t>th</w:t>
                      </w:r>
                      <w:r w:rsidRPr="00A12F80">
                        <w:rPr>
                          <w:rFonts w:ascii="Arial Narrow" w:hAnsi="Arial Narrow"/>
                          <w:b w:val="0"/>
                          <w:caps w:val="0"/>
                          <w:szCs w:val="17"/>
                        </w:rPr>
                        <w:t xml:space="preserve"> grade</w:t>
                      </w:r>
                    </w:p>
                    <w:p w14:paraId="3D353F44" w14:textId="77777777" w:rsidR="00B85D7C" w:rsidRPr="00A12F80" w:rsidRDefault="00B85D7C" w:rsidP="00E45823">
                      <w:pPr>
                        <w:pStyle w:val="HeadingNarrowCol"/>
                        <w:pBdr>
                          <w:top w:val="none" w:sz="0" w:space="0" w:color="auto"/>
                        </w:pBdr>
                        <w:spacing w:before="0"/>
                        <w:rPr>
                          <w:rFonts w:ascii="Arial Narrow" w:hAnsi="Arial Narrow"/>
                          <w:i/>
                          <w:caps w:val="0"/>
                          <w:szCs w:val="17"/>
                        </w:rPr>
                      </w:pPr>
                    </w:p>
                    <w:p w14:paraId="3EC8EBF8" w14:textId="77777777" w:rsidR="00B85D7C" w:rsidRPr="00A12F80" w:rsidRDefault="00B85D7C" w:rsidP="00E45823">
                      <w:pPr>
                        <w:pStyle w:val="HeadingNarrowCol"/>
                        <w:pBdr>
                          <w:top w:val="none" w:sz="0" w:space="0" w:color="auto"/>
                        </w:pBdr>
                        <w:spacing w:before="0" w:after="0"/>
                        <w:rPr>
                          <w:rFonts w:ascii="Arial Narrow" w:hAnsi="Arial Narrow"/>
                          <w:b w:val="0"/>
                          <w:caps w:val="0"/>
                          <w:szCs w:val="17"/>
                        </w:rPr>
                      </w:pPr>
                    </w:p>
                    <w:p w14:paraId="3D1161E2" w14:textId="77777777" w:rsidR="00B85D7C" w:rsidRPr="00A12F80" w:rsidRDefault="00B85D7C" w:rsidP="00E45823">
                      <w:pPr>
                        <w:pStyle w:val="HeadingNarrowCol"/>
                        <w:pBdr>
                          <w:top w:val="none" w:sz="0" w:space="0" w:color="auto"/>
                        </w:pBdr>
                        <w:rPr>
                          <w:rFonts w:ascii="Arial Narrow" w:hAnsi="Arial Narrow"/>
                          <w:b w:val="0"/>
                          <w:caps w:val="0"/>
                          <w:szCs w:val="17"/>
                        </w:rPr>
                      </w:pPr>
                    </w:p>
                    <w:p w14:paraId="5EE4FE4E" w14:textId="77777777" w:rsidR="00B85D7C" w:rsidRPr="00A12F80" w:rsidRDefault="00B85D7C" w:rsidP="00E45823">
                      <w:pPr>
                        <w:pStyle w:val="HeadingNarrowCol"/>
                        <w:pBdr>
                          <w:top w:val="none" w:sz="0" w:space="0" w:color="auto"/>
                        </w:pBdr>
                        <w:rPr>
                          <w:rFonts w:ascii="Arial Narrow" w:hAnsi="Arial Narrow"/>
                          <w:szCs w:val="17"/>
                        </w:rPr>
                      </w:pPr>
                    </w:p>
                  </w:txbxContent>
                </v:textbox>
                <w10:wrap type="tight"/>
              </v:shape>
            </w:pict>
          </mc:Fallback>
        </mc:AlternateContent>
      </w:r>
      <w:r w:rsidR="00002852">
        <w:rPr>
          <w:noProof/>
          <w:kern w:val="16"/>
        </w:rPr>
        <mc:AlternateContent>
          <mc:Choice Requires="wps">
            <w:drawing>
              <wp:anchor distT="0" distB="0" distL="114300" distR="114300" simplePos="0" relativeHeight="251712512" behindDoc="0" locked="0" layoutInCell="1" allowOverlap="1" wp14:anchorId="07B59DCC" wp14:editId="5D734990">
                <wp:simplePos x="0" y="0"/>
                <wp:positionH relativeFrom="column">
                  <wp:posOffset>4393565</wp:posOffset>
                </wp:positionH>
                <wp:positionV relativeFrom="paragraph">
                  <wp:posOffset>3561715</wp:posOffset>
                </wp:positionV>
                <wp:extent cx="2493645" cy="593725"/>
                <wp:effectExtent l="0" t="0" r="0" b="0"/>
                <wp:wrapSquare wrapText="bothSides"/>
                <wp:docPr id="53" name="Text Box 53"/>
                <wp:cNvGraphicFramePr/>
                <a:graphic xmlns:a="http://schemas.openxmlformats.org/drawingml/2006/main">
                  <a:graphicData uri="http://schemas.microsoft.com/office/word/2010/wordprocessingShape">
                    <wps:wsp>
                      <wps:cNvSpPr txBox="1"/>
                      <wps:spPr>
                        <a:xfrm>
                          <a:off x="0" y="0"/>
                          <a:ext cx="2493645" cy="593725"/>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D9F7F6E" w14:textId="77777777" w:rsidR="00B85D7C" w:rsidRPr="003446B1" w:rsidRDefault="00B85D7C" w:rsidP="006C2445">
                            <w:pPr>
                              <w:pStyle w:val="Heading4"/>
                              <w:spacing w:before="0"/>
                              <w:rPr>
                                <w:rFonts w:ascii="Arial Narrow" w:hAnsi="Arial Narrow"/>
                              </w:rPr>
                            </w:pPr>
                            <w:r w:rsidRPr="003446B1">
                              <w:rPr>
                                <w:rFonts w:ascii="Arial Narrow" w:hAnsi="Arial Narrow"/>
                              </w:rPr>
                              <w:t xml:space="preserve">For more information on activities &amp; events, contact </w:t>
                            </w:r>
                            <w:proofErr w:type="spellStart"/>
                            <w:r w:rsidRPr="003446B1">
                              <w:rPr>
                                <w:rFonts w:ascii="Arial Narrow" w:hAnsi="Arial Narrow"/>
                              </w:rPr>
                              <w:t>Micaela</w:t>
                            </w:r>
                            <w:proofErr w:type="spellEnd"/>
                            <w:r w:rsidRPr="003446B1">
                              <w:rPr>
                                <w:rFonts w:ascii="Arial Narrow" w:hAnsi="Arial Narrow"/>
                              </w:rPr>
                              <w:t xml:space="preserve"> Blum, Children’s Ministry Director, 509-339-0261, </w:t>
                            </w:r>
                            <w:hyperlink r:id="rId12" w:history="1">
                              <w:r w:rsidRPr="00E37172">
                                <w:rPr>
                                  <w:rStyle w:val="Hyperlink"/>
                                  <w:rFonts w:ascii="Arial Narrow" w:hAnsi="Arial Narrow"/>
                                </w:rPr>
                                <w:t>micaela.blum@gmail.com</w:t>
                              </w:r>
                            </w:hyperlink>
                            <w:r w:rsidRPr="003446B1">
                              <w:rPr>
                                <w:rFonts w:ascii="Arial Narrow" w:hAnsi="Arial Narrow"/>
                              </w:rPr>
                              <w:t xml:space="preserve"> or check us out on Facebook @ Kid’s Crew E-Free.</w:t>
                            </w:r>
                          </w:p>
                          <w:p w14:paraId="5AE875A7" w14:textId="77777777" w:rsidR="00B85D7C" w:rsidRDefault="00B85D7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3" o:spid="_x0000_s1034" type="#_x0000_t202" style="position:absolute;margin-left:345.95pt;margin-top:280.45pt;width:196.35pt;height:46.7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" filled="f" stroked="f">
                <v:textbox>
                  <w:txbxContent>
                    <w:p w14:paraId="2D9F7F6E" w14:textId="77777777" w:rsidR="00B85D7C" w:rsidRPr="003446B1" w:rsidRDefault="00B85D7C" w:rsidP="006C2445">
                      <w:pPr>
                        <w:pStyle w:val="Heading4"/>
                        <w:spacing w:before="0"/>
                        <w:rPr>
                          <w:rFonts w:ascii="Arial Narrow" w:hAnsi="Arial Narrow"/>
                        </w:rPr>
                      </w:pPr>
                      <w:r w:rsidRPr="003446B1">
                        <w:rPr>
                          <w:rFonts w:ascii="Arial Narrow" w:hAnsi="Arial Narrow"/>
                        </w:rPr>
                        <w:t xml:space="preserve">For more information on activities &amp; events, contact </w:t>
                      </w:r>
                      <w:proofErr w:type="spellStart"/>
                      <w:r w:rsidRPr="003446B1">
                        <w:rPr>
                          <w:rFonts w:ascii="Arial Narrow" w:hAnsi="Arial Narrow"/>
                        </w:rPr>
                        <w:t>Micaela</w:t>
                      </w:r>
                      <w:proofErr w:type="spellEnd"/>
                      <w:r w:rsidRPr="003446B1">
                        <w:rPr>
                          <w:rFonts w:ascii="Arial Narrow" w:hAnsi="Arial Narrow"/>
                        </w:rPr>
                        <w:t xml:space="preserve"> Blum, Children’s Ministry Director, 509-339-0261, </w:t>
                      </w:r>
                      <w:hyperlink r:id="rId13" w:history="1">
                        <w:r w:rsidRPr="00E37172">
                          <w:rPr>
                            <w:rStyle w:val="Hyperlink"/>
                            <w:rFonts w:ascii="Arial Narrow" w:hAnsi="Arial Narrow"/>
                          </w:rPr>
                          <w:t>micaela.blum@gmail.com</w:t>
                        </w:r>
                      </w:hyperlink>
                      <w:r w:rsidRPr="003446B1">
                        <w:rPr>
                          <w:rFonts w:ascii="Arial Narrow" w:hAnsi="Arial Narrow"/>
                        </w:rPr>
                        <w:t xml:space="preserve"> or check us out on Facebook @ Kid’s Crew E-Free.</w:t>
                      </w:r>
                    </w:p>
                    <w:p w14:paraId="5AE875A7" w14:textId="77777777" w:rsidR="00B85D7C" w:rsidRDefault="00B85D7C"/>
                  </w:txbxContent>
                </v:textbox>
                <w10:wrap type="square"/>
              </v:shape>
            </w:pict>
          </mc:Fallback>
        </mc:AlternateContent>
      </w:r>
      <w:r w:rsidR="009129A2">
        <w:rPr>
          <w:noProof/>
          <w:kern w:val="16"/>
        </w:rPr>
        <mc:AlternateContent>
          <mc:Choice Requires="wps">
            <w:drawing>
              <wp:anchor distT="0" distB="0" distL="114300" distR="114300" simplePos="0" relativeHeight="251691008" behindDoc="0" locked="0" layoutInCell="1" allowOverlap="1" wp14:anchorId="2ADA0AD5" wp14:editId="09DE47FA">
                <wp:simplePos x="0" y="0"/>
                <wp:positionH relativeFrom="column">
                  <wp:posOffset>3562350</wp:posOffset>
                </wp:positionH>
                <wp:positionV relativeFrom="paragraph">
                  <wp:posOffset>4274820</wp:posOffset>
                </wp:positionV>
                <wp:extent cx="3443605" cy="1068705"/>
                <wp:effectExtent l="0" t="0" r="10795" b="23495"/>
                <wp:wrapTight wrapText="bothSides">
                  <wp:wrapPolygon edited="0">
                    <wp:start x="0" y="0"/>
                    <wp:lineTo x="0" y="21561"/>
                    <wp:lineTo x="21508" y="21561"/>
                    <wp:lineTo x="21508" y="0"/>
                    <wp:lineTo x="0" y="0"/>
                  </wp:wrapPolygon>
                </wp:wrapTight>
                <wp:docPr id="70"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3605" cy="1068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F05F6C" w14:textId="77777777" w:rsidR="00B85D7C" w:rsidRPr="00A44107" w:rsidRDefault="00B85D7C" w:rsidP="00A44107">
                            <w:pPr>
                              <w:pStyle w:val="Heading4"/>
                              <w:spacing w:before="0"/>
                              <w:rPr>
                                <w:rFonts w:ascii="Arial Narrow" w:hAnsi="Arial Narrow"/>
                                <w:i/>
                              </w:rPr>
                            </w:pPr>
                          </w:p>
                          <w:p w14:paraId="5D899716" w14:textId="77777777" w:rsidR="00B85D7C" w:rsidRDefault="00B85D7C" w:rsidP="009053B9">
                            <w:pPr>
                              <w:pStyle w:val="ListParagraph"/>
                              <w:numPr>
                                <w:ilvl w:val="0"/>
                                <w:numId w:val="2"/>
                              </w:numPr>
                              <w:spacing w:after="0"/>
                              <w:rPr>
                                <w:rFonts w:ascii="Arial Narrow" w:hAnsi="Arial Narrow"/>
                              </w:rPr>
                            </w:pPr>
                            <w:r>
                              <w:rPr>
                                <w:rFonts w:ascii="Arial Narrow" w:hAnsi="Arial Narrow"/>
                              </w:rPr>
                              <w:t xml:space="preserve">Sr. High Youth Ministry Meetings - </w:t>
                            </w:r>
                            <w:r w:rsidRPr="00D12552">
                              <w:rPr>
                                <w:rFonts w:ascii="Arial Narrow" w:hAnsi="Arial Narrow"/>
                              </w:rPr>
                              <w:t>S</w:t>
                            </w:r>
                            <w:r>
                              <w:rPr>
                                <w:rFonts w:ascii="Arial Narrow" w:hAnsi="Arial Narrow"/>
                              </w:rPr>
                              <w:t>undays, 6-8:30pm, E-Free</w:t>
                            </w:r>
                          </w:p>
                          <w:p w14:paraId="02761391" w14:textId="77777777" w:rsidR="00B85D7C" w:rsidRDefault="00B85D7C" w:rsidP="009053B9">
                            <w:pPr>
                              <w:pStyle w:val="ListParagraph"/>
                              <w:numPr>
                                <w:ilvl w:val="0"/>
                                <w:numId w:val="2"/>
                              </w:numPr>
                              <w:spacing w:after="0"/>
                              <w:rPr>
                                <w:rFonts w:ascii="Arial Narrow" w:hAnsi="Arial Narrow"/>
                              </w:rPr>
                            </w:pPr>
                            <w:r>
                              <w:rPr>
                                <w:rFonts w:ascii="Arial Narrow" w:hAnsi="Arial Narrow"/>
                              </w:rPr>
                              <w:t xml:space="preserve">Jr. High Youth Ministry Meetings </w:t>
                            </w:r>
                            <w:r>
                              <w:rPr>
                                <w:rFonts w:ascii="Arial Narrow" w:hAnsi="Arial Narrow"/>
                                <w:i/>
                              </w:rPr>
                              <w:t>with</w:t>
                            </w:r>
                            <w:r>
                              <w:rPr>
                                <w:rFonts w:ascii="Arial Narrow" w:hAnsi="Arial Narrow"/>
                              </w:rPr>
                              <w:t xml:space="preserve"> dinner – Thursdays, 6-8pm, E-Free</w:t>
                            </w:r>
                          </w:p>
                          <w:p w14:paraId="06D95CB9" w14:textId="77777777" w:rsidR="00B85D7C" w:rsidRDefault="00B85D7C" w:rsidP="0020762E">
                            <w:pPr>
                              <w:pStyle w:val="Heading4"/>
                              <w:spacing w:before="0"/>
                              <w:rPr>
                                <w:rFonts w:ascii="Arial Narrow" w:hAnsi="Arial Narrow"/>
                              </w:rPr>
                            </w:pPr>
                          </w:p>
                          <w:p w14:paraId="5BC6DDC7" w14:textId="77777777" w:rsidR="00B85D7C" w:rsidRPr="003446B1" w:rsidRDefault="00B85D7C" w:rsidP="0020762E">
                            <w:pPr>
                              <w:pStyle w:val="Heading4"/>
                              <w:spacing w:before="0"/>
                              <w:rPr>
                                <w:rFonts w:ascii="Arial Narrow" w:hAnsi="Arial Narrow"/>
                              </w:rPr>
                            </w:pPr>
                            <w:r w:rsidRPr="003446B1">
                              <w:rPr>
                                <w:rFonts w:ascii="Arial Narrow" w:hAnsi="Arial Narrow"/>
                              </w:rPr>
                              <w:t>Fo</w:t>
                            </w:r>
                            <w:r>
                              <w:rPr>
                                <w:rFonts w:ascii="Arial Narrow" w:hAnsi="Arial Narrow"/>
                              </w:rPr>
                              <w:t>r the latest schedule of activities, go to the Youth Ministry blog at efreeyouth.wordpress.com or contact Anna Montgomery</w:t>
                            </w:r>
                            <w:r w:rsidRPr="003446B1">
                              <w:rPr>
                                <w:rFonts w:ascii="Arial Narrow" w:hAnsi="Arial Narrow"/>
                              </w:rPr>
                              <w:t xml:space="preserve">, </w:t>
                            </w:r>
                            <w:r>
                              <w:rPr>
                                <w:rFonts w:ascii="Arial Narrow" w:hAnsi="Arial Narrow"/>
                              </w:rPr>
                              <w:t xml:space="preserve">Youth Ministry, 509-389-8316, </w:t>
                            </w:r>
                            <w:hyperlink r:id="rId14" w:history="1">
                              <w:r w:rsidRPr="00927327">
                                <w:rPr>
                                  <w:rStyle w:val="Hyperlink"/>
                                  <w:rFonts w:ascii="Arial Narrow" w:hAnsi="Arial Narrow"/>
                                </w:rPr>
                                <w:t>annakmontgomery@gmail.com</w:t>
                              </w:r>
                            </w:hyperlink>
                            <w:r>
                              <w:rPr>
                                <w:rFonts w:ascii="Arial Narrow" w:hAnsi="Arial Narrow"/>
                              </w:rPr>
                              <w:tab/>
                            </w:r>
                            <w:r>
                              <w:rPr>
                                <w:rFonts w:ascii="Arial Narrow" w:hAnsi="Arial Narrow"/>
                              </w:rPr>
                              <w:tab/>
                            </w:r>
                          </w:p>
                          <w:p w14:paraId="77371171" w14:textId="77777777" w:rsidR="00B85D7C" w:rsidRDefault="00B85D7C" w:rsidP="0097557A"/>
                          <w:p w14:paraId="16A51E21" w14:textId="77777777" w:rsidR="00B85D7C" w:rsidRPr="0097557A" w:rsidRDefault="00B85D7C" w:rsidP="0097557A"/>
                          <w:p w14:paraId="5781980D" w14:textId="77777777" w:rsidR="00B85D7C" w:rsidRPr="008A4986" w:rsidRDefault="00B85D7C" w:rsidP="008A4986"/>
                          <w:p w14:paraId="21B3102E" w14:textId="77777777" w:rsidR="00B85D7C" w:rsidRPr="00846BAE" w:rsidRDefault="00B85D7C" w:rsidP="00204270">
                            <w:pPr>
                              <w:keepNext/>
                              <w:tabs>
                                <w:tab w:val="right" w:pos="2430"/>
                              </w:tabs>
                              <w:spacing w:before="60"/>
                              <w:rPr>
                                <w:rFonts w:ascii="Arial Narrow" w:hAnsi="Arial Narrow"/>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6" o:spid="_x0000_s1035" type="#_x0000_t202" style="position:absolute;margin-left:280.5pt;margin-top:336.6pt;width:271.15pt;height:84.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" filled="f" stroked="f">
                <v:textbox inset="0,0,0,0">
                  <w:txbxContent>
                    <w:p w14:paraId="61F05F6C" w14:textId="77777777" w:rsidR="00B85D7C" w:rsidRPr="00A44107" w:rsidRDefault="00B85D7C" w:rsidP="00A44107">
                      <w:pPr>
                        <w:pStyle w:val="Heading4"/>
                        <w:spacing w:before="0"/>
                        <w:rPr>
                          <w:rFonts w:ascii="Arial Narrow" w:hAnsi="Arial Narrow"/>
                          <w:i/>
                        </w:rPr>
                      </w:pPr>
                    </w:p>
                    <w:p w14:paraId="5D899716" w14:textId="77777777" w:rsidR="00B85D7C" w:rsidRDefault="00B85D7C" w:rsidP="009053B9">
                      <w:pPr>
                        <w:pStyle w:val="ListParagraph"/>
                        <w:numPr>
                          <w:ilvl w:val="0"/>
                          <w:numId w:val="2"/>
                        </w:numPr>
                        <w:spacing w:after="0"/>
                        <w:rPr>
                          <w:rFonts w:ascii="Arial Narrow" w:hAnsi="Arial Narrow"/>
                        </w:rPr>
                      </w:pPr>
                      <w:r>
                        <w:rPr>
                          <w:rFonts w:ascii="Arial Narrow" w:hAnsi="Arial Narrow"/>
                        </w:rPr>
                        <w:t xml:space="preserve">Sr. High Youth Ministry Meetings - </w:t>
                      </w:r>
                      <w:r w:rsidRPr="00D12552">
                        <w:rPr>
                          <w:rFonts w:ascii="Arial Narrow" w:hAnsi="Arial Narrow"/>
                        </w:rPr>
                        <w:t>S</w:t>
                      </w:r>
                      <w:r>
                        <w:rPr>
                          <w:rFonts w:ascii="Arial Narrow" w:hAnsi="Arial Narrow"/>
                        </w:rPr>
                        <w:t>undays, 6-8:30pm, E-Free</w:t>
                      </w:r>
                    </w:p>
                    <w:p w14:paraId="02761391" w14:textId="77777777" w:rsidR="00B85D7C" w:rsidRDefault="00B85D7C" w:rsidP="009053B9">
                      <w:pPr>
                        <w:pStyle w:val="ListParagraph"/>
                        <w:numPr>
                          <w:ilvl w:val="0"/>
                          <w:numId w:val="2"/>
                        </w:numPr>
                        <w:spacing w:after="0"/>
                        <w:rPr>
                          <w:rFonts w:ascii="Arial Narrow" w:hAnsi="Arial Narrow"/>
                        </w:rPr>
                      </w:pPr>
                      <w:r>
                        <w:rPr>
                          <w:rFonts w:ascii="Arial Narrow" w:hAnsi="Arial Narrow"/>
                        </w:rPr>
                        <w:t xml:space="preserve">Jr. High Youth Ministry Meetings </w:t>
                      </w:r>
                      <w:r>
                        <w:rPr>
                          <w:rFonts w:ascii="Arial Narrow" w:hAnsi="Arial Narrow"/>
                          <w:i/>
                        </w:rPr>
                        <w:t>with</w:t>
                      </w:r>
                      <w:r>
                        <w:rPr>
                          <w:rFonts w:ascii="Arial Narrow" w:hAnsi="Arial Narrow"/>
                        </w:rPr>
                        <w:t xml:space="preserve"> dinner – Thursdays, 6-8pm, E-Free</w:t>
                      </w:r>
                    </w:p>
                    <w:p w14:paraId="06D95CB9" w14:textId="77777777" w:rsidR="00B85D7C" w:rsidRDefault="00B85D7C" w:rsidP="0020762E">
                      <w:pPr>
                        <w:pStyle w:val="Heading4"/>
                        <w:spacing w:before="0"/>
                        <w:rPr>
                          <w:rFonts w:ascii="Arial Narrow" w:hAnsi="Arial Narrow"/>
                        </w:rPr>
                      </w:pPr>
                    </w:p>
                    <w:p w14:paraId="5BC6DDC7" w14:textId="77777777" w:rsidR="00B85D7C" w:rsidRPr="003446B1" w:rsidRDefault="00B85D7C" w:rsidP="0020762E">
                      <w:pPr>
                        <w:pStyle w:val="Heading4"/>
                        <w:spacing w:before="0"/>
                        <w:rPr>
                          <w:rFonts w:ascii="Arial Narrow" w:hAnsi="Arial Narrow"/>
                        </w:rPr>
                      </w:pPr>
                      <w:r w:rsidRPr="003446B1">
                        <w:rPr>
                          <w:rFonts w:ascii="Arial Narrow" w:hAnsi="Arial Narrow"/>
                        </w:rPr>
                        <w:t>Fo</w:t>
                      </w:r>
                      <w:r>
                        <w:rPr>
                          <w:rFonts w:ascii="Arial Narrow" w:hAnsi="Arial Narrow"/>
                        </w:rPr>
                        <w:t>r the latest schedule of activities, go to the Youth Ministry blog at efreeyouth.wordpress.com or contact Anna Montgomery</w:t>
                      </w:r>
                      <w:r w:rsidRPr="003446B1">
                        <w:rPr>
                          <w:rFonts w:ascii="Arial Narrow" w:hAnsi="Arial Narrow"/>
                        </w:rPr>
                        <w:t xml:space="preserve">, </w:t>
                      </w:r>
                      <w:r>
                        <w:rPr>
                          <w:rFonts w:ascii="Arial Narrow" w:hAnsi="Arial Narrow"/>
                        </w:rPr>
                        <w:t xml:space="preserve">Youth Ministry, 509-389-8316, </w:t>
                      </w:r>
                      <w:hyperlink r:id="rId15" w:history="1">
                        <w:r w:rsidRPr="00927327">
                          <w:rPr>
                            <w:rStyle w:val="Hyperlink"/>
                            <w:rFonts w:ascii="Arial Narrow" w:hAnsi="Arial Narrow"/>
                          </w:rPr>
                          <w:t>annakmontgomery@gmail.com</w:t>
                        </w:r>
                      </w:hyperlink>
                      <w:r>
                        <w:rPr>
                          <w:rFonts w:ascii="Arial Narrow" w:hAnsi="Arial Narrow"/>
                        </w:rPr>
                        <w:tab/>
                      </w:r>
                      <w:r>
                        <w:rPr>
                          <w:rFonts w:ascii="Arial Narrow" w:hAnsi="Arial Narrow"/>
                        </w:rPr>
                        <w:tab/>
                      </w:r>
                    </w:p>
                    <w:p w14:paraId="77371171" w14:textId="77777777" w:rsidR="00B85D7C" w:rsidRDefault="00B85D7C" w:rsidP="0097557A"/>
                    <w:p w14:paraId="16A51E21" w14:textId="77777777" w:rsidR="00B85D7C" w:rsidRPr="0097557A" w:rsidRDefault="00B85D7C" w:rsidP="0097557A"/>
                    <w:p w14:paraId="5781980D" w14:textId="77777777" w:rsidR="00B85D7C" w:rsidRPr="008A4986" w:rsidRDefault="00B85D7C" w:rsidP="008A4986"/>
                    <w:p w14:paraId="21B3102E" w14:textId="77777777" w:rsidR="00B85D7C" w:rsidRPr="00846BAE" w:rsidRDefault="00B85D7C" w:rsidP="00204270">
                      <w:pPr>
                        <w:keepNext/>
                        <w:tabs>
                          <w:tab w:val="right" w:pos="2430"/>
                        </w:tabs>
                        <w:spacing w:before="60"/>
                        <w:rPr>
                          <w:rFonts w:ascii="Arial Narrow" w:hAnsi="Arial Narrow"/>
                        </w:rPr>
                      </w:pPr>
                    </w:p>
                  </w:txbxContent>
                </v:textbox>
                <w10:wrap type="tight"/>
              </v:shape>
            </w:pict>
          </mc:Fallback>
        </mc:AlternateContent>
      </w:r>
      <w:r w:rsidR="00872552">
        <w:rPr>
          <w:noProof/>
          <w:kern w:val="16"/>
        </w:rPr>
        <mc:AlternateContent>
          <mc:Choice Requires="wps">
            <w:drawing>
              <wp:anchor distT="0" distB="0" distL="114300" distR="114300" simplePos="0" relativeHeight="251694080" behindDoc="0" locked="0" layoutInCell="1" allowOverlap="1" wp14:anchorId="2F7BF6F2" wp14:editId="41BD7370">
                <wp:simplePos x="0" y="0"/>
                <wp:positionH relativeFrom="column">
                  <wp:posOffset>3562350</wp:posOffset>
                </wp:positionH>
                <wp:positionV relativeFrom="paragraph">
                  <wp:posOffset>5581015</wp:posOffset>
                </wp:positionV>
                <wp:extent cx="3324860" cy="1068705"/>
                <wp:effectExtent l="0" t="0" r="2540" b="23495"/>
                <wp:wrapTight wrapText="bothSides">
                  <wp:wrapPolygon edited="0">
                    <wp:start x="0" y="0"/>
                    <wp:lineTo x="0" y="21561"/>
                    <wp:lineTo x="21451" y="21561"/>
                    <wp:lineTo x="21451" y="0"/>
                    <wp:lineTo x="0" y="0"/>
                  </wp:wrapPolygon>
                </wp:wrapTight>
                <wp:docPr id="68"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068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D38EFD" w14:textId="77777777" w:rsidR="00B85D7C" w:rsidRDefault="00B85D7C" w:rsidP="00441376">
                            <w:pPr>
                              <w:spacing w:after="0"/>
                              <w:jc w:val="center"/>
                              <w:rPr>
                                <w:rFonts w:ascii="Arial Narrow" w:hAnsi="Arial Narrow"/>
                              </w:rPr>
                            </w:pPr>
                            <w:proofErr w:type="gramStart"/>
                            <w:r>
                              <w:rPr>
                                <w:rFonts w:ascii="Arial Narrow" w:hAnsi="Arial Narrow"/>
                              </w:rPr>
                              <w:t xml:space="preserve">College Ministry meeting at </w:t>
                            </w:r>
                            <w:r w:rsidRPr="00441376">
                              <w:rPr>
                                <w:rFonts w:ascii="Arial Narrow" w:hAnsi="Arial Narrow"/>
                                <w:b/>
                                <w:color w:val="800000"/>
                              </w:rPr>
                              <w:t>WSU</w:t>
                            </w:r>
                            <w:r>
                              <w:rPr>
                                <w:rFonts w:ascii="Arial Narrow" w:hAnsi="Arial Narrow"/>
                              </w:rPr>
                              <w:t xml:space="preserve"> – Kimbrough Hall 101, 7pm.</w:t>
                            </w:r>
                            <w:proofErr w:type="gramEnd"/>
                          </w:p>
                          <w:p w14:paraId="5C2161D7" w14:textId="77777777" w:rsidR="00B85D7C" w:rsidRDefault="00B85D7C" w:rsidP="00441376">
                            <w:pPr>
                              <w:spacing w:after="0"/>
                              <w:rPr>
                                <w:rFonts w:ascii="Arial Narrow" w:hAnsi="Arial Narrow"/>
                              </w:rPr>
                            </w:pPr>
                            <w:r>
                              <w:rPr>
                                <w:rFonts w:ascii="Arial Narrow" w:hAnsi="Arial Narrow"/>
                              </w:rPr>
                              <w:t xml:space="preserve">Leadership Contacts:  </w:t>
                            </w:r>
                            <w:r>
                              <w:rPr>
                                <w:rFonts w:ascii="Arial Narrow" w:hAnsi="Arial Narrow"/>
                              </w:rPr>
                              <w:tab/>
                              <w:t>(</w:t>
                            </w:r>
                            <w:proofErr w:type="gramStart"/>
                            <w:r>
                              <w:rPr>
                                <w:rFonts w:ascii="Arial Narrow" w:hAnsi="Arial Narrow"/>
                              </w:rPr>
                              <w:t>Idaho)Sarah</w:t>
                            </w:r>
                            <w:proofErr w:type="gramEnd"/>
                            <w:r>
                              <w:rPr>
                                <w:rFonts w:ascii="Arial Narrow" w:hAnsi="Arial Narrow"/>
                              </w:rPr>
                              <w:t xml:space="preserve"> </w:t>
                            </w:r>
                            <w:proofErr w:type="spellStart"/>
                            <w:r>
                              <w:rPr>
                                <w:rFonts w:ascii="Arial Narrow" w:hAnsi="Arial Narrow"/>
                              </w:rPr>
                              <w:t>Boothman</w:t>
                            </w:r>
                            <w:proofErr w:type="spellEnd"/>
                            <w:r>
                              <w:rPr>
                                <w:rFonts w:ascii="Arial Narrow" w:hAnsi="Arial Narrow"/>
                              </w:rPr>
                              <w:t xml:space="preserve"> – </w:t>
                            </w:r>
                            <w:hyperlink r:id="rId16" w:history="1">
                              <w:r w:rsidRPr="004401D1">
                                <w:rPr>
                                  <w:rStyle w:val="Hyperlink"/>
                                  <w:rFonts w:ascii="Arial Narrow" w:hAnsi="Arial Narrow"/>
                                </w:rPr>
                                <w:t>sarahboothman1@gmail.com</w:t>
                              </w:r>
                            </w:hyperlink>
                          </w:p>
                          <w:p w14:paraId="07B35E89" w14:textId="77777777" w:rsidR="00B85D7C" w:rsidRDefault="00B85D7C" w:rsidP="00441376">
                            <w:pPr>
                              <w:spacing w:after="0"/>
                              <w:ind w:left="1440"/>
                              <w:rPr>
                                <w:rStyle w:val="Hyperlink"/>
                                <w:rFonts w:ascii="Arial Narrow" w:hAnsi="Arial Narrow"/>
                              </w:rPr>
                            </w:pPr>
                            <w:r>
                              <w:rPr>
                                <w:rFonts w:ascii="Arial Narrow" w:hAnsi="Arial Narrow"/>
                              </w:rPr>
                              <w:t xml:space="preserve"> (</w:t>
                            </w:r>
                            <w:proofErr w:type="gramStart"/>
                            <w:r>
                              <w:rPr>
                                <w:rFonts w:ascii="Arial Narrow" w:hAnsi="Arial Narrow"/>
                              </w:rPr>
                              <w:t>WSU)</w:t>
                            </w:r>
                            <w:proofErr w:type="gramEnd"/>
                            <w:r>
                              <w:rPr>
                                <w:rFonts w:ascii="Arial Narrow" w:hAnsi="Arial Narrow"/>
                              </w:rPr>
                              <w:t xml:space="preserve">Nicole Clark – </w:t>
                            </w:r>
                            <w:hyperlink r:id="rId17" w:history="1">
                              <w:r w:rsidRPr="00746D05">
                                <w:rPr>
                                  <w:rStyle w:val="Hyperlink"/>
                                  <w:rFonts w:ascii="Arial Narrow" w:hAnsi="Arial Narrow"/>
                                </w:rPr>
                                <w:t>clark.nicole8@gmail.com</w:t>
                              </w:r>
                            </w:hyperlink>
                          </w:p>
                          <w:p w14:paraId="073E50B1" w14:textId="77777777" w:rsidR="00B85D7C" w:rsidRPr="00441376" w:rsidRDefault="00B85D7C" w:rsidP="00441376">
                            <w:pPr>
                              <w:spacing w:after="0"/>
                              <w:ind w:left="1440"/>
                              <w:rPr>
                                <w:rFonts w:ascii="Arial Narrow" w:hAnsi="Arial Narrow"/>
                                <w:color w:val="0000FF" w:themeColor="hyperlink"/>
                                <w:u w:val="single"/>
                              </w:rPr>
                            </w:pPr>
                            <w:r>
                              <w:rPr>
                                <w:rFonts w:ascii="Arial Narrow" w:hAnsi="Arial Narrow"/>
                              </w:rPr>
                              <w:t>(</w:t>
                            </w:r>
                            <w:proofErr w:type="gramStart"/>
                            <w:r>
                              <w:rPr>
                                <w:rFonts w:ascii="Arial Narrow" w:hAnsi="Arial Narrow"/>
                              </w:rPr>
                              <w:t>WSU)</w:t>
                            </w:r>
                            <w:proofErr w:type="gramEnd"/>
                            <w:r>
                              <w:rPr>
                                <w:rFonts w:ascii="Arial Narrow" w:hAnsi="Arial Narrow"/>
                              </w:rPr>
                              <w:t xml:space="preserve">Tyson </w:t>
                            </w:r>
                            <w:proofErr w:type="spellStart"/>
                            <w:r>
                              <w:rPr>
                                <w:rFonts w:ascii="Arial Narrow" w:hAnsi="Arial Narrow"/>
                              </w:rPr>
                              <w:t>Schlect</w:t>
                            </w:r>
                            <w:proofErr w:type="spellEnd"/>
                            <w:r>
                              <w:rPr>
                                <w:rFonts w:ascii="Arial Narrow" w:hAnsi="Arial Narrow"/>
                              </w:rPr>
                              <w:t xml:space="preserve"> – </w:t>
                            </w:r>
                            <w:hyperlink r:id="rId18" w:history="1">
                              <w:r w:rsidRPr="00480F79">
                                <w:rPr>
                                  <w:rStyle w:val="Hyperlink"/>
                                  <w:rFonts w:ascii="Arial Narrow" w:hAnsi="Arial Narrow"/>
                                </w:rPr>
                                <w:t>tyson.schlect@email.wsu.edu</w:t>
                              </w:r>
                            </w:hyperlink>
                          </w:p>
                          <w:p w14:paraId="7CAA3C23" w14:textId="77777777" w:rsidR="00B85D7C" w:rsidRDefault="00B85D7C" w:rsidP="0057089A">
                            <w:pPr>
                              <w:spacing w:after="0"/>
                              <w:ind w:left="180"/>
                              <w:rPr>
                                <w:rFonts w:ascii="Arial Narrow" w:hAnsi="Arial Narrow"/>
                              </w:rPr>
                            </w:pPr>
                          </w:p>
                          <w:p w14:paraId="29D20081" w14:textId="77777777" w:rsidR="00B85D7C" w:rsidRDefault="00B85D7C" w:rsidP="0057089A">
                            <w:pPr>
                              <w:spacing w:after="0"/>
                              <w:ind w:left="180"/>
                              <w:rPr>
                                <w:rFonts w:ascii="Arial Narrow" w:hAnsi="Arial Narrow"/>
                              </w:rPr>
                            </w:pPr>
                            <w:r>
                              <w:rPr>
                                <w:rFonts w:ascii="Arial Narrow" w:hAnsi="Arial Narrow"/>
                              </w:rPr>
                              <w:t xml:space="preserve">For more information contact Caesar Paul, 509-592-5321, </w:t>
                            </w:r>
                            <w:hyperlink r:id="rId19" w:history="1">
                              <w:r w:rsidRPr="00925E41">
                                <w:rPr>
                                  <w:rStyle w:val="Hyperlink"/>
                                  <w:rFonts w:ascii="Arial Narrow" w:hAnsi="Arial Narrow"/>
                                </w:rPr>
                                <w:t>caesarpaul01@yahoo.com</w:t>
                              </w:r>
                            </w:hyperlink>
                          </w:p>
                          <w:p w14:paraId="786A1D04" w14:textId="77777777" w:rsidR="00B85D7C" w:rsidRPr="00093300" w:rsidRDefault="00B85D7C" w:rsidP="00093300">
                            <w:pPr>
                              <w:spacing w:after="0"/>
                              <w:ind w:left="180"/>
                              <w:jc w:val="center"/>
                              <w:rPr>
                                <w:rFonts w:ascii="Arial Narrow" w:hAnsi="Arial Narrow"/>
                                <w:b/>
                              </w:rPr>
                            </w:pPr>
                            <w:r w:rsidRPr="00093300">
                              <w:rPr>
                                <w:rFonts w:ascii="Arial Narrow" w:hAnsi="Arial Narrow"/>
                                <w:b/>
                              </w:rPr>
                              <w:t>*NO COLLEGE MINISTRY MEETINGS DURING WINTER BREAK</w:t>
                            </w:r>
                          </w:p>
                          <w:p w14:paraId="19E81F96" w14:textId="77777777" w:rsidR="00B85D7C" w:rsidRDefault="00B85D7C" w:rsidP="00265902">
                            <w:pPr>
                              <w:spacing w:after="0"/>
                              <w:jc w:val="center"/>
                              <w:rPr>
                                <w:rFonts w:ascii="Arial Narrow" w:hAnsi="Arial Narrow"/>
                              </w:rPr>
                            </w:pPr>
                          </w:p>
                          <w:p w14:paraId="79107E27" w14:textId="77777777" w:rsidR="00B85D7C" w:rsidRDefault="00B85D7C" w:rsidP="00265902">
                            <w:pPr>
                              <w:spacing w:after="0"/>
                              <w:jc w:val="center"/>
                              <w:rPr>
                                <w:rFonts w:ascii="Arial Narrow" w:hAnsi="Arial Narrow"/>
                              </w:rPr>
                            </w:pPr>
                          </w:p>
                          <w:p w14:paraId="08C49502" w14:textId="77777777" w:rsidR="00B85D7C" w:rsidRPr="00E26252" w:rsidRDefault="00B85D7C" w:rsidP="00E26252"/>
                          <w:p w14:paraId="7895247F" w14:textId="77777777" w:rsidR="00B85D7C" w:rsidRDefault="00B85D7C" w:rsidP="009A3D00">
                            <w:pPr>
                              <w:pStyle w:val="Normalnarrow"/>
                            </w:pPr>
                          </w:p>
                          <w:p w14:paraId="0CA613E0" w14:textId="77777777" w:rsidR="00B85D7C" w:rsidRPr="00846BAE" w:rsidRDefault="00B85D7C" w:rsidP="00204270">
                            <w:pPr>
                              <w:keepNext/>
                              <w:tabs>
                                <w:tab w:val="right" w:pos="2430"/>
                              </w:tabs>
                              <w:spacing w:before="60"/>
                              <w:rPr>
                                <w:rFonts w:ascii="Arial Narrow" w:hAnsi="Arial Narrow"/>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2" o:spid="_x0000_s1036" type="#_x0000_t202" style="position:absolute;margin-left:280.5pt;margin-top:439.45pt;width:261.8pt;height:84.1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" filled="f" stroked="f">
                <v:textbox inset="0,0,0,0">
                  <w:txbxContent>
                    <w:p w14:paraId="71D38EFD" w14:textId="77777777" w:rsidR="00B85D7C" w:rsidRDefault="00B85D7C" w:rsidP="00441376">
                      <w:pPr>
                        <w:spacing w:after="0"/>
                        <w:jc w:val="center"/>
                        <w:rPr>
                          <w:rFonts w:ascii="Arial Narrow" w:hAnsi="Arial Narrow"/>
                        </w:rPr>
                      </w:pPr>
                      <w:proofErr w:type="gramStart"/>
                      <w:r>
                        <w:rPr>
                          <w:rFonts w:ascii="Arial Narrow" w:hAnsi="Arial Narrow"/>
                        </w:rPr>
                        <w:t xml:space="preserve">College Ministry meeting at </w:t>
                      </w:r>
                      <w:r w:rsidRPr="00441376">
                        <w:rPr>
                          <w:rFonts w:ascii="Arial Narrow" w:hAnsi="Arial Narrow"/>
                          <w:b/>
                          <w:color w:val="800000"/>
                        </w:rPr>
                        <w:t>WSU</w:t>
                      </w:r>
                      <w:r>
                        <w:rPr>
                          <w:rFonts w:ascii="Arial Narrow" w:hAnsi="Arial Narrow"/>
                        </w:rPr>
                        <w:t xml:space="preserve"> – Kimbrough Hall 101, 7pm.</w:t>
                      </w:r>
                      <w:proofErr w:type="gramEnd"/>
                    </w:p>
                    <w:p w14:paraId="5C2161D7" w14:textId="77777777" w:rsidR="00B85D7C" w:rsidRDefault="00B85D7C" w:rsidP="00441376">
                      <w:pPr>
                        <w:spacing w:after="0"/>
                        <w:rPr>
                          <w:rFonts w:ascii="Arial Narrow" w:hAnsi="Arial Narrow"/>
                        </w:rPr>
                      </w:pPr>
                      <w:r>
                        <w:rPr>
                          <w:rFonts w:ascii="Arial Narrow" w:hAnsi="Arial Narrow"/>
                        </w:rPr>
                        <w:t xml:space="preserve">Leadership Contacts:  </w:t>
                      </w:r>
                      <w:r>
                        <w:rPr>
                          <w:rFonts w:ascii="Arial Narrow" w:hAnsi="Arial Narrow"/>
                        </w:rPr>
                        <w:tab/>
                        <w:t>(</w:t>
                      </w:r>
                      <w:proofErr w:type="gramStart"/>
                      <w:r>
                        <w:rPr>
                          <w:rFonts w:ascii="Arial Narrow" w:hAnsi="Arial Narrow"/>
                        </w:rPr>
                        <w:t>Idaho)Sarah</w:t>
                      </w:r>
                      <w:proofErr w:type="gramEnd"/>
                      <w:r>
                        <w:rPr>
                          <w:rFonts w:ascii="Arial Narrow" w:hAnsi="Arial Narrow"/>
                        </w:rPr>
                        <w:t xml:space="preserve"> </w:t>
                      </w:r>
                      <w:proofErr w:type="spellStart"/>
                      <w:r>
                        <w:rPr>
                          <w:rFonts w:ascii="Arial Narrow" w:hAnsi="Arial Narrow"/>
                        </w:rPr>
                        <w:t>Boothman</w:t>
                      </w:r>
                      <w:proofErr w:type="spellEnd"/>
                      <w:r>
                        <w:rPr>
                          <w:rFonts w:ascii="Arial Narrow" w:hAnsi="Arial Narrow"/>
                        </w:rPr>
                        <w:t xml:space="preserve"> – </w:t>
                      </w:r>
                      <w:hyperlink r:id="rId20" w:history="1">
                        <w:r w:rsidRPr="004401D1">
                          <w:rPr>
                            <w:rStyle w:val="Hyperlink"/>
                            <w:rFonts w:ascii="Arial Narrow" w:hAnsi="Arial Narrow"/>
                          </w:rPr>
                          <w:t>sarahboothman1@gmail.com</w:t>
                        </w:r>
                      </w:hyperlink>
                    </w:p>
                    <w:p w14:paraId="07B35E89" w14:textId="77777777" w:rsidR="00B85D7C" w:rsidRDefault="00B85D7C" w:rsidP="00441376">
                      <w:pPr>
                        <w:spacing w:after="0"/>
                        <w:ind w:left="1440"/>
                        <w:rPr>
                          <w:rStyle w:val="Hyperlink"/>
                          <w:rFonts w:ascii="Arial Narrow" w:hAnsi="Arial Narrow"/>
                        </w:rPr>
                      </w:pPr>
                      <w:r>
                        <w:rPr>
                          <w:rFonts w:ascii="Arial Narrow" w:hAnsi="Arial Narrow"/>
                        </w:rPr>
                        <w:t xml:space="preserve"> (</w:t>
                      </w:r>
                      <w:proofErr w:type="gramStart"/>
                      <w:r>
                        <w:rPr>
                          <w:rFonts w:ascii="Arial Narrow" w:hAnsi="Arial Narrow"/>
                        </w:rPr>
                        <w:t>WSU)</w:t>
                      </w:r>
                      <w:proofErr w:type="gramEnd"/>
                      <w:r>
                        <w:rPr>
                          <w:rFonts w:ascii="Arial Narrow" w:hAnsi="Arial Narrow"/>
                        </w:rPr>
                        <w:t xml:space="preserve">Nicole Clark – </w:t>
                      </w:r>
                      <w:hyperlink r:id="rId21" w:history="1">
                        <w:r w:rsidRPr="00746D05">
                          <w:rPr>
                            <w:rStyle w:val="Hyperlink"/>
                            <w:rFonts w:ascii="Arial Narrow" w:hAnsi="Arial Narrow"/>
                          </w:rPr>
                          <w:t>clark.nicole8@gmail.com</w:t>
                        </w:r>
                      </w:hyperlink>
                    </w:p>
                    <w:p w14:paraId="073E50B1" w14:textId="77777777" w:rsidR="00B85D7C" w:rsidRPr="00441376" w:rsidRDefault="00B85D7C" w:rsidP="00441376">
                      <w:pPr>
                        <w:spacing w:after="0"/>
                        <w:ind w:left="1440"/>
                        <w:rPr>
                          <w:rFonts w:ascii="Arial Narrow" w:hAnsi="Arial Narrow"/>
                          <w:color w:val="0000FF" w:themeColor="hyperlink"/>
                          <w:u w:val="single"/>
                        </w:rPr>
                      </w:pPr>
                      <w:r>
                        <w:rPr>
                          <w:rFonts w:ascii="Arial Narrow" w:hAnsi="Arial Narrow"/>
                        </w:rPr>
                        <w:t>(</w:t>
                      </w:r>
                      <w:proofErr w:type="gramStart"/>
                      <w:r>
                        <w:rPr>
                          <w:rFonts w:ascii="Arial Narrow" w:hAnsi="Arial Narrow"/>
                        </w:rPr>
                        <w:t>WSU)</w:t>
                      </w:r>
                      <w:proofErr w:type="gramEnd"/>
                      <w:r>
                        <w:rPr>
                          <w:rFonts w:ascii="Arial Narrow" w:hAnsi="Arial Narrow"/>
                        </w:rPr>
                        <w:t xml:space="preserve">Tyson </w:t>
                      </w:r>
                      <w:proofErr w:type="spellStart"/>
                      <w:r>
                        <w:rPr>
                          <w:rFonts w:ascii="Arial Narrow" w:hAnsi="Arial Narrow"/>
                        </w:rPr>
                        <w:t>Schlect</w:t>
                      </w:r>
                      <w:proofErr w:type="spellEnd"/>
                      <w:r>
                        <w:rPr>
                          <w:rFonts w:ascii="Arial Narrow" w:hAnsi="Arial Narrow"/>
                        </w:rPr>
                        <w:t xml:space="preserve"> – </w:t>
                      </w:r>
                      <w:hyperlink r:id="rId22" w:history="1">
                        <w:r w:rsidRPr="00480F79">
                          <w:rPr>
                            <w:rStyle w:val="Hyperlink"/>
                            <w:rFonts w:ascii="Arial Narrow" w:hAnsi="Arial Narrow"/>
                          </w:rPr>
                          <w:t>tyson.schlect@email.wsu.edu</w:t>
                        </w:r>
                      </w:hyperlink>
                    </w:p>
                    <w:p w14:paraId="7CAA3C23" w14:textId="77777777" w:rsidR="00B85D7C" w:rsidRDefault="00B85D7C" w:rsidP="0057089A">
                      <w:pPr>
                        <w:spacing w:after="0"/>
                        <w:ind w:left="180"/>
                        <w:rPr>
                          <w:rFonts w:ascii="Arial Narrow" w:hAnsi="Arial Narrow"/>
                        </w:rPr>
                      </w:pPr>
                    </w:p>
                    <w:p w14:paraId="29D20081" w14:textId="77777777" w:rsidR="00B85D7C" w:rsidRDefault="00B85D7C" w:rsidP="0057089A">
                      <w:pPr>
                        <w:spacing w:after="0"/>
                        <w:ind w:left="180"/>
                        <w:rPr>
                          <w:rFonts w:ascii="Arial Narrow" w:hAnsi="Arial Narrow"/>
                        </w:rPr>
                      </w:pPr>
                      <w:r>
                        <w:rPr>
                          <w:rFonts w:ascii="Arial Narrow" w:hAnsi="Arial Narrow"/>
                        </w:rPr>
                        <w:t xml:space="preserve">For more information contact Caesar Paul, 509-592-5321, </w:t>
                      </w:r>
                      <w:hyperlink r:id="rId23" w:history="1">
                        <w:r w:rsidRPr="00925E41">
                          <w:rPr>
                            <w:rStyle w:val="Hyperlink"/>
                            <w:rFonts w:ascii="Arial Narrow" w:hAnsi="Arial Narrow"/>
                          </w:rPr>
                          <w:t>caesarpaul01@yahoo.com</w:t>
                        </w:r>
                      </w:hyperlink>
                    </w:p>
                    <w:p w14:paraId="786A1D04" w14:textId="77777777" w:rsidR="00B85D7C" w:rsidRPr="00093300" w:rsidRDefault="00B85D7C" w:rsidP="00093300">
                      <w:pPr>
                        <w:spacing w:after="0"/>
                        <w:ind w:left="180"/>
                        <w:jc w:val="center"/>
                        <w:rPr>
                          <w:rFonts w:ascii="Arial Narrow" w:hAnsi="Arial Narrow"/>
                          <w:b/>
                        </w:rPr>
                      </w:pPr>
                      <w:r w:rsidRPr="00093300">
                        <w:rPr>
                          <w:rFonts w:ascii="Arial Narrow" w:hAnsi="Arial Narrow"/>
                          <w:b/>
                        </w:rPr>
                        <w:t>*NO COLLEGE MINISTRY MEETINGS DURING WINTER BREAK</w:t>
                      </w:r>
                    </w:p>
                    <w:p w14:paraId="19E81F96" w14:textId="77777777" w:rsidR="00B85D7C" w:rsidRDefault="00B85D7C" w:rsidP="00265902">
                      <w:pPr>
                        <w:spacing w:after="0"/>
                        <w:jc w:val="center"/>
                        <w:rPr>
                          <w:rFonts w:ascii="Arial Narrow" w:hAnsi="Arial Narrow"/>
                        </w:rPr>
                      </w:pPr>
                    </w:p>
                    <w:p w14:paraId="79107E27" w14:textId="77777777" w:rsidR="00B85D7C" w:rsidRDefault="00B85D7C" w:rsidP="00265902">
                      <w:pPr>
                        <w:spacing w:after="0"/>
                        <w:jc w:val="center"/>
                        <w:rPr>
                          <w:rFonts w:ascii="Arial Narrow" w:hAnsi="Arial Narrow"/>
                        </w:rPr>
                      </w:pPr>
                    </w:p>
                    <w:p w14:paraId="08C49502" w14:textId="77777777" w:rsidR="00B85D7C" w:rsidRPr="00E26252" w:rsidRDefault="00B85D7C" w:rsidP="00E26252"/>
                    <w:p w14:paraId="7895247F" w14:textId="77777777" w:rsidR="00B85D7C" w:rsidRDefault="00B85D7C" w:rsidP="009A3D00">
                      <w:pPr>
                        <w:pStyle w:val="Normalnarrow"/>
                      </w:pPr>
                    </w:p>
                    <w:p w14:paraId="0CA613E0" w14:textId="77777777" w:rsidR="00B85D7C" w:rsidRPr="00846BAE" w:rsidRDefault="00B85D7C" w:rsidP="00204270">
                      <w:pPr>
                        <w:keepNext/>
                        <w:tabs>
                          <w:tab w:val="right" w:pos="2430"/>
                        </w:tabs>
                        <w:spacing w:before="60"/>
                        <w:rPr>
                          <w:rFonts w:ascii="Arial Narrow" w:hAnsi="Arial Narrow"/>
                        </w:rPr>
                      </w:pPr>
                    </w:p>
                  </w:txbxContent>
                </v:textbox>
                <w10:wrap type="tight"/>
              </v:shape>
            </w:pict>
          </mc:Fallback>
        </mc:AlternateContent>
      </w:r>
      <w:r w:rsidR="00872552">
        <w:rPr>
          <w:noProof/>
          <w:kern w:val="16"/>
        </w:rPr>
        <mc:AlternateContent>
          <mc:Choice Requires="wps">
            <w:drawing>
              <wp:anchor distT="0" distB="0" distL="114300" distR="114300" simplePos="0" relativeHeight="251689984" behindDoc="0" locked="0" layoutInCell="1" allowOverlap="1" wp14:anchorId="1C025B25" wp14:editId="216F4A8C">
                <wp:simplePos x="0" y="0"/>
                <wp:positionH relativeFrom="column">
                  <wp:posOffset>3562350</wp:posOffset>
                </wp:positionH>
                <wp:positionV relativeFrom="paragraph">
                  <wp:posOffset>5343525</wp:posOffset>
                </wp:positionV>
                <wp:extent cx="3324860" cy="160655"/>
                <wp:effectExtent l="0" t="0" r="2540" b="0"/>
                <wp:wrapTight wrapText="bothSides">
                  <wp:wrapPolygon edited="0">
                    <wp:start x="0" y="0"/>
                    <wp:lineTo x="0" y="17075"/>
                    <wp:lineTo x="21451" y="17075"/>
                    <wp:lineTo x="21451" y="0"/>
                    <wp:lineTo x="0" y="0"/>
                  </wp:wrapPolygon>
                </wp:wrapTight>
                <wp:docPr id="69"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12070A48" w14:textId="77777777" w:rsidR="00B85D7C" w:rsidRPr="009D2125" w:rsidRDefault="00B85D7C" w:rsidP="006B0710">
                            <w:pPr>
                              <w:pStyle w:val="Heading2B"/>
                              <w:rPr>
                                <w:b/>
                                <w:color w:val="800000"/>
                                <w:sz w:val="17"/>
                                <w:szCs w:val="17"/>
                              </w:rPr>
                            </w:pPr>
                            <w:r w:rsidRPr="009D2125">
                              <w:rPr>
                                <w:b/>
                                <w:color w:val="800000"/>
                                <w:sz w:val="17"/>
                                <w:szCs w:val="17"/>
                              </w:rPr>
                              <w:t>CollegE Ministry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5" o:spid="_x0000_s1037" type="#_x0000_t202" style="position:absolute;margin-left:280.5pt;margin-top:420.75pt;width:261.8pt;height:12.6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" fillcolor="#d8d8d8 [2732]" stroked="f">
                <v:textbox inset="0,0,0,0">
                  <w:txbxContent>
                    <w:p w14:paraId="12070A48" w14:textId="77777777" w:rsidR="00B85D7C" w:rsidRPr="009D2125" w:rsidRDefault="00B85D7C" w:rsidP="006B0710">
                      <w:pPr>
                        <w:pStyle w:val="Heading2B"/>
                        <w:rPr>
                          <w:b/>
                          <w:color w:val="800000"/>
                          <w:sz w:val="17"/>
                          <w:szCs w:val="17"/>
                        </w:rPr>
                      </w:pPr>
                      <w:r w:rsidRPr="009D2125">
                        <w:rPr>
                          <w:b/>
                          <w:color w:val="800000"/>
                          <w:sz w:val="17"/>
                          <w:szCs w:val="17"/>
                        </w:rPr>
                        <w:t>CollegE Ministry</w:t>
                      </w:r>
                    </w:p>
                  </w:txbxContent>
                </v:textbox>
                <w10:wrap type="tight"/>
              </v:shape>
            </w:pict>
          </mc:Fallback>
        </mc:AlternateContent>
      </w:r>
      <w:r w:rsidR="00A074C6">
        <w:rPr>
          <w:noProof/>
          <w:kern w:val="16"/>
        </w:rPr>
        <mc:AlternateContent>
          <mc:Choice Requires="wps">
            <w:drawing>
              <wp:anchor distT="0" distB="0" distL="114300" distR="114300" simplePos="0" relativeHeight="251686912" behindDoc="0" locked="0" layoutInCell="1" allowOverlap="1" wp14:anchorId="458BA7DD" wp14:editId="19B39C4F">
                <wp:simplePos x="0" y="0"/>
                <wp:positionH relativeFrom="column">
                  <wp:posOffset>3562350</wp:posOffset>
                </wp:positionH>
                <wp:positionV relativeFrom="paragraph">
                  <wp:posOffset>4156075</wp:posOffset>
                </wp:positionV>
                <wp:extent cx="3324860" cy="160655"/>
                <wp:effectExtent l="0" t="0" r="2540" b="0"/>
                <wp:wrapTight wrapText="bothSides">
                  <wp:wrapPolygon edited="0">
                    <wp:start x="0" y="0"/>
                    <wp:lineTo x="0" y="17075"/>
                    <wp:lineTo x="21451" y="17075"/>
                    <wp:lineTo x="21451" y="0"/>
                    <wp:lineTo x="0" y="0"/>
                  </wp:wrapPolygon>
                </wp:wrapTight>
                <wp:docPr id="57"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4152026F" w14:textId="77777777" w:rsidR="00B85D7C" w:rsidRPr="009D2125" w:rsidRDefault="00B85D7C" w:rsidP="006B0710">
                            <w:pPr>
                              <w:pStyle w:val="Heading2B"/>
                              <w:rPr>
                                <w:b/>
                                <w:color w:val="800000"/>
                                <w:sz w:val="17"/>
                                <w:szCs w:val="17"/>
                              </w:rPr>
                            </w:pPr>
                            <w:r w:rsidRPr="009D2125">
                              <w:rPr>
                                <w:b/>
                                <w:color w:val="800000"/>
                                <w:sz w:val="17"/>
                                <w:szCs w:val="17"/>
                              </w:rPr>
                              <w:t>Youth Ministry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8" type="#_x0000_t202" style="position:absolute;margin-left:280.5pt;margin-top:327.25pt;width:261.8pt;height:12.6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" fillcolor="#d8d8d8 [2732]" stroked="f">
                <v:textbox inset="0,0,0,0">
                  <w:txbxContent>
                    <w:p w14:paraId="4152026F" w14:textId="77777777" w:rsidR="00B85D7C" w:rsidRPr="009D2125" w:rsidRDefault="00B85D7C" w:rsidP="006B0710">
                      <w:pPr>
                        <w:pStyle w:val="Heading2B"/>
                        <w:rPr>
                          <w:b/>
                          <w:color w:val="800000"/>
                          <w:sz w:val="17"/>
                          <w:szCs w:val="17"/>
                        </w:rPr>
                      </w:pPr>
                      <w:r w:rsidRPr="009D2125">
                        <w:rPr>
                          <w:b/>
                          <w:color w:val="800000"/>
                          <w:sz w:val="17"/>
                          <w:szCs w:val="17"/>
                        </w:rPr>
                        <w:t>Youth Ministry</w:t>
                      </w:r>
                    </w:p>
                  </w:txbxContent>
                </v:textbox>
                <w10:wrap type="tight"/>
              </v:shape>
            </w:pict>
          </mc:Fallback>
        </mc:AlternateContent>
      </w:r>
      <w:r w:rsidR="00A074C6">
        <w:rPr>
          <w:noProof/>
          <w:kern w:val="16"/>
        </w:rPr>
        <mc:AlternateContent>
          <mc:Choice Requires="wps">
            <w:drawing>
              <wp:anchor distT="0" distB="0" distL="114300" distR="114300" simplePos="0" relativeHeight="251710464" behindDoc="0" locked="0" layoutInCell="1" allowOverlap="1" wp14:anchorId="1A804011" wp14:editId="45269CF3">
                <wp:simplePos x="0" y="0"/>
                <wp:positionH relativeFrom="column">
                  <wp:posOffset>3562350</wp:posOffset>
                </wp:positionH>
                <wp:positionV relativeFrom="paragraph">
                  <wp:posOffset>3324860</wp:posOffset>
                </wp:positionV>
                <wp:extent cx="3443605" cy="831215"/>
                <wp:effectExtent l="0" t="0" r="10795" b="6985"/>
                <wp:wrapTight wrapText="bothSides">
                  <wp:wrapPolygon edited="0">
                    <wp:start x="0" y="0"/>
                    <wp:lineTo x="0" y="21121"/>
                    <wp:lineTo x="21508" y="21121"/>
                    <wp:lineTo x="21508" y="0"/>
                    <wp:lineTo x="0" y="0"/>
                  </wp:wrapPolygon>
                </wp:wrapTight>
                <wp:docPr id="48"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3605" cy="831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E9311A" w14:textId="77777777" w:rsidR="00B85D7C" w:rsidRDefault="00B85D7C" w:rsidP="00396830">
                            <w:pPr>
                              <w:pStyle w:val="Heading4"/>
                              <w:spacing w:before="0"/>
                              <w:rPr>
                                <w:rFonts w:ascii="Arial Narrow" w:hAnsi="Arial Narrow"/>
                              </w:rPr>
                            </w:pPr>
                          </w:p>
                          <w:p w14:paraId="150D858C" w14:textId="77777777" w:rsidR="00B85D7C" w:rsidRPr="00A12F80" w:rsidRDefault="00B85D7C" w:rsidP="00A12F80"/>
                          <w:p w14:paraId="42C900D5" w14:textId="77777777" w:rsidR="00B85D7C" w:rsidRPr="001658A6" w:rsidRDefault="00B85D7C" w:rsidP="00396830">
                            <w:pPr>
                              <w:spacing w:after="0"/>
                              <w:rPr>
                                <w:rFonts w:ascii="Arial Narrow" w:hAnsi="Arial Narrow"/>
                              </w:rPr>
                            </w:pPr>
                            <w:r>
                              <w:rPr>
                                <w:rFonts w:ascii="Arial Narrow" w:hAnsi="Arial Narrow"/>
                                <w:noProof/>
                              </w:rPr>
                              <w:drawing>
                                <wp:inline distT="0" distB="0" distL="0" distR="0" wp14:anchorId="02834FE3" wp14:editId="029C560A">
                                  <wp:extent cx="557530" cy="474763"/>
                                  <wp:effectExtent l="0" t="0" r="1270"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idscrewlogo1[1].jpg"/>
                                          <pic:cNvPicPr/>
                                        </pic:nvPicPr>
                                        <pic:blipFill>
                                          <a:blip r:embed="rId24">
                                            <a:extLst>
                                              <a:ext uri="{28A0092B-C50C-407E-A947-70E740481C1C}">
                                                <a14:useLocalDpi xmlns:a14="http://schemas.microsoft.com/office/drawing/2010/main" val="0"/>
                                              </a:ext>
                                            </a:extLst>
                                          </a:blip>
                                          <a:stretch>
                                            <a:fillRect/>
                                          </a:stretch>
                                        </pic:blipFill>
                                        <pic:spPr>
                                          <a:xfrm>
                                            <a:off x="0" y="0"/>
                                            <a:ext cx="558647" cy="475714"/>
                                          </a:xfrm>
                                          <a:prstGeom prst="rect">
                                            <a:avLst/>
                                          </a:prstGeom>
                                        </pic:spPr>
                                      </pic:pic>
                                    </a:graphicData>
                                  </a:graphic>
                                </wp:inline>
                              </w:drawing>
                            </w:r>
                          </w:p>
                          <w:p w14:paraId="3431D554" w14:textId="77777777" w:rsidR="00B85D7C" w:rsidRDefault="00B85D7C" w:rsidP="00396830">
                            <w:pPr>
                              <w:pStyle w:val="Heading4"/>
                              <w:spacing w:before="0"/>
                            </w:pPr>
                          </w:p>
                          <w:p w14:paraId="76D1CB35" w14:textId="77777777" w:rsidR="00B85D7C" w:rsidRDefault="00B85D7C" w:rsidP="006C2445"/>
                          <w:p w14:paraId="696DAC55" w14:textId="77777777" w:rsidR="00B85D7C" w:rsidRPr="006C2445" w:rsidRDefault="00B85D7C" w:rsidP="006C2445"/>
                          <w:p w14:paraId="2F79314A" w14:textId="77777777" w:rsidR="00B85D7C" w:rsidRDefault="00B85D7C" w:rsidP="00396830"/>
                          <w:p w14:paraId="5764B9C0" w14:textId="77777777" w:rsidR="00B85D7C" w:rsidRPr="0097557A" w:rsidRDefault="00B85D7C" w:rsidP="00396830"/>
                          <w:p w14:paraId="4E36DABC" w14:textId="77777777" w:rsidR="00B85D7C" w:rsidRPr="008A4986" w:rsidRDefault="00B85D7C" w:rsidP="00396830"/>
                          <w:p w14:paraId="29722BED" w14:textId="77777777" w:rsidR="00B85D7C" w:rsidRPr="00846BAE" w:rsidRDefault="00B85D7C" w:rsidP="00396830">
                            <w:pPr>
                              <w:keepNext/>
                              <w:tabs>
                                <w:tab w:val="right" w:pos="2430"/>
                              </w:tabs>
                              <w:spacing w:before="60"/>
                              <w:rPr>
                                <w:rFonts w:ascii="Arial Narrow" w:hAnsi="Arial Narrow"/>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9" type="#_x0000_t202" style="position:absolute;margin-left:280.5pt;margin-top:261.8pt;width:271.15pt;height:65.4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" filled="f" stroked="f">
                <v:textbox inset="0,0,0,0">
                  <w:txbxContent>
                    <w:p w14:paraId="28E9311A" w14:textId="77777777" w:rsidR="00B85D7C" w:rsidRDefault="00B85D7C" w:rsidP="00396830">
                      <w:pPr>
                        <w:pStyle w:val="Heading4"/>
                        <w:spacing w:before="0"/>
                        <w:rPr>
                          <w:rFonts w:ascii="Arial Narrow" w:hAnsi="Arial Narrow"/>
                        </w:rPr>
                      </w:pPr>
                    </w:p>
                    <w:p w14:paraId="150D858C" w14:textId="77777777" w:rsidR="00B85D7C" w:rsidRPr="00A12F80" w:rsidRDefault="00B85D7C" w:rsidP="00A12F80"/>
                    <w:p w14:paraId="42C900D5" w14:textId="77777777" w:rsidR="00B85D7C" w:rsidRPr="001658A6" w:rsidRDefault="00B85D7C" w:rsidP="00396830">
                      <w:pPr>
                        <w:spacing w:after="0"/>
                        <w:rPr>
                          <w:rFonts w:ascii="Arial Narrow" w:hAnsi="Arial Narrow"/>
                        </w:rPr>
                      </w:pPr>
                      <w:r>
                        <w:rPr>
                          <w:rFonts w:ascii="Arial Narrow" w:hAnsi="Arial Narrow"/>
                          <w:noProof/>
                        </w:rPr>
                        <w:drawing>
                          <wp:inline distT="0" distB="0" distL="0" distR="0" wp14:anchorId="02834FE3" wp14:editId="029C560A">
                            <wp:extent cx="557530" cy="474763"/>
                            <wp:effectExtent l="0" t="0" r="1270"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idscrewlogo1[1].jpg"/>
                                    <pic:cNvPicPr/>
                                  </pic:nvPicPr>
                                  <pic:blipFill>
                                    <a:blip r:embed="rId24">
                                      <a:extLst>
                                        <a:ext uri="{28A0092B-C50C-407E-A947-70E740481C1C}">
                                          <a14:useLocalDpi xmlns:a14="http://schemas.microsoft.com/office/drawing/2010/main" val="0"/>
                                        </a:ext>
                                      </a:extLst>
                                    </a:blip>
                                    <a:stretch>
                                      <a:fillRect/>
                                    </a:stretch>
                                  </pic:blipFill>
                                  <pic:spPr>
                                    <a:xfrm>
                                      <a:off x="0" y="0"/>
                                      <a:ext cx="558647" cy="475714"/>
                                    </a:xfrm>
                                    <a:prstGeom prst="rect">
                                      <a:avLst/>
                                    </a:prstGeom>
                                  </pic:spPr>
                                </pic:pic>
                              </a:graphicData>
                            </a:graphic>
                          </wp:inline>
                        </w:drawing>
                      </w:r>
                    </w:p>
                    <w:p w14:paraId="3431D554" w14:textId="77777777" w:rsidR="00B85D7C" w:rsidRDefault="00B85D7C" w:rsidP="00396830">
                      <w:pPr>
                        <w:pStyle w:val="Heading4"/>
                        <w:spacing w:before="0"/>
                      </w:pPr>
                    </w:p>
                    <w:p w14:paraId="76D1CB35" w14:textId="77777777" w:rsidR="00B85D7C" w:rsidRDefault="00B85D7C" w:rsidP="006C2445"/>
                    <w:p w14:paraId="696DAC55" w14:textId="77777777" w:rsidR="00B85D7C" w:rsidRPr="006C2445" w:rsidRDefault="00B85D7C" w:rsidP="006C2445"/>
                    <w:p w14:paraId="2F79314A" w14:textId="77777777" w:rsidR="00B85D7C" w:rsidRDefault="00B85D7C" w:rsidP="00396830"/>
                    <w:p w14:paraId="5764B9C0" w14:textId="77777777" w:rsidR="00B85D7C" w:rsidRPr="0097557A" w:rsidRDefault="00B85D7C" w:rsidP="00396830"/>
                    <w:p w14:paraId="4E36DABC" w14:textId="77777777" w:rsidR="00B85D7C" w:rsidRPr="008A4986" w:rsidRDefault="00B85D7C" w:rsidP="00396830"/>
                    <w:p w14:paraId="29722BED" w14:textId="77777777" w:rsidR="00B85D7C" w:rsidRPr="00846BAE" w:rsidRDefault="00B85D7C" w:rsidP="00396830">
                      <w:pPr>
                        <w:keepNext/>
                        <w:tabs>
                          <w:tab w:val="right" w:pos="2430"/>
                        </w:tabs>
                        <w:spacing w:before="60"/>
                        <w:rPr>
                          <w:rFonts w:ascii="Arial Narrow" w:hAnsi="Arial Narrow"/>
                        </w:rPr>
                      </w:pPr>
                    </w:p>
                  </w:txbxContent>
                </v:textbox>
                <w10:wrap type="tight"/>
              </v:shape>
            </w:pict>
          </mc:Fallback>
        </mc:AlternateContent>
      </w:r>
      <w:r w:rsidR="00E45823">
        <w:rPr>
          <w:noProof/>
          <w:kern w:val="16"/>
        </w:rPr>
        <mc:AlternateContent>
          <mc:Choice Requires="wps">
            <w:drawing>
              <wp:anchor distT="0" distB="0" distL="114300" distR="114300" simplePos="0" relativeHeight="251723776" behindDoc="0" locked="0" layoutInCell="1" allowOverlap="1" wp14:anchorId="755FE8C5" wp14:editId="7B71CD3E">
                <wp:simplePos x="0" y="0"/>
                <wp:positionH relativeFrom="column">
                  <wp:posOffset>5343525</wp:posOffset>
                </wp:positionH>
                <wp:positionV relativeFrom="paragraph">
                  <wp:posOffset>949960</wp:posOffset>
                </wp:positionV>
                <wp:extent cx="1662430" cy="2256155"/>
                <wp:effectExtent l="0" t="0" r="13970" b="4445"/>
                <wp:wrapTight wrapText="bothSides">
                  <wp:wrapPolygon edited="0">
                    <wp:start x="0" y="0"/>
                    <wp:lineTo x="0" y="21399"/>
                    <wp:lineTo x="21451" y="21399"/>
                    <wp:lineTo x="21451" y="0"/>
                    <wp:lineTo x="0" y="0"/>
                  </wp:wrapPolygon>
                </wp:wrapTight>
                <wp:docPr id="62"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2430" cy="2256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3C0B2E" w14:textId="77777777" w:rsidR="00B85D7C" w:rsidRPr="0031086C" w:rsidRDefault="00B85D7C" w:rsidP="00E45823">
                            <w:pPr>
                              <w:pStyle w:val="HeadingNarrowCol"/>
                              <w:spacing w:before="0"/>
                            </w:pPr>
                            <w:r>
                              <w:t xml:space="preserve"> worship service – 10:15am </w:t>
                            </w:r>
                          </w:p>
                          <w:p w14:paraId="30859B3C" w14:textId="77777777" w:rsidR="00B85D7C" w:rsidRPr="001E479E" w:rsidRDefault="00B85D7C" w:rsidP="00E45823">
                            <w:pPr>
                              <w:pStyle w:val="HeadingNarrowCol"/>
                              <w:spacing w:before="0" w:after="0"/>
                              <w:rPr>
                                <w:rFonts w:ascii="Arial Narrow" w:hAnsi="Arial Narrow"/>
                                <w:caps w:val="0"/>
                              </w:rPr>
                            </w:pPr>
                            <w:r w:rsidRPr="001E479E">
                              <w:rPr>
                                <w:rFonts w:ascii="Arial Narrow" w:hAnsi="Arial Narrow"/>
                                <w:caps w:val="0"/>
                              </w:rPr>
                              <w:t xml:space="preserve">Children’s Church: </w:t>
                            </w:r>
                          </w:p>
                          <w:p w14:paraId="10A11721" w14:textId="77777777" w:rsidR="00B85D7C" w:rsidRPr="001E479E" w:rsidRDefault="00B85D7C" w:rsidP="00E45823">
                            <w:pPr>
                              <w:pStyle w:val="HeadingNarrowCol"/>
                              <w:spacing w:before="0" w:after="0"/>
                              <w:rPr>
                                <w:rFonts w:ascii="Arial Narrow" w:hAnsi="Arial Narrow"/>
                                <w:b w:val="0"/>
                                <w:caps w:val="0"/>
                              </w:rPr>
                            </w:pPr>
                            <w:r>
                              <w:rPr>
                                <w:rFonts w:ascii="Arial Narrow" w:hAnsi="Arial Narrow"/>
                                <w:b w:val="0"/>
                              </w:rPr>
                              <w:t>#117: 0 - 36</w:t>
                            </w:r>
                            <w:r w:rsidRPr="001E479E">
                              <w:rPr>
                                <w:rFonts w:ascii="Arial Narrow" w:hAnsi="Arial Narrow"/>
                                <w:b w:val="0"/>
                              </w:rPr>
                              <w:t xml:space="preserve"> </w:t>
                            </w:r>
                            <w:proofErr w:type="gramStart"/>
                            <w:r w:rsidRPr="001E479E">
                              <w:rPr>
                                <w:rFonts w:ascii="Arial Narrow" w:hAnsi="Arial Narrow"/>
                                <w:b w:val="0"/>
                                <w:caps w:val="0"/>
                              </w:rPr>
                              <w:t>mo</w:t>
                            </w:r>
                            <w:proofErr w:type="gramEnd"/>
                            <w:r w:rsidRPr="001E479E">
                              <w:rPr>
                                <w:rFonts w:ascii="Arial Narrow" w:hAnsi="Arial Narrow"/>
                                <w:b w:val="0"/>
                                <w:caps w:val="0"/>
                              </w:rPr>
                              <w:t>.</w:t>
                            </w:r>
                          </w:p>
                          <w:p w14:paraId="0F0107A9" w14:textId="77777777" w:rsidR="00B85D7C" w:rsidRPr="001E479E" w:rsidRDefault="00B85D7C" w:rsidP="00E45823">
                            <w:pPr>
                              <w:pStyle w:val="HeadingNarrowCol"/>
                              <w:spacing w:before="0" w:after="0"/>
                              <w:rPr>
                                <w:rFonts w:ascii="Arial Narrow" w:hAnsi="Arial Narrow"/>
                                <w:b w:val="0"/>
                                <w:caps w:val="0"/>
                              </w:rPr>
                            </w:pPr>
                            <w:r>
                              <w:rPr>
                                <w:rFonts w:ascii="Arial Narrow" w:hAnsi="Arial Narrow"/>
                                <w:b w:val="0"/>
                                <w:caps w:val="0"/>
                              </w:rPr>
                              <w:t xml:space="preserve">#115: 2 ½ - 3 </w:t>
                            </w:r>
                            <w:proofErr w:type="spellStart"/>
                            <w:r>
                              <w:rPr>
                                <w:rFonts w:ascii="Arial Narrow" w:hAnsi="Arial Narrow"/>
                                <w:b w:val="0"/>
                                <w:caps w:val="0"/>
                              </w:rPr>
                              <w:t>yrs</w:t>
                            </w:r>
                            <w:proofErr w:type="spellEnd"/>
                          </w:p>
                          <w:p w14:paraId="358F9A7D" w14:textId="77777777" w:rsidR="00B85D7C" w:rsidRPr="001E479E" w:rsidRDefault="00B85D7C" w:rsidP="00E45823">
                            <w:pPr>
                              <w:pStyle w:val="HeadingNarrowCol"/>
                              <w:spacing w:before="0" w:after="0"/>
                              <w:rPr>
                                <w:rFonts w:ascii="Arial Narrow" w:hAnsi="Arial Narrow"/>
                                <w:b w:val="0"/>
                                <w:caps w:val="0"/>
                              </w:rPr>
                            </w:pPr>
                            <w:r>
                              <w:rPr>
                                <w:rFonts w:ascii="Arial Narrow" w:hAnsi="Arial Narrow"/>
                                <w:b w:val="0"/>
                                <w:caps w:val="0"/>
                              </w:rPr>
                              <w:t xml:space="preserve">#112: Preschool - Kindergarten </w:t>
                            </w:r>
                          </w:p>
                          <w:p w14:paraId="61267ACF" w14:textId="77777777" w:rsidR="00B85D7C" w:rsidRDefault="00B85D7C" w:rsidP="00E45823">
                            <w:pPr>
                              <w:pStyle w:val="HeadingNarrowCol"/>
                              <w:spacing w:before="0"/>
                              <w:rPr>
                                <w:rFonts w:ascii="Arial Narrow" w:hAnsi="Arial Narrow"/>
                                <w:b w:val="0"/>
                                <w:caps w:val="0"/>
                              </w:rPr>
                            </w:pPr>
                            <w:r>
                              <w:rPr>
                                <w:rFonts w:ascii="Arial Narrow" w:hAnsi="Arial Narrow"/>
                                <w:b w:val="0"/>
                                <w:caps w:val="0"/>
                              </w:rPr>
                              <w:t>#111: 1</w:t>
                            </w:r>
                            <w:r w:rsidRPr="006C3065">
                              <w:rPr>
                                <w:rFonts w:ascii="Arial Narrow" w:hAnsi="Arial Narrow"/>
                                <w:b w:val="0"/>
                                <w:caps w:val="0"/>
                                <w:vertAlign w:val="superscript"/>
                              </w:rPr>
                              <w:t>st</w:t>
                            </w:r>
                            <w:r>
                              <w:rPr>
                                <w:rFonts w:ascii="Arial Narrow" w:hAnsi="Arial Narrow"/>
                                <w:b w:val="0"/>
                                <w:caps w:val="0"/>
                              </w:rPr>
                              <w:t xml:space="preserve"> – 5</w:t>
                            </w:r>
                            <w:r w:rsidRPr="006C3065">
                              <w:rPr>
                                <w:rFonts w:ascii="Arial Narrow" w:hAnsi="Arial Narrow"/>
                                <w:b w:val="0"/>
                                <w:caps w:val="0"/>
                                <w:vertAlign w:val="superscript"/>
                              </w:rPr>
                              <w:t>th</w:t>
                            </w:r>
                            <w:r>
                              <w:rPr>
                                <w:rFonts w:ascii="Arial Narrow" w:hAnsi="Arial Narrow"/>
                                <w:b w:val="0"/>
                                <w:caps w:val="0"/>
                              </w:rPr>
                              <w:t xml:space="preserve"> grade</w:t>
                            </w:r>
                          </w:p>
                          <w:p w14:paraId="1C424964" w14:textId="77777777" w:rsidR="00B85D7C" w:rsidRPr="00A54536" w:rsidRDefault="00B85D7C" w:rsidP="00E45823">
                            <w:pPr>
                              <w:spacing w:after="0"/>
                              <w:rPr>
                                <w:rFonts w:ascii="Arial Narrow" w:hAnsi="Arial Narrow"/>
                                <w:i/>
                                <w:color w:val="FF000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3" o:spid="_x0000_s1040" type="#_x0000_t202" style="position:absolute;margin-left:420.75pt;margin-top:74.8pt;width:130.9pt;height:177.6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" filled="f" stroked="f">
                <v:textbox inset="0,0,0,0">
                  <w:txbxContent>
                    <w:p w14:paraId="0E3C0B2E" w14:textId="77777777" w:rsidR="00B85D7C" w:rsidRPr="0031086C" w:rsidRDefault="00B85D7C" w:rsidP="00E45823">
                      <w:pPr>
                        <w:pStyle w:val="HeadingNarrowCol"/>
                        <w:spacing w:before="0"/>
                      </w:pPr>
                      <w:r>
                        <w:t xml:space="preserve"> worship service – 10:15am </w:t>
                      </w:r>
                    </w:p>
                    <w:p w14:paraId="30859B3C" w14:textId="77777777" w:rsidR="00B85D7C" w:rsidRPr="001E479E" w:rsidRDefault="00B85D7C" w:rsidP="00E45823">
                      <w:pPr>
                        <w:pStyle w:val="HeadingNarrowCol"/>
                        <w:spacing w:before="0" w:after="0"/>
                        <w:rPr>
                          <w:rFonts w:ascii="Arial Narrow" w:hAnsi="Arial Narrow"/>
                          <w:caps w:val="0"/>
                        </w:rPr>
                      </w:pPr>
                      <w:r w:rsidRPr="001E479E">
                        <w:rPr>
                          <w:rFonts w:ascii="Arial Narrow" w:hAnsi="Arial Narrow"/>
                          <w:caps w:val="0"/>
                        </w:rPr>
                        <w:t xml:space="preserve">Children’s Church: </w:t>
                      </w:r>
                    </w:p>
                    <w:p w14:paraId="10A11721" w14:textId="77777777" w:rsidR="00B85D7C" w:rsidRPr="001E479E" w:rsidRDefault="00B85D7C" w:rsidP="00E45823">
                      <w:pPr>
                        <w:pStyle w:val="HeadingNarrowCol"/>
                        <w:spacing w:before="0" w:after="0"/>
                        <w:rPr>
                          <w:rFonts w:ascii="Arial Narrow" w:hAnsi="Arial Narrow"/>
                          <w:b w:val="0"/>
                          <w:caps w:val="0"/>
                        </w:rPr>
                      </w:pPr>
                      <w:r>
                        <w:rPr>
                          <w:rFonts w:ascii="Arial Narrow" w:hAnsi="Arial Narrow"/>
                          <w:b w:val="0"/>
                        </w:rPr>
                        <w:t>#117: 0 - 36</w:t>
                      </w:r>
                      <w:r w:rsidRPr="001E479E">
                        <w:rPr>
                          <w:rFonts w:ascii="Arial Narrow" w:hAnsi="Arial Narrow"/>
                          <w:b w:val="0"/>
                        </w:rPr>
                        <w:t xml:space="preserve"> </w:t>
                      </w:r>
                      <w:proofErr w:type="gramStart"/>
                      <w:r w:rsidRPr="001E479E">
                        <w:rPr>
                          <w:rFonts w:ascii="Arial Narrow" w:hAnsi="Arial Narrow"/>
                          <w:b w:val="0"/>
                          <w:caps w:val="0"/>
                        </w:rPr>
                        <w:t>mo</w:t>
                      </w:r>
                      <w:proofErr w:type="gramEnd"/>
                      <w:r w:rsidRPr="001E479E">
                        <w:rPr>
                          <w:rFonts w:ascii="Arial Narrow" w:hAnsi="Arial Narrow"/>
                          <w:b w:val="0"/>
                          <w:caps w:val="0"/>
                        </w:rPr>
                        <w:t>.</w:t>
                      </w:r>
                    </w:p>
                    <w:p w14:paraId="0F0107A9" w14:textId="77777777" w:rsidR="00B85D7C" w:rsidRPr="001E479E" w:rsidRDefault="00B85D7C" w:rsidP="00E45823">
                      <w:pPr>
                        <w:pStyle w:val="HeadingNarrowCol"/>
                        <w:spacing w:before="0" w:after="0"/>
                        <w:rPr>
                          <w:rFonts w:ascii="Arial Narrow" w:hAnsi="Arial Narrow"/>
                          <w:b w:val="0"/>
                          <w:caps w:val="0"/>
                        </w:rPr>
                      </w:pPr>
                      <w:r>
                        <w:rPr>
                          <w:rFonts w:ascii="Arial Narrow" w:hAnsi="Arial Narrow"/>
                          <w:b w:val="0"/>
                          <w:caps w:val="0"/>
                        </w:rPr>
                        <w:t xml:space="preserve">#115: 2 ½ - 3 </w:t>
                      </w:r>
                      <w:proofErr w:type="spellStart"/>
                      <w:r>
                        <w:rPr>
                          <w:rFonts w:ascii="Arial Narrow" w:hAnsi="Arial Narrow"/>
                          <w:b w:val="0"/>
                          <w:caps w:val="0"/>
                        </w:rPr>
                        <w:t>yrs</w:t>
                      </w:r>
                      <w:proofErr w:type="spellEnd"/>
                    </w:p>
                    <w:p w14:paraId="358F9A7D" w14:textId="77777777" w:rsidR="00B85D7C" w:rsidRPr="001E479E" w:rsidRDefault="00B85D7C" w:rsidP="00E45823">
                      <w:pPr>
                        <w:pStyle w:val="HeadingNarrowCol"/>
                        <w:spacing w:before="0" w:after="0"/>
                        <w:rPr>
                          <w:rFonts w:ascii="Arial Narrow" w:hAnsi="Arial Narrow"/>
                          <w:b w:val="0"/>
                          <w:caps w:val="0"/>
                        </w:rPr>
                      </w:pPr>
                      <w:r>
                        <w:rPr>
                          <w:rFonts w:ascii="Arial Narrow" w:hAnsi="Arial Narrow"/>
                          <w:b w:val="0"/>
                          <w:caps w:val="0"/>
                        </w:rPr>
                        <w:t xml:space="preserve">#112: Preschool - Kindergarten </w:t>
                      </w:r>
                    </w:p>
                    <w:p w14:paraId="61267ACF" w14:textId="77777777" w:rsidR="00B85D7C" w:rsidRDefault="00B85D7C" w:rsidP="00E45823">
                      <w:pPr>
                        <w:pStyle w:val="HeadingNarrowCol"/>
                        <w:spacing w:before="0"/>
                        <w:rPr>
                          <w:rFonts w:ascii="Arial Narrow" w:hAnsi="Arial Narrow"/>
                          <w:b w:val="0"/>
                          <w:caps w:val="0"/>
                        </w:rPr>
                      </w:pPr>
                      <w:r>
                        <w:rPr>
                          <w:rFonts w:ascii="Arial Narrow" w:hAnsi="Arial Narrow"/>
                          <w:b w:val="0"/>
                          <w:caps w:val="0"/>
                        </w:rPr>
                        <w:t>#111: 1</w:t>
                      </w:r>
                      <w:r w:rsidRPr="006C3065">
                        <w:rPr>
                          <w:rFonts w:ascii="Arial Narrow" w:hAnsi="Arial Narrow"/>
                          <w:b w:val="0"/>
                          <w:caps w:val="0"/>
                          <w:vertAlign w:val="superscript"/>
                        </w:rPr>
                        <w:t>st</w:t>
                      </w:r>
                      <w:r>
                        <w:rPr>
                          <w:rFonts w:ascii="Arial Narrow" w:hAnsi="Arial Narrow"/>
                          <w:b w:val="0"/>
                          <w:caps w:val="0"/>
                        </w:rPr>
                        <w:t xml:space="preserve"> – 5</w:t>
                      </w:r>
                      <w:r w:rsidRPr="006C3065">
                        <w:rPr>
                          <w:rFonts w:ascii="Arial Narrow" w:hAnsi="Arial Narrow"/>
                          <w:b w:val="0"/>
                          <w:caps w:val="0"/>
                          <w:vertAlign w:val="superscript"/>
                        </w:rPr>
                        <w:t>th</w:t>
                      </w:r>
                      <w:r>
                        <w:rPr>
                          <w:rFonts w:ascii="Arial Narrow" w:hAnsi="Arial Narrow"/>
                          <w:b w:val="0"/>
                          <w:caps w:val="0"/>
                        </w:rPr>
                        <w:t xml:space="preserve"> grade</w:t>
                      </w:r>
                    </w:p>
                    <w:p w14:paraId="1C424964" w14:textId="77777777" w:rsidR="00B85D7C" w:rsidRPr="00A54536" w:rsidRDefault="00B85D7C" w:rsidP="00E45823">
                      <w:pPr>
                        <w:spacing w:after="0"/>
                        <w:rPr>
                          <w:rFonts w:ascii="Arial Narrow" w:hAnsi="Arial Narrow"/>
                          <w:i/>
                          <w:color w:val="FF0000"/>
                        </w:rPr>
                      </w:pPr>
                    </w:p>
                  </w:txbxContent>
                </v:textbox>
                <w10:wrap type="tight"/>
              </v:shape>
            </w:pict>
          </mc:Fallback>
        </mc:AlternateContent>
      </w:r>
      <w:r w:rsidR="00265902">
        <w:rPr>
          <w:noProof/>
          <w:kern w:val="16"/>
        </w:rPr>
        <mc:AlternateContent>
          <mc:Choice Requires="wps">
            <w:drawing>
              <wp:anchor distT="0" distB="0" distL="114300" distR="114300" simplePos="0" relativeHeight="251679744" behindDoc="0" locked="0" layoutInCell="1" allowOverlap="1" wp14:anchorId="57DBB124" wp14:editId="2227A864">
                <wp:simplePos x="0" y="0"/>
                <wp:positionH relativeFrom="column">
                  <wp:posOffset>3562350</wp:posOffset>
                </wp:positionH>
                <wp:positionV relativeFrom="paragraph">
                  <wp:posOffset>6649720</wp:posOffset>
                </wp:positionV>
                <wp:extent cx="3324860" cy="1662430"/>
                <wp:effectExtent l="0" t="0" r="2540" b="13970"/>
                <wp:wrapTight wrapText="bothSides">
                  <wp:wrapPolygon edited="0">
                    <wp:start x="0" y="0"/>
                    <wp:lineTo x="0" y="21451"/>
                    <wp:lineTo x="21451" y="21451"/>
                    <wp:lineTo x="21451" y="0"/>
                    <wp:lineTo x="0" y="0"/>
                  </wp:wrapPolygon>
                </wp:wrapTight>
                <wp:docPr id="67"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62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Grid"/>
                              <w:tblW w:w="5233" w:type="dxa"/>
                              <w:tblInd w:w="108" w:type="dxa"/>
                              <w:tblBorders>
                                <w:top w:val="none" w:sz="0" w:space="0" w:color="auto"/>
                                <w:left w:val="none" w:sz="0" w:space="0" w:color="auto"/>
                                <w:bottom w:val="none" w:sz="0" w:space="0" w:color="auto"/>
                                <w:right w:val="none" w:sz="0" w:space="0" w:color="auto"/>
                                <w:insideH w:val="single" w:sz="4" w:space="0" w:color="auto"/>
                                <w:insideV w:val="none" w:sz="0" w:space="0" w:color="auto"/>
                              </w:tblBorders>
                              <w:tblLook w:val="00A0" w:firstRow="1" w:lastRow="0" w:firstColumn="1" w:lastColumn="0" w:noHBand="0" w:noVBand="0"/>
                            </w:tblPr>
                            <w:tblGrid>
                              <w:gridCol w:w="1580"/>
                              <w:gridCol w:w="1217"/>
                              <w:gridCol w:w="1218"/>
                              <w:gridCol w:w="1218"/>
                            </w:tblGrid>
                            <w:tr w:rsidR="00B85D7C" w:rsidRPr="00E352C2" w14:paraId="2CE7D2B2" w14:textId="77777777">
                              <w:trPr>
                                <w:trHeight w:val="35"/>
                              </w:trPr>
                              <w:tc>
                                <w:tcPr>
                                  <w:tcW w:w="5233" w:type="dxa"/>
                                  <w:gridSpan w:val="4"/>
                                  <w:tcBorders>
                                    <w:top w:val="nil"/>
                                    <w:bottom w:val="nil"/>
                                  </w:tcBorders>
                                  <w:shd w:val="clear" w:color="auto" w:fill="D9D9D9" w:themeFill="background1" w:themeFillShade="D9"/>
                                </w:tcPr>
                                <w:p w14:paraId="2BDBDE31" w14:textId="77777777" w:rsidR="00B85D7C" w:rsidRPr="009D2125" w:rsidRDefault="00B85D7C" w:rsidP="00F5211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40" w:after="0"/>
                                    <w:jc w:val="center"/>
                                    <w:rPr>
                                      <w:rFonts w:ascii="Lucida Sans" w:eastAsia="Times New Roman" w:hAnsi="Lucida Sans"/>
                                      <w:b/>
                                      <w:color w:val="800000"/>
                                      <w:kern w:val="16"/>
                                      <w:position w:val="4"/>
                                      <w:szCs w:val="17"/>
                                    </w:rPr>
                                  </w:pPr>
                                  <w:r w:rsidRPr="009D2125">
                                    <w:rPr>
                                      <w:rFonts w:ascii="Lucida Sans" w:eastAsia="Times New Roman" w:hAnsi="Lucida Sans"/>
                                      <w:b/>
                                      <w:caps/>
                                      <w:color w:val="800000"/>
                                      <w:spacing w:val="80"/>
                                      <w:kern w:val="16"/>
                                      <w:position w:val="4"/>
                                      <w:szCs w:val="17"/>
                                    </w:rPr>
                                    <w:t>Giving</w:t>
                                  </w:r>
                                </w:p>
                              </w:tc>
                            </w:tr>
                            <w:tr w:rsidR="00B85D7C" w:rsidRPr="003F4314" w14:paraId="3D7B87C0" w14:textId="77777777">
                              <w:trPr>
                                <w:trHeight w:val="190"/>
                              </w:trPr>
                              <w:tc>
                                <w:tcPr>
                                  <w:tcW w:w="1580" w:type="dxa"/>
                                  <w:tcBorders>
                                    <w:top w:val="nil"/>
                                    <w:bottom w:val="single" w:sz="18" w:space="0" w:color="000000" w:themeColor="text1"/>
                                  </w:tcBorders>
                                </w:tcPr>
                                <w:p w14:paraId="548AC8C9" w14:textId="77777777" w:rsidR="00B85D7C" w:rsidRPr="003F4314" w:rsidRDefault="00B85D7C" w:rsidP="003E2F1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0"/>
                                    <w:jc w:val="right"/>
                                    <w:rPr>
                                      <w:rFonts w:ascii="Arial Narrow Bold" w:eastAsia="Times New Roman" w:hAnsi="Arial Narrow Bold"/>
                                      <w:color w:val="000000"/>
                                      <w:kern w:val="16"/>
                                    </w:rPr>
                                  </w:pPr>
                                </w:p>
                              </w:tc>
                              <w:tc>
                                <w:tcPr>
                                  <w:tcW w:w="1217" w:type="dxa"/>
                                  <w:tcBorders>
                                    <w:top w:val="nil"/>
                                    <w:bottom w:val="single" w:sz="18" w:space="0" w:color="000000" w:themeColor="text1"/>
                                  </w:tcBorders>
                                </w:tcPr>
                                <w:p w14:paraId="6B45A3DA" w14:textId="77777777" w:rsidR="00B85D7C" w:rsidRPr="00CE5DAA" w:rsidRDefault="00B85D7C" w:rsidP="003E2F10">
                                  <w:pPr>
                                    <w:pStyle w:val="Normalnarrow"/>
                                    <w:spacing w:before="60"/>
                                    <w:rPr>
                                      <w:kern w:val="16"/>
                                    </w:rPr>
                                  </w:pPr>
                                  <w:r>
                                    <w:rPr>
                                      <w:kern w:val="16"/>
                                    </w:rPr>
                                    <w:t>Dec 15</w:t>
                                  </w:r>
                                </w:p>
                              </w:tc>
                              <w:tc>
                                <w:tcPr>
                                  <w:tcW w:w="1218" w:type="dxa"/>
                                  <w:tcBorders>
                                    <w:top w:val="nil"/>
                                    <w:bottom w:val="single" w:sz="18" w:space="0" w:color="000000" w:themeColor="text1"/>
                                  </w:tcBorders>
                                </w:tcPr>
                                <w:p w14:paraId="69ABE46B" w14:textId="77777777" w:rsidR="00B85D7C" w:rsidRPr="00CE5DAA" w:rsidRDefault="00B85D7C" w:rsidP="003E2F10">
                                  <w:pPr>
                                    <w:pStyle w:val="Normalnarrow"/>
                                    <w:spacing w:before="60"/>
                                    <w:rPr>
                                      <w:kern w:val="16"/>
                                    </w:rPr>
                                  </w:pPr>
                                  <w:r>
                                    <w:rPr>
                                      <w:kern w:val="16"/>
                                    </w:rPr>
                                    <w:t>Nov</w:t>
                                  </w:r>
                                </w:p>
                              </w:tc>
                              <w:tc>
                                <w:tcPr>
                                  <w:tcW w:w="1218" w:type="dxa"/>
                                  <w:tcBorders>
                                    <w:top w:val="nil"/>
                                    <w:bottom w:val="single" w:sz="18" w:space="0" w:color="000000" w:themeColor="text1"/>
                                  </w:tcBorders>
                                </w:tcPr>
                                <w:p w14:paraId="0266D163" w14:textId="77777777" w:rsidR="00B85D7C" w:rsidRPr="00CE5DAA" w:rsidRDefault="00B85D7C" w:rsidP="003E2F10">
                                  <w:pPr>
                                    <w:pStyle w:val="Normalnarrow"/>
                                    <w:spacing w:before="60"/>
                                    <w:rPr>
                                      <w:kern w:val="16"/>
                                    </w:rPr>
                                  </w:pPr>
                                  <w:r>
                                    <w:rPr>
                                      <w:kern w:val="16"/>
                                    </w:rPr>
                                    <w:t>7/13-11/13</w:t>
                                  </w:r>
                                </w:p>
                              </w:tc>
                            </w:tr>
                            <w:tr w:rsidR="00B85D7C" w:rsidRPr="000464C5" w14:paraId="6E3C2541" w14:textId="77777777">
                              <w:trPr>
                                <w:trHeight w:val="190"/>
                              </w:trPr>
                              <w:tc>
                                <w:tcPr>
                                  <w:tcW w:w="1580" w:type="dxa"/>
                                  <w:tcBorders>
                                    <w:top w:val="single" w:sz="18" w:space="0" w:color="000000" w:themeColor="text1"/>
                                  </w:tcBorders>
                                  <w:tcMar>
                                    <w:left w:w="0" w:type="dxa"/>
                                    <w:right w:w="115" w:type="dxa"/>
                                  </w:tcMar>
                                </w:tcPr>
                                <w:p w14:paraId="4713A0DA" w14:textId="77777777" w:rsidR="00B85D7C" w:rsidRPr="000464C5" w:rsidRDefault="00B85D7C" w:rsidP="007C6B74">
                                  <w:pPr>
                                    <w:pStyle w:val="Normalnarrow"/>
                                    <w:spacing w:before="20"/>
                                    <w:rPr>
                                      <w:kern w:val="16"/>
                                    </w:rPr>
                                  </w:pPr>
                                  <w:r>
                                    <w:rPr>
                                      <w:kern w:val="16"/>
                                    </w:rPr>
                                    <w:t>Budget</w:t>
                                  </w:r>
                                </w:p>
                              </w:tc>
                              <w:tc>
                                <w:tcPr>
                                  <w:tcW w:w="1217" w:type="dxa"/>
                                  <w:tcBorders>
                                    <w:top w:val="single" w:sz="18" w:space="0" w:color="000000" w:themeColor="text1"/>
                                  </w:tcBorders>
                                </w:tcPr>
                                <w:p w14:paraId="570E9C57" w14:textId="77777777" w:rsidR="00B85D7C" w:rsidRPr="000464C5" w:rsidRDefault="00B85D7C" w:rsidP="007C6B74">
                                  <w:pPr>
                                    <w:pStyle w:val="Normalnarrow"/>
                                    <w:spacing w:before="20"/>
                                    <w:rPr>
                                      <w:kern w:val="16"/>
                                    </w:rPr>
                                  </w:pPr>
                                  <w:r>
                                    <w:rPr>
                                      <w:kern w:val="16"/>
                                    </w:rPr>
                                    <w:t>$52,437</w:t>
                                  </w:r>
                                </w:p>
                              </w:tc>
                              <w:tc>
                                <w:tcPr>
                                  <w:tcW w:w="1218" w:type="dxa"/>
                                  <w:tcBorders>
                                    <w:top w:val="single" w:sz="18" w:space="0" w:color="000000" w:themeColor="text1"/>
                                  </w:tcBorders>
                                </w:tcPr>
                                <w:p w14:paraId="6690AAF1" w14:textId="77777777" w:rsidR="00B85D7C" w:rsidRPr="000464C5" w:rsidRDefault="00B85D7C" w:rsidP="007C6B74">
                                  <w:pPr>
                                    <w:pStyle w:val="Normalnarrow"/>
                                    <w:spacing w:before="20"/>
                                    <w:rPr>
                                      <w:kern w:val="16"/>
                                    </w:rPr>
                                  </w:pPr>
                                  <w:r>
                                    <w:rPr>
                                      <w:kern w:val="16"/>
                                    </w:rPr>
                                    <w:t>$52,437</w:t>
                                  </w:r>
                                </w:p>
                              </w:tc>
                              <w:tc>
                                <w:tcPr>
                                  <w:tcW w:w="1218" w:type="dxa"/>
                                  <w:tcBorders>
                                    <w:top w:val="single" w:sz="18" w:space="0" w:color="000000" w:themeColor="text1"/>
                                  </w:tcBorders>
                                </w:tcPr>
                                <w:p w14:paraId="56FACA9F" w14:textId="77777777" w:rsidR="00B85D7C" w:rsidRPr="000464C5" w:rsidRDefault="00B85D7C" w:rsidP="007C6B74">
                                  <w:pPr>
                                    <w:pStyle w:val="Normalnarrow"/>
                                    <w:spacing w:before="20"/>
                                    <w:rPr>
                                      <w:kern w:val="16"/>
                                    </w:rPr>
                                  </w:pPr>
                                  <w:r>
                                    <w:rPr>
                                      <w:kern w:val="16"/>
                                    </w:rPr>
                                    <w:t>$262,185</w:t>
                                  </w:r>
                                </w:p>
                              </w:tc>
                            </w:tr>
                            <w:tr w:rsidR="00B85D7C" w:rsidRPr="000464C5" w14:paraId="79D556BC" w14:textId="77777777">
                              <w:trPr>
                                <w:trHeight w:val="190"/>
                              </w:trPr>
                              <w:tc>
                                <w:tcPr>
                                  <w:tcW w:w="1580" w:type="dxa"/>
                                  <w:tcMar>
                                    <w:left w:w="0" w:type="dxa"/>
                                    <w:right w:w="115" w:type="dxa"/>
                                  </w:tcMar>
                                </w:tcPr>
                                <w:p w14:paraId="146E133F" w14:textId="77777777" w:rsidR="00B85D7C" w:rsidRPr="000464C5" w:rsidRDefault="00B85D7C" w:rsidP="007C6B74">
                                  <w:pPr>
                                    <w:pStyle w:val="Normalnarrow"/>
                                    <w:spacing w:before="20"/>
                                    <w:rPr>
                                      <w:kern w:val="16"/>
                                    </w:rPr>
                                  </w:pPr>
                                  <w:r>
                                    <w:rPr>
                                      <w:kern w:val="16"/>
                                    </w:rPr>
                                    <w:t>General income</w:t>
                                  </w:r>
                                </w:p>
                              </w:tc>
                              <w:tc>
                                <w:tcPr>
                                  <w:tcW w:w="1217" w:type="dxa"/>
                                </w:tcPr>
                                <w:p w14:paraId="5DE50943" w14:textId="77777777" w:rsidR="00B85D7C" w:rsidRPr="000464C5" w:rsidRDefault="00B85D7C" w:rsidP="007C6B74">
                                  <w:pPr>
                                    <w:pStyle w:val="Normalnarrow"/>
                                    <w:spacing w:before="20"/>
                                    <w:rPr>
                                      <w:kern w:val="16"/>
                                    </w:rPr>
                                  </w:pPr>
                                  <w:r>
                                    <w:rPr>
                                      <w:kern w:val="16"/>
                                    </w:rPr>
                                    <w:t>$42,232</w:t>
                                  </w:r>
                                </w:p>
                              </w:tc>
                              <w:tc>
                                <w:tcPr>
                                  <w:tcW w:w="1218" w:type="dxa"/>
                                </w:tcPr>
                                <w:p w14:paraId="36A14414" w14:textId="77777777" w:rsidR="00B85D7C" w:rsidRPr="000464C5" w:rsidRDefault="00B85D7C" w:rsidP="007C6B74">
                                  <w:pPr>
                                    <w:pStyle w:val="Normalnarrow"/>
                                    <w:spacing w:before="20"/>
                                    <w:rPr>
                                      <w:kern w:val="16"/>
                                    </w:rPr>
                                  </w:pPr>
                                  <w:r>
                                    <w:rPr>
                                      <w:kern w:val="16"/>
                                    </w:rPr>
                                    <w:t>$52,876</w:t>
                                  </w:r>
                                </w:p>
                              </w:tc>
                              <w:tc>
                                <w:tcPr>
                                  <w:tcW w:w="1218" w:type="dxa"/>
                                </w:tcPr>
                                <w:p w14:paraId="63BD8CF4" w14:textId="77777777" w:rsidR="00B85D7C" w:rsidRPr="000464C5" w:rsidRDefault="00B85D7C" w:rsidP="007C6B74">
                                  <w:pPr>
                                    <w:pStyle w:val="Normalnarrow"/>
                                    <w:spacing w:before="20"/>
                                    <w:rPr>
                                      <w:kern w:val="16"/>
                                    </w:rPr>
                                  </w:pPr>
                                  <w:r>
                                    <w:rPr>
                                      <w:kern w:val="16"/>
                                    </w:rPr>
                                    <w:t>$245,182</w:t>
                                  </w:r>
                                </w:p>
                              </w:tc>
                            </w:tr>
                            <w:tr w:rsidR="00B85D7C" w:rsidRPr="000464C5" w14:paraId="4C258FDA" w14:textId="77777777">
                              <w:trPr>
                                <w:trHeight w:val="190"/>
                              </w:trPr>
                              <w:tc>
                                <w:tcPr>
                                  <w:tcW w:w="1580" w:type="dxa"/>
                                  <w:tcMar>
                                    <w:left w:w="0" w:type="dxa"/>
                                    <w:right w:w="115" w:type="dxa"/>
                                  </w:tcMar>
                                </w:tcPr>
                                <w:p w14:paraId="086D724C" w14:textId="77777777" w:rsidR="00B85D7C" w:rsidRPr="000464C5" w:rsidRDefault="00B85D7C" w:rsidP="007C6B74">
                                  <w:pPr>
                                    <w:pStyle w:val="Normalnarrow"/>
                                    <w:spacing w:before="20"/>
                                    <w:rPr>
                                      <w:kern w:val="16"/>
                                    </w:rPr>
                                  </w:pPr>
                                  <w:r>
                                    <w:rPr>
                                      <w:kern w:val="16"/>
                                    </w:rPr>
                                    <w:t>Designated Income</w:t>
                                  </w:r>
                                </w:p>
                              </w:tc>
                              <w:tc>
                                <w:tcPr>
                                  <w:tcW w:w="1217" w:type="dxa"/>
                                </w:tcPr>
                                <w:p w14:paraId="69C674CB" w14:textId="77777777" w:rsidR="00B85D7C" w:rsidRPr="000464C5" w:rsidRDefault="00B85D7C" w:rsidP="007C6B74">
                                  <w:pPr>
                                    <w:pStyle w:val="Normalnarrow"/>
                                    <w:spacing w:before="20"/>
                                    <w:rPr>
                                      <w:kern w:val="16"/>
                                    </w:rPr>
                                  </w:pPr>
                                  <w:r>
                                    <w:rPr>
                                      <w:kern w:val="16"/>
                                    </w:rPr>
                                    <w:t>$  3,942</w:t>
                                  </w:r>
                                </w:p>
                              </w:tc>
                              <w:tc>
                                <w:tcPr>
                                  <w:tcW w:w="1218" w:type="dxa"/>
                                </w:tcPr>
                                <w:p w14:paraId="7D7B8FDF" w14:textId="77777777" w:rsidR="00B85D7C" w:rsidRPr="000464C5" w:rsidRDefault="00B85D7C" w:rsidP="007C6B74">
                                  <w:pPr>
                                    <w:pStyle w:val="Normalnarrow"/>
                                    <w:spacing w:before="20"/>
                                    <w:rPr>
                                      <w:kern w:val="16"/>
                                    </w:rPr>
                                  </w:pPr>
                                  <w:r>
                                    <w:rPr>
                                      <w:kern w:val="16"/>
                                    </w:rPr>
                                    <w:t>$  1,730</w:t>
                                  </w:r>
                                </w:p>
                              </w:tc>
                              <w:tc>
                                <w:tcPr>
                                  <w:tcW w:w="1218" w:type="dxa"/>
                                </w:tcPr>
                                <w:p w14:paraId="084B4F15" w14:textId="77777777" w:rsidR="00B85D7C" w:rsidRPr="000464C5" w:rsidRDefault="00B85D7C" w:rsidP="007C6B74">
                                  <w:pPr>
                                    <w:pStyle w:val="Normalnarrow"/>
                                    <w:spacing w:before="20"/>
                                    <w:rPr>
                                      <w:kern w:val="16"/>
                                    </w:rPr>
                                  </w:pPr>
                                  <w:r>
                                    <w:rPr>
                                      <w:kern w:val="16"/>
                                    </w:rPr>
                                    <w:t>$    7,575</w:t>
                                  </w:r>
                                </w:p>
                              </w:tc>
                            </w:tr>
                            <w:tr w:rsidR="00B85D7C" w:rsidRPr="000464C5" w14:paraId="285B4F11" w14:textId="77777777">
                              <w:trPr>
                                <w:trHeight w:val="190"/>
                              </w:trPr>
                              <w:tc>
                                <w:tcPr>
                                  <w:tcW w:w="1580" w:type="dxa"/>
                                  <w:tcBorders>
                                    <w:bottom w:val="single" w:sz="4" w:space="0" w:color="auto"/>
                                  </w:tcBorders>
                                  <w:tcMar>
                                    <w:left w:w="0" w:type="dxa"/>
                                    <w:right w:w="115" w:type="dxa"/>
                                  </w:tcMar>
                                </w:tcPr>
                                <w:p w14:paraId="580C7303" w14:textId="77777777" w:rsidR="00B85D7C" w:rsidRPr="000464C5" w:rsidRDefault="00B85D7C" w:rsidP="007C6B74">
                                  <w:pPr>
                                    <w:pStyle w:val="Normalnarrow"/>
                                    <w:spacing w:before="20"/>
                                    <w:rPr>
                                      <w:kern w:val="16"/>
                                    </w:rPr>
                                  </w:pPr>
                                  <w:r>
                                    <w:rPr>
                                      <w:kern w:val="16"/>
                                    </w:rPr>
                                    <w:t>Total Income</w:t>
                                  </w:r>
                                </w:p>
                              </w:tc>
                              <w:tc>
                                <w:tcPr>
                                  <w:tcW w:w="1217" w:type="dxa"/>
                                  <w:tcBorders>
                                    <w:bottom w:val="single" w:sz="4" w:space="0" w:color="auto"/>
                                  </w:tcBorders>
                                </w:tcPr>
                                <w:p w14:paraId="70A52B9B" w14:textId="77777777" w:rsidR="00B85D7C" w:rsidRPr="000464C5" w:rsidRDefault="00B85D7C" w:rsidP="007C6B74">
                                  <w:pPr>
                                    <w:pStyle w:val="Normalnarrow"/>
                                    <w:spacing w:before="20"/>
                                    <w:rPr>
                                      <w:kern w:val="16"/>
                                    </w:rPr>
                                  </w:pPr>
                                  <w:r>
                                    <w:rPr>
                                      <w:kern w:val="16"/>
                                    </w:rPr>
                                    <w:t>$46,174</w:t>
                                  </w:r>
                                </w:p>
                              </w:tc>
                              <w:tc>
                                <w:tcPr>
                                  <w:tcW w:w="1218" w:type="dxa"/>
                                  <w:tcBorders>
                                    <w:bottom w:val="single" w:sz="4" w:space="0" w:color="auto"/>
                                  </w:tcBorders>
                                </w:tcPr>
                                <w:p w14:paraId="0B86BA45" w14:textId="77777777" w:rsidR="00B85D7C" w:rsidRPr="00933464" w:rsidRDefault="00B85D7C" w:rsidP="007C6B74">
                                  <w:pPr>
                                    <w:pStyle w:val="Normalnarrow"/>
                                    <w:spacing w:before="20"/>
                                    <w:rPr>
                                      <w:kern w:val="16"/>
                                    </w:rPr>
                                  </w:pPr>
                                  <w:r>
                                    <w:rPr>
                                      <w:kern w:val="16"/>
                                    </w:rPr>
                                    <w:t>$ 54,606</w:t>
                                  </w:r>
                                </w:p>
                              </w:tc>
                              <w:tc>
                                <w:tcPr>
                                  <w:tcW w:w="1218" w:type="dxa"/>
                                  <w:tcBorders>
                                    <w:bottom w:val="single" w:sz="4" w:space="0" w:color="auto"/>
                                  </w:tcBorders>
                                </w:tcPr>
                                <w:p w14:paraId="4AA49E57" w14:textId="77777777" w:rsidR="00B85D7C" w:rsidRPr="000464C5" w:rsidRDefault="00B85D7C" w:rsidP="007C6B74">
                                  <w:pPr>
                                    <w:pStyle w:val="Normalnarrow"/>
                                    <w:spacing w:before="20"/>
                                    <w:rPr>
                                      <w:kern w:val="16"/>
                                    </w:rPr>
                                  </w:pPr>
                                  <w:r>
                                    <w:rPr>
                                      <w:kern w:val="16"/>
                                    </w:rPr>
                                    <w:t>$252,757</w:t>
                                  </w:r>
                                </w:p>
                              </w:tc>
                            </w:tr>
                            <w:tr w:rsidR="00B85D7C" w:rsidRPr="000464C5" w14:paraId="57404587" w14:textId="77777777" w:rsidTr="005577D2">
                              <w:trPr>
                                <w:trHeight w:val="190"/>
                              </w:trPr>
                              <w:tc>
                                <w:tcPr>
                                  <w:tcW w:w="1580" w:type="dxa"/>
                                  <w:tcBorders>
                                    <w:top w:val="single" w:sz="4" w:space="0" w:color="auto"/>
                                    <w:bottom w:val="single" w:sz="4" w:space="0" w:color="auto"/>
                                  </w:tcBorders>
                                  <w:tcMar>
                                    <w:left w:w="0" w:type="dxa"/>
                                    <w:right w:w="115" w:type="dxa"/>
                                  </w:tcMar>
                                </w:tcPr>
                                <w:p w14:paraId="51F50263" w14:textId="77777777" w:rsidR="00B85D7C" w:rsidRPr="000464C5" w:rsidRDefault="00B85D7C" w:rsidP="007C6B74">
                                  <w:pPr>
                                    <w:pStyle w:val="Normalnarrow"/>
                                    <w:spacing w:before="20"/>
                                    <w:rPr>
                                      <w:kern w:val="16"/>
                                    </w:rPr>
                                  </w:pPr>
                                  <w:r>
                                    <w:rPr>
                                      <w:kern w:val="16"/>
                                    </w:rPr>
                                    <w:t>Total Expenses</w:t>
                                  </w:r>
                                </w:p>
                              </w:tc>
                              <w:tc>
                                <w:tcPr>
                                  <w:tcW w:w="1217" w:type="dxa"/>
                                  <w:tcBorders>
                                    <w:top w:val="single" w:sz="4" w:space="0" w:color="auto"/>
                                    <w:bottom w:val="single" w:sz="4" w:space="0" w:color="auto"/>
                                  </w:tcBorders>
                                </w:tcPr>
                                <w:p w14:paraId="3F69672F" w14:textId="77777777" w:rsidR="00B85D7C" w:rsidRPr="000464C5" w:rsidRDefault="00B85D7C" w:rsidP="007C6B74">
                                  <w:pPr>
                                    <w:pStyle w:val="Normalnarrow"/>
                                    <w:spacing w:before="20"/>
                                    <w:rPr>
                                      <w:kern w:val="16"/>
                                    </w:rPr>
                                  </w:pPr>
                                  <w:proofErr w:type="gramStart"/>
                                  <w:r>
                                    <w:rPr>
                                      <w:kern w:val="16"/>
                                    </w:rPr>
                                    <w:t xml:space="preserve">$  </w:t>
                                  </w:r>
                                  <w:proofErr w:type="gramEnd"/>
                                </w:p>
                              </w:tc>
                              <w:tc>
                                <w:tcPr>
                                  <w:tcW w:w="1218" w:type="dxa"/>
                                  <w:tcBorders>
                                    <w:top w:val="single" w:sz="4" w:space="0" w:color="auto"/>
                                    <w:bottom w:val="single" w:sz="4" w:space="0" w:color="auto"/>
                                  </w:tcBorders>
                                </w:tcPr>
                                <w:p w14:paraId="49A83A09" w14:textId="77777777" w:rsidR="00B85D7C" w:rsidRPr="000464C5" w:rsidRDefault="00B85D7C" w:rsidP="007C6B74">
                                  <w:pPr>
                                    <w:pStyle w:val="Normalnarrow"/>
                                    <w:spacing w:before="20"/>
                                    <w:rPr>
                                      <w:kern w:val="16"/>
                                    </w:rPr>
                                  </w:pPr>
                                  <w:r>
                                    <w:rPr>
                                      <w:kern w:val="16"/>
                                    </w:rPr>
                                    <w:t>$ 48,330</w:t>
                                  </w:r>
                                </w:p>
                              </w:tc>
                              <w:tc>
                                <w:tcPr>
                                  <w:tcW w:w="1218" w:type="dxa"/>
                                  <w:tcBorders>
                                    <w:top w:val="single" w:sz="4" w:space="0" w:color="auto"/>
                                    <w:bottom w:val="single" w:sz="4" w:space="0" w:color="auto"/>
                                  </w:tcBorders>
                                </w:tcPr>
                                <w:p w14:paraId="55C73B71" w14:textId="77777777" w:rsidR="00B85D7C" w:rsidRPr="000464C5" w:rsidRDefault="00B85D7C" w:rsidP="007C6B74">
                                  <w:pPr>
                                    <w:pStyle w:val="Normalnarrow"/>
                                    <w:spacing w:before="20"/>
                                    <w:rPr>
                                      <w:kern w:val="16"/>
                                    </w:rPr>
                                  </w:pPr>
                                  <w:r>
                                    <w:rPr>
                                      <w:kern w:val="16"/>
                                    </w:rPr>
                                    <w:t>$241,162</w:t>
                                  </w:r>
                                </w:p>
                              </w:tc>
                            </w:tr>
                            <w:tr w:rsidR="00B85D7C" w:rsidRPr="000464C5" w14:paraId="2686B40F" w14:textId="77777777" w:rsidTr="00BB16A4">
                              <w:trPr>
                                <w:trHeight w:val="190"/>
                              </w:trPr>
                              <w:tc>
                                <w:tcPr>
                                  <w:tcW w:w="1580" w:type="dxa"/>
                                  <w:tcBorders>
                                    <w:top w:val="single" w:sz="4" w:space="0" w:color="auto"/>
                                    <w:bottom w:val="single" w:sz="4" w:space="0" w:color="auto"/>
                                  </w:tcBorders>
                                  <w:tcMar>
                                    <w:left w:w="0" w:type="dxa"/>
                                    <w:right w:w="115" w:type="dxa"/>
                                  </w:tcMar>
                                </w:tcPr>
                                <w:p w14:paraId="57B81FF6" w14:textId="77777777" w:rsidR="00B85D7C" w:rsidRDefault="00B85D7C" w:rsidP="007C6B74">
                                  <w:pPr>
                                    <w:pStyle w:val="Normalnarrow"/>
                                    <w:spacing w:before="20"/>
                                    <w:rPr>
                                      <w:kern w:val="16"/>
                                    </w:rPr>
                                  </w:pPr>
                                </w:p>
                              </w:tc>
                              <w:tc>
                                <w:tcPr>
                                  <w:tcW w:w="1217" w:type="dxa"/>
                                  <w:tcBorders>
                                    <w:top w:val="single" w:sz="4" w:space="0" w:color="auto"/>
                                    <w:bottom w:val="single" w:sz="4" w:space="0" w:color="auto"/>
                                  </w:tcBorders>
                                </w:tcPr>
                                <w:p w14:paraId="4DAF0AFD" w14:textId="77777777" w:rsidR="00B85D7C" w:rsidRDefault="00B85D7C" w:rsidP="007C6B74">
                                  <w:pPr>
                                    <w:pStyle w:val="Normalnarrow"/>
                                    <w:spacing w:before="20"/>
                                    <w:rPr>
                                      <w:kern w:val="16"/>
                                    </w:rPr>
                                  </w:pPr>
                                </w:p>
                              </w:tc>
                              <w:tc>
                                <w:tcPr>
                                  <w:tcW w:w="1218" w:type="dxa"/>
                                  <w:tcBorders>
                                    <w:top w:val="single" w:sz="4" w:space="0" w:color="auto"/>
                                    <w:bottom w:val="single" w:sz="4" w:space="0" w:color="auto"/>
                                  </w:tcBorders>
                                </w:tcPr>
                                <w:p w14:paraId="4F4577F5" w14:textId="77777777" w:rsidR="00B85D7C" w:rsidRDefault="00B85D7C" w:rsidP="007C6B74">
                                  <w:pPr>
                                    <w:pStyle w:val="Normalnarrow"/>
                                    <w:spacing w:before="20"/>
                                    <w:rPr>
                                      <w:kern w:val="16"/>
                                    </w:rPr>
                                  </w:pPr>
                                </w:p>
                              </w:tc>
                              <w:tc>
                                <w:tcPr>
                                  <w:tcW w:w="1218" w:type="dxa"/>
                                  <w:tcBorders>
                                    <w:top w:val="single" w:sz="4" w:space="0" w:color="auto"/>
                                    <w:bottom w:val="single" w:sz="4" w:space="0" w:color="auto"/>
                                  </w:tcBorders>
                                </w:tcPr>
                                <w:p w14:paraId="3717C8FF" w14:textId="77777777" w:rsidR="00B85D7C" w:rsidRDefault="00B85D7C" w:rsidP="007C6B74">
                                  <w:pPr>
                                    <w:pStyle w:val="Normalnarrow"/>
                                    <w:spacing w:before="20"/>
                                    <w:rPr>
                                      <w:kern w:val="16"/>
                                    </w:rPr>
                                  </w:pPr>
                                </w:p>
                              </w:tc>
                            </w:tr>
                            <w:tr w:rsidR="00B85D7C" w:rsidRPr="000464C5" w14:paraId="24E8EA79" w14:textId="77777777">
                              <w:trPr>
                                <w:trHeight w:val="190"/>
                              </w:trPr>
                              <w:tc>
                                <w:tcPr>
                                  <w:tcW w:w="1580" w:type="dxa"/>
                                  <w:tcBorders>
                                    <w:top w:val="single" w:sz="4" w:space="0" w:color="auto"/>
                                    <w:bottom w:val="single" w:sz="4" w:space="0" w:color="000000" w:themeColor="text1"/>
                                  </w:tcBorders>
                                  <w:tcMar>
                                    <w:left w:w="0" w:type="dxa"/>
                                    <w:right w:w="115" w:type="dxa"/>
                                  </w:tcMar>
                                </w:tcPr>
                                <w:p w14:paraId="18B659A0" w14:textId="77777777" w:rsidR="00B85D7C" w:rsidRDefault="00B85D7C" w:rsidP="00FA0988">
                                  <w:pPr>
                                    <w:pStyle w:val="Normalnarrow"/>
                                    <w:spacing w:before="20"/>
                                    <w:rPr>
                                      <w:kern w:val="16"/>
                                    </w:rPr>
                                  </w:pPr>
                                  <w:r>
                                    <w:rPr>
                                      <w:kern w:val="16"/>
                                    </w:rPr>
                                    <w:t>Building Mortgage</w:t>
                                  </w:r>
                                </w:p>
                              </w:tc>
                              <w:tc>
                                <w:tcPr>
                                  <w:tcW w:w="1217" w:type="dxa"/>
                                  <w:tcBorders>
                                    <w:top w:val="single" w:sz="4" w:space="0" w:color="auto"/>
                                    <w:bottom w:val="single" w:sz="4" w:space="0" w:color="000000" w:themeColor="text1"/>
                                  </w:tcBorders>
                                </w:tcPr>
                                <w:p w14:paraId="26990F1E" w14:textId="77777777" w:rsidR="00B85D7C" w:rsidRDefault="00B85D7C" w:rsidP="00FA0988">
                                  <w:pPr>
                                    <w:pStyle w:val="Normalnarrow"/>
                                    <w:spacing w:before="20"/>
                                    <w:rPr>
                                      <w:kern w:val="16"/>
                                    </w:rPr>
                                  </w:pPr>
                                  <w:r>
                                    <w:rPr>
                                      <w:kern w:val="16"/>
                                    </w:rPr>
                                    <w:t>$1,303,318</w:t>
                                  </w:r>
                                </w:p>
                              </w:tc>
                              <w:tc>
                                <w:tcPr>
                                  <w:tcW w:w="1218" w:type="dxa"/>
                                  <w:tcBorders>
                                    <w:top w:val="single" w:sz="4" w:space="0" w:color="auto"/>
                                    <w:bottom w:val="single" w:sz="4" w:space="0" w:color="000000" w:themeColor="text1"/>
                                  </w:tcBorders>
                                </w:tcPr>
                                <w:p w14:paraId="58E5AA05" w14:textId="77777777" w:rsidR="00B85D7C" w:rsidRDefault="00B85D7C" w:rsidP="007C6B74">
                                  <w:pPr>
                                    <w:pStyle w:val="Normalnarrow"/>
                                    <w:spacing w:before="20"/>
                                    <w:rPr>
                                      <w:kern w:val="16"/>
                                    </w:rPr>
                                  </w:pPr>
                                </w:p>
                              </w:tc>
                              <w:tc>
                                <w:tcPr>
                                  <w:tcW w:w="1218" w:type="dxa"/>
                                  <w:tcBorders>
                                    <w:top w:val="single" w:sz="4" w:space="0" w:color="auto"/>
                                    <w:bottom w:val="single" w:sz="4" w:space="0" w:color="000000" w:themeColor="text1"/>
                                  </w:tcBorders>
                                </w:tcPr>
                                <w:p w14:paraId="7DB85D86" w14:textId="77777777" w:rsidR="00B85D7C" w:rsidRDefault="00B85D7C" w:rsidP="007C6B74">
                                  <w:pPr>
                                    <w:pStyle w:val="Normalnarrow"/>
                                    <w:spacing w:before="20"/>
                                    <w:rPr>
                                      <w:kern w:val="16"/>
                                    </w:rPr>
                                  </w:pPr>
                                </w:p>
                              </w:tc>
                            </w:tr>
                          </w:tbl>
                          <w:p w14:paraId="1677E320" w14:textId="77777777" w:rsidR="00B85D7C" w:rsidRDefault="00B85D7C"/>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8" o:spid="_x0000_s1041" type="#_x0000_t202" style="position:absolute;margin-left:280.5pt;margin-top:523.6pt;width:261.8pt;height:130.9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" filled="f" stroked="f">
                <v:textbox inset="0,0,0,0">
                  <w:txbxContent>
                    <w:tbl>
                      <w:tblPr>
                        <w:tblStyle w:val="TableGrid"/>
                        <w:tblW w:w="5233" w:type="dxa"/>
                        <w:tblInd w:w="108" w:type="dxa"/>
                        <w:tblBorders>
                          <w:top w:val="none" w:sz="0" w:space="0" w:color="auto"/>
                          <w:left w:val="none" w:sz="0" w:space="0" w:color="auto"/>
                          <w:bottom w:val="none" w:sz="0" w:space="0" w:color="auto"/>
                          <w:right w:val="none" w:sz="0" w:space="0" w:color="auto"/>
                          <w:insideH w:val="single" w:sz="4" w:space="0" w:color="auto"/>
                          <w:insideV w:val="none" w:sz="0" w:space="0" w:color="auto"/>
                        </w:tblBorders>
                        <w:tblLook w:val="00A0" w:firstRow="1" w:lastRow="0" w:firstColumn="1" w:lastColumn="0" w:noHBand="0" w:noVBand="0"/>
                      </w:tblPr>
                      <w:tblGrid>
                        <w:gridCol w:w="1580"/>
                        <w:gridCol w:w="1217"/>
                        <w:gridCol w:w="1218"/>
                        <w:gridCol w:w="1218"/>
                      </w:tblGrid>
                      <w:tr w:rsidR="00B85D7C" w:rsidRPr="00E352C2" w14:paraId="2CE7D2B2" w14:textId="77777777">
                        <w:trPr>
                          <w:trHeight w:val="35"/>
                        </w:trPr>
                        <w:tc>
                          <w:tcPr>
                            <w:tcW w:w="5233" w:type="dxa"/>
                            <w:gridSpan w:val="4"/>
                            <w:tcBorders>
                              <w:top w:val="nil"/>
                              <w:bottom w:val="nil"/>
                            </w:tcBorders>
                            <w:shd w:val="clear" w:color="auto" w:fill="D9D9D9" w:themeFill="background1" w:themeFillShade="D9"/>
                          </w:tcPr>
                          <w:p w14:paraId="2BDBDE31" w14:textId="77777777" w:rsidR="00B85D7C" w:rsidRPr="009D2125" w:rsidRDefault="00B85D7C" w:rsidP="00F5211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40" w:after="0"/>
                              <w:jc w:val="center"/>
                              <w:rPr>
                                <w:rFonts w:ascii="Lucida Sans" w:eastAsia="Times New Roman" w:hAnsi="Lucida Sans"/>
                                <w:b/>
                                <w:color w:val="800000"/>
                                <w:kern w:val="16"/>
                                <w:position w:val="4"/>
                                <w:szCs w:val="17"/>
                              </w:rPr>
                            </w:pPr>
                            <w:r w:rsidRPr="009D2125">
                              <w:rPr>
                                <w:rFonts w:ascii="Lucida Sans" w:eastAsia="Times New Roman" w:hAnsi="Lucida Sans"/>
                                <w:b/>
                                <w:caps/>
                                <w:color w:val="800000"/>
                                <w:spacing w:val="80"/>
                                <w:kern w:val="16"/>
                                <w:position w:val="4"/>
                                <w:szCs w:val="17"/>
                              </w:rPr>
                              <w:t>Giving</w:t>
                            </w:r>
                          </w:p>
                        </w:tc>
                      </w:tr>
                      <w:tr w:rsidR="00B85D7C" w:rsidRPr="003F4314" w14:paraId="3D7B87C0" w14:textId="77777777">
                        <w:trPr>
                          <w:trHeight w:val="190"/>
                        </w:trPr>
                        <w:tc>
                          <w:tcPr>
                            <w:tcW w:w="1580" w:type="dxa"/>
                            <w:tcBorders>
                              <w:top w:val="nil"/>
                              <w:bottom w:val="single" w:sz="18" w:space="0" w:color="000000" w:themeColor="text1"/>
                            </w:tcBorders>
                          </w:tcPr>
                          <w:p w14:paraId="548AC8C9" w14:textId="77777777" w:rsidR="00B85D7C" w:rsidRPr="003F4314" w:rsidRDefault="00B85D7C" w:rsidP="003E2F1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0"/>
                              <w:jc w:val="right"/>
                              <w:rPr>
                                <w:rFonts w:ascii="Arial Narrow Bold" w:eastAsia="Times New Roman" w:hAnsi="Arial Narrow Bold"/>
                                <w:color w:val="000000"/>
                                <w:kern w:val="16"/>
                              </w:rPr>
                            </w:pPr>
                          </w:p>
                        </w:tc>
                        <w:tc>
                          <w:tcPr>
                            <w:tcW w:w="1217" w:type="dxa"/>
                            <w:tcBorders>
                              <w:top w:val="nil"/>
                              <w:bottom w:val="single" w:sz="18" w:space="0" w:color="000000" w:themeColor="text1"/>
                            </w:tcBorders>
                          </w:tcPr>
                          <w:p w14:paraId="6B45A3DA" w14:textId="77777777" w:rsidR="00B85D7C" w:rsidRPr="00CE5DAA" w:rsidRDefault="00B85D7C" w:rsidP="003E2F10">
                            <w:pPr>
                              <w:pStyle w:val="Normalnarrow"/>
                              <w:spacing w:before="60"/>
                              <w:rPr>
                                <w:kern w:val="16"/>
                              </w:rPr>
                            </w:pPr>
                            <w:r>
                              <w:rPr>
                                <w:kern w:val="16"/>
                              </w:rPr>
                              <w:t>Dec 15</w:t>
                            </w:r>
                          </w:p>
                        </w:tc>
                        <w:tc>
                          <w:tcPr>
                            <w:tcW w:w="1218" w:type="dxa"/>
                            <w:tcBorders>
                              <w:top w:val="nil"/>
                              <w:bottom w:val="single" w:sz="18" w:space="0" w:color="000000" w:themeColor="text1"/>
                            </w:tcBorders>
                          </w:tcPr>
                          <w:p w14:paraId="69ABE46B" w14:textId="77777777" w:rsidR="00B85D7C" w:rsidRPr="00CE5DAA" w:rsidRDefault="00B85D7C" w:rsidP="003E2F10">
                            <w:pPr>
                              <w:pStyle w:val="Normalnarrow"/>
                              <w:spacing w:before="60"/>
                              <w:rPr>
                                <w:kern w:val="16"/>
                              </w:rPr>
                            </w:pPr>
                            <w:r>
                              <w:rPr>
                                <w:kern w:val="16"/>
                              </w:rPr>
                              <w:t>Nov</w:t>
                            </w:r>
                          </w:p>
                        </w:tc>
                        <w:tc>
                          <w:tcPr>
                            <w:tcW w:w="1218" w:type="dxa"/>
                            <w:tcBorders>
                              <w:top w:val="nil"/>
                              <w:bottom w:val="single" w:sz="18" w:space="0" w:color="000000" w:themeColor="text1"/>
                            </w:tcBorders>
                          </w:tcPr>
                          <w:p w14:paraId="0266D163" w14:textId="77777777" w:rsidR="00B85D7C" w:rsidRPr="00CE5DAA" w:rsidRDefault="00B85D7C" w:rsidP="003E2F10">
                            <w:pPr>
                              <w:pStyle w:val="Normalnarrow"/>
                              <w:spacing w:before="60"/>
                              <w:rPr>
                                <w:kern w:val="16"/>
                              </w:rPr>
                            </w:pPr>
                            <w:r>
                              <w:rPr>
                                <w:kern w:val="16"/>
                              </w:rPr>
                              <w:t>7/13-11/13</w:t>
                            </w:r>
                          </w:p>
                        </w:tc>
                      </w:tr>
                      <w:tr w:rsidR="00B85D7C" w:rsidRPr="000464C5" w14:paraId="6E3C2541" w14:textId="77777777">
                        <w:trPr>
                          <w:trHeight w:val="190"/>
                        </w:trPr>
                        <w:tc>
                          <w:tcPr>
                            <w:tcW w:w="1580" w:type="dxa"/>
                            <w:tcBorders>
                              <w:top w:val="single" w:sz="18" w:space="0" w:color="000000" w:themeColor="text1"/>
                            </w:tcBorders>
                            <w:tcMar>
                              <w:left w:w="0" w:type="dxa"/>
                              <w:right w:w="115" w:type="dxa"/>
                            </w:tcMar>
                          </w:tcPr>
                          <w:p w14:paraId="4713A0DA" w14:textId="77777777" w:rsidR="00B85D7C" w:rsidRPr="000464C5" w:rsidRDefault="00B85D7C" w:rsidP="007C6B74">
                            <w:pPr>
                              <w:pStyle w:val="Normalnarrow"/>
                              <w:spacing w:before="20"/>
                              <w:rPr>
                                <w:kern w:val="16"/>
                              </w:rPr>
                            </w:pPr>
                            <w:r>
                              <w:rPr>
                                <w:kern w:val="16"/>
                              </w:rPr>
                              <w:t>Budget</w:t>
                            </w:r>
                          </w:p>
                        </w:tc>
                        <w:tc>
                          <w:tcPr>
                            <w:tcW w:w="1217" w:type="dxa"/>
                            <w:tcBorders>
                              <w:top w:val="single" w:sz="18" w:space="0" w:color="000000" w:themeColor="text1"/>
                            </w:tcBorders>
                          </w:tcPr>
                          <w:p w14:paraId="570E9C57" w14:textId="77777777" w:rsidR="00B85D7C" w:rsidRPr="000464C5" w:rsidRDefault="00B85D7C" w:rsidP="007C6B74">
                            <w:pPr>
                              <w:pStyle w:val="Normalnarrow"/>
                              <w:spacing w:before="20"/>
                              <w:rPr>
                                <w:kern w:val="16"/>
                              </w:rPr>
                            </w:pPr>
                            <w:r>
                              <w:rPr>
                                <w:kern w:val="16"/>
                              </w:rPr>
                              <w:t>$52,437</w:t>
                            </w:r>
                          </w:p>
                        </w:tc>
                        <w:tc>
                          <w:tcPr>
                            <w:tcW w:w="1218" w:type="dxa"/>
                            <w:tcBorders>
                              <w:top w:val="single" w:sz="18" w:space="0" w:color="000000" w:themeColor="text1"/>
                            </w:tcBorders>
                          </w:tcPr>
                          <w:p w14:paraId="6690AAF1" w14:textId="77777777" w:rsidR="00B85D7C" w:rsidRPr="000464C5" w:rsidRDefault="00B85D7C" w:rsidP="007C6B74">
                            <w:pPr>
                              <w:pStyle w:val="Normalnarrow"/>
                              <w:spacing w:before="20"/>
                              <w:rPr>
                                <w:kern w:val="16"/>
                              </w:rPr>
                            </w:pPr>
                            <w:r>
                              <w:rPr>
                                <w:kern w:val="16"/>
                              </w:rPr>
                              <w:t>$52,437</w:t>
                            </w:r>
                          </w:p>
                        </w:tc>
                        <w:tc>
                          <w:tcPr>
                            <w:tcW w:w="1218" w:type="dxa"/>
                            <w:tcBorders>
                              <w:top w:val="single" w:sz="18" w:space="0" w:color="000000" w:themeColor="text1"/>
                            </w:tcBorders>
                          </w:tcPr>
                          <w:p w14:paraId="56FACA9F" w14:textId="77777777" w:rsidR="00B85D7C" w:rsidRPr="000464C5" w:rsidRDefault="00B85D7C" w:rsidP="007C6B74">
                            <w:pPr>
                              <w:pStyle w:val="Normalnarrow"/>
                              <w:spacing w:before="20"/>
                              <w:rPr>
                                <w:kern w:val="16"/>
                              </w:rPr>
                            </w:pPr>
                            <w:r>
                              <w:rPr>
                                <w:kern w:val="16"/>
                              </w:rPr>
                              <w:t>$262,185</w:t>
                            </w:r>
                          </w:p>
                        </w:tc>
                      </w:tr>
                      <w:tr w:rsidR="00B85D7C" w:rsidRPr="000464C5" w14:paraId="79D556BC" w14:textId="77777777">
                        <w:trPr>
                          <w:trHeight w:val="190"/>
                        </w:trPr>
                        <w:tc>
                          <w:tcPr>
                            <w:tcW w:w="1580" w:type="dxa"/>
                            <w:tcMar>
                              <w:left w:w="0" w:type="dxa"/>
                              <w:right w:w="115" w:type="dxa"/>
                            </w:tcMar>
                          </w:tcPr>
                          <w:p w14:paraId="146E133F" w14:textId="77777777" w:rsidR="00B85D7C" w:rsidRPr="000464C5" w:rsidRDefault="00B85D7C" w:rsidP="007C6B74">
                            <w:pPr>
                              <w:pStyle w:val="Normalnarrow"/>
                              <w:spacing w:before="20"/>
                              <w:rPr>
                                <w:kern w:val="16"/>
                              </w:rPr>
                            </w:pPr>
                            <w:r>
                              <w:rPr>
                                <w:kern w:val="16"/>
                              </w:rPr>
                              <w:t>General income</w:t>
                            </w:r>
                          </w:p>
                        </w:tc>
                        <w:tc>
                          <w:tcPr>
                            <w:tcW w:w="1217" w:type="dxa"/>
                          </w:tcPr>
                          <w:p w14:paraId="5DE50943" w14:textId="77777777" w:rsidR="00B85D7C" w:rsidRPr="000464C5" w:rsidRDefault="00B85D7C" w:rsidP="007C6B74">
                            <w:pPr>
                              <w:pStyle w:val="Normalnarrow"/>
                              <w:spacing w:before="20"/>
                              <w:rPr>
                                <w:kern w:val="16"/>
                              </w:rPr>
                            </w:pPr>
                            <w:r>
                              <w:rPr>
                                <w:kern w:val="16"/>
                              </w:rPr>
                              <w:t>$42,232</w:t>
                            </w:r>
                          </w:p>
                        </w:tc>
                        <w:tc>
                          <w:tcPr>
                            <w:tcW w:w="1218" w:type="dxa"/>
                          </w:tcPr>
                          <w:p w14:paraId="36A14414" w14:textId="77777777" w:rsidR="00B85D7C" w:rsidRPr="000464C5" w:rsidRDefault="00B85D7C" w:rsidP="007C6B74">
                            <w:pPr>
                              <w:pStyle w:val="Normalnarrow"/>
                              <w:spacing w:before="20"/>
                              <w:rPr>
                                <w:kern w:val="16"/>
                              </w:rPr>
                            </w:pPr>
                            <w:r>
                              <w:rPr>
                                <w:kern w:val="16"/>
                              </w:rPr>
                              <w:t>$52,876</w:t>
                            </w:r>
                          </w:p>
                        </w:tc>
                        <w:tc>
                          <w:tcPr>
                            <w:tcW w:w="1218" w:type="dxa"/>
                          </w:tcPr>
                          <w:p w14:paraId="63BD8CF4" w14:textId="77777777" w:rsidR="00B85D7C" w:rsidRPr="000464C5" w:rsidRDefault="00B85D7C" w:rsidP="007C6B74">
                            <w:pPr>
                              <w:pStyle w:val="Normalnarrow"/>
                              <w:spacing w:before="20"/>
                              <w:rPr>
                                <w:kern w:val="16"/>
                              </w:rPr>
                            </w:pPr>
                            <w:r>
                              <w:rPr>
                                <w:kern w:val="16"/>
                              </w:rPr>
                              <w:t>$245,182</w:t>
                            </w:r>
                          </w:p>
                        </w:tc>
                      </w:tr>
                      <w:tr w:rsidR="00B85D7C" w:rsidRPr="000464C5" w14:paraId="4C258FDA" w14:textId="77777777">
                        <w:trPr>
                          <w:trHeight w:val="190"/>
                        </w:trPr>
                        <w:tc>
                          <w:tcPr>
                            <w:tcW w:w="1580" w:type="dxa"/>
                            <w:tcMar>
                              <w:left w:w="0" w:type="dxa"/>
                              <w:right w:w="115" w:type="dxa"/>
                            </w:tcMar>
                          </w:tcPr>
                          <w:p w14:paraId="086D724C" w14:textId="77777777" w:rsidR="00B85D7C" w:rsidRPr="000464C5" w:rsidRDefault="00B85D7C" w:rsidP="007C6B74">
                            <w:pPr>
                              <w:pStyle w:val="Normalnarrow"/>
                              <w:spacing w:before="20"/>
                              <w:rPr>
                                <w:kern w:val="16"/>
                              </w:rPr>
                            </w:pPr>
                            <w:r>
                              <w:rPr>
                                <w:kern w:val="16"/>
                              </w:rPr>
                              <w:t>Designated Income</w:t>
                            </w:r>
                          </w:p>
                        </w:tc>
                        <w:tc>
                          <w:tcPr>
                            <w:tcW w:w="1217" w:type="dxa"/>
                          </w:tcPr>
                          <w:p w14:paraId="69C674CB" w14:textId="77777777" w:rsidR="00B85D7C" w:rsidRPr="000464C5" w:rsidRDefault="00B85D7C" w:rsidP="007C6B74">
                            <w:pPr>
                              <w:pStyle w:val="Normalnarrow"/>
                              <w:spacing w:before="20"/>
                              <w:rPr>
                                <w:kern w:val="16"/>
                              </w:rPr>
                            </w:pPr>
                            <w:r>
                              <w:rPr>
                                <w:kern w:val="16"/>
                              </w:rPr>
                              <w:t>$  3,942</w:t>
                            </w:r>
                          </w:p>
                        </w:tc>
                        <w:tc>
                          <w:tcPr>
                            <w:tcW w:w="1218" w:type="dxa"/>
                          </w:tcPr>
                          <w:p w14:paraId="7D7B8FDF" w14:textId="77777777" w:rsidR="00B85D7C" w:rsidRPr="000464C5" w:rsidRDefault="00B85D7C" w:rsidP="007C6B74">
                            <w:pPr>
                              <w:pStyle w:val="Normalnarrow"/>
                              <w:spacing w:before="20"/>
                              <w:rPr>
                                <w:kern w:val="16"/>
                              </w:rPr>
                            </w:pPr>
                            <w:r>
                              <w:rPr>
                                <w:kern w:val="16"/>
                              </w:rPr>
                              <w:t>$  1,730</w:t>
                            </w:r>
                          </w:p>
                        </w:tc>
                        <w:tc>
                          <w:tcPr>
                            <w:tcW w:w="1218" w:type="dxa"/>
                          </w:tcPr>
                          <w:p w14:paraId="084B4F15" w14:textId="77777777" w:rsidR="00B85D7C" w:rsidRPr="000464C5" w:rsidRDefault="00B85D7C" w:rsidP="007C6B74">
                            <w:pPr>
                              <w:pStyle w:val="Normalnarrow"/>
                              <w:spacing w:before="20"/>
                              <w:rPr>
                                <w:kern w:val="16"/>
                              </w:rPr>
                            </w:pPr>
                            <w:r>
                              <w:rPr>
                                <w:kern w:val="16"/>
                              </w:rPr>
                              <w:t>$    7,575</w:t>
                            </w:r>
                          </w:p>
                        </w:tc>
                      </w:tr>
                      <w:tr w:rsidR="00B85D7C" w:rsidRPr="000464C5" w14:paraId="285B4F11" w14:textId="77777777">
                        <w:trPr>
                          <w:trHeight w:val="190"/>
                        </w:trPr>
                        <w:tc>
                          <w:tcPr>
                            <w:tcW w:w="1580" w:type="dxa"/>
                            <w:tcBorders>
                              <w:bottom w:val="single" w:sz="4" w:space="0" w:color="auto"/>
                            </w:tcBorders>
                            <w:tcMar>
                              <w:left w:w="0" w:type="dxa"/>
                              <w:right w:w="115" w:type="dxa"/>
                            </w:tcMar>
                          </w:tcPr>
                          <w:p w14:paraId="580C7303" w14:textId="77777777" w:rsidR="00B85D7C" w:rsidRPr="000464C5" w:rsidRDefault="00B85D7C" w:rsidP="007C6B74">
                            <w:pPr>
                              <w:pStyle w:val="Normalnarrow"/>
                              <w:spacing w:before="20"/>
                              <w:rPr>
                                <w:kern w:val="16"/>
                              </w:rPr>
                            </w:pPr>
                            <w:r>
                              <w:rPr>
                                <w:kern w:val="16"/>
                              </w:rPr>
                              <w:t>Total Income</w:t>
                            </w:r>
                          </w:p>
                        </w:tc>
                        <w:tc>
                          <w:tcPr>
                            <w:tcW w:w="1217" w:type="dxa"/>
                            <w:tcBorders>
                              <w:bottom w:val="single" w:sz="4" w:space="0" w:color="auto"/>
                            </w:tcBorders>
                          </w:tcPr>
                          <w:p w14:paraId="70A52B9B" w14:textId="77777777" w:rsidR="00B85D7C" w:rsidRPr="000464C5" w:rsidRDefault="00B85D7C" w:rsidP="007C6B74">
                            <w:pPr>
                              <w:pStyle w:val="Normalnarrow"/>
                              <w:spacing w:before="20"/>
                              <w:rPr>
                                <w:kern w:val="16"/>
                              </w:rPr>
                            </w:pPr>
                            <w:r>
                              <w:rPr>
                                <w:kern w:val="16"/>
                              </w:rPr>
                              <w:t>$46,174</w:t>
                            </w:r>
                          </w:p>
                        </w:tc>
                        <w:tc>
                          <w:tcPr>
                            <w:tcW w:w="1218" w:type="dxa"/>
                            <w:tcBorders>
                              <w:bottom w:val="single" w:sz="4" w:space="0" w:color="auto"/>
                            </w:tcBorders>
                          </w:tcPr>
                          <w:p w14:paraId="0B86BA45" w14:textId="77777777" w:rsidR="00B85D7C" w:rsidRPr="00933464" w:rsidRDefault="00B85D7C" w:rsidP="007C6B74">
                            <w:pPr>
                              <w:pStyle w:val="Normalnarrow"/>
                              <w:spacing w:before="20"/>
                              <w:rPr>
                                <w:kern w:val="16"/>
                              </w:rPr>
                            </w:pPr>
                            <w:r>
                              <w:rPr>
                                <w:kern w:val="16"/>
                              </w:rPr>
                              <w:t>$ 54,606</w:t>
                            </w:r>
                          </w:p>
                        </w:tc>
                        <w:tc>
                          <w:tcPr>
                            <w:tcW w:w="1218" w:type="dxa"/>
                            <w:tcBorders>
                              <w:bottom w:val="single" w:sz="4" w:space="0" w:color="auto"/>
                            </w:tcBorders>
                          </w:tcPr>
                          <w:p w14:paraId="4AA49E57" w14:textId="77777777" w:rsidR="00B85D7C" w:rsidRPr="000464C5" w:rsidRDefault="00B85D7C" w:rsidP="007C6B74">
                            <w:pPr>
                              <w:pStyle w:val="Normalnarrow"/>
                              <w:spacing w:before="20"/>
                              <w:rPr>
                                <w:kern w:val="16"/>
                              </w:rPr>
                            </w:pPr>
                            <w:r>
                              <w:rPr>
                                <w:kern w:val="16"/>
                              </w:rPr>
                              <w:t>$252,757</w:t>
                            </w:r>
                          </w:p>
                        </w:tc>
                      </w:tr>
                      <w:tr w:rsidR="00B85D7C" w:rsidRPr="000464C5" w14:paraId="57404587" w14:textId="77777777" w:rsidTr="005577D2">
                        <w:trPr>
                          <w:trHeight w:val="190"/>
                        </w:trPr>
                        <w:tc>
                          <w:tcPr>
                            <w:tcW w:w="1580" w:type="dxa"/>
                            <w:tcBorders>
                              <w:top w:val="single" w:sz="4" w:space="0" w:color="auto"/>
                              <w:bottom w:val="single" w:sz="4" w:space="0" w:color="auto"/>
                            </w:tcBorders>
                            <w:tcMar>
                              <w:left w:w="0" w:type="dxa"/>
                              <w:right w:w="115" w:type="dxa"/>
                            </w:tcMar>
                          </w:tcPr>
                          <w:p w14:paraId="51F50263" w14:textId="77777777" w:rsidR="00B85D7C" w:rsidRPr="000464C5" w:rsidRDefault="00B85D7C" w:rsidP="007C6B74">
                            <w:pPr>
                              <w:pStyle w:val="Normalnarrow"/>
                              <w:spacing w:before="20"/>
                              <w:rPr>
                                <w:kern w:val="16"/>
                              </w:rPr>
                            </w:pPr>
                            <w:r>
                              <w:rPr>
                                <w:kern w:val="16"/>
                              </w:rPr>
                              <w:t>Total Expenses</w:t>
                            </w:r>
                          </w:p>
                        </w:tc>
                        <w:tc>
                          <w:tcPr>
                            <w:tcW w:w="1217" w:type="dxa"/>
                            <w:tcBorders>
                              <w:top w:val="single" w:sz="4" w:space="0" w:color="auto"/>
                              <w:bottom w:val="single" w:sz="4" w:space="0" w:color="auto"/>
                            </w:tcBorders>
                          </w:tcPr>
                          <w:p w14:paraId="3F69672F" w14:textId="77777777" w:rsidR="00B85D7C" w:rsidRPr="000464C5" w:rsidRDefault="00B85D7C" w:rsidP="007C6B74">
                            <w:pPr>
                              <w:pStyle w:val="Normalnarrow"/>
                              <w:spacing w:before="20"/>
                              <w:rPr>
                                <w:kern w:val="16"/>
                              </w:rPr>
                            </w:pPr>
                            <w:proofErr w:type="gramStart"/>
                            <w:r>
                              <w:rPr>
                                <w:kern w:val="16"/>
                              </w:rPr>
                              <w:t xml:space="preserve">$  </w:t>
                            </w:r>
                            <w:proofErr w:type="gramEnd"/>
                          </w:p>
                        </w:tc>
                        <w:tc>
                          <w:tcPr>
                            <w:tcW w:w="1218" w:type="dxa"/>
                            <w:tcBorders>
                              <w:top w:val="single" w:sz="4" w:space="0" w:color="auto"/>
                              <w:bottom w:val="single" w:sz="4" w:space="0" w:color="auto"/>
                            </w:tcBorders>
                          </w:tcPr>
                          <w:p w14:paraId="49A83A09" w14:textId="77777777" w:rsidR="00B85D7C" w:rsidRPr="000464C5" w:rsidRDefault="00B85D7C" w:rsidP="007C6B74">
                            <w:pPr>
                              <w:pStyle w:val="Normalnarrow"/>
                              <w:spacing w:before="20"/>
                              <w:rPr>
                                <w:kern w:val="16"/>
                              </w:rPr>
                            </w:pPr>
                            <w:r>
                              <w:rPr>
                                <w:kern w:val="16"/>
                              </w:rPr>
                              <w:t>$ 48,330</w:t>
                            </w:r>
                          </w:p>
                        </w:tc>
                        <w:tc>
                          <w:tcPr>
                            <w:tcW w:w="1218" w:type="dxa"/>
                            <w:tcBorders>
                              <w:top w:val="single" w:sz="4" w:space="0" w:color="auto"/>
                              <w:bottom w:val="single" w:sz="4" w:space="0" w:color="auto"/>
                            </w:tcBorders>
                          </w:tcPr>
                          <w:p w14:paraId="55C73B71" w14:textId="77777777" w:rsidR="00B85D7C" w:rsidRPr="000464C5" w:rsidRDefault="00B85D7C" w:rsidP="007C6B74">
                            <w:pPr>
                              <w:pStyle w:val="Normalnarrow"/>
                              <w:spacing w:before="20"/>
                              <w:rPr>
                                <w:kern w:val="16"/>
                              </w:rPr>
                            </w:pPr>
                            <w:r>
                              <w:rPr>
                                <w:kern w:val="16"/>
                              </w:rPr>
                              <w:t>$241,162</w:t>
                            </w:r>
                          </w:p>
                        </w:tc>
                      </w:tr>
                      <w:tr w:rsidR="00B85D7C" w:rsidRPr="000464C5" w14:paraId="2686B40F" w14:textId="77777777" w:rsidTr="00BB16A4">
                        <w:trPr>
                          <w:trHeight w:val="190"/>
                        </w:trPr>
                        <w:tc>
                          <w:tcPr>
                            <w:tcW w:w="1580" w:type="dxa"/>
                            <w:tcBorders>
                              <w:top w:val="single" w:sz="4" w:space="0" w:color="auto"/>
                              <w:bottom w:val="single" w:sz="4" w:space="0" w:color="auto"/>
                            </w:tcBorders>
                            <w:tcMar>
                              <w:left w:w="0" w:type="dxa"/>
                              <w:right w:w="115" w:type="dxa"/>
                            </w:tcMar>
                          </w:tcPr>
                          <w:p w14:paraId="57B81FF6" w14:textId="77777777" w:rsidR="00B85D7C" w:rsidRDefault="00B85D7C" w:rsidP="007C6B74">
                            <w:pPr>
                              <w:pStyle w:val="Normalnarrow"/>
                              <w:spacing w:before="20"/>
                              <w:rPr>
                                <w:kern w:val="16"/>
                              </w:rPr>
                            </w:pPr>
                          </w:p>
                        </w:tc>
                        <w:tc>
                          <w:tcPr>
                            <w:tcW w:w="1217" w:type="dxa"/>
                            <w:tcBorders>
                              <w:top w:val="single" w:sz="4" w:space="0" w:color="auto"/>
                              <w:bottom w:val="single" w:sz="4" w:space="0" w:color="auto"/>
                            </w:tcBorders>
                          </w:tcPr>
                          <w:p w14:paraId="4DAF0AFD" w14:textId="77777777" w:rsidR="00B85D7C" w:rsidRDefault="00B85D7C" w:rsidP="007C6B74">
                            <w:pPr>
                              <w:pStyle w:val="Normalnarrow"/>
                              <w:spacing w:before="20"/>
                              <w:rPr>
                                <w:kern w:val="16"/>
                              </w:rPr>
                            </w:pPr>
                          </w:p>
                        </w:tc>
                        <w:tc>
                          <w:tcPr>
                            <w:tcW w:w="1218" w:type="dxa"/>
                            <w:tcBorders>
                              <w:top w:val="single" w:sz="4" w:space="0" w:color="auto"/>
                              <w:bottom w:val="single" w:sz="4" w:space="0" w:color="auto"/>
                            </w:tcBorders>
                          </w:tcPr>
                          <w:p w14:paraId="4F4577F5" w14:textId="77777777" w:rsidR="00B85D7C" w:rsidRDefault="00B85D7C" w:rsidP="007C6B74">
                            <w:pPr>
                              <w:pStyle w:val="Normalnarrow"/>
                              <w:spacing w:before="20"/>
                              <w:rPr>
                                <w:kern w:val="16"/>
                              </w:rPr>
                            </w:pPr>
                          </w:p>
                        </w:tc>
                        <w:tc>
                          <w:tcPr>
                            <w:tcW w:w="1218" w:type="dxa"/>
                            <w:tcBorders>
                              <w:top w:val="single" w:sz="4" w:space="0" w:color="auto"/>
                              <w:bottom w:val="single" w:sz="4" w:space="0" w:color="auto"/>
                            </w:tcBorders>
                          </w:tcPr>
                          <w:p w14:paraId="3717C8FF" w14:textId="77777777" w:rsidR="00B85D7C" w:rsidRDefault="00B85D7C" w:rsidP="007C6B74">
                            <w:pPr>
                              <w:pStyle w:val="Normalnarrow"/>
                              <w:spacing w:before="20"/>
                              <w:rPr>
                                <w:kern w:val="16"/>
                              </w:rPr>
                            </w:pPr>
                          </w:p>
                        </w:tc>
                      </w:tr>
                      <w:tr w:rsidR="00B85D7C" w:rsidRPr="000464C5" w14:paraId="24E8EA79" w14:textId="77777777">
                        <w:trPr>
                          <w:trHeight w:val="190"/>
                        </w:trPr>
                        <w:tc>
                          <w:tcPr>
                            <w:tcW w:w="1580" w:type="dxa"/>
                            <w:tcBorders>
                              <w:top w:val="single" w:sz="4" w:space="0" w:color="auto"/>
                              <w:bottom w:val="single" w:sz="4" w:space="0" w:color="000000" w:themeColor="text1"/>
                            </w:tcBorders>
                            <w:tcMar>
                              <w:left w:w="0" w:type="dxa"/>
                              <w:right w:w="115" w:type="dxa"/>
                            </w:tcMar>
                          </w:tcPr>
                          <w:p w14:paraId="18B659A0" w14:textId="77777777" w:rsidR="00B85D7C" w:rsidRDefault="00B85D7C" w:rsidP="00FA0988">
                            <w:pPr>
                              <w:pStyle w:val="Normalnarrow"/>
                              <w:spacing w:before="20"/>
                              <w:rPr>
                                <w:kern w:val="16"/>
                              </w:rPr>
                            </w:pPr>
                            <w:r>
                              <w:rPr>
                                <w:kern w:val="16"/>
                              </w:rPr>
                              <w:t>Building Mortgage</w:t>
                            </w:r>
                          </w:p>
                        </w:tc>
                        <w:tc>
                          <w:tcPr>
                            <w:tcW w:w="1217" w:type="dxa"/>
                            <w:tcBorders>
                              <w:top w:val="single" w:sz="4" w:space="0" w:color="auto"/>
                              <w:bottom w:val="single" w:sz="4" w:space="0" w:color="000000" w:themeColor="text1"/>
                            </w:tcBorders>
                          </w:tcPr>
                          <w:p w14:paraId="26990F1E" w14:textId="77777777" w:rsidR="00B85D7C" w:rsidRDefault="00B85D7C" w:rsidP="00FA0988">
                            <w:pPr>
                              <w:pStyle w:val="Normalnarrow"/>
                              <w:spacing w:before="20"/>
                              <w:rPr>
                                <w:kern w:val="16"/>
                              </w:rPr>
                            </w:pPr>
                            <w:r>
                              <w:rPr>
                                <w:kern w:val="16"/>
                              </w:rPr>
                              <w:t>$1,303,318</w:t>
                            </w:r>
                          </w:p>
                        </w:tc>
                        <w:tc>
                          <w:tcPr>
                            <w:tcW w:w="1218" w:type="dxa"/>
                            <w:tcBorders>
                              <w:top w:val="single" w:sz="4" w:space="0" w:color="auto"/>
                              <w:bottom w:val="single" w:sz="4" w:space="0" w:color="000000" w:themeColor="text1"/>
                            </w:tcBorders>
                          </w:tcPr>
                          <w:p w14:paraId="58E5AA05" w14:textId="77777777" w:rsidR="00B85D7C" w:rsidRDefault="00B85D7C" w:rsidP="007C6B74">
                            <w:pPr>
                              <w:pStyle w:val="Normalnarrow"/>
                              <w:spacing w:before="20"/>
                              <w:rPr>
                                <w:kern w:val="16"/>
                              </w:rPr>
                            </w:pPr>
                          </w:p>
                        </w:tc>
                        <w:tc>
                          <w:tcPr>
                            <w:tcW w:w="1218" w:type="dxa"/>
                            <w:tcBorders>
                              <w:top w:val="single" w:sz="4" w:space="0" w:color="auto"/>
                              <w:bottom w:val="single" w:sz="4" w:space="0" w:color="000000" w:themeColor="text1"/>
                            </w:tcBorders>
                          </w:tcPr>
                          <w:p w14:paraId="7DB85D86" w14:textId="77777777" w:rsidR="00B85D7C" w:rsidRDefault="00B85D7C" w:rsidP="007C6B74">
                            <w:pPr>
                              <w:pStyle w:val="Normalnarrow"/>
                              <w:spacing w:before="20"/>
                              <w:rPr>
                                <w:kern w:val="16"/>
                              </w:rPr>
                            </w:pPr>
                          </w:p>
                        </w:tc>
                      </w:tr>
                    </w:tbl>
                    <w:p w14:paraId="1677E320" w14:textId="77777777" w:rsidR="00B85D7C" w:rsidRDefault="00B85D7C"/>
                  </w:txbxContent>
                </v:textbox>
                <w10:wrap type="tight"/>
              </v:shape>
            </w:pict>
          </mc:Fallback>
        </mc:AlternateContent>
      </w:r>
      <w:r w:rsidR="00EA4606">
        <w:rPr>
          <w:noProof/>
          <w:kern w:val="16"/>
        </w:rPr>
        <mc:AlternateContent>
          <mc:Choice Requires="wps">
            <w:drawing>
              <wp:anchor distT="0" distB="0" distL="114300" distR="114300" simplePos="0" relativeHeight="251702272" behindDoc="0" locked="0" layoutInCell="1" allowOverlap="1" wp14:anchorId="6673D6E6" wp14:editId="050815D7">
                <wp:simplePos x="0" y="0"/>
                <wp:positionH relativeFrom="column">
                  <wp:posOffset>3562350</wp:posOffset>
                </wp:positionH>
                <wp:positionV relativeFrom="paragraph">
                  <wp:posOffset>3443605</wp:posOffset>
                </wp:positionV>
                <wp:extent cx="3324860" cy="160655"/>
                <wp:effectExtent l="0" t="0" r="2540" b="0"/>
                <wp:wrapTight wrapText="bothSides">
                  <wp:wrapPolygon edited="0">
                    <wp:start x="0" y="0"/>
                    <wp:lineTo x="0" y="17075"/>
                    <wp:lineTo x="21451" y="17075"/>
                    <wp:lineTo x="21451" y="0"/>
                    <wp:lineTo x="0" y="0"/>
                  </wp:wrapPolygon>
                </wp:wrapTight>
                <wp:docPr id="1"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0DB32CF9" w14:textId="77777777" w:rsidR="00B85D7C" w:rsidRPr="0065280A" w:rsidRDefault="00B85D7C" w:rsidP="003A17C9">
                            <w:pPr>
                              <w:pStyle w:val="Heading2B"/>
                              <w:rPr>
                                <w:b/>
                                <w:color w:val="800000"/>
                              </w:rPr>
                            </w:pPr>
                            <w:r>
                              <w:rPr>
                                <w:b/>
                                <w:color w:val="800000"/>
                              </w:rPr>
                              <w:t>CHILDREN’S MINISTRY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42" type="#_x0000_t202" style="position:absolute;margin-left:280.5pt;margin-top:271.15pt;width:261.8pt;height:12.6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" fillcolor="#d8d8d8 [2732]" stroked="f">
                <v:textbox inset="0,0,0,0">
                  <w:txbxContent>
                    <w:p w14:paraId="0DB32CF9" w14:textId="77777777" w:rsidR="00B85D7C" w:rsidRPr="0065280A" w:rsidRDefault="00B85D7C" w:rsidP="003A17C9">
                      <w:pPr>
                        <w:pStyle w:val="Heading2B"/>
                        <w:rPr>
                          <w:b/>
                          <w:color w:val="800000"/>
                        </w:rPr>
                      </w:pPr>
                      <w:r>
                        <w:rPr>
                          <w:b/>
                          <w:color w:val="800000"/>
                        </w:rPr>
                        <w:t>CHILDREN’S MINISTRY</w:t>
                      </w:r>
                    </w:p>
                  </w:txbxContent>
                </v:textbox>
                <w10:wrap type="tight"/>
              </v:shape>
            </w:pict>
          </mc:Fallback>
        </mc:AlternateContent>
      </w:r>
      <w:r w:rsidR="0066234D">
        <w:rPr>
          <w:noProof/>
          <w:kern w:val="16"/>
        </w:rPr>
        <mc:AlternateContent>
          <mc:Choice Requires="wps">
            <w:drawing>
              <wp:anchor distT="0" distB="0" distL="114300" distR="114300" simplePos="0" relativeHeight="251717632" behindDoc="0" locked="0" layoutInCell="1" allowOverlap="1" wp14:anchorId="223A9C3E" wp14:editId="3D88C6C6">
                <wp:simplePos x="0" y="0"/>
                <wp:positionH relativeFrom="column">
                  <wp:posOffset>1543685</wp:posOffset>
                </wp:positionH>
                <wp:positionV relativeFrom="paragraph">
                  <wp:posOffset>9262110</wp:posOffset>
                </wp:positionV>
                <wp:extent cx="1899920" cy="237490"/>
                <wp:effectExtent l="0" t="0" r="0" b="0"/>
                <wp:wrapSquare wrapText="bothSides"/>
                <wp:docPr id="12" name="Text Box 12"/>
                <wp:cNvGraphicFramePr/>
                <a:graphic xmlns:a="http://schemas.openxmlformats.org/drawingml/2006/main">
                  <a:graphicData uri="http://schemas.microsoft.com/office/word/2010/wordprocessingShape">
                    <wps:wsp>
                      <wps:cNvSpPr txBox="1"/>
                      <wps:spPr>
                        <a:xfrm>
                          <a:off x="0" y="0"/>
                          <a:ext cx="1899920" cy="23749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73C16E2" w14:textId="77777777" w:rsidR="00B85D7C" w:rsidRDefault="00B85D7C" w:rsidP="0066234D">
                            <w:pPr>
                              <w:jc w:val="center"/>
                            </w:pPr>
                            <w:r w:rsidRPr="00846B85">
                              <w:rPr>
                                <w:i/>
                                <w:sz w:val="14"/>
                                <w:szCs w:val="14"/>
                              </w:rPr>
                              <w:t>S</w:t>
                            </w:r>
                            <w:r>
                              <w:rPr>
                                <w:i/>
                                <w:sz w:val="14"/>
                                <w:szCs w:val="14"/>
                              </w:rPr>
                              <w:t>ca</w:t>
                            </w:r>
                            <w:r w:rsidRPr="00846B85">
                              <w:rPr>
                                <w:i/>
                                <w:sz w:val="14"/>
                                <w:szCs w:val="14"/>
                              </w:rPr>
                              <w:t>n to go directly to the E-Free</w:t>
                            </w:r>
                            <w:r>
                              <w:rPr>
                                <w:i/>
                                <w:sz w:val="14"/>
                                <w:szCs w:val="14"/>
                              </w:rPr>
                              <w:t xml:space="preserve"> website.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12" o:spid="_x0000_s1043" type="#_x0000_t202" style="position:absolute;margin-left:121.55pt;margin-top:729.3pt;width:149.6pt;height:18.7pt;z-index:251717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" filled="f" stroked="f">
                <v:textbox>
                  <w:txbxContent>
                    <w:p w14:paraId="473C16E2" w14:textId="77777777" w:rsidR="00B85D7C" w:rsidRDefault="00B85D7C" w:rsidP="0066234D">
                      <w:pPr>
                        <w:jc w:val="center"/>
                      </w:pPr>
                      <w:r w:rsidRPr="00846B85">
                        <w:rPr>
                          <w:i/>
                          <w:sz w:val="14"/>
                          <w:szCs w:val="14"/>
                        </w:rPr>
                        <w:t>S</w:t>
                      </w:r>
                      <w:r>
                        <w:rPr>
                          <w:i/>
                          <w:sz w:val="14"/>
                          <w:szCs w:val="14"/>
                        </w:rPr>
                        <w:t>ca</w:t>
                      </w:r>
                      <w:r w:rsidRPr="00846B85">
                        <w:rPr>
                          <w:i/>
                          <w:sz w:val="14"/>
                          <w:szCs w:val="14"/>
                        </w:rPr>
                        <w:t>n to go directly to the E-Free</w:t>
                      </w:r>
                      <w:r>
                        <w:rPr>
                          <w:i/>
                          <w:sz w:val="14"/>
                          <w:szCs w:val="14"/>
                        </w:rPr>
                        <w:t xml:space="preserve"> website.</w:t>
                      </w:r>
                    </w:p>
                  </w:txbxContent>
                </v:textbox>
                <w10:wrap type="square"/>
              </v:shape>
            </w:pict>
          </mc:Fallback>
        </mc:AlternateContent>
      </w:r>
      <w:r w:rsidR="00846B85">
        <w:rPr>
          <w:noProof/>
          <w:kern w:val="16"/>
        </w:rPr>
        <mc:AlternateContent>
          <mc:Choice Requires="wps">
            <w:drawing>
              <wp:anchor distT="0" distB="0" distL="114300" distR="114300" simplePos="0" relativeHeight="251688960" behindDoc="0" locked="0" layoutInCell="1" allowOverlap="1" wp14:anchorId="433E6203" wp14:editId="4B42DCE3">
                <wp:simplePos x="0" y="0"/>
                <wp:positionH relativeFrom="column">
                  <wp:posOffset>0</wp:posOffset>
                </wp:positionH>
                <wp:positionV relativeFrom="paragraph">
                  <wp:posOffset>8549640</wp:posOffset>
                </wp:positionV>
                <wp:extent cx="6883400" cy="949960"/>
                <wp:effectExtent l="0" t="0" r="0" b="15240"/>
                <wp:wrapTight wrapText="bothSides">
                  <wp:wrapPolygon edited="0">
                    <wp:start x="0" y="0"/>
                    <wp:lineTo x="0" y="21369"/>
                    <wp:lineTo x="21520" y="21369"/>
                    <wp:lineTo x="21520" y="0"/>
                    <wp:lineTo x="0" y="0"/>
                  </wp:wrapPolygon>
                </wp:wrapTight>
                <wp:docPr id="66"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83400" cy="949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Grid"/>
                              <w:tblW w:w="10845" w:type="dxa"/>
                              <w:tblInd w:w="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115" w:type="dxa"/>
                              </w:tblCellMar>
                              <w:tblLook w:val="00A0" w:firstRow="1" w:lastRow="0" w:firstColumn="1" w:lastColumn="0" w:noHBand="0" w:noVBand="0"/>
                            </w:tblPr>
                            <w:tblGrid>
                              <w:gridCol w:w="3177"/>
                              <w:gridCol w:w="2304"/>
                              <w:gridCol w:w="2790"/>
                              <w:gridCol w:w="2574"/>
                            </w:tblGrid>
                            <w:tr w:rsidR="00B85D7C" w:rsidRPr="00B45E1B" w14:paraId="46A87A38" w14:textId="77777777">
                              <w:trPr>
                                <w:trHeight w:val="805"/>
                              </w:trPr>
                              <w:tc>
                                <w:tcPr>
                                  <w:tcW w:w="3177" w:type="dxa"/>
                                </w:tcPr>
                                <w:p w14:paraId="1DE15A2F" w14:textId="77777777" w:rsidR="00B85D7C" w:rsidRPr="004B6831" w:rsidRDefault="00B85D7C"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Lucida Sans" w:eastAsia="Times New Roman" w:hAnsi="Lucida Sans"/>
                                      <w:b/>
                                      <w:color w:val="800000"/>
                                      <w:kern w:val="16"/>
                                      <w:sz w:val="15"/>
                                    </w:rPr>
                                  </w:pPr>
                                  <w:r w:rsidRPr="004B6831">
                                    <w:rPr>
                                      <w:rFonts w:ascii="Lucida Sans" w:eastAsia="Times New Roman" w:hAnsi="Lucida Sans"/>
                                      <w:b/>
                                      <w:color w:val="800000"/>
                                      <w:kern w:val="16"/>
                                      <w:sz w:val="15"/>
                                    </w:rPr>
                                    <w:t>Evangelical Free Church of the Palouse</w:t>
                                  </w:r>
                                </w:p>
                                <w:p w14:paraId="694D7A83" w14:textId="77777777" w:rsidR="00B85D7C" w:rsidRPr="00B45E1B" w:rsidRDefault="00B85D7C"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Arial Narrow Bold" w:eastAsia="Times New Roman" w:hAnsi="Arial Narrow Bold"/>
                                      <w:color w:val="000000"/>
                                      <w:kern w:val="16"/>
                                      <w:sz w:val="15"/>
                                    </w:rPr>
                                  </w:pPr>
                                  <w:r>
                                    <w:rPr>
                                      <w:rFonts w:eastAsia="Times New Roman"/>
                                      <w:color w:val="000000"/>
                                      <w:kern w:val="16"/>
                                      <w:sz w:val="15"/>
                                    </w:rPr>
                                    <w:t>4812 Airport Road</w:t>
                                  </w:r>
                                </w:p>
                                <w:p w14:paraId="5C61F1B1" w14:textId="77777777" w:rsidR="00B85D7C" w:rsidRDefault="00B85D7C"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B45E1B">
                                    <w:rPr>
                                      <w:rFonts w:eastAsia="Times New Roman"/>
                                      <w:color w:val="000000"/>
                                      <w:kern w:val="16"/>
                                      <w:sz w:val="15"/>
                                    </w:rPr>
                                    <w:t>Pullman, Washington 99163</w:t>
                                  </w:r>
                                </w:p>
                                <w:p w14:paraId="3482080A" w14:textId="77777777" w:rsidR="00B85D7C" w:rsidRDefault="00B85D7C"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i/>
                                      <w:color w:val="000000"/>
                                      <w:kern w:val="16"/>
                                      <w:sz w:val="15"/>
                                    </w:rPr>
                                  </w:pPr>
                                  <w:r>
                                    <w:rPr>
                                      <w:rFonts w:eastAsia="Times New Roman"/>
                                      <w:color w:val="000000"/>
                                      <w:kern w:val="16"/>
                                      <w:sz w:val="15"/>
                                    </w:rPr>
                                    <w:t xml:space="preserve">Office Hours: </w:t>
                                  </w:r>
                                  <w:r w:rsidRPr="00BD47F6">
                                    <w:rPr>
                                      <w:rFonts w:eastAsia="Times New Roman"/>
                                      <w:i/>
                                      <w:color w:val="000000"/>
                                      <w:kern w:val="16"/>
                                      <w:sz w:val="15"/>
                                    </w:rPr>
                                    <w:t>Monday – Friday, 9am – 5pm</w:t>
                                  </w:r>
                                </w:p>
                                <w:p w14:paraId="7B7B4152" w14:textId="77777777" w:rsidR="00B85D7C" w:rsidRPr="0066234D" w:rsidRDefault="00B85D7C"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509-872-3390</w:t>
                                  </w:r>
                                </w:p>
                                <w:p w14:paraId="4285D0E3" w14:textId="77777777" w:rsidR="00B85D7C" w:rsidRPr="0066234D" w:rsidRDefault="00B85D7C"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church@efreepalouse.org</w:t>
                                  </w:r>
                                </w:p>
                                <w:p w14:paraId="22AB7619" w14:textId="77777777" w:rsidR="00B85D7C" w:rsidRPr="0066234D" w:rsidRDefault="00B85D7C"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www.efreepalouse.org</w:t>
                                  </w:r>
                                </w:p>
                                <w:p w14:paraId="26DE6A8F" w14:textId="77777777" w:rsidR="00B85D7C" w:rsidRPr="00BD47F6" w:rsidRDefault="00B85D7C"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304" w:type="dxa"/>
                                </w:tcPr>
                                <w:p w14:paraId="3DAAC2BF" w14:textId="77777777" w:rsidR="00B85D7C" w:rsidRPr="00B45E1B" w:rsidRDefault="00B85D7C"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790" w:type="dxa"/>
                                </w:tcPr>
                                <w:p w14:paraId="5AFDE836" w14:textId="77777777" w:rsidR="00B85D7C" w:rsidRPr="004F391C" w:rsidRDefault="00B85D7C"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780A11">
                                    <w:rPr>
                                      <w:rFonts w:eastAsia="Times New Roman"/>
                                      <w:i/>
                                      <w:color w:val="000000"/>
                                      <w:kern w:val="16"/>
                                      <w:sz w:val="14"/>
                                    </w:rPr>
                                    <w:t xml:space="preserve">Senior </w:t>
                                  </w:r>
                                  <w:r>
                                    <w:rPr>
                                      <w:rFonts w:eastAsia="Times New Roman"/>
                                      <w:i/>
                                      <w:color w:val="000000"/>
                                      <w:kern w:val="16"/>
                                      <w:sz w:val="14"/>
                                    </w:rPr>
                                    <w:t>Pastor</w:t>
                                  </w:r>
                                  <w:r w:rsidRPr="004F391C">
                                    <w:rPr>
                                      <w:rFonts w:eastAsia="Times New Roman"/>
                                      <w:i/>
                                      <w:color w:val="000000"/>
                                      <w:kern w:val="16"/>
                                      <w:sz w:val="14"/>
                                    </w:rPr>
                                    <w:t>:</w:t>
                                  </w:r>
                                  <w:r w:rsidRPr="004F391C">
                                    <w:rPr>
                                      <w:rFonts w:eastAsia="Times New Roman"/>
                                      <w:color w:val="000000"/>
                                      <w:kern w:val="16"/>
                                      <w:sz w:val="14"/>
                                    </w:rPr>
                                    <w:t xml:space="preserve"> Douglas Busby</w:t>
                                  </w:r>
                                </w:p>
                                <w:p w14:paraId="59C23CC0" w14:textId="77777777" w:rsidR="00B85D7C" w:rsidRPr="004F391C" w:rsidRDefault="00B85D7C"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Adult Ministries Pastor</w:t>
                                  </w:r>
                                  <w:r w:rsidRPr="004F391C">
                                    <w:rPr>
                                      <w:rFonts w:eastAsia="Times New Roman"/>
                                      <w:i/>
                                      <w:color w:val="000000"/>
                                      <w:kern w:val="16"/>
                                      <w:sz w:val="14"/>
                                    </w:rPr>
                                    <w:t>:</w:t>
                                  </w:r>
                                  <w:r w:rsidRPr="004F391C">
                                    <w:rPr>
                                      <w:rFonts w:eastAsia="Times New Roman"/>
                                      <w:color w:val="000000"/>
                                      <w:kern w:val="16"/>
                                      <w:sz w:val="14"/>
                                    </w:rPr>
                                    <w:t xml:space="preserve"> Caesar Paul</w:t>
                                  </w:r>
                                </w:p>
                                <w:p w14:paraId="0BA1897D" w14:textId="77777777" w:rsidR="00B85D7C" w:rsidRPr="004F391C" w:rsidRDefault="00B85D7C"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w:t>
                                  </w:r>
                                  <w:proofErr w:type="spellStart"/>
                                  <w:r w:rsidRPr="004F391C">
                                    <w:rPr>
                                      <w:rFonts w:eastAsia="Times New Roman"/>
                                      <w:color w:val="000000"/>
                                      <w:kern w:val="16"/>
                                      <w:sz w:val="14"/>
                                    </w:rPr>
                                    <w:t>Brossman</w:t>
                                  </w:r>
                                  <w:proofErr w:type="spellEnd"/>
                                </w:p>
                                <w:p w14:paraId="4F243DED" w14:textId="77777777" w:rsidR="00B85D7C" w:rsidRPr="004F391C" w:rsidRDefault="00B85D7C"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Flack</w:t>
                                  </w:r>
                                </w:p>
                                <w:p w14:paraId="3C688BCF" w14:textId="77777777" w:rsidR="00B85D7C" w:rsidRPr="00E342D0" w:rsidRDefault="00B85D7C"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Bill </w:t>
                                  </w:r>
                                  <w:proofErr w:type="spellStart"/>
                                  <w:r w:rsidRPr="004F391C">
                                    <w:rPr>
                                      <w:rFonts w:eastAsia="Times New Roman"/>
                                      <w:color w:val="000000"/>
                                      <w:kern w:val="16"/>
                                      <w:sz w:val="14"/>
                                    </w:rPr>
                                    <w:t>Twigg</w:t>
                                  </w:r>
                                  <w:proofErr w:type="spellEnd"/>
                                </w:p>
                                <w:p w14:paraId="11C84E75" w14:textId="77777777" w:rsidR="00B85D7C" w:rsidRPr="00B45E1B" w:rsidRDefault="00B85D7C"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574" w:type="dxa"/>
                                </w:tcPr>
                                <w:p w14:paraId="4C769234" w14:textId="77777777" w:rsidR="00B85D7C" w:rsidRPr="004F391C" w:rsidRDefault="00B85D7C"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Youth Ministry</w:t>
                                  </w:r>
                                  <w:r>
                                    <w:rPr>
                                      <w:rFonts w:eastAsia="Times New Roman"/>
                                      <w:color w:val="000000"/>
                                      <w:kern w:val="16"/>
                                      <w:sz w:val="14"/>
                                    </w:rPr>
                                    <w:t xml:space="preserve"> Anna Montgomery</w:t>
                                  </w:r>
                                </w:p>
                                <w:p w14:paraId="7BD3BB77" w14:textId="77777777" w:rsidR="00B85D7C" w:rsidRPr="00C27A41" w:rsidRDefault="00B85D7C"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Ch</w:t>
                                  </w:r>
                                  <w:r>
                                    <w:rPr>
                                      <w:rFonts w:eastAsia="Times New Roman"/>
                                      <w:i/>
                                      <w:color w:val="000000"/>
                                      <w:kern w:val="16"/>
                                      <w:sz w:val="14"/>
                                    </w:rPr>
                                    <w:t>ildren’s Ministry</w:t>
                                  </w:r>
                                  <w:r w:rsidRPr="004F391C">
                                    <w:rPr>
                                      <w:rFonts w:eastAsia="Times New Roman"/>
                                      <w:i/>
                                      <w:color w:val="000000"/>
                                      <w:kern w:val="16"/>
                                      <w:sz w:val="14"/>
                                    </w:rPr>
                                    <w:t>:</w:t>
                                  </w:r>
                                  <w:r w:rsidRPr="004F391C">
                                    <w:rPr>
                                      <w:rFonts w:eastAsia="Times New Roman"/>
                                      <w:color w:val="000000"/>
                                      <w:kern w:val="16"/>
                                      <w:sz w:val="14"/>
                                    </w:rPr>
                                    <w:t xml:space="preserve"> </w:t>
                                  </w:r>
                                  <w:proofErr w:type="spellStart"/>
                                  <w:r w:rsidRPr="004F391C">
                                    <w:rPr>
                                      <w:rFonts w:eastAsia="Times New Roman"/>
                                      <w:color w:val="000000"/>
                                      <w:kern w:val="16"/>
                                      <w:sz w:val="14"/>
                                    </w:rPr>
                                    <w:t>Micaela</w:t>
                                  </w:r>
                                  <w:proofErr w:type="spellEnd"/>
                                  <w:r w:rsidRPr="004F391C">
                                    <w:rPr>
                                      <w:rFonts w:eastAsia="Times New Roman"/>
                                      <w:color w:val="000000"/>
                                      <w:kern w:val="16"/>
                                      <w:sz w:val="14"/>
                                    </w:rPr>
                                    <w:t xml:space="preserve"> Blum</w:t>
                                  </w:r>
                                </w:p>
                                <w:p w14:paraId="04CBB7A0" w14:textId="77777777" w:rsidR="00B85D7C" w:rsidRPr="006C46B1" w:rsidRDefault="00B85D7C"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Pr>
                                      <w:rFonts w:eastAsia="Times New Roman"/>
                                      <w:i/>
                                      <w:color w:val="000000"/>
                                      <w:kern w:val="16"/>
                                      <w:sz w:val="14"/>
                                    </w:rPr>
                                    <w:t xml:space="preserve">     Assistant: </w:t>
                                  </w:r>
                                  <w:r>
                                    <w:rPr>
                                      <w:rFonts w:eastAsia="Times New Roman"/>
                                      <w:color w:val="000000"/>
                                      <w:kern w:val="16"/>
                                      <w:sz w:val="14"/>
                                    </w:rPr>
                                    <w:t>Anna Montgomery</w:t>
                                  </w:r>
                                </w:p>
                                <w:p w14:paraId="16501E1D" w14:textId="77777777" w:rsidR="00B85D7C" w:rsidRDefault="00B85D7C"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Minister of Worship:</w:t>
                                  </w:r>
                                  <w:r w:rsidRPr="004F391C">
                                    <w:rPr>
                                      <w:rFonts w:eastAsia="Times New Roman"/>
                                      <w:color w:val="000000"/>
                                      <w:kern w:val="16"/>
                                      <w:sz w:val="14"/>
                                    </w:rPr>
                                    <w:t xml:space="preserve"> Arden </w:t>
                                  </w:r>
                                  <w:proofErr w:type="spellStart"/>
                                  <w:r w:rsidRPr="004F391C">
                                    <w:rPr>
                                      <w:rFonts w:eastAsia="Times New Roman"/>
                                      <w:color w:val="000000"/>
                                      <w:kern w:val="16"/>
                                      <w:sz w:val="14"/>
                                    </w:rPr>
                                    <w:t>Skoglund</w:t>
                                  </w:r>
                                  <w:proofErr w:type="spellEnd"/>
                                </w:p>
                                <w:p w14:paraId="1A9FFFBA" w14:textId="77777777" w:rsidR="00B85D7C" w:rsidRPr="004F391C" w:rsidRDefault="00B85D7C"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E342D0">
                                    <w:rPr>
                                      <w:rFonts w:eastAsia="Times New Roman"/>
                                      <w:i/>
                                      <w:color w:val="000000"/>
                                      <w:kern w:val="16"/>
                                      <w:sz w:val="14"/>
                                    </w:rPr>
                                    <w:t>Bookkeeper:</w:t>
                                  </w:r>
                                  <w:r>
                                    <w:rPr>
                                      <w:rFonts w:eastAsia="Times New Roman"/>
                                      <w:color w:val="000000"/>
                                      <w:kern w:val="16"/>
                                      <w:sz w:val="14"/>
                                    </w:rPr>
                                    <w:t xml:space="preserve"> Donna </w:t>
                                  </w:r>
                                  <w:proofErr w:type="spellStart"/>
                                  <w:r>
                                    <w:rPr>
                                      <w:rFonts w:eastAsia="Times New Roman"/>
                                      <w:color w:val="000000"/>
                                      <w:kern w:val="16"/>
                                      <w:sz w:val="14"/>
                                    </w:rPr>
                                    <w:t>Witthuhn</w:t>
                                  </w:r>
                                  <w:proofErr w:type="spellEnd"/>
                                </w:p>
                                <w:p w14:paraId="07223719" w14:textId="77777777" w:rsidR="00B85D7C" w:rsidRPr="00B45E1B" w:rsidRDefault="00B85D7C"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4F391C">
                                    <w:rPr>
                                      <w:rFonts w:eastAsia="Times New Roman"/>
                                      <w:i/>
                                      <w:color w:val="000000"/>
                                      <w:kern w:val="16"/>
                                      <w:sz w:val="14"/>
                                    </w:rPr>
                                    <w:t>Secretary:</w:t>
                                  </w:r>
                                  <w:r w:rsidRPr="004F391C">
                                    <w:rPr>
                                      <w:rFonts w:eastAsia="Times New Roman"/>
                                      <w:color w:val="000000"/>
                                      <w:kern w:val="16"/>
                                      <w:sz w:val="14"/>
                                    </w:rPr>
                                    <w:t xml:space="preserve"> Debbie Hulbert</w:t>
                                  </w:r>
                                </w:p>
                              </w:tc>
                            </w:tr>
                          </w:tbl>
                          <w:p w14:paraId="4865A2C4" w14:textId="77777777" w:rsidR="00B85D7C" w:rsidRPr="00B45E1B" w:rsidRDefault="00B85D7C" w:rsidP="00783DAA">
                            <w:pPr>
                              <w:spacing w:after="0"/>
                              <w:jc w:val="both"/>
                              <w:rPr>
                                <w:sz w:val="15"/>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44" type="#_x0000_t202" style="position:absolute;margin-left:0;margin-top:673.2pt;width:542pt;height:74.8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" filled="f" stroked="f">
                <v:textbox inset="0,0,0,0">
                  <w:txbxContent>
                    <w:tbl>
                      <w:tblPr>
                        <w:tblStyle w:val="TableGrid"/>
                        <w:tblW w:w="10845" w:type="dxa"/>
                        <w:tblInd w:w="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115" w:type="dxa"/>
                        </w:tblCellMar>
                        <w:tblLook w:val="00A0" w:firstRow="1" w:lastRow="0" w:firstColumn="1" w:lastColumn="0" w:noHBand="0" w:noVBand="0"/>
                      </w:tblPr>
                      <w:tblGrid>
                        <w:gridCol w:w="3177"/>
                        <w:gridCol w:w="2304"/>
                        <w:gridCol w:w="2790"/>
                        <w:gridCol w:w="2574"/>
                      </w:tblGrid>
                      <w:tr w:rsidR="00B85D7C" w:rsidRPr="00B45E1B" w14:paraId="46A87A38" w14:textId="77777777">
                        <w:trPr>
                          <w:trHeight w:val="805"/>
                        </w:trPr>
                        <w:tc>
                          <w:tcPr>
                            <w:tcW w:w="3177" w:type="dxa"/>
                          </w:tcPr>
                          <w:p w14:paraId="1DE15A2F" w14:textId="77777777" w:rsidR="00B85D7C" w:rsidRPr="004B6831" w:rsidRDefault="00B85D7C"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Lucida Sans" w:eastAsia="Times New Roman" w:hAnsi="Lucida Sans"/>
                                <w:b/>
                                <w:color w:val="800000"/>
                                <w:kern w:val="16"/>
                                <w:sz w:val="15"/>
                              </w:rPr>
                            </w:pPr>
                            <w:r w:rsidRPr="004B6831">
                              <w:rPr>
                                <w:rFonts w:ascii="Lucida Sans" w:eastAsia="Times New Roman" w:hAnsi="Lucida Sans"/>
                                <w:b/>
                                <w:color w:val="800000"/>
                                <w:kern w:val="16"/>
                                <w:sz w:val="15"/>
                              </w:rPr>
                              <w:t>Evangelical Free Church of the Palouse</w:t>
                            </w:r>
                          </w:p>
                          <w:p w14:paraId="694D7A83" w14:textId="77777777" w:rsidR="00B85D7C" w:rsidRPr="00B45E1B" w:rsidRDefault="00B85D7C"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Arial Narrow Bold" w:eastAsia="Times New Roman" w:hAnsi="Arial Narrow Bold"/>
                                <w:color w:val="000000"/>
                                <w:kern w:val="16"/>
                                <w:sz w:val="15"/>
                              </w:rPr>
                            </w:pPr>
                            <w:r>
                              <w:rPr>
                                <w:rFonts w:eastAsia="Times New Roman"/>
                                <w:color w:val="000000"/>
                                <w:kern w:val="16"/>
                                <w:sz w:val="15"/>
                              </w:rPr>
                              <w:t>4812 Airport Road</w:t>
                            </w:r>
                          </w:p>
                          <w:p w14:paraId="5C61F1B1" w14:textId="77777777" w:rsidR="00B85D7C" w:rsidRDefault="00B85D7C"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B45E1B">
                              <w:rPr>
                                <w:rFonts w:eastAsia="Times New Roman"/>
                                <w:color w:val="000000"/>
                                <w:kern w:val="16"/>
                                <w:sz w:val="15"/>
                              </w:rPr>
                              <w:t>Pullman, Washington 99163</w:t>
                            </w:r>
                          </w:p>
                          <w:p w14:paraId="3482080A" w14:textId="77777777" w:rsidR="00B85D7C" w:rsidRDefault="00B85D7C"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i/>
                                <w:color w:val="000000"/>
                                <w:kern w:val="16"/>
                                <w:sz w:val="15"/>
                              </w:rPr>
                            </w:pPr>
                            <w:r>
                              <w:rPr>
                                <w:rFonts w:eastAsia="Times New Roman"/>
                                <w:color w:val="000000"/>
                                <w:kern w:val="16"/>
                                <w:sz w:val="15"/>
                              </w:rPr>
                              <w:t xml:space="preserve">Office Hours: </w:t>
                            </w:r>
                            <w:r w:rsidRPr="00BD47F6">
                              <w:rPr>
                                <w:rFonts w:eastAsia="Times New Roman"/>
                                <w:i/>
                                <w:color w:val="000000"/>
                                <w:kern w:val="16"/>
                                <w:sz w:val="15"/>
                              </w:rPr>
                              <w:t>Monday – Friday, 9am – 5pm</w:t>
                            </w:r>
                          </w:p>
                          <w:p w14:paraId="7B7B4152" w14:textId="77777777" w:rsidR="00B85D7C" w:rsidRPr="0066234D" w:rsidRDefault="00B85D7C"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509-872-3390</w:t>
                            </w:r>
                          </w:p>
                          <w:p w14:paraId="4285D0E3" w14:textId="77777777" w:rsidR="00B85D7C" w:rsidRPr="0066234D" w:rsidRDefault="00B85D7C"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church@efreepalouse.org</w:t>
                            </w:r>
                          </w:p>
                          <w:p w14:paraId="22AB7619" w14:textId="77777777" w:rsidR="00B85D7C" w:rsidRPr="0066234D" w:rsidRDefault="00B85D7C"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www.efreepalouse.org</w:t>
                            </w:r>
                          </w:p>
                          <w:p w14:paraId="26DE6A8F" w14:textId="77777777" w:rsidR="00B85D7C" w:rsidRPr="00BD47F6" w:rsidRDefault="00B85D7C"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304" w:type="dxa"/>
                          </w:tcPr>
                          <w:p w14:paraId="3DAAC2BF" w14:textId="77777777" w:rsidR="00B85D7C" w:rsidRPr="00B45E1B" w:rsidRDefault="00B85D7C"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790" w:type="dxa"/>
                          </w:tcPr>
                          <w:p w14:paraId="5AFDE836" w14:textId="77777777" w:rsidR="00B85D7C" w:rsidRPr="004F391C" w:rsidRDefault="00B85D7C"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780A11">
                              <w:rPr>
                                <w:rFonts w:eastAsia="Times New Roman"/>
                                <w:i/>
                                <w:color w:val="000000"/>
                                <w:kern w:val="16"/>
                                <w:sz w:val="14"/>
                              </w:rPr>
                              <w:t xml:space="preserve">Senior </w:t>
                            </w:r>
                            <w:r>
                              <w:rPr>
                                <w:rFonts w:eastAsia="Times New Roman"/>
                                <w:i/>
                                <w:color w:val="000000"/>
                                <w:kern w:val="16"/>
                                <w:sz w:val="14"/>
                              </w:rPr>
                              <w:t>Pastor</w:t>
                            </w:r>
                            <w:r w:rsidRPr="004F391C">
                              <w:rPr>
                                <w:rFonts w:eastAsia="Times New Roman"/>
                                <w:i/>
                                <w:color w:val="000000"/>
                                <w:kern w:val="16"/>
                                <w:sz w:val="14"/>
                              </w:rPr>
                              <w:t>:</w:t>
                            </w:r>
                            <w:r w:rsidRPr="004F391C">
                              <w:rPr>
                                <w:rFonts w:eastAsia="Times New Roman"/>
                                <w:color w:val="000000"/>
                                <w:kern w:val="16"/>
                                <w:sz w:val="14"/>
                              </w:rPr>
                              <w:t xml:space="preserve"> Douglas Busby</w:t>
                            </w:r>
                          </w:p>
                          <w:p w14:paraId="59C23CC0" w14:textId="77777777" w:rsidR="00B85D7C" w:rsidRPr="004F391C" w:rsidRDefault="00B85D7C"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Adult Ministries Pastor</w:t>
                            </w:r>
                            <w:r w:rsidRPr="004F391C">
                              <w:rPr>
                                <w:rFonts w:eastAsia="Times New Roman"/>
                                <w:i/>
                                <w:color w:val="000000"/>
                                <w:kern w:val="16"/>
                                <w:sz w:val="14"/>
                              </w:rPr>
                              <w:t>:</w:t>
                            </w:r>
                            <w:r w:rsidRPr="004F391C">
                              <w:rPr>
                                <w:rFonts w:eastAsia="Times New Roman"/>
                                <w:color w:val="000000"/>
                                <w:kern w:val="16"/>
                                <w:sz w:val="14"/>
                              </w:rPr>
                              <w:t xml:space="preserve"> Caesar Paul</w:t>
                            </w:r>
                          </w:p>
                          <w:p w14:paraId="0BA1897D" w14:textId="77777777" w:rsidR="00B85D7C" w:rsidRPr="004F391C" w:rsidRDefault="00B85D7C"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w:t>
                            </w:r>
                            <w:proofErr w:type="spellStart"/>
                            <w:r w:rsidRPr="004F391C">
                              <w:rPr>
                                <w:rFonts w:eastAsia="Times New Roman"/>
                                <w:color w:val="000000"/>
                                <w:kern w:val="16"/>
                                <w:sz w:val="14"/>
                              </w:rPr>
                              <w:t>Brossman</w:t>
                            </w:r>
                            <w:proofErr w:type="spellEnd"/>
                          </w:p>
                          <w:p w14:paraId="4F243DED" w14:textId="77777777" w:rsidR="00B85D7C" w:rsidRPr="004F391C" w:rsidRDefault="00B85D7C"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Flack</w:t>
                            </w:r>
                          </w:p>
                          <w:p w14:paraId="3C688BCF" w14:textId="77777777" w:rsidR="00B85D7C" w:rsidRPr="00E342D0" w:rsidRDefault="00B85D7C"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Bill </w:t>
                            </w:r>
                            <w:proofErr w:type="spellStart"/>
                            <w:r w:rsidRPr="004F391C">
                              <w:rPr>
                                <w:rFonts w:eastAsia="Times New Roman"/>
                                <w:color w:val="000000"/>
                                <w:kern w:val="16"/>
                                <w:sz w:val="14"/>
                              </w:rPr>
                              <w:t>Twigg</w:t>
                            </w:r>
                            <w:proofErr w:type="spellEnd"/>
                          </w:p>
                          <w:p w14:paraId="11C84E75" w14:textId="77777777" w:rsidR="00B85D7C" w:rsidRPr="00B45E1B" w:rsidRDefault="00B85D7C"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574" w:type="dxa"/>
                          </w:tcPr>
                          <w:p w14:paraId="4C769234" w14:textId="77777777" w:rsidR="00B85D7C" w:rsidRPr="004F391C" w:rsidRDefault="00B85D7C"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Youth Ministry</w:t>
                            </w:r>
                            <w:r>
                              <w:rPr>
                                <w:rFonts w:eastAsia="Times New Roman"/>
                                <w:color w:val="000000"/>
                                <w:kern w:val="16"/>
                                <w:sz w:val="14"/>
                              </w:rPr>
                              <w:t xml:space="preserve"> Anna Montgomery</w:t>
                            </w:r>
                          </w:p>
                          <w:p w14:paraId="7BD3BB77" w14:textId="77777777" w:rsidR="00B85D7C" w:rsidRPr="00C27A41" w:rsidRDefault="00B85D7C"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Ch</w:t>
                            </w:r>
                            <w:r>
                              <w:rPr>
                                <w:rFonts w:eastAsia="Times New Roman"/>
                                <w:i/>
                                <w:color w:val="000000"/>
                                <w:kern w:val="16"/>
                                <w:sz w:val="14"/>
                              </w:rPr>
                              <w:t>ildren’s Ministry</w:t>
                            </w:r>
                            <w:r w:rsidRPr="004F391C">
                              <w:rPr>
                                <w:rFonts w:eastAsia="Times New Roman"/>
                                <w:i/>
                                <w:color w:val="000000"/>
                                <w:kern w:val="16"/>
                                <w:sz w:val="14"/>
                              </w:rPr>
                              <w:t>:</w:t>
                            </w:r>
                            <w:r w:rsidRPr="004F391C">
                              <w:rPr>
                                <w:rFonts w:eastAsia="Times New Roman"/>
                                <w:color w:val="000000"/>
                                <w:kern w:val="16"/>
                                <w:sz w:val="14"/>
                              </w:rPr>
                              <w:t xml:space="preserve"> </w:t>
                            </w:r>
                            <w:proofErr w:type="spellStart"/>
                            <w:r w:rsidRPr="004F391C">
                              <w:rPr>
                                <w:rFonts w:eastAsia="Times New Roman"/>
                                <w:color w:val="000000"/>
                                <w:kern w:val="16"/>
                                <w:sz w:val="14"/>
                              </w:rPr>
                              <w:t>Micaela</w:t>
                            </w:r>
                            <w:proofErr w:type="spellEnd"/>
                            <w:r w:rsidRPr="004F391C">
                              <w:rPr>
                                <w:rFonts w:eastAsia="Times New Roman"/>
                                <w:color w:val="000000"/>
                                <w:kern w:val="16"/>
                                <w:sz w:val="14"/>
                              </w:rPr>
                              <w:t xml:space="preserve"> Blum</w:t>
                            </w:r>
                          </w:p>
                          <w:p w14:paraId="04CBB7A0" w14:textId="77777777" w:rsidR="00B85D7C" w:rsidRPr="006C46B1" w:rsidRDefault="00B85D7C"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Pr>
                                <w:rFonts w:eastAsia="Times New Roman"/>
                                <w:i/>
                                <w:color w:val="000000"/>
                                <w:kern w:val="16"/>
                                <w:sz w:val="14"/>
                              </w:rPr>
                              <w:t xml:space="preserve">     Assistant: </w:t>
                            </w:r>
                            <w:r>
                              <w:rPr>
                                <w:rFonts w:eastAsia="Times New Roman"/>
                                <w:color w:val="000000"/>
                                <w:kern w:val="16"/>
                                <w:sz w:val="14"/>
                              </w:rPr>
                              <w:t>Anna Montgomery</w:t>
                            </w:r>
                          </w:p>
                          <w:p w14:paraId="16501E1D" w14:textId="77777777" w:rsidR="00B85D7C" w:rsidRDefault="00B85D7C"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Minister of Worship:</w:t>
                            </w:r>
                            <w:r w:rsidRPr="004F391C">
                              <w:rPr>
                                <w:rFonts w:eastAsia="Times New Roman"/>
                                <w:color w:val="000000"/>
                                <w:kern w:val="16"/>
                                <w:sz w:val="14"/>
                              </w:rPr>
                              <w:t xml:space="preserve"> Arden </w:t>
                            </w:r>
                            <w:proofErr w:type="spellStart"/>
                            <w:r w:rsidRPr="004F391C">
                              <w:rPr>
                                <w:rFonts w:eastAsia="Times New Roman"/>
                                <w:color w:val="000000"/>
                                <w:kern w:val="16"/>
                                <w:sz w:val="14"/>
                              </w:rPr>
                              <w:t>Skoglund</w:t>
                            </w:r>
                            <w:proofErr w:type="spellEnd"/>
                          </w:p>
                          <w:p w14:paraId="1A9FFFBA" w14:textId="77777777" w:rsidR="00B85D7C" w:rsidRPr="004F391C" w:rsidRDefault="00B85D7C"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E342D0">
                              <w:rPr>
                                <w:rFonts w:eastAsia="Times New Roman"/>
                                <w:i/>
                                <w:color w:val="000000"/>
                                <w:kern w:val="16"/>
                                <w:sz w:val="14"/>
                              </w:rPr>
                              <w:t>Bookkeeper:</w:t>
                            </w:r>
                            <w:r>
                              <w:rPr>
                                <w:rFonts w:eastAsia="Times New Roman"/>
                                <w:color w:val="000000"/>
                                <w:kern w:val="16"/>
                                <w:sz w:val="14"/>
                              </w:rPr>
                              <w:t xml:space="preserve"> Donna </w:t>
                            </w:r>
                            <w:proofErr w:type="spellStart"/>
                            <w:r>
                              <w:rPr>
                                <w:rFonts w:eastAsia="Times New Roman"/>
                                <w:color w:val="000000"/>
                                <w:kern w:val="16"/>
                                <w:sz w:val="14"/>
                              </w:rPr>
                              <w:t>Witthuhn</w:t>
                            </w:r>
                            <w:proofErr w:type="spellEnd"/>
                          </w:p>
                          <w:p w14:paraId="07223719" w14:textId="77777777" w:rsidR="00B85D7C" w:rsidRPr="00B45E1B" w:rsidRDefault="00B85D7C"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4F391C">
                              <w:rPr>
                                <w:rFonts w:eastAsia="Times New Roman"/>
                                <w:i/>
                                <w:color w:val="000000"/>
                                <w:kern w:val="16"/>
                                <w:sz w:val="14"/>
                              </w:rPr>
                              <w:t>Secretary:</w:t>
                            </w:r>
                            <w:r w:rsidRPr="004F391C">
                              <w:rPr>
                                <w:rFonts w:eastAsia="Times New Roman"/>
                                <w:color w:val="000000"/>
                                <w:kern w:val="16"/>
                                <w:sz w:val="14"/>
                              </w:rPr>
                              <w:t xml:space="preserve"> Debbie Hulbert</w:t>
                            </w:r>
                          </w:p>
                        </w:tc>
                      </w:tr>
                    </w:tbl>
                    <w:p w14:paraId="4865A2C4" w14:textId="77777777" w:rsidR="00B85D7C" w:rsidRPr="00B45E1B" w:rsidRDefault="00B85D7C" w:rsidP="00783DAA">
                      <w:pPr>
                        <w:spacing w:after="0"/>
                        <w:jc w:val="both"/>
                        <w:rPr>
                          <w:sz w:val="15"/>
                        </w:rPr>
                      </w:pPr>
                    </w:p>
                  </w:txbxContent>
                </v:textbox>
                <w10:wrap type="tight"/>
              </v:shape>
            </w:pict>
          </mc:Fallback>
        </mc:AlternateContent>
      </w:r>
      <w:r w:rsidR="00D12552">
        <w:rPr>
          <w:noProof/>
          <w:kern w:val="16"/>
        </w:rPr>
        <mc:AlternateContent>
          <mc:Choice Requires="wps">
            <w:drawing>
              <wp:anchor distT="0" distB="0" distL="114300" distR="114300" simplePos="0" relativeHeight="251671552" behindDoc="0" locked="0" layoutInCell="1" allowOverlap="1" wp14:anchorId="5F20DB76" wp14:editId="0A902665">
                <wp:simplePos x="0" y="0"/>
                <wp:positionH relativeFrom="column">
                  <wp:posOffset>1781175</wp:posOffset>
                </wp:positionH>
                <wp:positionV relativeFrom="paragraph">
                  <wp:posOffset>830580</wp:posOffset>
                </wp:positionV>
                <wp:extent cx="1662430" cy="6293485"/>
                <wp:effectExtent l="0" t="0" r="13970" b="5715"/>
                <wp:wrapTight wrapText="bothSides">
                  <wp:wrapPolygon edited="0">
                    <wp:start x="0" y="0"/>
                    <wp:lineTo x="0" y="21532"/>
                    <wp:lineTo x="21451" y="21532"/>
                    <wp:lineTo x="21451" y="0"/>
                    <wp:lineTo x="0" y="0"/>
                  </wp:wrapPolygon>
                </wp:wrapTight>
                <wp:docPr id="64"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2430" cy="6293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4D09A8" w14:textId="77777777" w:rsidR="00B85D7C" w:rsidRDefault="00B85D7C" w:rsidP="006F590F">
                            <w:pPr>
                              <w:pStyle w:val="Normalnarrow"/>
                              <w:rPr>
                                <w:b/>
                              </w:rPr>
                            </w:pPr>
                          </w:p>
                          <w:p w14:paraId="557876E1" w14:textId="77777777" w:rsidR="00B85D7C" w:rsidRDefault="00B85D7C" w:rsidP="005E7526">
                            <w:pPr>
                              <w:pStyle w:val="Normalnarrow"/>
                              <w:jc w:val="center"/>
                            </w:pPr>
                            <w:r>
                              <w:rPr>
                                <w:rFonts w:ascii="Wingdings 3" w:hAnsi="Wingdings 3" w:cs="Lucida Grande"/>
                                <w:noProof/>
                                <w:szCs w:val="17"/>
                              </w:rPr>
                              <w:drawing>
                                <wp:inline distT="0" distB="0" distL="0" distR="0" wp14:anchorId="429D754F" wp14:editId="2DAA209A">
                                  <wp:extent cx="1021080" cy="313690"/>
                                  <wp:effectExtent l="0" t="0" r="0" b="0"/>
                                  <wp:docPr id="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024199" cy="314648"/>
                                          </a:xfrm>
                                          <a:prstGeom prst="rect">
                                            <a:avLst/>
                                          </a:prstGeom>
                                          <a:noFill/>
                                          <a:ln>
                                            <a:noFill/>
                                          </a:ln>
                                        </pic:spPr>
                                      </pic:pic>
                                    </a:graphicData>
                                  </a:graphic>
                                </wp:inline>
                              </w:drawing>
                            </w:r>
                          </w:p>
                          <w:p w14:paraId="09757187" w14:textId="77777777" w:rsidR="00B85D7C" w:rsidRDefault="00B85D7C" w:rsidP="009A3D00">
                            <w:pPr>
                              <w:pStyle w:val="Normalnarrow"/>
                            </w:pPr>
                          </w:p>
                          <w:p w14:paraId="79910F12" w14:textId="77777777" w:rsidR="00B85D7C" w:rsidRDefault="00B85D7C" w:rsidP="000D297C">
                            <w:pPr>
                              <w:spacing w:after="0"/>
                              <w:jc w:val="center"/>
                              <w:rPr>
                                <w:rFonts w:ascii="Arial Narrow" w:hAnsi="Arial Narrow" w:cs="Lucida Grande"/>
                                <w:noProof/>
                                <w:spacing w:val="0"/>
                                <w:szCs w:val="17"/>
                              </w:rPr>
                            </w:pPr>
                            <w:r>
                              <w:rPr>
                                <w:rFonts w:ascii="Arial Narrow" w:hAnsi="Arial Narrow" w:cs="Lucida Grande"/>
                                <w:b/>
                                <w:spacing w:val="0"/>
                                <w:sz w:val="18"/>
                                <w:szCs w:val="18"/>
                              </w:rPr>
                              <w:t>Life Groups - Get Connected!</w:t>
                            </w:r>
                          </w:p>
                          <w:p w14:paraId="4CFC2D3C" w14:textId="77777777" w:rsidR="00B85D7C" w:rsidRPr="000D297C" w:rsidRDefault="00B85D7C" w:rsidP="000D297C">
                            <w:pPr>
                              <w:spacing w:after="0"/>
                              <w:jc w:val="center"/>
                              <w:rPr>
                                <w:rFonts w:ascii="Arial Narrow" w:hAnsi="Arial Narrow" w:cs="Lucida Grande"/>
                                <w:noProof/>
                                <w:spacing w:val="0"/>
                                <w:szCs w:val="17"/>
                              </w:rPr>
                            </w:pPr>
                          </w:p>
                          <w:p w14:paraId="01602ED7" w14:textId="77777777" w:rsidR="00B85D7C" w:rsidRDefault="00B85D7C" w:rsidP="00504351">
                            <w:pPr>
                              <w:spacing w:after="0"/>
                              <w:rPr>
                                <w:rFonts w:ascii="Arial Narrow" w:hAnsi="Arial Narrow" w:cs="Lucida Grande"/>
                                <w:spacing w:val="0"/>
                                <w:szCs w:val="17"/>
                              </w:rPr>
                            </w:pPr>
                            <w:r>
                              <w:rPr>
                                <w:rFonts w:ascii="Arial Narrow" w:hAnsi="Arial Narrow" w:cs="Lucida Grande"/>
                                <w:spacing w:val="0"/>
                                <w:szCs w:val="17"/>
                              </w:rPr>
                              <w:t>Don’t be left out. Get connected &amp; join a Life Group by contacting the individual below or scan to begin sign-up right now!</w:t>
                            </w:r>
                          </w:p>
                          <w:p w14:paraId="61F1B1FD" w14:textId="77777777" w:rsidR="00B85D7C" w:rsidRDefault="00B85D7C" w:rsidP="00504351">
                            <w:pPr>
                              <w:spacing w:after="0"/>
                              <w:rPr>
                                <w:rFonts w:ascii="Arial Narrow" w:hAnsi="Arial Narrow" w:cs="Lucida Grande"/>
                                <w:spacing w:val="0"/>
                                <w:szCs w:val="17"/>
                              </w:rPr>
                            </w:pPr>
                          </w:p>
                          <w:p w14:paraId="1046267C" w14:textId="77777777" w:rsidR="00B85D7C" w:rsidRPr="005E7526" w:rsidRDefault="00B85D7C" w:rsidP="00FA205A">
                            <w:pPr>
                              <w:pStyle w:val="ListParagraph"/>
                              <w:numPr>
                                <w:ilvl w:val="0"/>
                                <w:numId w:val="3"/>
                              </w:numPr>
                              <w:spacing w:after="0"/>
                              <w:rPr>
                                <w:rFonts w:ascii="Arial Narrow" w:hAnsi="Arial Narrow" w:cs="Lucida Grande"/>
                                <w:spacing w:val="0"/>
                                <w:szCs w:val="17"/>
                              </w:rPr>
                            </w:pPr>
                            <w:r>
                              <w:rPr>
                                <w:rFonts w:ascii="Arial Narrow" w:hAnsi="Arial Narrow" w:cs="Lucida Grande"/>
                                <w:spacing w:val="0"/>
                                <w:szCs w:val="17"/>
                              </w:rPr>
                              <w:t xml:space="preserve">Idaho Life Groups: Todd </w:t>
                            </w:r>
                            <w:proofErr w:type="spellStart"/>
                            <w:r>
                              <w:rPr>
                                <w:rFonts w:ascii="Arial Narrow" w:hAnsi="Arial Narrow" w:cs="Lucida Grande"/>
                                <w:spacing w:val="0"/>
                                <w:szCs w:val="17"/>
                              </w:rPr>
                              <w:t>Plotner</w:t>
                            </w:r>
                            <w:proofErr w:type="spellEnd"/>
                            <w:r>
                              <w:rPr>
                                <w:rFonts w:ascii="Arial Narrow" w:hAnsi="Arial Narrow" w:cs="Lucida Grande"/>
                                <w:spacing w:val="0"/>
                                <w:szCs w:val="17"/>
                              </w:rPr>
                              <w:t xml:space="preserve">, </w:t>
                            </w:r>
                            <w:hyperlink r:id="rId26" w:history="1">
                              <w:r w:rsidRPr="003955FC">
                                <w:rPr>
                                  <w:rStyle w:val="Hyperlink"/>
                                  <w:rFonts w:ascii="Arial Narrow" w:hAnsi="Arial Narrow" w:cs="Lucida Grande"/>
                                  <w:spacing w:val="0"/>
                                  <w:szCs w:val="17"/>
                                </w:rPr>
                                <w:t>todd.plotner@wsu.edu</w:t>
                              </w:r>
                            </w:hyperlink>
                            <w:r>
                              <w:rPr>
                                <w:rFonts w:ascii="Arial Narrow" w:hAnsi="Arial Narrow" w:cs="Lucida Grande"/>
                                <w:spacing w:val="0"/>
                                <w:szCs w:val="17"/>
                              </w:rPr>
                              <w:t>, 910-528-5476.</w:t>
                            </w:r>
                          </w:p>
                          <w:p w14:paraId="6E3F0D61" w14:textId="77777777" w:rsidR="00B85D7C" w:rsidRDefault="00B85D7C" w:rsidP="009053B9">
                            <w:pPr>
                              <w:pStyle w:val="ListParagraph"/>
                              <w:numPr>
                                <w:ilvl w:val="0"/>
                                <w:numId w:val="3"/>
                              </w:numPr>
                              <w:spacing w:after="0"/>
                              <w:rPr>
                                <w:rFonts w:ascii="Arial Narrow" w:hAnsi="Arial Narrow" w:cs="Lucida Grande"/>
                                <w:spacing w:val="0"/>
                                <w:szCs w:val="17"/>
                              </w:rPr>
                            </w:pPr>
                            <w:r>
                              <w:rPr>
                                <w:rFonts w:ascii="Arial Narrow" w:hAnsi="Arial Narrow" w:cs="Lucida Grande"/>
                                <w:spacing w:val="0"/>
                                <w:szCs w:val="17"/>
                              </w:rPr>
                              <w:t xml:space="preserve">Washington Life Groups: Jack </w:t>
                            </w:r>
                            <w:proofErr w:type="spellStart"/>
                            <w:r>
                              <w:rPr>
                                <w:rFonts w:ascii="Arial Narrow" w:hAnsi="Arial Narrow" w:cs="Lucida Grande"/>
                                <w:spacing w:val="0"/>
                                <w:szCs w:val="17"/>
                              </w:rPr>
                              <w:t>Brossman</w:t>
                            </w:r>
                            <w:proofErr w:type="spellEnd"/>
                            <w:r>
                              <w:rPr>
                                <w:rFonts w:ascii="Arial Narrow" w:hAnsi="Arial Narrow" w:cs="Lucida Grande"/>
                                <w:spacing w:val="0"/>
                                <w:szCs w:val="17"/>
                              </w:rPr>
                              <w:t>,</w:t>
                            </w:r>
                          </w:p>
                          <w:p w14:paraId="03F13422" w14:textId="77777777" w:rsidR="00B85D7C" w:rsidRDefault="003049C1" w:rsidP="00390513">
                            <w:pPr>
                              <w:pStyle w:val="ListParagraph"/>
                              <w:spacing w:after="0"/>
                              <w:ind w:left="360"/>
                              <w:rPr>
                                <w:rFonts w:ascii="Arial Narrow" w:hAnsi="Arial Narrow" w:cs="Lucida Grande"/>
                                <w:spacing w:val="0"/>
                                <w:szCs w:val="17"/>
                              </w:rPr>
                            </w:pPr>
                            <w:hyperlink r:id="rId27" w:history="1">
                              <w:r w:rsidR="00B85D7C" w:rsidRPr="004E7A3B">
                                <w:rPr>
                                  <w:rStyle w:val="Hyperlink"/>
                                  <w:rFonts w:ascii="Arial Narrow" w:hAnsi="Arial Narrow" w:cs="Lucida Grande"/>
                                  <w:spacing w:val="0"/>
                                  <w:szCs w:val="17"/>
                                </w:rPr>
                                <w:t>jackbrossman@hotmail.com</w:t>
                              </w:r>
                            </w:hyperlink>
                          </w:p>
                          <w:p w14:paraId="5769B36C" w14:textId="77777777" w:rsidR="00B85D7C" w:rsidRDefault="00B85D7C" w:rsidP="000D297C">
                            <w:pPr>
                              <w:pStyle w:val="ListParagraph"/>
                              <w:spacing w:after="0"/>
                              <w:ind w:left="360"/>
                              <w:rPr>
                                <w:rFonts w:ascii="Arial Narrow" w:hAnsi="Arial Narrow" w:cs="Lucida Grande"/>
                                <w:spacing w:val="0"/>
                                <w:szCs w:val="17"/>
                              </w:rPr>
                            </w:pPr>
                            <w:r>
                              <w:rPr>
                                <w:rFonts w:ascii="Arial Narrow" w:hAnsi="Arial Narrow" w:cs="Lucida Grande"/>
                                <w:spacing w:val="0"/>
                                <w:szCs w:val="17"/>
                              </w:rPr>
                              <w:t>509-432-1039</w:t>
                            </w:r>
                          </w:p>
                          <w:p w14:paraId="0D15237C" w14:textId="77777777" w:rsidR="00B85D7C" w:rsidRPr="005E7526" w:rsidRDefault="00B85D7C" w:rsidP="000D297C">
                            <w:pPr>
                              <w:pStyle w:val="ListParagraph"/>
                              <w:spacing w:after="0"/>
                              <w:ind w:left="360"/>
                              <w:rPr>
                                <w:rFonts w:ascii="Arial Narrow" w:hAnsi="Arial Narrow" w:cs="Lucida Grande"/>
                                <w:spacing w:val="0"/>
                                <w:szCs w:val="17"/>
                              </w:rPr>
                            </w:pPr>
                          </w:p>
                          <w:p w14:paraId="7EFEF913" w14:textId="77777777" w:rsidR="00B85D7C" w:rsidRDefault="00B85D7C" w:rsidP="000D297C">
                            <w:pPr>
                              <w:pStyle w:val="Normalnarrow"/>
                              <w:ind w:left="720"/>
                              <w:rPr>
                                <w:szCs w:val="17"/>
                              </w:rPr>
                            </w:pPr>
                            <w:r>
                              <w:rPr>
                                <w:noProof/>
                              </w:rPr>
                              <w:drawing>
                                <wp:inline distT="0" distB="0" distL="0" distR="0" wp14:anchorId="72B17C06" wp14:editId="1DEFE858">
                                  <wp:extent cx="767080" cy="767080"/>
                                  <wp:effectExtent l="0" t="0" r="0" b="0"/>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767080" cy="767080"/>
                                          </a:xfrm>
                                          <a:prstGeom prst="rect">
                                            <a:avLst/>
                                          </a:prstGeom>
                                          <a:noFill/>
                                          <a:ln>
                                            <a:noFill/>
                                          </a:ln>
                                        </pic:spPr>
                                      </pic:pic>
                                    </a:graphicData>
                                  </a:graphic>
                                </wp:inline>
                              </w:drawing>
                            </w:r>
                          </w:p>
                          <w:p w14:paraId="16A6547A" w14:textId="77777777" w:rsidR="00B85D7C" w:rsidRDefault="00B85D7C" w:rsidP="000D297C">
                            <w:pPr>
                              <w:pStyle w:val="Normalnarrow"/>
                              <w:ind w:left="720"/>
                              <w:rPr>
                                <w:szCs w:val="17"/>
                              </w:rPr>
                            </w:pPr>
                          </w:p>
                          <w:p w14:paraId="0603887E" w14:textId="77777777" w:rsidR="00B85D7C" w:rsidRPr="00AD4146" w:rsidRDefault="00B85D7C" w:rsidP="002D3587">
                            <w:pPr>
                              <w:pStyle w:val="Normalnarrow"/>
                              <w:rPr>
                                <w:szCs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 o:spid="_x0000_s1045" type="#_x0000_t202" style="position:absolute;margin-left:140.25pt;margin-top:65.4pt;width:130.9pt;height:495.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" filled="f" stroked="f">
                <v:textbox inset="0,0,0,0">
                  <w:txbxContent>
                    <w:p w14:paraId="7B4D09A8" w14:textId="77777777" w:rsidR="00B85D7C" w:rsidRDefault="00B85D7C" w:rsidP="006F590F">
                      <w:pPr>
                        <w:pStyle w:val="Normalnarrow"/>
                        <w:rPr>
                          <w:b/>
                        </w:rPr>
                      </w:pPr>
                    </w:p>
                    <w:p w14:paraId="557876E1" w14:textId="77777777" w:rsidR="00B85D7C" w:rsidRDefault="00B85D7C" w:rsidP="005E7526">
                      <w:pPr>
                        <w:pStyle w:val="Normalnarrow"/>
                        <w:jc w:val="center"/>
                      </w:pPr>
                      <w:r>
                        <w:rPr>
                          <w:rFonts w:ascii="Wingdings 3" w:hAnsi="Wingdings 3" w:cs="Lucida Grande"/>
                          <w:noProof/>
                          <w:szCs w:val="17"/>
                        </w:rPr>
                        <w:drawing>
                          <wp:inline distT="0" distB="0" distL="0" distR="0" wp14:anchorId="429D754F" wp14:editId="2DAA209A">
                            <wp:extent cx="1021080" cy="313690"/>
                            <wp:effectExtent l="0" t="0" r="0" b="0"/>
                            <wp:docPr id="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024199" cy="314648"/>
                                    </a:xfrm>
                                    <a:prstGeom prst="rect">
                                      <a:avLst/>
                                    </a:prstGeom>
                                    <a:noFill/>
                                    <a:ln>
                                      <a:noFill/>
                                    </a:ln>
                                  </pic:spPr>
                                </pic:pic>
                              </a:graphicData>
                            </a:graphic>
                          </wp:inline>
                        </w:drawing>
                      </w:r>
                    </w:p>
                    <w:p w14:paraId="09757187" w14:textId="77777777" w:rsidR="00B85D7C" w:rsidRDefault="00B85D7C" w:rsidP="009A3D00">
                      <w:pPr>
                        <w:pStyle w:val="Normalnarrow"/>
                      </w:pPr>
                    </w:p>
                    <w:p w14:paraId="79910F12" w14:textId="77777777" w:rsidR="00B85D7C" w:rsidRDefault="00B85D7C" w:rsidP="000D297C">
                      <w:pPr>
                        <w:spacing w:after="0"/>
                        <w:jc w:val="center"/>
                        <w:rPr>
                          <w:rFonts w:ascii="Arial Narrow" w:hAnsi="Arial Narrow" w:cs="Lucida Grande"/>
                          <w:noProof/>
                          <w:spacing w:val="0"/>
                          <w:szCs w:val="17"/>
                        </w:rPr>
                      </w:pPr>
                      <w:r>
                        <w:rPr>
                          <w:rFonts w:ascii="Arial Narrow" w:hAnsi="Arial Narrow" w:cs="Lucida Grande"/>
                          <w:b/>
                          <w:spacing w:val="0"/>
                          <w:sz w:val="18"/>
                          <w:szCs w:val="18"/>
                        </w:rPr>
                        <w:t>Life Groups - Get Connected!</w:t>
                      </w:r>
                    </w:p>
                    <w:p w14:paraId="4CFC2D3C" w14:textId="77777777" w:rsidR="00B85D7C" w:rsidRPr="000D297C" w:rsidRDefault="00B85D7C" w:rsidP="000D297C">
                      <w:pPr>
                        <w:spacing w:after="0"/>
                        <w:jc w:val="center"/>
                        <w:rPr>
                          <w:rFonts w:ascii="Arial Narrow" w:hAnsi="Arial Narrow" w:cs="Lucida Grande"/>
                          <w:noProof/>
                          <w:spacing w:val="0"/>
                          <w:szCs w:val="17"/>
                        </w:rPr>
                      </w:pPr>
                    </w:p>
                    <w:p w14:paraId="01602ED7" w14:textId="77777777" w:rsidR="00B85D7C" w:rsidRDefault="00B85D7C" w:rsidP="00504351">
                      <w:pPr>
                        <w:spacing w:after="0"/>
                        <w:rPr>
                          <w:rFonts w:ascii="Arial Narrow" w:hAnsi="Arial Narrow" w:cs="Lucida Grande"/>
                          <w:spacing w:val="0"/>
                          <w:szCs w:val="17"/>
                        </w:rPr>
                      </w:pPr>
                      <w:r>
                        <w:rPr>
                          <w:rFonts w:ascii="Arial Narrow" w:hAnsi="Arial Narrow" w:cs="Lucida Grande"/>
                          <w:spacing w:val="0"/>
                          <w:szCs w:val="17"/>
                        </w:rPr>
                        <w:t>Don’t be left out. Get connected &amp; join a Life Group by contacting the individual below or scan to begin sign-up right now!</w:t>
                      </w:r>
                    </w:p>
                    <w:p w14:paraId="61F1B1FD" w14:textId="77777777" w:rsidR="00B85D7C" w:rsidRDefault="00B85D7C" w:rsidP="00504351">
                      <w:pPr>
                        <w:spacing w:after="0"/>
                        <w:rPr>
                          <w:rFonts w:ascii="Arial Narrow" w:hAnsi="Arial Narrow" w:cs="Lucida Grande"/>
                          <w:spacing w:val="0"/>
                          <w:szCs w:val="17"/>
                        </w:rPr>
                      </w:pPr>
                    </w:p>
                    <w:p w14:paraId="1046267C" w14:textId="77777777" w:rsidR="00B85D7C" w:rsidRPr="005E7526" w:rsidRDefault="00B85D7C" w:rsidP="00FA205A">
                      <w:pPr>
                        <w:pStyle w:val="ListParagraph"/>
                        <w:numPr>
                          <w:ilvl w:val="0"/>
                          <w:numId w:val="3"/>
                        </w:numPr>
                        <w:spacing w:after="0"/>
                        <w:rPr>
                          <w:rFonts w:ascii="Arial Narrow" w:hAnsi="Arial Narrow" w:cs="Lucida Grande"/>
                          <w:spacing w:val="0"/>
                          <w:szCs w:val="17"/>
                        </w:rPr>
                      </w:pPr>
                      <w:r>
                        <w:rPr>
                          <w:rFonts w:ascii="Arial Narrow" w:hAnsi="Arial Narrow" w:cs="Lucida Grande"/>
                          <w:spacing w:val="0"/>
                          <w:szCs w:val="17"/>
                        </w:rPr>
                        <w:t xml:space="preserve">Idaho Life Groups: Todd </w:t>
                      </w:r>
                      <w:proofErr w:type="spellStart"/>
                      <w:r>
                        <w:rPr>
                          <w:rFonts w:ascii="Arial Narrow" w:hAnsi="Arial Narrow" w:cs="Lucida Grande"/>
                          <w:spacing w:val="0"/>
                          <w:szCs w:val="17"/>
                        </w:rPr>
                        <w:t>Plotner</w:t>
                      </w:r>
                      <w:proofErr w:type="spellEnd"/>
                      <w:r>
                        <w:rPr>
                          <w:rFonts w:ascii="Arial Narrow" w:hAnsi="Arial Narrow" w:cs="Lucida Grande"/>
                          <w:spacing w:val="0"/>
                          <w:szCs w:val="17"/>
                        </w:rPr>
                        <w:t xml:space="preserve">, </w:t>
                      </w:r>
                      <w:hyperlink r:id="rId29" w:history="1">
                        <w:r w:rsidRPr="003955FC">
                          <w:rPr>
                            <w:rStyle w:val="Hyperlink"/>
                            <w:rFonts w:ascii="Arial Narrow" w:hAnsi="Arial Narrow" w:cs="Lucida Grande"/>
                            <w:spacing w:val="0"/>
                            <w:szCs w:val="17"/>
                          </w:rPr>
                          <w:t>todd.plotner@wsu.edu</w:t>
                        </w:r>
                      </w:hyperlink>
                      <w:r>
                        <w:rPr>
                          <w:rFonts w:ascii="Arial Narrow" w:hAnsi="Arial Narrow" w:cs="Lucida Grande"/>
                          <w:spacing w:val="0"/>
                          <w:szCs w:val="17"/>
                        </w:rPr>
                        <w:t>, 910-528-5476.</w:t>
                      </w:r>
                    </w:p>
                    <w:p w14:paraId="6E3F0D61" w14:textId="77777777" w:rsidR="00B85D7C" w:rsidRDefault="00B85D7C" w:rsidP="009053B9">
                      <w:pPr>
                        <w:pStyle w:val="ListParagraph"/>
                        <w:numPr>
                          <w:ilvl w:val="0"/>
                          <w:numId w:val="3"/>
                        </w:numPr>
                        <w:spacing w:after="0"/>
                        <w:rPr>
                          <w:rFonts w:ascii="Arial Narrow" w:hAnsi="Arial Narrow" w:cs="Lucida Grande"/>
                          <w:spacing w:val="0"/>
                          <w:szCs w:val="17"/>
                        </w:rPr>
                      </w:pPr>
                      <w:r>
                        <w:rPr>
                          <w:rFonts w:ascii="Arial Narrow" w:hAnsi="Arial Narrow" w:cs="Lucida Grande"/>
                          <w:spacing w:val="0"/>
                          <w:szCs w:val="17"/>
                        </w:rPr>
                        <w:t xml:space="preserve">Washington Life Groups: Jack </w:t>
                      </w:r>
                      <w:proofErr w:type="spellStart"/>
                      <w:r>
                        <w:rPr>
                          <w:rFonts w:ascii="Arial Narrow" w:hAnsi="Arial Narrow" w:cs="Lucida Grande"/>
                          <w:spacing w:val="0"/>
                          <w:szCs w:val="17"/>
                        </w:rPr>
                        <w:t>Brossman</w:t>
                      </w:r>
                      <w:proofErr w:type="spellEnd"/>
                      <w:r>
                        <w:rPr>
                          <w:rFonts w:ascii="Arial Narrow" w:hAnsi="Arial Narrow" w:cs="Lucida Grande"/>
                          <w:spacing w:val="0"/>
                          <w:szCs w:val="17"/>
                        </w:rPr>
                        <w:t>,</w:t>
                      </w:r>
                    </w:p>
                    <w:p w14:paraId="03F13422" w14:textId="77777777" w:rsidR="00B85D7C" w:rsidRDefault="003049C1" w:rsidP="00390513">
                      <w:pPr>
                        <w:pStyle w:val="ListParagraph"/>
                        <w:spacing w:after="0"/>
                        <w:ind w:left="360"/>
                        <w:rPr>
                          <w:rFonts w:ascii="Arial Narrow" w:hAnsi="Arial Narrow" w:cs="Lucida Grande"/>
                          <w:spacing w:val="0"/>
                          <w:szCs w:val="17"/>
                        </w:rPr>
                      </w:pPr>
                      <w:hyperlink r:id="rId30" w:history="1">
                        <w:r w:rsidR="00B85D7C" w:rsidRPr="004E7A3B">
                          <w:rPr>
                            <w:rStyle w:val="Hyperlink"/>
                            <w:rFonts w:ascii="Arial Narrow" w:hAnsi="Arial Narrow" w:cs="Lucida Grande"/>
                            <w:spacing w:val="0"/>
                            <w:szCs w:val="17"/>
                          </w:rPr>
                          <w:t>jackbrossman@hotmail.com</w:t>
                        </w:r>
                      </w:hyperlink>
                    </w:p>
                    <w:p w14:paraId="5769B36C" w14:textId="77777777" w:rsidR="00B85D7C" w:rsidRDefault="00B85D7C" w:rsidP="000D297C">
                      <w:pPr>
                        <w:pStyle w:val="ListParagraph"/>
                        <w:spacing w:after="0"/>
                        <w:ind w:left="360"/>
                        <w:rPr>
                          <w:rFonts w:ascii="Arial Narrow" w:hAnsi="Arial Narrow" w:cs="Lucida Grande"/>
                          <w:spacing w:val="0"/>
                          <w:szCs w:val="17"/>
                        </w:rPr>
                      </w:pPr>
                      <w:r>
                        <w:rPr>
                          <w:rFonts w:ascii="Arial Narrow" w:hAnsi="Arial Narrow" w:cs="Lucida Grande"/>
                          <w:spacing w:val="0"/>
                          <w:szCs w:val="17"/>
                        </w:rPr>
                        <w:t>509-432-1039</w:t>
                      </w:r>
                    </w:p>
                    <w:p w14:paraId="0D15237C" w14:textId="77777777" w:rsidR="00B85D7C" w:rsidRPr="005E7526" w:rsidRDefault="00B85D7C" w:rsidP="000D297C">
                      <w:pPr>
                        <w:pStyle w:val="ListParagraph"/>
                        <w:spacing w:after="0"/>
                        <w:ind w:left="360"/>
                        <w:rPr>
                          <w:rFonts w:ascii="Arial Narrow" w:hAnsi="Arial Narrow" w:cs="Lucida Grande"/>
                          <w:spacing w:val="0"/>
                          <w:szCs w:val="17"/>
                        </w:rPr>
                      </w:pPr>
                    </w:p>
                    <w:p w14:paraId="7EFEF913" w14:textId="77777777" w:rsidR="00B85D7C" w:rsidRDefault="00B85D7C" w:rsidP="000D297C">
                      <w:pPr>
                        <w:pStyle w:val="Normalnarrow"/>
                        <w:ind w:left="720"/>
                        <w:rPr>
                          <w:szCs w:val="17"/>
                        </w:rPr>
                      </w:pPr>
                      <w:r>
                        <w:rPr>
                          <w:noProof/>
                        </w:rPr>
                        <w:drawing>
                          <wp:inline distT="0" distB="0" distL="0" distR="0" wp14:anchorId="72B17C06" wp14:editId="1DEFE858">
                            <wp:extent cx="767080" cy="767080"/>
                            <wp:effectExtent l="0" t="0" r="0" b="0"/>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767080" cy="767080"/>
                                    </a:xfrm>
                                    <a:prstGeom prst="rect">
                                      <a:avLst/>
                                    </a:prstGeom>
                                    <a:noFill/>
                                    <a:ln>
                                      <a:noFill/>
                                    </a:ln>
                                  </pic:spPr>
                                </pic:pic>
                              </a:graphicData>
                            </a:graphic>
                          </wp:inline>
                        </w:drawing>
                      </w:r>
                    </w:p>
                    <w:p w14:paraId="16A6547A" w14:textId="77777777" w:rsidR="00B85D7C" w:rsidRDefault="00B85D7C" w:rsidP="000D297C">
                      <w:pPr>
                        <w:pStyle w:val="Normalnarrow"/>
                        <w:ind w:left="720"/>
                        <w:rPr>
                          <w:szCs w:val="17"/>
                        </w:rPr>
                      </w:pPr>
                    </w:p>
                    <w:p w14:paraId="0603887E" w14:textId="77777777" w:rsidR="00B85D7C" w:rsidRPr="00AD4146" w:rsidRDefault="00B85D7C" w:rsidP="002D3587">
                      <w:pPr>
                        <w:pStyle w:val="Normalnarrow"/>
                        <w:rPr>
                          <w:szCs w:val="17"/>
                        </w:rPr>
                      </w:pPr>
                    </w:p>
                  </w:txbxContent>
                </v:textbox>
                <w10:wrap type="tight"/>
              </v:shape>
            </w:pict>
          </mc:Fallback>
        </mc:AlternateContent>
      </w:r>
      <w:r w:rsidR="00DD7E5C" w:rsidRPr="00DD7E5C">
        <w:rPr>
          <w:rFonts w:ascii="Calibri" w:hAnsi="Calibri" w:cs="Calibri"/>
          <w:spacing w:val="0"/>
          <w:sz w:val="28"/>
          <w:szCs w:val="28"/>
        </w:rPr>
        <w:t xml:space="preserve"> </w:t>
      </w:r>
      <w:r w:rsidR="003D1755">
        <w:rPr>
          <w:noProof/>
          <w:kern w:val="16"/>
        </w:rPr>
        <mc:AlternateContent>
          <mc:Choice Requires="wps">
            <w:drawing>
              <wp:anchor distT="4294967295" distB="4294967295" distL="114300" distR="114300" simplePos="0" relativeHeight="251687936" behindDoc="0" locked="0" layoutInCell="1" allowOverlap="1" wp14:anchorId="571DB314" wp14:editId="296BDD8F">
                <wp:simplePos x="0" y="0"/>
                <wp:positionH relativeFrom="column">
                  <wp:posOffset>0</wp:posOffset>
                </wp:positionH>
                <wp:positionV relativeFrom="paragraph">
                  <wp:posOffset>8430895</wp:posOffset>
                </wp:positionV>
                <wp:extent cx="6887210" cy="0"/>
                <wp:effectExtent l="0" t="0" r="21590" b="25400"/>
                <wp:wrapTight wrapText="bothSides">
                  <wp:wrapPolygon edited="0">
                    <wp:start x="0" y="-1"/>
                    <wp:lineTo x="0" y="-1"/>
                    <wp:lineTo x="21588" y="-1"/>
                    <wp:lineTo x="21588" y="-1"/>
                    <wp:lineTo x="0" y="-1"/>
                  </wp:wrapPolygon>
                </wp:wrapTight>
                <wp:docPr id="55"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87210" cy="0"/>
                        </a:xfrm>
                        <a:prstGeom prst="line">
                          <a:avLst/>
                        </a:prstGeom>
                        <a:noFill/>
                        <a:ln w="2540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52" o:spid="_x0000_s1026" style="position:absolute;z-index:25168793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from="0,663.85pt" to="542.3pt,663.8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" strokecolor="black [3213]" strokeweight="2pt">
                <v:shadow opacity="22938f" mv:blur="38100f" offset="0,2pt"/>
                <w10:wrap type="tight"/>
              </v:line>
            </w:pict>
          </mc:Fallback>
        </mc:AlternateContent>
      </w:r>
      <w:r w:rsidR="00B368EF" w:rsidRPr="00B368EF">
        <w:rPr>
          <w:rFonts w:ascii="Helvetica" w:hAnsi="Helvetica" w:cs="Helvetica"/>
        </w:rPr>
        <w:t xml:space="preserve"> </w:t>
      </w:r>
      <w:r w:rsidR="006B192E">
        <w:rPr>
          <w:noProof/>
          <w:kern w:val="16"/>
        </w:rPr>
        <mc:AlternateContent>
          <mc:Choice Requires="wps">
            <w:drawing>
              <wp:anchor distT="0" distB="0" distL="114300" distR="114300" simplePos="0" relativeHeight="251677696" behindDoc="0" locked="0" layoutInCell="1" allowOverlap="1" wp14:anchorId="2A1F81E1" wp14:editId="15C660CB">
                <wp:simplePos x="0" y="0"/>
                <wp:positionH relativeFrom="column">
                  <wp:posOffset>3562350</wp:posOffset>
                </wp:positionH>
                <wp:positionV relativeFrom="paragraph">
                  <wp:posOffset>712470</wp:posOffset>
                </wp:positionV>
                <wp:extent cx="3324860" cy="160655"/>
                <wp:effectExtent l="0" t="0" r="2540" b="0"/>
                <wp:wrapTight wrapText="bothSides">
                  <wp:wrapPolygon edited="0">
                    <wp:start x="0" y="0"/>
                    <wp:lineTo x="0" y="17075"/>
                    <wp:lineTo x="21451" y="17075"/>
                    <wp:lineTo x="21451" y="0"/>
                    <wp:lineTo x="0" y="0"/>
                  </wp:wrapPolygon>
                </wp:wrapTight>
                <wp:docPr id="60"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71097B5C" w14:textId="77777777" w:rsidR="00B85D7C" w:rsidRPr="00754643" w:rsidRDefault="00B85D7C" w:rsidP="006B0710">
                            <w:pPr>
                              <w:pStyle w:val="Heading2B"/>
                              <w:rPr>
                                <w:b/>
                                <w:color w:val="800000"/>
                                <w:sz w:val="17"/>
                                <w:szCs w:val="17"/>
                              </w:rPr>
                            </w:pPr>
                            <w:r w:rsidRPr="00754643">
                              <w:rPr>
                                <w:b/>
                                <w:color w:val="800000"/>
                                <w:sz w:val="17"/>
                                <w:szCs w:val="17"/>
                              </w:rPr>
                              <w:t>Sunday Services &amp; Classes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 o:spid="_x0000_s1046" type="#_x0000_t202" style="position:absolute;margin-left:280.5pt;margin-top:56.1pt;width:261.8pt;height:12.6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" fillcolor="#d8d8d8 [2732]" stroked="f">
                <v:textbox inset="0,0,0,0">
                  <w:txbxContent>
                    <w:p w14:paraId="71097B5C" w14:textId="77777777" w:rsidR="00B85D7C" w:rsidRPr="00754643" w:rsidRDefault="00B85D7C" w:rsidP="006B0710">
                      <w:pPr>
                        <w:pStyle w:val="Heading2B"/>
                        <w:rPr>
                          <w:b/>
                          <w:color w:val="800000"/>
                          <w:sz w:val="17"/>
                          <w:szCs w:val="17"/>
                        </w:rPr>
                      </w:pPr>
                      <w:r w:rsidRPr="00754643">
                        <w:rPr>
                          <w:b/>
                          <w:color w:val="800000"/>
                          <w:sz w:val="17"/>
                          <w:szCs w:val="17"/>
                        </w:rPr>
                        <w:t>Sunday Services &amp; Classes</w:t>
                      </w:r>
                    </w:p>
                  </w:txbxContent>
                </v:textbox>
                <w10:wrap type="tight"/>
              </v:shape>
            </w:pict>
          </mc:Fallback>
        </mc:AlternateContent>
      </w:r>
      <w:r w:rsidR="006B192E">
        <w:rPr>
          <w:noProof/>
          <w:kern w:val="16"/>
        </w:rPr>
        <mc:AlternateContent>
          <mc:Choice Requires="wps">
            <w:drawing>
              <wp:anchor distT="0" distB="0" distL="114300" distR="114300" simplePos="0" relativeHeight="251673600" behindDoc="0" locked="0" layoutInCell="1" allowOverlap="1" wp14:anchorId="767C0D3B" wp14:editId="10148733">
                <wp:simplePos x="0" y="0"/>
                <wp:positionH relativeFrom="column">
                  <wp:posOffset>0</wp:posOffset>
                </wp:positionH>
                <wp:positionV relativeFrom="paragraph">
                  <wp:posOffset>712470</wp:posOffset>
                </wp:positionV>
                <wp:extent cx="3324860" cy="160655"/>
                <wp:effectExtent l="0" t="0" r="2540" b="0"/>
                <wp:wrapTight wrapText="bothSides">
                  <wp:wrapPolygon edited="0">
                    <wp:start x="0" y="0"/>
                    <wp:lineTo x="0" y="17075"/>
                    <wp:lineTo x="21451" y="17075"/>
                    <wp:lineTo x="21451" y="0"/>
                    <wp:lineTo x="0" y="0"/>
                  </wp:wrapPolygon>
                </wp:wrapTight>
                <wp:docPr id="59"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71FC4F0C" w14:textId="77777777" w:rsidR="00B85D7C" w:rsidRPr="00754643" w:rsidRDefault="00B85D7C" w:rsidP="006B0710">
                            <w:pPr>
                              <w:pStyle w:val="Heading2B"/>
                              <w:rPr>
                                <w:b/>
                                <w:color w:val="800000"/>
                                <w:sz w:val="17"/>
                                <w:szCs w:val="17"/>
                              </w:rPr>
                            </w:pPr>
                            <w:r w:rsidRPr="00754643">
                              <w:rPr>
                                <w:b/>
                                <w:color w:val="800000"/>
                                <w:sz w:val="17"/>
                                <w:szCs w:val="17"/>
                              </w:rPr>
                              <w:t>BIBLE Studies &amp; LIFE GROUPS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6" o:spid="_x0000_s1047" type="#_x0000_t202" style="position:absolute;margin-left:0;margin-top:56.1pt;width:261.8pt;height:12.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" fillcolor="#d8d8d8 [2732]" stroked="f">
                <v:textbox inset="0,0,0,0">
                  <w:txbxContent>
                    <w:p w14:paraId="71FC4F0C" w14:textId="77777777" w:rsidR="00B85D7C" w:rsidRPr="00754643" w:rsidRDefault="00B85D7C" w:rsidP="006B0710">
                      <w:pPr>
                        <w:pStyle w:val="Heading2B"/>
                        <w:rPr>
                          <w:b/>
                          <w:color w:val="800000"/>
                          <w:sz w:val="17"/>
                          <w:szCs w:val="17"/>
                        </w:rPr>
                      </w:pPr>
                      <w:r w:rsidRPr="00754643">
                        <w:rPr>
                          <w:b/>
                          <w:color w:val="800000"/>
                          <w:sz w:val="17"/>
                          <w:szCs w:val="17"/>
                        </w:rPr>
                        <w:t>BIBLE Studies &amp; LIFE GROUPS</w:t>
                      </w:r>
                    </w:p>
                  </w:txbxContent>
                </v:textbox>
                <w10:wrap type="tight"/>
              </v:shape>
            </w:pict>
          </mc:Fallback>
        </mc:AlternateContent>
      </w:r>
      <w:r w:rsidR="006B192E">
        <w:rPr>
          <w:noProof/>
          <w:kern w:val="16"/>
        </w:rPr>
        <mc:AlternateContent>
          <mc:Choice Requires="wps">
            <w:drawing>
              <wp:anchor distT="4294967295" distB="4294967295" distL="114300" distR="114300" simplePos="0" relativeHeight="251682816" behindDoc="0" locked="0" layoutInCell="1" allowOverlap="1" wp14:anchorId="7E935F41" wp14:editId="76BA3580">
                <wp:simplePos x="0" y="0"/>
                <wp:positionH relativeFrom="column">
                  <wp:posOffset>0</wp:posOffset>
                </wp:positionH>
                <wp:positionV relativeFrom="paragraph">
                  <wp:posOffset>593725</wp:posOffset>
                </wp:positionV>
                <wp:extent cx="6887210" cy="0"/>
                <wp:effectExtent l="0" t="0" r="21590" b="25400"/>
                <wp:wrapTight wrapText="bothSides">
                  <wp:wrapPolygon edited="0">
                    <wp:start x="0" y="-1"/>
                    <wp:lineTo x="0" y="-1"/>
                    <wp:lineTo x="21588" y="-1"/>
                    <wp:lineTo x="21588" y="-1"/>
                    <wp:lineTo x="0" y="-1"/>
                  </wp:wrapPolygon>
                </wp:wrapTight>
                <wp:docPr id="58" name="Lin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87210" cy="0"/>
                        </a:xfrm>
                        <a:prstGeom prst="line">
                          <a:avLst/>
                        </a:prstGeom>
                        <a:noFill/>
                        <a:ln w="2540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41" o:spid="_x0000_s1026" style="position:absolute;z-index:25168281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from="0,46.75pt" to="542.3pt,46.7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" strokecolor="black [3213]" strokeweight="2pt">
                <v:shadow opacity="22938f" mv:blur="38100f" offset="0,2pt"/>
                <w10:wrap type="tight"/>
              </v:line>
            </w:pict>
          </mc:Fallback>
        </mc:AlternateContent>
      </w:r>
      <w:r w:rsidR="003A17C9">
        <w:rPr>
          <w:noProof/>
          <w:kern w:val="16"/>
        </w:rPr>
        <mc:AlternateContent>
          <mc:Choice Requires="wps">
            <w:drawing>
              <wp:anchor distT="0" distB="0" distL="114300" distR="114300" simplePos="0" relativeHeight="251680768" behindDoc="1" locked="0" layoutInCell="1" allowOverlap="1" wp14:anchorId="60A35720" wp14:editId="7552488E">
                <wp:simplePos x="0" y="0"/>
                <wp:positionH relativeFrom="column">
                  <wp:posOffset>2968625</wp:posOffset>
                </wp:positionH>
                <wp:positionV relativeFrom="paragraph">
                  <wp:posOffset>-52070</wp:posOffset>
                </wp:positionV>
                <wp:extent cx="3799840" cy="764540"/>
                <wp:effectExtent l="0" t="0" r="10160" b="22860"/>
                <wp:wrapTight wrapText="bothSides">
                  <wp:wrapPolygon edited="0">
                    <wp:start x="0" y="0"/>
                    <wp:lineTo x="0" y="21528"/>
                    <wp:lineTo x="21513" y="21528"/>
                    <wp:lineTo x="21513" y="0"/>
                    <wp:lineTo x="0" y="0"/>
                  </wp:wrapPolygon>
                </wp:wrapTight>
                <wp:docPr id="54"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99840" cy="764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63553C" w14:textId="77777777" w:rsidR="00B85D7C" w:rsidRPr="00C3456F" w:rsidRDefault="00B85D7C" w:rsidP="00A77E1C">
                            <w:pPr>
                              <w:spacing w:after="0"/>
                              <w:jc w:val="right"/>
                            </w:pPr>
                            <w:r>
                              <w:t xml:space="preserve">  </w:t>
                            </w:r>
                            <w:r w:rsidRPr="00023A08">
                              <w:rPr>
                                <w:noProof/>
                              </w:rPr>
                              <w:drawing>
                                <wp:inline distT="0" distB="0" distL="0" distR="0" wp14:anchorId="17B13CAE" wp14:editId="0571A858">
                                  <wp:extent cx="2263563" cy="633695"/>
                                  <wp:effectExtent l="0" t="0" r="0" b="1905"/>
                                  <wp:docPr id="10" name="Picture 5" descr="31747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174726.jpg"/>
                                          <pic:cNvPicPr/>
                                        </pic:nvPicPr>
                                        <pic:blipFill>
                                          <a:blip r:embed="rId31">
                                            <a:lum bright="3000" contrast="3000"/>
                                          </a:blip>
                                          <a:srcRect t="13191" b="47937"/>
                                          <a:stretch>
                                            <a:fillRect/>
                                          </a:stretch>
                                        </pic:blipFill>
                                        <pic:spPr>
                                          <a:xfrm>
                                            <a:off x="0" y="0"/>
                                            <a:ext cx="2265361" cy="634198"/>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 o:spid="_x0000_s1048" type="#_x0000_t202" style="position:absolute;margin-left:233.75pt;margin-top:-4.05pt;width:299.2pt;height:60.2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" filled="f" stroked="f">
                <v:textbox inset="0,0,0,0">
                  <w:txbxContent>
                    <w:p w14:paraId="5463553C" w14:textId="77777777" w:rsidR="00B85D7C" w:rsidRPr="00C3456F" w:rsidRDefault="00B85D7C" w:rsidP="00A77E1C">
                      <w:pPr>
                        <w:spacing w:after="0"/>
                        <w:jc w:val="right"/>
                      </w:pPr>
                      <w:r>
                        <w:t xml:space="preserve">  </w:t>
                      </w:r>
                      <w:r w:rsidRPr="00023A08">
                        <w:rPr>
                          <w:noProof/>
                        </w:rPr>
                        <w:drawing>
                          <wp:inline distT="0" distB="0" distL="0" distR="0" wp14:anchorId="17B13CAE" wp14:editId="0571A858">
                            <wp:extent cx="2263563" cy="633695"/>
                            <wp:effectExtent l="0" t="0" r="0" b="1905"/>
                            <wp:docPr id="10" name="Picture 5" descr="31747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174726.jpg"/>
                                    <pic:cNvPicPr/>
                                  </pic:nvPicPr>
                                  <pic:blipFill>
                                    <a:blip r:embed="rId31">
                                      <a:lum bright="3000" contrast="3000"/>
                                    </a:blip>
                                    <a:srcRect t="13191" b="47937"/>
                                    <a:stretch>
                                      <a:fillRect/>
                                    </a:stretch>
                                  </pic:blipFill>
                                  <pic:spPr>
                                    <a:xfrm>
                                      <a:off x="0" y="0"/>
                                      <a:ext cx="2265361" cy="634198"/>
                                    </a:xfrm>
                                    <a:prstGeom prst="rect">
                                      <a:avLst/>
                                    </a:prstGeom>
                                  </pic:spPr>
                                </pic:pic>
                              </a:graphicData>
                            </a:graphic>
                          </wp:inline>
                        </w:drawing>
                      </w:r>
                    </w:p>
                  </w:txbxContent>
                </v:textbox>
                <w10:wrap type="tight"/>
              </v:shape>
            </w:pict>
          </mc:Fallback>
        </mc:AlternateContent>
      </w:r>
      <w:r w:rsidR="003A17C9">
        <w:rPr>
          <w:noProof/>
          <w:kern w:val="16"/>
        </w:rPr>
        <mc:AlternateContent>
          <mc:Choice Requires="wps">
            <w:drawing>
              <wp:anchor distT="0" distB="0" distL="114300" distR="114300" simplePos="0" relativeHeight="251700224" behindDoc="0" locked="0" layoutInCell="1" allowOverlap="1" wp14:anchorId="70B658EF" wp14:editId="1E7EB1A7">
                <wp:simplePos x="0" y="0"/>
                <wp:positionH relativeFrom="column">
                  <wp:posOffset>118745</wp:posOffset>
                </wp:positionH>
                <wp:positionV relativeFrom="paragraph">
                  <wp:posOffset>-237490</wp:posOffset>
                </wp:positionV>
                <wp:extent cx="2374900" cy="712470"/>
                <wp:effectExtent l="0" t="0" r="0" b="0"/>
                <wp:wrapTight wrapText="bothSides">
                  <wp:wrapPolygon edited="0">
                    <wp:start x="231" y="770"/>
                    <wp:lineTo x="231" y="20021"/>
                    <wp:lineTo x="21022" y="20021"/>
                    <wp:lineTo x="21022" y="770"/>
                    <wp:lineTo x="231" y="770"/>
                  </wp:wrapPolygon>
                </wp:wrapTight>
                <wp:docPr id="56"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900" cy="712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A617EC" w14:textId="77777777" w:rsidR="00B85D7C" w:rsidRPr="003A17C9" w:rsidRDefault="00B85D7C" w:rsidP="00A41119">
                            <w:pPr>
                              <w:spacing w:after="0" w:line="276" w:lineRule="auto"/>
                              <w:rPr>
                                <w:i/>
                                <w:color w:val="730000"/>
                                <w:spacing w:val="0"/>
                                <w:sz w:val="16"/>
                                <w:szCs w:val="16"/>
                              </w:rPr>
                            </w:pPr>
                            <w:r w:rsidRPr="003A17C9">
                              <w:rPr>
                                <w:i/>
                                <w:color w:val="800000"/>
                                <w:spacing w:val="0"/>
                                <w:sz w:val="16"/>
                                <w:szCs w:val="16"/>
                              </w:rPr>
                              <w:t xml:space="preserve">   </w:t>
                            </w:r>
                            <w:r w:rsidRPr="003A17C9">
                              <w:rPr>
                                <w:i/>
                                <w:color w:val="730000"/>
                                <w:spacing w:val="0"/>
                                <w:sz w:val="16"/>
                                <w:szCs w:val="16"/>
                              </w:rPr>
                              <w:t xml:space="preserve">Raising worshipful, caring, </w:t>
                            </w:r>
                            <w:r w:rsidRPr="003A17C9">
                              <w:rPr>
                                <w:i/>
                                <w:color w:val="730000"/>
                                <w:spacing w:val="0"/>
                                <w:sz w:val="16"/>
                                <w:szCs w:val="16"/>
                              </w:rPr>
                              <w:br/>
                            </w:r>
                            <w:proofErr w:type="gramStart"/>
                            <w:r w:rsidRPr="003A17C9">
                              <w:rPr>
                                <w:i/>
                                <w:color w:val="730000"/>
                                <w:spacing w:val="0"/>
                                <w:sz w:val="16"/>
                                <w:szCs w:val="16"/>
                              </w:rPr>
                              <w:t xml:space="preserve">     disciple</w:t>
                            </w:r>
                            <w:proofErr w:type="gramEnd"/>
                            <w:r w:rsidRPr="003A17C9">
                              <w:rPr>
                                <w:i/>
                                <w:color w:val="730000"/>
                                <w:spacing w:val="0"/>
                                <w:sz w:val="16"/>
                                <w:szCs w:val="16"/>
                              </w:rPr>
                              <w:t xml:space="preserve">-making servants of the Lord Jesus Christ as we reach </w:t>
                            </w:r>
                          </w:p>
                          <w:p w14:paraId="28F08CBC" w14:textId="77777777" w:rsidR="00B85D7C" w:rsidRPr="003A17C9" w:rsidRDefault="00B85D7C" w:rsidP="00A41119">
                            <w:pPr>
                              <w:spacing w:after="0" w:line="276" w:lineRule="auto"/>
                              <w:rPr>
                                <w:i/>
                                <w:color w:val="730000"/>
                                <w:spacing w:val="0"/>
                                <w:sz w:val="16"/>
                                <w:szCs w:val="16"/>
                              </w:rPr>
                            </w:pPr>
                            <w:r w:rsidRPr="003A17C9">
                              <w:rPr>
                                <w:i/>
                                <w:color w:val="730000"/>
                                <w:spacing w:val="0"/>
                                <w:sz w:val="16"/>
                                <w:szCs w:val="16"/>
                              </w:rPr>
                              <w:t xml:space="preserve">        </w:t>
                            </w:r>
                            <w:proofErr w:type="gramStart"/>
                            <w:r w:rsidRPr="003A17C9">
                              <w:rPr>
                                <w:i/>
                                <w:color w:val="730000"/>
                                <w:spacing w:val="0"/>
                                <w:sz w:val="16"/>
                                <w:szCs w:val="16"/>
                              </w:rPr>
                              <w:t>our</w:t>
                            </w:r>
                            <w:proofErr w:type="gramEnd"/>
                            <w:r w:rsidRPr="003A17C9">
                              <w:rPr>
                                <w:i/>
                                <w:color w:val="730000"/>
                                <w:spacing w:val="0"/>
                                <w:sz w:val="16"/>
                                <w:szCs w:val="16"/>
                              </w:rPr>
                              <w:t xml:space="preserve"> community and the World.</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5" o:spid="_x0000_s1049" type="#_x0000_t202" style="position:absolute;margin-left:9.35pt;margin-top:-18.65pt;width:187pt;height:56.1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" filled="f" stroked="f">
                <v:textbox inset=",7.2pt,,7.2pt">
                  <w:txbxContent>
                    <w:p w14:paraId="32A617EC" w14:textId="77777777" w:rsidR="00B85D7C" w:rsidRPr="003A17C9" w:rsidRDefault="00B85D7C" w:rsidP="00A41119">
                      <w:pPr>
                        <w:spacing w:after="0" w:line="276" w:lineRule="auto"/>
                        <w:rPr>
                          <w:i/>
                          <w:color w:val="730000"/>
                          <w:spacing w:val="0"/>
                          <w:sz w:val="16"/>
                          <w:szCs w:val="16"/>
                        </w:rPr>
                      </w:pPr>
                      <w:r w:rsidRPr="003A17C9">
                        <w:rPr>
                          <w:i/>
                          <w:color w:val="800000"/>
                          <w:spacing w:val="0"/>
                          <w:sz w:val="16"/>
                          <w:szCs w:val="16"/>
                        </w:rPr>
                        <w:t xml:space="preserve">   </w:t>
                      </w:r>
                      <w:r w:rsidRPr="003A17C9">
                        <w:rPr>
                          <w:i/>
                          <w:color w:val="730000"/>
                          <w:spacing w:val="0"/>
                          <w:sz w:val="16"/>
                          <w:szCs w:val="16"/>
                        </w:rPr>
                        <w:t xml:space="preserve">Raising worshipful, caring, </w:t>
                      </w:r>
                      <w:r w:rsidRPr="003A17C9">
                        <w:rPr>
                          <w:i/>
                          <w:color w:val="730000"/>
                          <w:spacing w:val="0"/>
                          <w:sz w:val="16"/>
                          <w:szCs w:val="16"/>
                        </w:rPr>
                        <w:br/>
                      </w:r>
                      <w:proofErr w:type="gramStart"/>
                      <w:r w:rsidRPr="003A17C9">
                        <w:rPr>
                          <w:i/>
                          <w:color w:val="730000"/>
                          <w:spacing w:val="0"/>
                          <w:sz w:val="16"/>
                          <w:szCs w:val="16"/>
                        </w:rPr>
                        <w:t xml:space="preserve">     disciple</w:t>
                      </w:r>
                      <w:proofErr w:type="gramEnd"/>
                      <w:r w:rsidRPr="003A17C9">
                        <w:rPr>
                          <w:i/>
                          <w:color w:val="730000"/>
                          <w:spacing w:val="0"/>
                          <w:sz w:val="16"/>
                          <w:szCs w:val="16"/>
                        </w:rPr>
                        <w:t xml:space="preserve">-making servants of the Lord Jesus Christ as we reach </w:t>
                      </w:r>
                    </w:p>
                    <w:p w14:paraId="28F08CBC" w14:textId="77777777" w:rsidR="00B85D7C" w:rsidRPr="003A17C9" w:rsidRDefault="00B85D7C" w:rsidP="00A41119">
                      <w:pPr>
                        <w:spacing w:after="0" w:line="276" w:lineRule="auto"/>
                        <w:rPr>
                          <w:i/>
                          <w:color w:val="730000"/>
                          <w:spacing w:val="0"/>
                          <w:sz w:val="16"/>
                          <w:szCs w:val="16"/>
                        </w:rPr>
                      </w:pPr>
                      <w:r w:rsidRPr="003A17C9">
                        <w:rPr>
                          <w:i/>
                          <w:color w:val="730000"/>
                          <w:spacing w:val="0"/>
                          <w:sz w:val="16"/>
                          <w:szCs w:val="16"/>
                        </w:rPr>
                        <w:t xml:space="preserve">        </w:t>
                      </w:r>
                      <w:proofErr w:type="gramStart"/>
                      <w:r w:rsidRPr="003A17C9">
                        <w:rPr>
                          <w:i/>
                          <w:color w:val="730000"/>
                          <w:spacing w:val="0"/>
                          <w:sz w:val="16"/>
                          <w:szCs w:val="16"/>
                        </w:rPr>
                        <w:t>our</w:t>
                      </w:r>
                      <w:proofErr w:type="gramEnd"/>
                      <w:r w:rsidRPr="003A17C9">
                        <w:rPr>
                          <w:i/>
                          <w:color w:val="730000"/>
                          <w:spacing w:val="0"/>
                          <w:sz w:val="16"/>
                          <w:szCs w:val="16"/>
                        </w:rPr>
                        <w:t xml:space="preserve"> community and the World.</w:t>
                      </w:r>
                    </w:p>
                  </w:txbxContent>
                </v:textbox>
                <w10:wrap type="tight"/>
              </v:shape>
            </w:pict>
          </mc:Fallback>
        </mc:AlternateContent>
      </w:r>
      <w:r w:rsidR="00160A59">
        <w:rPr>
          <w:noProof/>
          <w:kern w:val="16"/>
        </w:rPr>
        <mc:AlternateContent>
          <mc:Choice Requires="wps">
            <w:drawing>
              <wp:anchor distT="0" distB="0" distL="114299" distR="114299" simplePos="0" relativeHeight="251678720" behindDoc="0" locked="0" layoutInCell="1" allowOverlap="1" wp14:anchorId="7D720BA3" wp14:editId="1B35605B">
                <wp:simplePos x="0" y="0"/>
                <wp:positionH relativeFrom="column">
                  <wp:posOffset>3443604</wp:posOffset>
                </wp:positionH>
                <wp:positionV relativeFrom="paragraph">
                  <wp:posOffset>949960</wp:posOffset>
                </wp:positionV>
                <wp:extent cx="0" cy="7480935"/>
                <wp:effectExtent l="0" t="0" r="25400" b="37465"/>
                <wp:wrapTight wrapText="bothSides">
                  <wp:wrapPolygon edited="0">
                    <wp:start x="-1" y="0"/>
                    <wp:lineTo x="-1" y="21635"/>
                    <wp:lineTo x="-1" y="21635"/>
                    <wp:lineTo x="-1" y="0"/>
                    <wp:lineTo x="-1" y="0"/>
                  </wp:wrapPolygon>
                </wp:wrapTight>
                <wp:docPr id="61" name="Lin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480935"/>
                        </a:xfrm>
                        <a:prstGeom prst="line">
                          <a:avLst/>
                        </a:prstGeom>
                        <a:noFill/>
                        <a:ln w="635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7" o:spid="_x0000_s1026" style="position:absolute;z-index:251678720;visibility:visible;mso-wrap-style:square;mso-width-percent:0;mso-height-percent:0;mso-wrap-distance-left:114299emu;mso-wrap-distance-top:0;mso-wrap-distance-right:114299emu;mso-wrap-distance-bottom:0;mso-position-horizontal:absolute;mso-position-horizontal-relative:text;mso-position-vertical:absolute;mso-position-vertical-relative:text;mso-width-percent:0;mso-height-percent:0;mso-width-relative:page;mso-height-relative:page" from="271.15pt,74.8pt" to="271.15pt,663.8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" strokecolor="black [3213]" strokeweight=".5pt">
                <v:shadow opacity="22938f" mv:blur="38100f" offset="0,2pt"/>
                <w10:wrap type="tight"/>
              </v:line>
            </w:pict>
          </mc:Fallback>
        </mc:AlternateContent>
      </w:r>
    </w:p>
    <w:sectPr w:rsidR="000C27A4" w:rsidRPr="00FF3BC1" w:rsidSect="00D476F6">
      <w:type w:val="continuous"/>
      <w:pgSz w:w="12240" w:h="15840"/>
      <w:pgMar w:top="720" w:right="720" w:bottom="576" w:left="720" w:header="720" w:footer="720" w:gutter="0"/>
      <w:cols w:num="2" w:space="720"/>
      <w:noEndnote/>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EBA129" w14:textId="77777777" w:rsidR="003049C1" w:rsidRDefault="003049C1">
      <w:pPr>
        <w:spacing w:after="0" w:line="240" w:lineRule="auto"/>
      </w:pPr>
      <w:r>
        <w:separator/>
      </w:r>
    </w:p>
  </w:endnote>
  <w:endnote w:type="continuationSeparator" w:id="0">
    <w:p w14:paraId="5426950F" w14:textId="77777777" w:rsidR="003049C1" w:rsidRDefault="003049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Times">
    <w:panose1 w:val="02000500000000000000"/>
    <w:charset w:val="4D"/>
    <w:family w:val="roman"/>
    <w:notTrueType/>
    <w:pitch w:val="variable"/>
    <w:sig w:usb0="00000003" w:usb1="00000000" w:usb2="00000000" w:usb3="00000000" w:csb0="00000001" w:csb1="00000000"/>
  </w:font>
  <w:font w:name="Lucida Bright">
    <w:panose1 w:val="02040602050505020304"/>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Arial Narrow Bold">
    <w:panose1 w:val="020B0706020202030204"/>
    <w:charset w:val="00"/>
    <w:family w:val="auto"/>
    <w:pitch w:val="variable"/>
    <w:sig w:usb0="00000287" w:usb1="00000800" w:usb2="00000000" w:usb3="00000000" w:csb0="0000009F" w:csb1="00000000"/>
  </w:font>
  <w:font w:name="Arial">
    <w:panose1 w:val="020B0604020202020204"/>
    <w:charset w:val="00"/>
    <w:family w:val="auto"/>
    <w:pitch w:val="variable"/>
    <w:sig w:usb0="E0002AFF" w:usb1="C0007843" w:usb2="00000009" w:usb3="00000000" w:csb0="000001FF" w:csb1="00000000"/>
  </w:font>
  <w:font w:name="Arial Narrow">
    <w:panose1 w:val="020B050602020203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Black">
    <w:panose1 w:val="020B0A04020102020204"/>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Helvetica Neue Light">
    <w:panose1 w:val="02000403000000020004"/>
    <w:charset w:val="00"/>
    <w:family w:val="auto"/>
    <w:pitch w:val="variable"/>
    <w:sig w:usb0="80000067" w:usb1="00000000" w:usb2="00000000" w:usb3="00000000" w:csb0="00000001" w:csb1="00000000"/>
  </w:font>
  <w:font w:name="Wingdings 3">
    <w:panose1 w:val="05040102010807070707"/>
    <w:charset w:val="02"/>
    <w:family w:val="auto"/>
    <w:pitch w:val="variable"/>
    <w:sig w:usb0="00000000" w:usb1="10000000" w:usb2="00000000" w:usb3="00000000" w:csb0="80000000" w:csb1="00000000"/>
  </w:font>
  <w:font w:name="Helvetica">
    <w:panose1 w:val="00000000000000000000"/>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B0CF44" w14:textId="77777777" w:rsidR="003049C1" w:rsidRDefault="003049C1">
      <w:pPr>
        <w:spacing w:after="0" w:line="240" w:lineRule="auto"/>
      </w:pPr>
      <w:r>
        <w:separator/>
      </w:r>
    </w:p>
  </w:footnote>
  <w:footnote w:type="continuationSeparator" w:id="0">
    <w:p w14:paraId="45BF3BEA" w14:textId="77777777" w:rsidR="003049C1" w:rsidRDefault="003049C1">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5pt;height:15pt" o:bullet="t">
        <v:imagedata r:id="rId1" o:title="Word Work File L_735764138"/>
      </v:shape>
    </w:pict>
  </w:numPicBullet>
  <w:abstractNum w:abstractNumId="0">
    <w:nsid w:val="10A004FB"/>
    <w:multiLevelType w:val="hybridMultilevel"/>
    <w:tmpl w:val="5D888C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9B30389"/>
    <w:multiLevelType w:val="hybridMultilevel"/>
    <w:tmpl w:val="82B6F3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AE540B4"/>
    <w:multiLevelType w:val="hybridMultilevel"/>
    <w:tmpl w:val="3C700B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F9810F3"/>
    <w:multiLevelType w:val="hybridMultilevel"/>
    <w:tmpl w:val="CA7A29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8DD30F2"/>
    <w:multiLevelType w:val="hybridMultilevel"/>
    <w:tmpl w:val="BEAE9234"/>
    <w:lvl w:ilvl="0" w:tplc="04090007">
      <w:start w:val="1"/>
      <w:numFmt w:val="bullet"/>
      <w:lvlText w:val=""/>
      <w:lvlPicBulletId w:val="0"/>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nsid w:val="4484395C"/>
    <w:multiLevelType w:val="hybridMultilevel"/>
    <w:tmpl w:val="887EB464"/>
    <w:lvl w:ilvl="0" w:tplc="1BA02CAA">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993625A"/>
    <w:multiLevelType w:val="hybridMultilevel"/>
    <w:tmpl w:val="BA8AD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E543754"/>
    <w:multiLevelType w:val="hybridMultilevel"/>
    <w:tmpl w:val="0A5227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9611BBA"/>
    <w:multiLevelType w:val="hybridMultilevel"/>
    <w:tmpl w:val="7720851E"/>
    <w:lvl w:ilvl="0" w:tplc="130E4D0E">
      <w:start w:val="1"/>
      <w:numFmt w:val="upperRoman"/>
      <w:lvlText w:val="%1."/>
      <w:lvlJc w:val="left"/>
      <w:pPr>
        <w:ind w:left="765" w:hanging="720"/>
      </w:pPr>
      <w:rPr>
        <w:rFonts w:hint="default"/>
        <w:b/>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9">
    <w:nsid w:val="5A3D1822"/>
    <w:multiLevelType w:val="hybridMultilevel"/>
    <w:tmpl w:val="F858E8D2"/>
    <w:lvl w:ilvl="0" w:tplc="8BC80C5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593154A"/>
    <w:multiLevelType w:val="hybridMultilevel"/>
    <w:tmpl w:val="E8D6D7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96215AA"/>
    <w:multiLevelType w:val="hybridMultilevel"/>
    <w:tmpl w:val="ABAC6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F3469B0"/>
    <w:multiLevelType w:val="hybridMultilevel"/>
    <w:tmpl w:val="7FAEA4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48677CD"/>
    <w:multiLevelType w:val="hybridMultilevel"/>
    <w:tmpl w:val="1BC2317A"/>
    <w:lvl w:ilvl="0" w:tplc="350C93F2">
      <w:start w:val="1"/>
      <w:numFmt w:val="decimal"/>
      <w:lvlText w:val="%1."/>
      <w:lvlJc w:val="left"/>
      <w:pPr>
        <w:ind w:left="720" w:hanging="360"/>
      </w:pPr>
      <w:rPr>
        <w:rFonts w:ascii="Times New Roman" w:eastAsia="Times New Roman"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5D37E05"/>
    <w:multiLevelType w:val="hybridMultilevel"/>
    <w:tmpl w:val="8138D4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7FD43EBE"/>
    <w:multiLevelType w:val="hybridMultilevel"/>
    <w:tmpl w:val="6CD46B7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7"/>
  </w:num>
  <w:num w:numId="3">
    <w:abstractNumId w:val="14"/>
  </w:num>
  <w:num w:numId="4">
    <w:abstractNumId w:val="4"/>
  </w:num>
  <w:num w:numId="5">
    <w:abstractNumId w:val="2"/>
  </w:num>
  <w:num w:numId="6">
    <w:abstractNumId w:val="12"/>
  </w:num>
  <w:num w:numId="7">
    <w:abstractNumId w:val="13"/>
  </w:num>
  <w:num w:numId="8">
    <w:abstractNumId w:val="0"/>
  </w:num>
  <w:num w:numId="9">
    <w:abstractNumId w:val="6"/>
  </w:num>
  <w:num w:numId="10">
    <w:abstractNumId w:val="11"/>
  </w:num>
  <w:num w:numId="11">
    <w:abstractNumId w:val="10"/>
  </w:num>
  <w:num w:numId="12">
    <w:abstractNumId w:val="8"/>
  </w:num>
  <w:num w:numId="13">
    <w:abstractNumId w:val="9"/>
  </w:num>
  <w:num w:numId="14">
    <w:abstractNumId w:val="1"/>
  </w:num>
  <w:num w:numId="15">
    <w:abstractNumId w:val="15"/>
  </w:num>
  <w:num w:numId="16">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activeWritingStyle w:appName="MSWord" w:lang="en-US" w:vendorID="64" w:dllVersion="131078" w:nlCheck="1" w:checkStyle="1"/>
  <w:proofState w:spelling="clean" w:grammar="clean"/>
  <w:attachedTemplate r:id="rId1"/>
  <w:revisionView w:markup="0"/>
  <w:defaultTabStop w:val="720"/>
  <w:drawingGridHorizontalSpacing w:val="187"/>
  <w:drawingGridVerticalSpacing w:val="187"/>
  <w:noPunctuationKerning/>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709D"/>
    <w:rsid w:val="00000B94"/>
    <w:rsid w:val="00001A50"/>
    <w:rsid w:val="00002852"/>
    <w:rsid w:val="00003356"/>
    <w:rsid w:val="00003CFE"/>
    <w:rsid w:val="00003E01"/>
    <w:rsid w:val="00003EFE"/>
    <w:rsid w:val="00004EEC"/>
    <w:rsid w:val="00006FBC"/>
    <w:rsid w:val="000079E8"/>
    <w:rsid w:val="0001057D"/>
    <w:rsid w:val="0001097A"/>
    <w:rsid w:val="00011550"/>
    <w:rsid w:val="00013AA9"/>
    <w:rsid w:val="00014FDB"/>
    <w:rsid w:val="00016DBA"/>
    <w:rsid w:val="00017997"/>
    <w:rsid w:val="00017AFB"/>
    <w:rsid w:val="00021AA7"/>
    <w:rsid w:val="000233E8"/>
    <w:rsid w:val="00023A08"/>
    <w:rsid w:val="00026FEE"/>
    <w:rsid w:val="000311E9"/>
    <w:rsid w:val="0003323B"/>
    <w:rsid w:val="00034179"/>
    <w:rsid w:val="00034DE0"/>
    <w:rsid w:val="000360BE"/>
    <w:rsid w:val="00036739"/>
    <w:rsid w:val="00040122"/>
    <w:rsid w:val="00040364"/>
    <w:rsid w:val="00040C57"/>
    <w:rsid w:val="00041028"/>
    <w:rsid w:val="000413F8"/>
    <w:rsid w:val="000422E4"/>
    <w:rsid w:val="00042817"/>
    <w:rsid w:val="00045745"/>
    <w:rsid w:val="00045D85"/>
    <w:rsid w:val="000464C5"/>
    <w:rsid w:val="000471F3"/>
    <w:rsid w:val="00050E8E"/>
    <w:rsid w:val="000510DB"/>
    <w:rsid w:val="00051606"/>
    <w:rsid w:val="00051E92"/>
    <w:rsid w:val="000529B4"/>
    <w:rsid w:val="00055746"/>
    <w:rsid w:val="00055921"/>
    <w:rsid w:val="0005613B"/>
    <w:rsid w:val="00056ACB"/>
    <w:rsid w:val="00057786"/>
    <w:rsid w:val="00057B12"/>
    <w:rsid w:val="00057E06"/>
    <w:rsid w:val="00060599"/>
    <w:rsid w:val="00060741"/>
    <w:rsid w:val="00060B21"/>
    <w:rsid w:val="00061D46"/>
    <w:rsid w:val="000620CD"/>
    <w:rsid w:val="000630B9"/>
    <w:rsid w:val="00063CDC"/>
    <w:rsid w:val="00063F2B"/>
    <w:rsid w:val="0006560D"/>
    <w:rsid w:val="00066363"/>
    <w:rsid w:val="00066FC5"/>
    <w:rsid w:val="00070174"/>
    <w:rsid w:val="00071020"/>
    <w:rsid w:val="000718C6"/>
    <w:rsid w:val="00071ACD"/>
    <w:rsid w:val="00071F6B"/>
    <w:rsid w:val="0007203F"/>
    <w:rsid w:val="00072AE7"/>
    <w:rsid w:val="000733BF"/>
    <w:rsid w:val="00074364"/>
    <w:rsid w:val="000743C6"/>
    <w:rsid w:val="000748B9"/>
    <w:rsid w:val="00076F0C"/>
    <w:rsid w:val="00080361"/>
    <w:rsid w:val="00081F83"/>
    <w:rsid w:val="0008249B"/>
    <w:rsid w:val="0008332C"/>
    <w:rsid w:val="0008358E"/>
    <w:rsid w:val="00083664"/>
    <w:rsid w:val="00083DEF"/>
    <w:rsid w:val="00085FAA"/>
    <w:rsid w:val="000868D8"/>
    <w:rsid w:val="000878CC"/>
    <w:rsid w:val="00087F3D"/>
    <w:rsid w:val="000900B9"/>
    <w:rsid w:val="00090DFA"/>
    <w:rsid w:val="000914C6"/>
    <w:rsid w:val="00091559"/>
    <w:rsid w:val="000917A6"/>
    <w:rsid w:val="00091BB7"/>
    <w:rsid w:val="00092844"/>
    <w:rsid w:val="00092991"/>
    <w:rsid w:val="000929BF"/>
    <w:rsid w:val="00093300"/>
    <w:rsid w:val="000942A0"/>
    <w:rsid w:val="00094370"/>
    <w:rsid w:val="000969ED"/>
    <w:rsid w:val="00097243"/>
    <w:rsid w:val="0009797F"/>
    <w:rsid w:val="00097BE0"/>
    <w:rsid w:val="000A0DE8"/>
    <w:rsid w:val="000A1DB3"/>
    <w:rsid w:val="000A3200"/>
    <w:rsid w:val="000A377B"/>
    <w:rsid w:val="000A3FD2"/>
    <w:rsid w:val="000A4308"/>
    <w:rsid w:val="000A47EA"/>
    <w:rsid w:val="000A5B67"/>
    <w:rsid w:val="000A5E4D"/>
    <w:rsid w:val="000A7BA1"/>
    <w:rsid w:val="000B0671"/>
    <w:rsid w:val="000B1664"/>
    <w:rsid w:val="000B2B34"/>
    <w:rsid w:val="000B3605"/>
    <w:rsid w:val="000B3A98"/>
    <w:rsid w:val="000B6B12"/>
    <w:rsid w:val="000B748C"/>
    <w:rsid w:val="000B74CD"/>
    <w:rsid w:val="000C0C4C"/>
    <w:rsid w:val="000C1985"/>
    <w:rsid w:val="000C27A4"/>
    <w:rsid w:val="000C27C6"/>
    <w:rsid w:val="000C28AF"/>
    <w:rsid w:val="000C3CD4"/>
    <w:rsid w:val="000C45DE"/>
    <w:rsid w:val="000C4694"/>
    <w:rsid w:val="000C5D72"/>
    <w:rsid w:val="000C6378"/>
    <w:rsid w:val="000C64D5"/>
    <w:rsid w:val="000C6C8B"/>
    <w:rsid w:val="000C766F"/>
    <w:rsid w:val="000D0754"/>
    <w:rsid w:val="000D0CFD"/>
    <w:rsid w:val="000D0F13"/>
    <w:rsid w:val="000D297C"/>
    <w:rsid w:val="000D3139"/>
    <w:rsid w:val="000D43F7"/>
    <w:rsid w:val="000D4C29"/>
    <w:rsid w:val="000D722A"/>
    <w:rsid w:val="000E069F"/>
    <w:rsid w:val="000E11E3"/>
    <w:rsid w:val="000E194A"/>
    <w:rsid w:val="000E1BEA"/>
    <w:rsid w:val="000E2838"/>
    <w:rsid w:val="000E2B39"/>
    <w:rsid w:val="000E65A7"/>
    <w:rsid w:val="000E7563"/>
    <w:rsid w:val="000F0EE6"/>
    <w:rsid w:val="000F2DFA"/>
    <w:rsid w:val="000F4457"/>
    <w:rsid w:val="000F57A1"/>
    <w:rsid w:val="000F6099"/>
    <w:rsid w:val="000F6D8E"/>
    <w:rsid w:val="000F7FA1"/>
    <w:rsid w:val="001008FE"/>
    <w:rsid w:val="0010236E"/>
    <w:rsid w:val="00102C69"/>
    <w:rsid w:val="0010436A"/>
    <w:rsid w:val="0010646E"/>
    <w:rsid w:val="00107A0E"/>
    <w:rsid w:val="00107D8E"/>
    <w:rsid w:val="00107EBB"/>
    <w:rsid w:val="00110186"/>
    <w:rsid w:val="0011102A"/>
    <w:rsid w:val="00111A4D"/>
    <w:rsid w:val="00112CF4"/>
    <w:rsid w:val="00112FDB"/>
    <w:rsid w:val="001135AF"/>
    <w:rsid w:val="00114B16"/>
    <w:rsid w:val="001152BE"/>
    <w:rsid w:val="00115626"/>
    <w:rsid w:val="00115D6E"/>
    <w:rsid w:val="001179E6"/>
    <w:rsid w:val="00120031"/>
    <w:rsid w:val="001207B0"/>
    <w:rsid w:val="00120A64"/>
    <w:rsid w:val="001230A3"/>
    <w:rsid w:val="00123A67"/>
    <w:rsid w:val="001245BC"/>
    <w:rsid w:val="00125468"/>
    <w:rsid w:val="0012729B"/>
    <w:rsid w:val="00127F86"/>
    <w:rsid w:val="001306C7"/>
    <w:rsid w:val="0013503D"/>
    <w:rsid w:val="00137333"/>
    <w:rsid w:val="00137E11"/>
    <w:rsid w:val="0014116B"/>
    <w:rsid w:val="001415DD"/>
    <w:rsid w:val="00141F51"/>
    <w:rsid w:val="00142427"/>
    <w:rsid w:val="00142A68"/>
    <w:rsid w:val="0014471F"/>
    <w:rsid w:val="001452D1"/>
    <w:rsid w:val="001456D6"/>
    <w:rsid w:val="00146465"/>
    <w:rsid w:val="0014684C"/>
    <w:rsid w:val="00152D01"/>
    <w:rsid w:val="00153C71"/>
    <w:rsid w:val="00153DFF"/>
    <w:rsid w:val="001541F9"/>
    <w:rsid w:val="00155503"/>
    <w:rsid w:val="001558D6"/>
    <w:rsid w:val="00155C31"/>
    <w:rsid w:val="001560A3"/>
    <w:rsid w:val="00156176"/>
    <w:rsid w:val="0015785E"/>
    <w:rsid w:val="00157C70"/>
    <w:rsid w:val="00160A59"/>
    <w:rsid w:val="00161936"/>
    <w:rsid w:val="00162A2D"/>
    <w:rsid w:val="00164155"/>
    <w:rsid w:val="00164B01"/>
    <w:rsid w:val="0016575B"/>
    <w:rsid w:val="001658A6"/>
    <w:rsid w:val="001658C3"/>
    <w:rsid w:val="00167922"/>
    <w:rsid w:val="00170D7E"/>
    <w:rsid w:val="0017364A"/>
    <w:rsid w:val="00174DEC"/>
    <w:rsid w:val="001752ED"/>
    <w:rsid w:val="0017609E"/>
    <w:rsid w:val="00176954"/>
    <w:rsid w:val="00176C72"/>
    <w:rsid w:val="001776BD"/>
    <w:rsid w:val="00177DEA"/>
    <w:rsid w:val="00177EFB"/>
    <w:rsid w:val="00180CE2"/>
    <w:rsid w:val="001812A8"/>
    <w:rsid w:val="00181E9F"/>
    <w:rsid w:val="001835BF"/>
    <w:rsid w:val="001837EF"/>
    <w:rsid w:val="001864CF"/>
    <w:rsid w:val="00187CCD"/>
    <w:rsid w:val="00190C90"/>
    <w:rsid w:val="00191137"/>
    <w:rsid w:val="00191B1B"/>
    <w:rsid w:val="001921EC"/>
    <w:rsid w:val="0019315E"/>
    <w:rsid w:val="00193F15"/>
    <w:rsid w:val="00194509"/>
    <w:rsid w:val="00194595"/>
    <w:rsid w:val="00195983"/>
    <w:rsid w:val="001963E7"/>
    <w:rsid w:val="00196534"/>
    <w:rsid w:val="0019669F"/>
    <w:rsid w:val="00196867"/>
    <w:rsid w:val="00196C1D"/>
    <w:rsid w:val="001A1CB8"/>
    <w:rsid w:val="001A4316"/>
    <w:rsid w:val="001A5665"/>
    <w:rsid w:val="001A6365"/>
    <w:rsid w:val="001A775E"/>
    <w:rsid w:val="001B0A74"/>
    <w:rsid w:val="001B0BAD"/>
    <w:rsid w:val="001B0EBE"/>
    <w:rsid w:val="001B18DD"/>
    <w:rsid w:val="001B1C09"/>
    <w:rsid w:val="001B3444"/>
    <w:rsid w:val="001B4E00"/>
    <w:rsid w:val="001B524B"/>
    <w:rsid w:val="001B5429"/>
    <w:rsid w:val="001B606B"/>
    <w:rsid w:val="001B6793"/>
    <w:rsid w:val="001B7409"/>
    <w:rsid w:val="001B75C5"/>
    <w:rsid w:val="001C1AC4"/>
    <w:rsid w:val="001C354A"/>
    <w:rsid w:val="001C3BC3"/>
    <w:rsid w:val="001C3CE9"/>
    <w:rsid w:val="001C41B8"/>
    <w:rsid w:val="001C4DC6"/>
    <w:rsid w:val="001C5D53"/>
    <w:rsid w:val="001C6488"/>
    <w:rsid w:val="001C6767"/>
    <w:rsid w:val="001C6999"/>
    <w:rsid w:val="001C77DD"/>
    <w:rsid w:val="001D17CE"/>
    <w:rsid w:val="001D25B1"/>
    <w:rsid w:val="001D2BF5"/>
    <w:rsid w:val="001D2C61"/>
    <w:rsid w:val="001D4DB5"/>
    <w:rsid w:val="001D71CF"/>
    <w:rsid w:val="001D72CA"/>
    <w:rsid w:val="001E1314"/>
    <w:rsid w:val="001E1D39"/>
    <w:rsid w:val="001E22C3"/>
    <w:rsid w:val="001E2F9C"/>
    <w:rsid w:val="001E3B90"/>
    <w:rsid w:val="001E3FC6"/>
    <w:rsid w:val="001E479E"/>
    <w:rsid w:val="001E5839"/>
    <w:rsid w:val="001E5B94"/>
    <w:rsid w:val="001E5C74"/>
    <w:rsid w:val="001E751F"/>
    <w:rsid w:val="001E7575"/>
    <w:rsid w:val="001F033A"/>
    <w:rsid w:val="001F1266"/>
    <w:rsid w:val="001F134A"/>
    <w:rsid w:val="001F2A9C"/>
    <w:rsid w:val="001F3952"/>
    <w:rsid w:val="001F44FE"/>
    <w:rsid w:val="001F645F"/>
    <w:rsid w:val="001F673A"/>
    <w:rsid w:val="001F6AA3"/>
    <w:rsid w:val="001F6C5F"/>
    <w:rsid w:val="001F6E33"/>
    <w:rsid w:val="001F7A35"/>
    <w:rsid w:val="00200F76"/>
    <w:rsid w:val="00201557"/>
    <w:rsid w:val="00201610"/>
    <w:rsid w:val="00201683"/>
    <w:rsid w:val="00201947"/>
    <w:rsid w:val="00202516"/>
    <w:rsid w:val="0020419D"/>
    <w:rsid w:val="00204270"/>
    <w:rsid w:val="00204AF8"/>
    <w:rsid w:val="00205423"/>
    <w:rsid w:val="00205507"/>
    <w:rsid w:val="00206B18"/>
    <w:rsid w:val="00206D9C"/>
    <w:rsid w:val="00207479"/>
    <w:rsid w:val="002075FE"/>
    <w:rsid w:val="0020762E"/>
    <w:rsid w:val="002076D4"/>
    <w:rsid w:val="00207EC9"/>
    <w:rsid w:val="002137B9"/>
    <w:rsid w:val="00214442"/>
    <w:rsid w:val="00214503"/>
    <w:rsid w:val="00214BA1"/>
    <w:rsid w:val="00215360"/>
    <w:rsid w:val="0021722C"/>
    <w:rsid w:val="00217A0E"/>
    <w:rsid w:val="00220D07"/>
    <w:rsid w:val="00221357"/>
    <w:rsid w:val="002243D6"/>
    <w:rsid w:val="00231304"/>
    <w:rsid w:val="0023145E"/>
    <w:rsid w:val="00231F95"/>
    <w:rsid w:val="00233E36"/>
    <w:rsid w:val="00234089"/>
    <w:rsid w:val="00234550"/>
    <w:rsid w:val="00234912"/>
    <w:rsid w:val="00235335"/>
    <w:rsid w:val="0024044B"/>
    <w:rsid w:val="00240E10"/>
    <w:rsid w:val="00243098"/>
    <w:rsid w:val="0024420E"/>
    <w:rsid w:val="002447EE"/>
    <w:rsid w:val="00245F85"/>
    <w:rsid w:val="0024642B"/>
    <w:rsid w:val="00246EBA"/>
    <w:rsid w:val="0024749F"/>
    <w:rsid w:val="00247F68"/>
    <w:rsid w:val="002518EC"/>
    <w:rsid w:val="00251CA6"/>
    <w:rsid w:val="0025270C"/>
    <w:rsid w:val="00252B89"/>
    <w:rsid w:val="0025321C"/>
    <w:rsid w:val="00255BA9"/>
    <w:rsid w:val="00257907"/>
    <w:rsid w:val="002604B6"/>
    <w:rsid w:val="00260DB0"/>
    <w:rsid w:val="0026455B"/>
    <w:rsid w:val="00264598"/>
    <w:rsid w:val="00265902"/>
    <w:rsid w:val="00265965"/>
    <w:rsid w:val="00266EC4"/>
    <w:rsid w:val="00267485"/>
    <w:rsid w:val="00267519"/>
    <w:rsid w:val="00270801"/>
    <w:rsid w:val="00271019"/>
    <w:rsid w:val="0027418A"/>
    <w:rsid w:val="00274357"/>
    <w:rsid w:val="00276CAB"/>
    <w:rsid w:val="00277898"/>
    <w:rsid w:val="00277A2D"/>
    <w:rsid w:val="00280048"/>
    <w:rsid w:val="0028056D"/>
    <w:rsid w:val="002807CD"/>
    <w:rsid w:val="002808D0"/>
    <w:rsid w:val="00281227"/>
    <w:rsid w:val="00281A47"/>
    <w:rsid w:val="00283A56"/>
    <w:rsid w:val="00283A84"/>
    <w:rsid w:val="002849C4"/>
    <w:rsid w:val="00285B0C"/>
    <w:rsid w:val="00286629"/>
    <w:rsid w:val="00287EFA"/>
    <w:rsid w:val="002911E3"/>
    <w:rsid w:val="00292064"/>
    <w:rsid w:val="00294046"/>
    <w:rsid w:val="002950CD"/>
    <w:rsid w:val="002950DF"/>
    <w:rsid w:val="00295ABB"/>
    <w:rsid w:val="00295D35"/>
    <w:rsid w:val="00296413"/>
    <w:rsid w:val="00296CAF"/>
    <w:rsid w:val="00296E86"/>
    <w:rsid w:val="00297C9A"/>
    <w:rsid w:val="002A1047"/>
    <w:rsid w:val="002A132A"/>
    <w:rsid w:val="002A1375"/>
    <w:rsid w:val="002A1B75"/>
    <w:rsid w:val="002A4925"/>
    <w:rsid w:val="002A6D33"/>
    <w:rsid w:val="002A7C64"/>
    <w:rsid w:val="002B0599"/>
    <w:rsid w:val="002B0E2A"/>
    <w:rsid w:val="002B1F4C"/>
    <w:rsid w:val="002B319B"/>
    <w:rsid w:val="002B3D80"/>
    <w:rsid w:val="002B4419"/>
    <w:rsid w:val="002B5B4E"/>
    <w:rsid w:val="002B5DAA"/>
    <w:rsid w:val="002B62C1"/>
    <w:rsid w:val="002B648B"/>
    <w:rsid w:val="002B666F"/>
    <w:rsid w:val="002B73E4"/>
    <w:rsid w:val="002C3ABB"/>
    <w:rsid w:val="002C4052"/>
    <w:rsid w:val="002C451F"/>
    <w:rsid w:val="002C5202"/>
    <w:rsid w:val="002C6276"/>
    <w:rsid w:val="002C6AA4"/>
    <w:rsid w:val="002C6B5A"/>
    <w:rsid w:val="002C6BEB"/>
    <w:rsid w:val="002C75E2"/>
    <w:rsid w:val="002C7AEF"/>
    <w:rsid w:val="002C7FD6"/>
    <w:rsid w:val="002D2DB4"/>
    <w:rsid w:val="002D2DFD"/>
    <w:rsid w:val="002D3237"/>
    <w:rsid w:val="002D3587"/>
    <w:rsid w:val="002D35BF"/>
    <w:rsid w:val="002D38F0"/>
    <w:rsid w:val="002D4421"/>
    <w:rsid w:val="002D4E80"/>
    <w:rsid w:val="002D6B88"/>
    <w:rsid w:val="002D7465"/>
    <w:rsid w:val="002D78D4"/>
    <w:rsid w:val="002E1082"/>
    <w:rsid w:val="002E199E"/>
    <w:rsid w:val="002E33B1"/>
    <w:rsid w:val="002E6A40"/>
    <w:rsid w:val="002E6C26"/>
    <w:rsid w:val="002F002C"/>
    <w:rsid w:val="002F19F1"/>
    <w:rsid w:val="002F1E3B"/>
    <w:rsid w:val="002F38F4"/>
    <w:rsid w:val="002F4269"/>
    <w:rsid w:val="002F4506"/>
    <w:rsid w:val="002F5003"/>
    <w:rsid w:val="002F5C09"/>
    <w:rsid w:val="002F5E48"/>
    <w:rsid w:val="002F60B7"/>
    <w:rsid w:val="00300544"/>
    <w:rsid w:val="00300F21"/>
    <w:rsid w:val="003014F9"/>
    <w:rsid w:val="00302627"/>
    <w:rsid w:val="00303096"/>
    <w:rsid w:val="003039C6"/>
    <w:rsid w:val="003049C1"/>
    <w:rsid w:val="003050B0"/>
    <w:rsid w:val="00305457"/>
    <w:rsid w:val="0030546E"/>
    <w:rsid w:val="00305B67"/>
    <w:rsid w:val="003071FC"/>
    <w:rsid w:val="003075AA"/>
    <w:rsid w:val="0031086C"/>
    <w:rsid w:val="00310885"/>
    <w:rsid w:val="00310C7C"/>
    <w:rsid w:val="003129B2"/>
    <w:rsid w:val="00313E5B"/>
    <w:rsid w:val="0031633D"/>
    <w:rsid w:val="003166B8"/>
    <w:rsid w:val="00317129"/>
    <w:rsid w:val="00317A29"/>
    <w:rsid w:val="00317DE4"/>
    <w:rsid w:val="00320FC5"/>
    <w:rsid w:val="0032108A"/>
    <w:rsid w:val="003221B7"/>
    <w:rsid w:val="00322364"/>
    <w:rsid w:val="00322BEC"/>
    <w:rsid w:val="00323D3D"/>
    <w:rsid w:val="00324BD9"/>
    <w:rsid w:val="0032504B"/>
    <w:rsid w:val="00325303"/>
    <w:rsid w:val="0032537A"/>
    <w:rsid w:val="0032605C"/>
    <w:rsid w:val="003260F4"/>
    <w:rsid w:val="003302CF"/>
    <w:rsid w:val="003308E6"/>
    <w:rsid w:val="00332E2C"/>
    <w:rsid w:val="00334622"/>
    <w:rsid w:val="00334B99"/>
    <w:rsid w:val="00335ACF"/>
    <w:rsid w:val="00335B74"/>
    <w:rsid w:val="00335E84"/>
    <w:rsid w:val="00336F90"/>
    <w:rsid w:val="00340E0D"/>
    <w:rsid w:val="00340E76"/>
    <w:rsid w:val="00342C65"/>
    <w:rsid w:val="003446B1"/>
    <w:rsid w:val="00346549"/>
    <w:rsid w:val="00346A28"/>
    <w:rsid w:val="00347436"/>
    <w:rsid w:val="0035100C"/>
    <w:rsid w:val="003524CB"/>
    <w:rsid w:val="003545CE"/>
    <w:rsid w:val="00354B8A"/>
    <w:rsid w:val="003551B8"/>
    <w:rsid w:val="00356E78"/>
    <w:rsid w:val="00360D63"/>
    <w:rsid w:val="003627B6"/>
    <w:rsid w:val="003628E9"/>
    <w:rsid w:val="003629DD"/>
    <w:rsid w:val="003651D4"/>
    <w:rsid w:val="00366C2E"/>
    <w:rsid w:val="003670F4"/>
    <w:rsid w:val="00372E26"/>
    <w:rsid w:val="00374589"/>
    <w:rsid w:val="0037594C"/>
    <w:rsid w:val="003765CC"/>
    <w:rsid w:val="00376A2A"/>
    <w:rsid w:val="00380213"/>
    <w:rsid w:val="0038024E"/>
    <w:rsid w:val="003812CB"/>
    <w:rsid w:val="0038143B"/>
    <w:rsid w:val="0038290F"/>
    <w:rsid w:val="0038377A"/>
    <w:rsid w:val="0038419B"/>
    <w:rsid w:val="00384C95"/>
    <w:rsid w:val="003852C5"/>
    <w:rsid w:val="003860DB"/>
    <w:rsid w:val="00387021"/>
    <w:rsid w:val="003871B0"/>
    <w:rsid w:val="003871DD"/>
    <w:rsid w:val="00390513"/>
    <w:rsid w:val="00391946"/>
    <w:rsid w:val="00391A72"/>
    <w:rsid w:val="00392388"/>
    <w:rsid w:val="00396830"/>
    <w:rsid w:val="00396CA4"/>
    <w:rsid w:val="00397330"/>
    <w:rsid w:val="003A164E"/>
    <w:rsid w:val="003A17C9"/>
    <w:rsid w:val="003A24FE"/>
    <w:rsid w:val="003A2B21"/>
    <w:rsid w:val="003A2D53"/>
    <w:rsid w:val="003A6D36"/>
    <w:rsid w:val="003A7A12"/>
    <w:rsid w:val="003A7E09"/>
    <w:rsid w:val="003B0ED5"/>
    <w:rsid w:val="003B30A4"/>
    <w:rsid w:val="003B4765"/>
    <w:rsid w:val="003B533F"/>
    <w:rsid w:val="003B5465"/>
    <w:rsid w:val="003B6FB4"/>
    <w:rsid w:val="003B70ED"/>
    <w:rsid w:val="003C0482"/>
    <w:rsid w:val="003C164E"/>
    <w:rsid w:val="003C55F9"/>
    <w:rsid w:val="003C5E71"/>
    <w:rsid w:val="003C72F9"/>
    <w:rsid w:val="003C7A38"/>
    <w:rsid w:val="003C7D23"/>
    <w:rsid w:val="003D073E"/>
    <w:rsid w:val="003D0BEA"/>
    <w:rsid w:val="003D154C"/>
    <w:rsid w:val="003D160F"/>
    <w:rsid w:val="003D1755"/>
    <w:rsid w:val="003D21A0"/>
    <w:rsid w:val="003D23E3"/>
    <w:rsid w:val="003D281D"/>
    <w:rsid w:val="003D28FB"/>
    <w:rsid w:val="003D3A8A"/>
    <w:rsid w:val="003D42E6"/>
    <w:rsid w:val="003D7D84"/>
    <w:rsid w:val="003E04CB"/>
    <w:rsid w:val="003E05DB"/>
    <w:rsid w:val="003E1BB9"/>
    <w:rsid w:val="003E1FE6"/>
    <w:rsid w:val="003E294F"/>
    <w:rsid w:val="003E2F10"/>
    <w:rsid w:val="003E405C"/>
    <w:rsid w:val="003E46FB"/>
    <w:rsid w:val="003E471D"/>
    <w:rsid w:val="003E51C3"/>
    <w:rsid w:val="003E73DE"/>
    <w:rsid w:val="003E7B99"/>
    <w:rsid w:val="003F1641"/>
    <w:rsid w:val="003F208B"/>
    <w:rsid w:val="003F22B0"/>
    <w:rsid w:val="003F2B2B"/>
    <w:rsid w:val="003F2EB0"/>
    <w:rsid w:val="003F3836"/>
    <w:rsid w:val="003F4314"/>
    <w:rsid w:val="003F6011"/>
    <w:rsid w:val="00400BEA"/>
    <w:rsid w:val="00402507"/>
    <w:rsid w:val="00405280"/>
    <w:rsid w:val="004059BD"/>
    <w:rsid w:val="00405E02"/>
    <w:rsid w:val="00407A32"/>
    <w:rsid w:val="00407DFD"/>
    <w:rsid w:val="004122DE"/>
    <w:rsid w:val="004138C8"/>
    <w:rsid w:val="00413B1C"/>
    <w:rsid w:val="00413CE7"/>
    <w:rsid w:val="00414CD4"/>
    <w:rsid w:val="00414FB3"/>
    <w:rsid w:val="00415294"/>
    <w:rsid w:val="0041541D"/>
    <w:rsid w:val="00415D9D"/>
    <w:rsid w:val="00416339"/>
    <w:rsid w:val="0041796B"/>
    <w:rsid w:val="00417A12"/>
    <w:rsid w:val="00420AAC"/>
    <w:rsid w:val="00421714"/>
    <w:rsid w:val="004221DE"/>
    <w:rsid w:val="00423332"/>
    <w:rsid w:val="0042413F"/>
    <w:rsid w:val="00426779"/>
    <w:rsid w:val="00426D04"/>
    <w:rsid w:val="0043228F"/>
    <w:rsid w:val="00432CF7"/>
    <w:rsid w:val="00432F34"/>
    <w:rsid w:val="00434BC3"/>
    <w:rsid w:val="0043542F"/>
    <w:rsid w:val="0043720D"/>
    <w:rsid w:val="0044080B"/>
    <w:rsid w:val="00441376"/>
    <w:rsid w:val="004435F8"/>
    <w:rsid w:val="0044402B"/>
    <w:rsid w:val="00445032"/>
    <w:rsid w:val="004451B0"/>
    <w:rsid w:val="00445D33"/>
    <w:rsid w:val="00446F6D"/>
    <w:rsid w:val="00447754"/>
    <w:rsid w:val="00450820"/>
    <w:rsid w:val="004510B4"/>
    <w:rsid w:val="004510F8"/>
    <w:rsid w:val="00451CAD"/>
    <w:rsid w:val="00452801"/>
    <w:rsid w:val="0045568E"/>
    <w:rsid w:val="004569A3"/>
    <w:rsid w:val="00456DD7"/>
    <w:rsid w:val="00457F00"/>
    <w:rsid w:val="004600CC"/>
    <w:rsid w:val="00461B10"/>
    <w:rsid w:val="00462B02"/>
    <w:rsid w:val="00463267"/>
    <w:rsid w:val="00466D10"/>
    <w:rsid w:val="00470740"/>
    <w:rsid w:val="004713F9"/>
    <w:rsid w:val="0047254B"/>
    <w:rsid w:val="00472F3C"/>
    <w:rsid w:val="004738DA"/>
    <w:rsid w:val="00476BDC"/>
    <w:rsid w:val="00477A7C"/>
    <w:rsid w:val="00477B05"/>
    <w:rsid w:val="0048085A"/>
    <w:rsid w:val="00480F67"/>
    <w:rsid w:val="00481870"/>
    <w:rsid w:val="00486BC4"/>
    <w:rsid w:val="00487B90"/>
    <w:rsid w:val="00491159"/>
    <w:rsid w:val="00491CB8"/>
    <w:rsid w:val="004921DC"/>
    <w:rsid w:val="004935EB"/>
    <w:rsid w:val="00493EF1"/>
    <w:rsid w:val="00494449"/>
    <w:rsid w:val="00496F6D"/>
    <w:rsid w:val="0049709E"/>
    <w:rsid w:val="004A0259"/>
    <w:rsid w:val="004A1220"/>
    <w:rsid w:val="004A2749"/>
    <w:rsid w:val="004A3484"/>
    <w:rsid w:val="004A4312"/>
    <w:rsid w:val="004A46D8"/>
    <w:rsid w:val="004B0109"/>
    <w:rsid w:val="004B08E5"/>
    <w:rsid w:val="004B0AD7"/>
    <w:rsid w:val="004B3248"/>
    <w:rsid w:val="004B393D"/>
    <w:rsid w:val="004B3E98"/>
    <w:rsid w:val="004B449A"/>
    <w:rsid w:val="004B5247"/>
    <w:rsid w:val="004B6608"/>
    <w:rsid w:val="004B6831"/>
    <w:rsid w:val="004C07D4"/>
    <w:rsid w:val="004C097E"/>
    <w:rsid w:val="004C246F"/>
    <w:rsid w:val="004C3E68"/>
    <w:rsid w:val="004C43A6"/>
    <w:rsid w:val="004C4441"/>
    <w:rsid w:val="004C4590"/>
    <w:rsid w:val="004C4B55"/>
    <w:rsid w:val="004C54D3"/>
    <w:rsid w:val="004C57C0"/>
    <w:rsid w:val="004D2F9E"/>
    <w:rsid w:val="004D3C74"/>
    <w:rsid w:val="004D43B3"/>
    <w:rsid w:val="004D637A"/>
    <w:rsid w:val="004D6AD7"/>
    <w:rsid w:val="004D6BFA"/>
    <w:rsid w:val="004D7D6D"/>
    <w:rsid w:val="004E4670"/>
    <w:rsid w:val="004E4D07"/>
    <w:rsid w:val="004E7A96"/>
    <w:rsid w:val="004F090E"/>
    <w:rsid w:val="004F231B"/>
    <w:rsid w:val="004F391C"/>
    <w:rsid w:val="004F4740"/>
    <w:rsid w:val="004F5113"/>
    <w:rsid w:val="004F596B"/>
    <w:rsid w:val="004F5A05"/>
    <w:rsid w:val="004F6111"/>
    <w:rsid w:val="004F7320"/>
    <w:rsid w:val="004F7FA1"/>
    <w:rsid w:val="00501497"/>
    <w:rsid w:val="00503AA9"/>
    <w:rsid w:val="00503F9F"/>
    <w:rsid w:val="00504351"/>
    <w:rsid w:val="005061D7"/>
    <w:rsid w:val="00510F9D"/>
    <w:rsid w:val="005112E0"/>
    <w:rsid w:val="0051146C"/>
    <w:rsid w:val="00512B44"/>
    <w:rsid w:val="0051507A"/>
    <w:rsid w:val="0051589E"/>
    <w:rsid w:val="0051709D"/>
    <w:rsid w:val="0051720A"/>
    <w:rsid w:val="00517511"/>
    <w:rsid w:val="00517BA3"/>
    <w:rsid w:val="005201A9"/>
    <w:rsid w:val="005207FD"/>
    <w:rsid w:val="0052091E"/>
    <w:rsid w:val="005212BB"/>
    <w:rsid w:val="00521C4B"/>
    <w:rsid w:val="00522239"/>
    <w:rsid w:val="0052402E"/>
    <w:rsid w:val="00526254"/>
    <w:rsid w:val="005264AA"/>
    <w:rsid w:val="0052651D"/>
    <w:rsid w:val="00526D2F"/>
    <w:rsid w:val="00532F4E"/>
    <w:rsid w:val="00533502"/>
    <w:rsid w:val="005338D2"/>
    <w:rsid w:val="005346B5"/>
    <w:rsid w:val="0053484D"/>
    <w:rsid w:val="00535878"/>
    <w:rsid w:val="00535F11"/>
    <w:rsid w:val="005417A4"/>
    <w:rsid w:val="00541AFE"/>
    <w:rsid w:val="0054221E"/>
    <w:rsid w:val="00542F2E"/>
    <w:rsid w:val="00543A60"/>
    <w:rsid w:val="005466E3"/>
    <w:rsid w:val="005577D2"/>
    <w:rsid w:val="005602D5"/>
    <w:rsid w:val="00560374"/>
    <w:rsid w:val="005622E8"/>
    <w:rsid w:val="00562590"/>
    <w:rsid w:val="00563233"/>
    <w:rsid w:val="00564736"/>
    <w:rsid w:val="00564B05"/>
    <w:rsid w:val="00564C35"/>
    <w:rsid w:val="00565563"/>
    <w:rsid w:val="00565651"/>
    <w:rsid w:val="005662E6"/>
    <w:rsid w:val="00566497"/>
    <w:rsid w:val="00566509"/>
    <w:rsid w:val="005676EC"/>
    <w:rsid w:val="00570473"/>
    <w:rsid w:val="0057089A"/>
    <w:rsid w:val="005711A5"/>
    <w:rsid w:val="00571962"/>
    <w:rsid w:val="00573566"/>
    <w:rsid w:val="00576D75"/>
    <w:rsid w:val="00577149"/>
    <w:rsid w:val="0057783A"/>
    <w:rsid w:val="0058266F"/>
    <w:rsid w:val="00582B41"/>
    <w:rsid w:val="00583A77"/>
    <w:rsid w:val="00584AFB"/>
    <w:rsid w:val="00585D02"/>
    <w:rsid w:val="005865FA"/>
    <w:rsid w:val="00586C3F"/>
    <w:rsid w:val="00590004"/>
    <w:rsid w:val="00593120"/>
    <w:rsid w:val="005943AD"/>
    <w:rsid w:val="00595095"/>
    <w:rsid w:val="00595A02"/>
    <w:rsid w:val="00596115"/>
    <w:rsid w:val="00596899"/>
    <w:rsid w:val="00596C10"/>
    <w:rsid w:val="0059724A"/>
    <w:rsid w:val="00597316"/>
    <w:rsid w:val="005A0552"/>
    <w:rsid w:val="005A08E4"/>
    <w:rsid w:val="005A0CA8"/>
    <w:rsid w:val="005A1587"/>
    <w:rsid w:val="005A15D5"/>
    <w:rsid w:val="005A19F4"/>
    <w:rsid w:val="005A3E3E"/>
    <w:rsid w:val="005A3F6B"/>
    <w:rsid w:val="005A4527"/>
    <w:rsid w:val="005A530D"/>
    <w:rsid w:val="005B28DD"/>
    <w:rsid w:val="005B41D7"/>
    <w:rsid w:val="005B503A"/>
    <w:rsid w:val="005B54C4"/>
    <w:rsid w:val="005B64A2"/>
    <w:rsid w:val="005B68A0"/>
    <w:rsid w:val="005B6C57"/>
    <w:rsid w:val="005C02DF"/>
    <w:rsid w:val="005C0D75"/>
    <w:rsid w:val="005C208A"/>
    <w:rsid w:val="005C462F"/>
    <w:rsid w:val="005C4A72"/>
    <w:rsid w:val="005C4B98"/>
    <w:rsid w:val="005C54A1"/>
    <w:rsid w:val="005C559C"/>
    <w:rsid w:val="005C5F9F"/>
    <w:rsid w:val="005C6274"/>
    <w:rsid w:val="005C686C"/>
    <w:rsid w:val="005C69EF"/>
    <w:rsid w:val="005C6F27"/>
    <w:rsid w:val="005D050D"/>
    <w:rsid w:val="005D1437"/>
    <w:rsid w:val="005D345A"/>
    <w:rsid w:val="005D44AE"/>
    <w:rsid w:val="005D4CFD"/>
    <w:rsid w:val="005D61F1"/>
    <w:rsid w:val="005E012E"/>
    <w:rsid w:val="005E0195"/>
    <w:rsid w:val="005E024B"/>
    <w:rsid w:val="005E225D"/>
    <w:rsid w:val="005E3FC9"/>
    <w:rsid w:val="005E4202"/>
    <w:rsid w:val="005E5339"/>
    <w:rsid w:val="005E5D79"/>
    <w:rsid w:val="005E6149"/>
    <w:rsid w:val="005E6E50"/>
    <w:rsid w:val="005E7526"/>
    <w:rsid w:val="005E7DF8"/>
    <w:rsid w:val="005F0CD0"/>
    <w:rsid w:val="005F1639"/>
    <w:rsid w:val="005F1F5A"/>
    <w:rsid w:val="005F22DE"/>
    <w:rsid w:val="005F27AF"/>
    <w:rsid w:val="005F4BA6"/>
    <w:rsid w:val="005F5849"/>
    <w:rsid w:val="005F6346"/>
    <w:rsid w:val="005F6606"/>
    <w:rsid w:val="005F6CBA"/>
    <w:rsid w:val="005F7513"/>
    <w:rsid w:val="00600113"/>
    <w:rsid w:val="00603211"/>
    <w:rsid w:val="00603642"/>
    <w:rsid w:val="00603D46"/>
    <w:rsid w:val="00604AF1"/>
    <w:rsid w:val="00607770"/>
    <w:rsid w:val="006107F7"/>
    <w:rsid w:val="006114F0"/>
    <w:rsid w:val="00614525"/>
    <w:rsid w:val="00620A9E"/>
    <w:rsid w:val="00622303"/>
    <w:rsid w:val="00622620"/>
    <w:rsid w:val="0062267A"/>
    <w:rsid w:val="00624F74"/>
    <w:rsid w:val="00625EB7"/>
    <w:rsid w:val="00625F55"/>
    <w:rsid w:val="00626514"/>
    <w:rsid w:val="00626C4D"/>
    <w:rsid w:val="00627B54"/>
    <w:rsid w:val="00627C07"/>
    <w:rsid w:val="00634BD7"/>
    <w:rsid w:val="00635892"/>
    <w:rsid w:val="006361AA"/>
    <w:rsid w:val="00636A7F"/>
    <w:rsid w:val="0063731A"/>
    <w:rsid w:val="00637A7D"/>
    <w:rsid w:val="00637BF5"/>
    <w:rsid w:val="00640240"/>
    <w:rsid w:val="00641461"/>
    <w:rsid w:val="00641D21"/>
    <w:rsid w:val="00643459"/>
    <w:rsid w:val="0064427E"/>
    <w:rsid w:val="00644FF7"/>
    <w:rsid w:val="00645278"/>
    <w:rsid w:val="0064655A"/>
    <w:rsid w:val="006475CE"/>
    <w:rsid w:val="00647AA4"/>
    <w:rsid w:val="0065107A"/>
    <w:rsid w:val="006516F6"/>
    <w:rsid w:val="006522EC"/>
    <w:rsid w:val="0065280A"/>
    <w:rsid w:val="006528DE"/>
    <w:rsid w:val="006540A0"/>
    <w:rsid w:val="006541D0"/>
    <w:rsid w:val="0065469A"/>
    <w:rsid w:val="006559E9"/>
    <w:rsid w:val="00656946"/>
    <w:rsid w:val="0065737F"/>
    <w:rsid w:val="006578A2"/>
    <w:rsid w:val="0066224A"/>
    <w:rsid w:val="0066234D"/>
    <w:rsid w:val="0066244F"/>
    <w:rsid w:val="00662EE7"/>
    <w:rsid w:val="00663200"/>
    <w:rsid w:val="00666774"/>
    <w:rsid w:val="006679F8"/>
    <w:rsid w:val="00667F0C"/>
    <w:rsid w:val="00671900"/>
    <w:rsid w:val="0067253D"/>
    <w:rsid w:val="00673D17"/>
    <w:rsid w:val="00673E67"/>
    <w:rsid w:val="00674C01"/>
    <w:rsid w:val="00675B1D"/>
    <w:rsid w:val="006836B6"/>
    <w:rsid w:val="006847E4"/>
    <w:rsid w:val="00686653"/>
    <w:rsid w:val="00687278"/>
    <w:rsid w:val="0069021A"/>
    <w:rsid w:val="006913B0"/>
    <w:rsid w:val="00692714"/>
    <w:rsid w:val="00693C0C"/>
    <w:rsid w:val="00694763"/>
    <w:rsid w:val="00694F37"/>
    <w:rsid w:val="006953CB"/>
    <w:rsid w:val="00696012"/>
    <w:rsid w:val="00696B49"/>
    <w:rsid w:val="006979BA"/>
    <w:rsid w:val="006979C7"/>
    <w:rsid w:val="00697CD8"/>
    <w:rsid w:val="006A27A6"/>
    <w:rsid w:val="006A2C1E"/>
    <w:rsid w:val="006A38BB"/>
    <w:rsid w:val="006A42CD"/>
    <w:rsid w:val="006A6251"/>
    <w:rsid w:val="006A675E"/>
    <w:rsid w:val="006A6C99"/>
    <w:rsid w:val="006A6F7C"/>
    <w:rsid w:val="006A71A5"/>
    <w:rsid w:val="006A7466"/>
    <w:rsid w:val="006A7B9A"/>
    <w:rsid w:val="006A7FB3"/>
    <w:rsid w:val="006B060F"/>
    <w:rsid w:val="006B0710"/>
    <w:rsid w:val="006B192E"/>
    <w:rsid w:val="006B192F"/>
    <w:rsid w:val="006B4148"/>
    <w:rsid w:val="006B493B"/>
    <w:rsid w:val="006B5201"/>
    <w:rsid w:val="006B62B8"/>
    <w:rsid w:val="006B6514"/>
    <w:rsid w:val="006B6A97"/>
    <w:rsid w:val="006B7006"/>
    <w:rsid w:val="006C07D0"/>
    <w:rsid w:val="006C0C22"/>
    <w:rsid w:val="006C0D77"/>
    <w:rsid w:val="006C13D9"/>
    <w:rsid w:val="006C16E9"/>
    <w:rsid w:val="006C1B59"/>
    <w:rsid w:val="006C2445"/>
    <w:rsid w:val="006C3065"/>
    <w:rsid w:val="006C3F79"/>
    <w:rsid w:val="006C4219"/>
    <w:rsid w:val="006C46B1"/>
    <w:rsid w:val="006C658B"/>
    <w:rsid w:val="006D021C"/>
    <w:rsid w:val="006D0792"/>
    <w:rsid w:val="006D0991"/>
    <w:rsid w:val="006D20CA"/>
    <w:rsid w:val="006D3617"/>
    <w:rsid w:val="006D4871"/>
    <w:rsid w:val="006D5288"/>
    <w:rsid w:val="006D59ED"/>
    <w:rsid w:val="006D6328"/>
    <w:rsid w:val="006D6495"/>
    <w:rsid w:val="006D650F"/>
    <w:rsid w:val="006D65CE"/>
    <w:rsid w:val="006D738E"/>
    <w:rsid w:val="006D770F"/>
    <w:rsid w:val="006E0787"/>
    <w:rsid w:val="006E1C40"/>
    <w:rsid w:val="006E2FF1"/>
    <w:rsid w:val="006E498F"/>
    <w:rsid w:val="006F0BE3"/>
    <w:rsid w:val="006F1074"/>
    <w:rsid w:val="006F114C"/>
    <w:rsid w:val="006F1EA3"/>
    <w:rsid w:val="006F2367"/>
    <w:rsid w:val="006F240D"/>
    <w:rsid w:val="006F2B9C"/>
    <w:rsid w:val="006F4037"/>
    <w:rsid w:val="006F4956"/>
    <w:rsid w:val="006F4DC0"/>
    <w:rsid w:val="006F590F"/>
    <w:rsid w:val="006F6848"/>
    <w:rsid w:val="006F7A01"/>
    <w:rsid w:val="007006B6"/>
    <w:rsid w:val="00700BD5"/>
    <w:rsid w:val="007019F4"/>
    <w:rsid w:val="007022DC"/>
    <w:rsid w:val="007028C5"/>
    <w:rsid w:val="00702A32"/>
    <w:rsid w:val="00702DF6"/>
    <w:rsid w:val="00703EC7"/>
    <w:rsid w:val="00703F87"/>
    <w:rsid w:val="00704CFE"/>
    <w:rsid w:val="007056FD"/>
    <w:rsid w:val="00706B99"/>
    <w:rsid w:val="00707AAB"/>
    <w:rsid w:val="00710568"/>
    <w:rsid w:val="00711377"/>
    <w:rsid w:val="007115A4"/>
    <w:rsid w:val="00714A4B"/>
    <w:rsid w:val="00715286"/>
    <w:rsid w:val="007152DF"/>
    <w:rsid w:val="007166B4"/>
    <w:rsid w:val="0072041C"/>
    <w:rsid w:val="00720874"/>
    <w:rsid w:val="00725C2A"/>
    <w:rsid w:val="00725FD6"/>
    <w:rsid w:val="00730D8B"/>
    <w:rsid w:val="0073151A"/>
    <w:rsid w:val="00731854"/>
    <w:rsid w:val="007337DB"/>
    <w:rsid w:val="00733BC0"/>
    <w:rsid w:val="00733F40"/>
    <w:rsid w:val="00734A1E"/>
    <w:rsid w:val="00737AF6"/>
    <w:rsid w:val="007408C2"/>
    <w:rsid w:val="007418D2"/>
    <w:rsid w:val="00743C6E"/>
    <w:rsid w:val="00744E8A"/>
    <w:rsid w:val="00747C40"/>
    <w:rsid w:val="00747E0A"/>
    <w:rsid w:val="00751566"/>
    <w:rsid w:val="00751D77"/>
    <w:rsid w:val="007521A9"/>
    <w:rsid w:val="00753C20"/>
    <w:rsid w:val="00753CDC"/>
    <w:rsid w:val="0075412F"/>
    <w:rsid w:val="00754188"/>
    <w:rsid w:val="00754643"/>
    <w:rsid w:val="00754C20"/>
    <w:rsid w:val="007553FE"/>
    <w:rsid w:val="00755D12"/>
    <w:rsid w:val="007560D6"/>
    <w:rsid w:val="00756589"/>
    <w:rsid w:val="0075758F"/>
    <w:rsid w:val="00760284"/>
    <w:rsid w:val="0076048D"/>
    <w:rsid w:val="00761841"/>
    <w:rsid w:val="0076359C"/>
    <w:rsid w:val="007643FF"/>
    <w:rsid w:val="00764615"/>
    <w:rsid w:val="00764E95"/>
    <w:rsid w:val="00765985"/>
    <w:rsid w:val="007660CF"/>
    <w:rsid w:val="007663E9"/>
    <w:rsid w:val="0076644B"/>
    <w:rsid w:val="00767571"/>
    <w:rsid w:val="00767D56"/>
    <w:rsid w:val="007705E2"/>
    <w:rsid w:val="00772828"/>
    <w:rsid w:val="007769F0"/>
    <w:rsid w:val="007776E1"/>
    <w:rsid w:val="007807F1"/>
    <w:rsid w:val="00780A11"/>
    <w:rsid w:val="00781780"/>
    <w:rsid w:val="0078195E"/>
    <w:rsid w:val="00783DAA"/>
    <w:rsid w:val="00784198"/>
    <w:rsid w:val="00784821"/>
    <w:rsid w:val="0078618B"/>
    <w:rsid w:val="00786A35"/>
    <w:rsid w:val="00786A63"/>
    <w:rsid w:val="00786AF2"/>
    <w:rsid w:val="00786E55"/>
    <w:rsid w:val="007879FE"/>
    <w:rsid w:val="00790D6C"/>
    <w:rsid w:val="00791C66"/>
    <w:rsid w:val="00793AA3"/>
    <w:rsid w:val="00794413"/>
    <w:rsid w:val="00795074"/>
    <w:rsid w:val="007958F3"/>
    <w:rsid w:val="007A08AB"/>
    <w:rsid w:val="007A1204"/>
    <w:rsid w:val="007A2A76"/>
    <w:rsid w:val="007A393D"/>
    <w:rsid w:val="007A3A7B"/>
    <w:rsid w:val="007A4CD7"/>
    <w:rsid w:val="007A4F85"/>
    <w:rsid w:val="007A5975"/>
    <w:rsid w:val="007A7D3E"/>
    <w:rsid w:val="007B0231"/>
    <w:rsid w:val="007B024E"/>
    <w:rsid w:val="007B43F8"/>
    <w:rsid w:val="007B4A8B"/>
    <w:rsid w:val="007B6013"/>
    <w:rsid w:val="007B655E"/>
    <w:rsid w:val="007B6F52"/>
    <w:rsid w:val="007B7603"/>
    <w:rsid w:val="007C01F5"/>
    <w:rsid w:val="007C0CFC"/>
    <w:rsid w:val="007C2FF2"/>
    <w:rsid w:val="007C3C38"/>
    <w:rsid w:val="007C5C2F"/>
    <w:rsid w:val="007C646B"/>
    <w:rsid w:val="007C6B74"/>
    <w:rsid w:val="007C6E66"/>
    <w:rsid w:val="007D1D3E"/>
    <w:rsid w:val="007D1E4E"/>
    <w:rsid w:val="007D2799"/>
    <w:rsid w:val="007D2990"/>
    <w:rsid w:val="007D3DD0"/>
    <w:rsid w:val="007D51FE"/>
    <w:rsid w:val="007D581F"/>
    <w:rsid w:val="007D5EC1"/>
    <w:rsid w:val="007D5FE5"/>
    <w:rsid w:val="007D6730"/>
    <w:rsid w:val="007D68AC"/>
    <w:rsid w:val="007D7807"/>
    <w:rsid w:val="007D7881"/>
    <w:rsid w:val="007E24B0"/>
    <w:rsid w:val="007E2FA1"/>
    <w:rsid w:val="007E38EE"/>
    <w:rsid w:val="007E441B"/>
    <w:rsid w:val="007E4AED"/>
    <w:rsid w:val="007E51F4"/>
    <w:rsid w:val="007E54E1"/>
    <w:rsid w:val="007E6726"/>
    <w:rsid w:val="007F0933"/>
    <w:rsid w:val="007F1451"/>
    <w:rsid w:val="007F1FBC"/>
    <w:rsid w:val="007F31A2"/>
    <w:rsid w:val="007F3AAB"/>
    <w:rsid w:val="007F4672"/>
    <w:rsid w:val="007F5B7A"/>
    <w:rsid w:val="007F60A4"/>
    <w:rsid w:val="007F6519"/>
    <w:rsid w:val="007F65DA"/>
    <w:rsid w:val="007F681D"/>
    <w:rsid w:val="008000B7"/>
    <w:rsid w:val="008004B4"/>
    <w:rsid w:val="00801953"/>
    <w:rsid w:val="00802EF6"/>
    <w:rsid w:val="008066AB"/>
    <w:rsid w:val="00806A53"/>
    <w:rsid w:val="00807EED"/>
    <w:rsid w:val="00810B0B"/>
    <w:rsid w:val="00810E6C"/>
    <w:rsid w:val="0081129C"/>
    <w:rsid w:val="00811C89"/>
    <w:rsid w:val="00811E18"/>
    <w:rsid w:val="00812392"/>
    <w:rsid w:val="00813860"/>
    <w:rsid w:val="00815597"/>
    <w:rsid w:val="00815C5F"/>
    <w:rsid w:val="00816175"/>
    <w:rsid w:val="00816BA0"/>
    <w:rsid w:val="00816BC0"/>
    <w:rsid w:val="0082035A"/>
    <w:rsid w:val="00820A1C"/>
    <w:rsid w:val="00820C08"/>
    <w:rsid w:val="00821516"/>
    <w:rsid w:val="00821ACB"/>
    <w:rsid w:val="0082292F"/>
    <w:rsid w:val="00824459"/>
    <w:rsid w:val="00824676"/>
    <w:rsid w:val="00824784"/>
    <w:rsid w:val="00826427"/>
    <w:rsid w:val="008266DE"/>
    <w:rsid w:val="008266EB"/>
    <w:rsid w:val="00826EEB"/>
    <w:rsid w:val="00826EEF"/>
    <w:rsid w:val="0083069A"/>
    <w:rsid w:val="00830A10"/>
    <w:rsid w:val="00832999"/>
    <w:rsid w:val="00833A7E"/>
    <w:rsid w:val="00835356"/>
    <w:rsid w:val="00835C0F"/>
    <w:rsid w:val="00836695"/>
    <w:rsid w:val="00836ADA"/>
    <w:rsid w:val="0083746C"/>
    <w:rsid w:val="00837AB8"/>
    <w:rsid w:val="00840223"/>
    <w:rsid w:val="008412DC"/>
    <w:rsid w:val="008415E9"/>
    <w:rsid w:val="00841E7C"/>
    <w:rsid w:val="0084220A"/>
    <w:rsid w:val="00844603"/>
    <w:rsid w:val="00844F43"/>
    <w:rsid w:val="00844F8D"/>
    <w:rsid w:val="00845A89"/>
    <w:rsid w:val="008466CA"/>
    <w:rsid w:val="00846B85"/>
    <w:rsid w:val="00846BAE"/>
    <w:rsid w:val="00846E2C"/>
    <w:rsid w:val="00847657"/>
    <w:rsid w:val="00847A72"/>
    <w:rsid w:val="008508C6"/>
    <w:rsid w:val="00850C11"/>
    <w:rsid w:val="00850E82"/>
    <w:rsid w:val="008525D7"/>
    <w:rsid w:val="008531A1"/>
    <w:rsid w:val="00854079"/>
    <w:rsid w:val="0085417D"/>
    <w:rsid w:val="008549C5"/>
    <w:rsid w:val="00855683"/>
    <w:rsid w:val="00855702"/>
    <w:rsid w:val="00855F42"/>
    <w:rsid w:val="008602A8"/>
    <w:rsid w:val="008616B4"/>
    <w:rsid w:val="008631E4"/>
    <w:rsid w:val="00864078"/>
    <w:rsid w:val="008643AC"/>
    <w:rsid w:val="008666FC"/>
    <w:rsid w:val="00866ACC"/>
    <w:rsid w:val="00867ABE"/>
    <w:rsid w:val="00867EFD"/>
    <w:rsid w:val="00870340"/>
    <w:rsid w:val="00870660"/>
    <w:rsid w:val="00872552"/>
    <w:rsid w:val="00873234"/>
    <w:rsid w:val="008745EC"/>
    <w:rsid w:val="00874E4C"/>
    <w:rsid w:val="008750E6"/>
    <w:rsid w:val="00875932"/>
    <w:rsid w:val="00875FDD"/>
    <w:rsid w:val="0087610E"/>
    <w:rsid w:val="0087773A"/>
    <w:rsid w:val="00880BB7"/>
    <w:rsid w:val="00880D62"/>
    <w:rsid w:val="008826DD"/>
    <w:rsid w:val="00883043"/>
    <w:rsid w:val="00883BF3"/>
    <w:rsid w:val="00883CA2"/>
    <w:rsid w:val="008861DF"/>
    <w:rsid w:val="00890B4D"/>
    <w:rsid w:val="00890F10"/>
    <w:rsid w:val="0089100E"/>
    <w:rsid w:val="008928FE"/>
    <w:rsid w:val="00892D73"/>
    <w:rsid w:val="00894129"/>
    <w:rsid w:val="00894B30"/>
    <w:rsid w:val="00894CC1"/>
    <w:rsid w:val="00894E55"/>
    <w:rsid w:val="008A1604"/>
    <w:rsid w:val="008A1628"/>
    <w:rsid w:val="008A1FD1"/>
    <w:rsid w:val="008A3096"/>
    <w:rsid w:val="008A3606"/>
    <w:rsid w:val="008A4986"/>
    <w:rsid w:val="008A60A7"/>
    <w:rsid w:val="008A679B"/>
    <w:rsid w:val="008A69B7"/>
    <w:rsid w:val="008A77BE"/>
    <w:rsid w:val="008B1441"/>
    <w:rsid w:val="008B3753"/>
    <w:rsid w:val="008B411F"/>
    <w:rsid w:val="008B4ACD"/>
    <w:rsid w:val="008B7E4C"/>
    <w:rsid w:val="008C0084"/>
    <w:rsid w:val="008C04F3"/>
    <w:rsid w:val="008C0A17"/>
    <w:rsid w:val="008C1A52"/>
    <w:rsid w:val="008C2E25"/>
    <w:rsid w:val="008C3002"/>
    <w:rsid w:val="008C34F0"/>
    <w:rsid w:val="008C5377"/>
    <w:rsid w:val="008C5B38"/>
    <w:rsid w:val="008C613A"/>
    <w:rsid w:val="008C6707"/>
    <w:rsid w:val="008C730B"/>
    <w:rsid w:val="008C7493"/>
    <w:rsid w:val="008C7B67"/>
    <w:rsid w:val="008D022B"/>
    <w:rsid w:val="008D0262"/>
    <w:rsid w:val="008D0335"/>
    <w:rsid w:val="008D0DF9"/>
    <w:rsid w:val="008D2049"/>
    <w:rsid w:val="008D2746"/>
    <w:rsid w:val="008D3204"/>
    <w:rsid w:val="008D3EBB"/>
    <w:rsid w:val="008D5495"/>
    <w:rsid w:val="008D563B"/>
    <w:rsid w:val="008D7185"/>
    <w:rsid w:val="008E10F7"/>
    <w:rsid w:val="008E19BA"/>
    <w:rsid w:val="008E2F41"/>
    <w:rsid w:val="008E43D0"/>
    <w:rsid w:val="008E5EC9"/>
    <w:rsid w:val="008E625D"/>
    <w:rsid w:val="008E69AB"/>
    <w:rsid w:val="008E7F0A"/>
    <w:rsid w:val="008F1C99"/>
    <w:rsid w:val="008F2F77"/>
    <w:rsid w:val="008F3697"/>
    <w:rsid w:val="008F4FFA"/>
    <w:rsid w:val="008F6520"/>
    <w:rsid w:val="008F6A27"/>
    <w:rsid w:val="008F7565"/>
    <w:rsid w:val="00900978"/>
    <w:rsid w:val="00900EDB"/>
    <w:rsid w:val="0090322C"/>
    <w:rsid w:val="00904252"/>
    <w:rsid w:val="009042A2"/>
    <w:rsid w:val="00904F5C"/>
    <w:rsid w:val="009053B9"/>
    <w:rsid w:val="00905C54"/>
    <w:rsid w:val="009064D6"/>
    <w:rsid w:val="009075D2"/>
    <w:rsid w:val="00911657"/>
    <w:rsid w:val="00911719"/>
    <w:rsid w:val="009129A2"/>
    <w:rsid w:val="00912C9C"/>
    <w:rsid w:val="00916CDE"/>
    <w:rsid w:val="009174DA"/>
    <w:rsid w:val="00923679"/>
    <w:rsid w:val="00925351"/>
    <w:rsid w:val="009265FC"/>
    <w:rsid w:val="009266F0"/>
    <w:rsid w:val="009279A6"/>
    <w:rsid w:val="00930184"/>
    <w:rsid w:val="00932225"/>
    <w:rsid w:val="00933464"/>
    <w:rsid w:val="0093366F"/>
    <w:rsid w:val="00933A86"/>
    <w:rsid w:val="00933B98"/>
    <w:rsid w:val="00934C44"/>
    <w:rsid w:val="009403EC"/>
    <w:rsid w:val="009409B8"/>
    <w:rsid w:val="00940AE4"/>
    <w:rsid w:val="009425AD"/>
    <w:rsid w:val="009454CD"/>
    <w:rsid w:val="00946143"/>
    <w:rsid w:val="00947CF5"/>
    <w:rsid w:val="009512DD"/>
    <w:rsid w:val="00951F30"/>
    <w:rsid w:val="00952110"/>
    <w:rsid w:val="00952D97"/>
    <w:rsid w:val="009535A0"/>
    <w:rsid w:val="00955130"/>
    <w:rsid w:val="00956898"/>
    <w:rsid w:val="00956D2B"/>
    <w:rsid w:val="00957200"/>
    <w:rsid w:val="009574A7"/>
    <w:rsid w:val="00963AD5"/>
    <w:rsid w:val="009646DC"/>
    <w:rsid w:val="0096484C"/>
    <w:rsid w:val="00964A32"/>
    <w:rsid w:val="009674E7"/>
    <w:rsid w:val="00970C20"/>
    <w:rsid w:val="009712F9"/>
    <w:rsid w:val="009727A4"/>
    <w:rsid w:val="00973B80"/>
    <w:rsid w:val="009747AE"/>
    <w:rsid w:val="00974F34"/>
    <w:rsid w:val="0097557A"/>
    <w:rsid w:val="00975691"/>
    <w:rsid w:val="00975719"/>
    <w:rsid w:val="009762B2"/>
    <w:rsid w:val="00976BB9"/>
    <w:rsid w:val="00976D45"/>
    <w:rsid w:val="00977DB4"/>
    <w:rsid w:val="00982542"/>
    <w:rsid w:val="00983633"/>
    <w:rsid w:val="0098389F"/>
    <w:rsid w:val="00983ED4"/>
    <w:rsid w:val="00983F46"/>
    <w:rsid w:val="00985025"/>
    <w:rsid w:val="00986DE4"/>
    <w:rsid w:val="009870BF"/>
    <w:rsid w:val="009872A5"/>
    <w:rsid w:val="00987625"/>
    <w:rsid w:val="00987670"/>
    <w:rsid w:val="009878C1"/>
    <w:rsid w:val="00987AA2"/>
    <w:rsid w:val="009932EF"/>
    <w:rsid w:val="00995E7A"/>
    <w:rsid w:val="00996BFB"/>
    <w:rsid w:val="009977D4"/>
    <w:rsid w:val="00997B85"/>
    <w:rsid w:val="009A09F5"/>
    <w:rsid w:val="009A294F"/>
    <w:rsid w:val="009A3432"/>
    <w:rsid w:val="009A38D9"/>
    <w:rsid w:val="009A3D00"/>
    <w:rsid w:val="009A588D"/>
    <w:rsid w:val="009A72EB"/>
    <w:rsid w:val="009A734A"/>
    <w:rsid w:val="009B19DB"/>
    <w:rsid w:val="009B2885"/>
    <w:rsid w:val="009B3588"/>
    <w:rsid w:val="009B4020"/>
    <w:rsid w:val="009B47E8"/>
    <w:rsid w:val="009B4DED"/>
    <w:rsid w:val="009B69FE"/>
    <w:rsid w:val="009B7FDB"/>
    <w:rsid w:val="009C0F7B"/>
    <w:rsid w:val="009C113B"/>
    <w:rsid w:val="009C1605"/>
    <w:rsid w:val="009C1799"/>
    <w:rsid w:val="009C2077"/>
    <w:rsid w:val="009C52CE"/>
    <w:rsid w:val="009C5DF0"/>
    <w:rsid w:val="009C7D0E"/>
    <w:rsid w:val="009D048F"/>
    <w:rsid w:val="009D0757"/>
    <w:rsid w:val="009D2125"/>
    <w:rsid w:val="009D3821"/>
    <w:rsid w:val="009D386D"/>
    <w:rsid w:val="009D5858"/>
    <w:rsid w:val="009D782D"/>
    <w:rsid w:val="009E055C"/>
    <w:rsid w:val="009E159C"/>
    <w:rsid w:val="009E3503"/>
    <w:rsid w:val="009E6404"/>
    <w:rsid w:val="009E6E0D"/>
    <w:rsid w:val="009E70B7"/>
    <w:rsid w:val="009E7708"/>
    <w:rsid w:val="009F122F"/>
    <w:rsid w:val="009F3088"/>
    <w:rsid w:val="009F3D72"/>
    <w:rsid w:val="009F5EED"/>
    <w:rsid w:val="009F69CA"/>
    <w:rsid w:val="009F7122"/>
    <w:rsid w:val="00A005A6"/>
    <w:rsid w:val="00A01555"/>
    <w:rsid w:val="00A03489"/>
    <w:rsid w:val="00A04FA3"/>
    <w:rsid w:val="00A05552"/>
    <w:rsid w:val="00A0555D"/>
    <w:rsid w:val="00A066EE"/>
    <w:rsid w:val="00A074C6"/>
    <w:rsid w:val="00A107C2"/>
    <w:rsid w:val="00A10B78"/>
    <w:rsid w:val="00A11F94"/>
    <w:rsid w:val="00A127AE"/>
    <w:rsid w:val="00A12ED5"/>
    <w:rsid w:val="00A12F80"/>
    <w:rsid w:val="00A132D7"/>
    <w:rsid w:val="00A14CDD"/>
    <w:rsid w:val="00A153E4"/>
    <w:rsid w:val="00A15849"/>
    <w:rsid w:val="00A17D7F"/>
    <w:rsid w:val="00A207E4"/>
    <w:rsid w:val="00A20A1A"/>
    <w:rsid w:val="00A2159E"/>
    <w:rsid w:val="00A229B8"/>
    <w:rsid w:val="00A24220"/>
    <w:rsid w:val="00A252AE"/>
    <w:rsid w:val="00A252B3"/>
    <w:rsid w:val="00A272A0"/>
    <w:rsid w:val="00A273CE"/>
    <w:rsid w:val="00A3000D"/>
    <w:rsid w:val="00A30DC6"/>
    <w:rsid w:val="00A31EB7"/>
    <w:rsid w:val="00A3340D"/>
    <w:rsid w:val="00A3394D"/>
    <w:rsid w:val="00A35457"/>
    <w:rsid w:val="00A36B58"/>
    <w:rsid w:val="00A37E84"/>
    <w:rsid w:val="00A41119"/>
    <w:rsid w:val="00A411E8"/>
    <w:rsid w:val="00A42190"/>
    <w:rsid w:val="00A4274F"/>
    <w:rsid w:val="00A4282D"/>
    <w:rsid w:val="00A429D8"/>
    <w:rsid w:val="00A44107"/>
    <w:rsid w:val="00A44EE1"/>
    <w:rsid w:val="00A45C1B"/>
    <w:rsid w:val="00A46071"/>
    <w:rsid w:val="00A468D6"/>
    <w:rsid w:val="00A47245"/>
    <w:rsid w:val="00A5110F"/>
    <w:rsid w:val="00A51E29"/>
    <w:rsid w:val="00A52CF1"/>
    <w:rsid w:val="00A535B6"/>
    <w:rsid w:val="00A535EF"/>
    <w:rsid w:val="00A539F5"/>
    <w:rsid w:val="00A53CBD"/>
    <w:rsid w:val="00A53F39"/>
    <w:rsid w:val="00A54536"/>
    <w:rsid w:val="00A548C2"/>
    <w:rsid w:val="00A56338"/>
    <w:rsid w:val="00A56CC1"/>
    <w:rsid w:val="00A575F2"/>
    <w:rsid w:val="00A57704"/>
    <w:rsid w:val="00A60EF3"/>
    <w:rsid w:val="00A61EA5"/>
    <w:rsid w:val="00A625F6"/>
    <w:rsid w:val="00A62823"/>
    <w:rsid w:val="00A640DD"/>
    <w:rsid w:val="00A7167D"/>
    <w:rsid w:val="00A718B7"/>
    <w:rsid w:val="00A7192F"/>
    <w:rsid w:val="00A72C8E"/>
    <w:rsid w:val="00A755BF"/>
    <w:rsid w:val="00A77547"/>
    <w:rsid w:val="00A77E1C"/>
    <w:rsid w:val="00A813D9"/>
    <w:rsid w:val="00A8309C"/>
    <w:rsid w:val="00A830AD"/>
    <w:rsid w:val="00A831A0"/>
    <w:rsid w:val="00A83251"/>
    <w:rsid w:val="00A83EF4"/>
    <w:rsid w:val="00A84127"/>
    <w:rsid w:val="00A86100"/>
    <w:rsid w:val="00A8752D"/>
    <w:rsid w:val="00A878D7"/>
    <w:rsid w:val="00A879E6"/>
    <w:rsid w:val="00A9193F"/>
    <w:rsid w:val="00A91AA7"/>
    <w:rsid w:val="00A9253C"/>
    <w:rsid w:val="00A92B77"/>
    <w:rsid w:val="00A9460C"/>
    <w:rsid w:val="00A94B82"/>
    <w:rsid w:val="00A9586C"/>
    <w:rsid w:val="00A96F69"/>
    <w:rsid w:val="00A97344"/>
    <w:rsid w:val="00A97DB2"/>
    <w:rsid w:val="00AA15DE"/>
    <w:rsid w:val="00AA1756"/>
    <w:rsid w:val="00AA2459"/>
    <w:rsid w:val="00AA2560"/>
    <w:rsid w:val="00AA37E3"/>
    <w:rsid w:val="00AA3DC6"/>
    <w:rsid w:val="00AA48D8"/>
    <w:rsid w:val="00AA57F8"/>
    <w:rsid w:val="00AA7364"/>
    <w:rsid w:val="00AA7593"/>
    <w:rsid w:val="00AB0833"/>
    <w:rsid w:val="00AB0B6C"/>
    <w:rsid w:val="00AB3E1F"/>
    <w:rsid w:val="00AB41F6"/>
    <w:rsid w:val="00AB5EAB"/>
    <w:rsid w:val="00AB613C"/>
    <w:rsid w:val="00AB63E5"/>
    <w:rsid w:val="00AB772B"/>
    <w:rsid w:val="00AC0C88"/>
    <w:rsid w:val="00AC2891"/>
    <w:rsid w:val="00AC3014"/>
    <w:rsid w:val="00AC437D"/>
    <w:rsid w:val="00AC4AE8"/>
    <w:rsid w:val="00AC5FE6"/>
    <w:rsid w:val="00AC726E"/>
    <w:rsid w:val="00AD00FF"/>
    <w:rsid w:val="00AD0A01"/>
    <w:rsid w:val="00AD0AC2"/>
    <w:rsid w:val="00AD2656"/>
    <w:rsid w:val="00AD3798"/>
    <w:rsid w:val="00AD3A37"/>
    <w:rsid w:val="00AD4146"/>
    <w:rsid w:val="00AD5239"/>
    <w:rsid w:val="00AD5A3C"/>
    <w:rsid w:val="00AD5F57"/>
    <w:rsid w:val="00AD7E26"/>
    <w:rsid w:val="00AE1A9A"/>
    <w:rsid w:val="00AE22E3"/>
    <w:rsid w:val="00AE292C"/>
    <w:rsid w:val="00AE2AD7"/>
    <w:rsid w:val="00AE3A92"/>
    <w:rsid w:val="00AE48FE"/>
    <w:rsid w:val="00AE505E"/>
    <w:rsid w:val="00AE5C02"/>
    <w:rsid w:val="00AE628B"/>
    <w:rsid w:val="00AF0F10"/>
    <w:rsid w:val="00AF2200"/>
    <w:rsid w:val="00AF4A33"/>
    <w:rsid w:val="00AF4AC6"/>
    <w:rsid w:val="00AF578E"/>
    <w:rsid w:val="00AF5B9D"/>
    <w:rsid w:val="00AF5C5C"/>
    <w:rsid w:val="00AF6C7F"/>
    <w:rsid w:val="00B00817"/>
    <w:rsid w:val="00B008D2"/>
    <w:rsid w:val="00B03250"/>
    <w:rsid w:val="00B047D8"/>
    <w:rsid w:val="00B06BF1"/>
    <w:rsid w:val="00B073D2"/>
    <w:rsid w:val="00B07CFF"/>
    <w:rsid w:val="00B07E13"/>
    <w:rsid w:val="00B100B7"/>
    <w:rsid w:val="00B10199"/>
    <w:rsid w:val="00B108D4"/>
    <w:rsid w:val="00B12360"/>
    <w:rsid w:val="00B124AD"/>
    <w:rsid w:val="00B16301"/>
    <w:rsid w:val="00B166E6"/>
    <w:rsid w:val="00B21D0D"/>
    <w:rsid w:val="00B22305"/>
    <w:rsid w:val="00B22BC0"/>
    <w:rsid w:val="00B23EAE"/>
    <w:rsid w:val="00B259EC"/>
    <w:rsid w:val="00B27404"/>
    <w:rsid w:val="00B316E7"/>
    <w:rsid w:val="00B31E23"/>
    <w:rsid w:val="00B320B5"/>
    <w:rsid w:val="00B3228D"/>
    <w:rsid w:val="00B33247"/>
    <w:rsid w:val="00B338A6"/>
    <w:rsid w:val="00B356E2"/>
    <w:rsid w:val="00B357C9"/>
    <w:rsid w:val="00B366ED"/>
    <w:rsid w:val="00B368EF"/>
    <w:rsid w:val="00B36DE8"/>
    <w:rsid w:val="00B40397"/>
    <w:rsid w:val="00B412AE"/>
    <w:rsid w:val="00B424C6"/>
    <w:rsid w:val="00B42658"/>
    <w:rsid w:val="00B430D6"/>
    <w:rsid w:val="00B432AA"/>
    <w:rsid w:val="00B43337"/>
    <w:rsid w:val="00B43714"/>
    <w:rsid w:val="00B447ED"/>
    <w:rsid w:val="00B449EE"/>
    <w:rsid w:val="00B4546C"/>
    <w:rsid w:val="00B45E1B"/>
    <w:rsid w:val="00B46635"/>
    <w:rsid w:val="00B46BC2"/>
    <w:rsid w:val="00B46D50"/>
    <w:rsid w:val="00B47255"/>
    <w:rsid w:val="00B47F1C"/>
    <w:rsid w:val="00B51C4A"/>
    <w:rsid w:val="00B53089"/>
    <w:rsid w:val="00B54F2A"/>
    <w:rsid w:val="00B577BE"/>
    <w:rsid w:val="00B60943"/>
    <w:rsid w:val="00B61E3A"/>
    <w:rsid w:val="00B63666"/>
    <w:rsid w:val="00B63A52"/>
    <w:rsid w:val="00B65154"/>
    <w:rsid w:val="00B67D1C"/>
    <w:rsid w:val="00B7034C"/>
    <w:rsid w:val="00B70A68"/>
    <w:rsid w:val="00B71A4C"/>
    <w:rsid w:val="00B72669"/>
    <w:rsid w:val="00B74BBF"/>
    <w:rsid w:val="00B74E0C"/>
    <w:rsid w:val="00B74FE5"/>
    <w:rsid w:val="00B75E77"/>
    <w:rsid w:val="00B762ED"/>
    <w:rsid w:val="00B76A5A"/>
    <w:rsid w:val="00B76B65"/>
    <w:rsid w:val="00B76C8A"/>
    <w:rsid w:val="00B7714C"/>
    <w:rsid w:val="00B77B94"/>
    <w:rsid w:val="00B806DB"/>
    <w:rsid w:val="00B80C32"/>
    <w:rsid w:val="00B8263A"/>
    <w:rsid w:val="00B85D7C"/>
    <w:rsid w:val="00B878F8"/>
    <w:rsid w:val="00B87976"/>
    <w:rsid w:val="00B90337"/>
    <w:rsid w:val="00B90E6D"/>
    <w:rsid w:val="00B91265"/>
    <w:rsid w:val="00B93216"/>
    <w:rsid w:val="00B94833"/>
    <w:rsid w:val="00B95881"/>
    <w:rsid w:val="00B95B34"/>
    <w:rsid w:val="00B95EC5"/>
    <w:rsid w:val="00B97D14"/>
    <w:rsid w:val="00BA0529"/>
    <w:rsid w:val="00BA25EA"/>
    <w:rsid w:val="00BA372F"/>
    <w:rsid w:val="00BA4EF5"/>
    <w:rsid w:val="00BB0C8E"/>
    <w:rsid w:val="00BB16A4"/>
    <w:rsid w:val="00BB1AAF"/>
    <w:rsid w:val="00BB1B92"/>
    <w:rsid w:val="00BB1E35"/>
    <w:rsid w:val="00BB44C5"/>
    <w:rsid w:val="00BB5563"/>
    <w:rsid w:val="00BB5FBB"/>
    <w:rsid w:val="00BC0239"/>
    <w:rsid w:val="00BC3A38"/>
    <w:rsid w:val="00BC4B16"/>
    <w:rsid w:val="00BC4FC7"/>
    <w:rsid w:val="00BC6DE5"/>
    <w:rsid w:val="00BC718C"/>
    <w:rsid w:val="00BC7B70"/>
    <w:rsid w:val="00BD0584"/>
    <w:rsid w:val="00BD0C51"/>
    <w:rsid w:val="00BD187A"/>
    <w:rsid w:val="00BD1E22"/>
    <w:rsid w:val="00BD285D"/>
    <w:rsid w:val="00BD2E4C"/>
    <w:rsid w:val="00BD3120"/>
    <w:rsid w:val="00BD32F5"/>
    <w:rsid w:val="00BD3966"/>
    <w:rsid w:val="00BD47F6"/>
    <w:rsid w:val="00BD6D53"/>
    <w:rsid w:val="00BE2EDC"/>
    <w:rsid w:val="00BE3A39"/>
    <w:rsid w:val="00BE467D"/>
    <w:rsid w:val="00BE57B5"/>
    <w:rsid w:val="00BE5B22"/>
    <w:rsid w:val="00BE5FEE"/>
    <w:rsid w:val="00BE6C5D"/>
    <w:rsid w:val="00BE6E80"/>
    <w:rsid w:val="00BE7EE3"/>
    <w:rsid w:val="00BF1339"/>
    <w:rsid w:val="00BF19FF"/>
    <w:rsid w:val="00BF1F56"/>
    <w:rsid w:val="00BF231D"/>
    <w:rsid w:val="00BF26ED"/>
    <w:rsid w:val="00BF289F"/>
    <w:rsid w:val="00BF33C1"/>
    <w:rsid w:val="00BF3951"/>
    <w:rsid w:val="00BF4588"/>
    <w:rsid w:val="00BF4881"/>
    <w:rsid w:val="00BF68BF"/>
    <w:rsid w:val="00BF6D10"/>
    <w:rsid w:val="00BF6E42"/>
    <w:rsid w:val="00BF7042"/>
    <w:rsid w:val="00BF7B38"/>
    <w:rsid w:val="00C00243"/>
    <w:rsid w:val="00C006A4"/>
    <w:rsid w:val="00C0159F"/>
    <w:rsid w:val="00C0305C"/>
    <w:rsid w:val="00C0384D"/>
    <w:rsid w:val="00C04619"/>
    <w:rsid w:val="00C059DC"/>
    <w:rsid w:val="00C10100"/>
    <w:rsid w:val="00C10DCA"/>
    <w:rsid w:val="00C11B19"/>
    <w:rsid w:val="00C137BD"/>
    <w:rsid w:val="00C13989"/>
    <w:rsid w:val="00C13D87"/>
    <w:rsid w:val="00C1540F"/>
    <w:rsid w:val="00C20E3B"/>
    <w:rsid w:val="00C2157A"/>
    <w:rsid w:val="00C22043"/>
    <w:rsid w:val="00C22F51"/>
    <w:rsid w:val="00C24026"/>
    <w:rsid w:val="00C255F2"/>
    <w:rsid w:val="00C25B66"/>
    <w:rsid w:val="00C27A41"/>
    <w:rsid w:val="00C319B0"/>
    <w:rsid w:val="00C3456F"/>
    <w:rsid w:val="00C347FE"/>
    <w:rsid w:val="00C35005"/>
    <w:rsid w:val="00C351E7"/>
    <w:rsid w:val="00C4071E"/>
    <w:rsid w:val="00C40F13"/>
    <w:rsid w:val="00C41FD9"/>
    <w:rsid w:val="00C420D8"/>
    <w:rsid w:val="00C42579"/>
    <w:rsid w:val="00C44379"/>
    <w:rsid w:val="00C446B1"/>
    <w:rsid w:val="00C46D77"/>
    <w:rsid w:val="00C528FB"/>
    <w:rsid w:val="00C529DC"/>
    <w:rsid w:val="00C53CD7"/>
    <w:rsid w:val="00C54A1A"/>
    <w:rsid w:val="00C55A28"/>
    <w:rsid w:val="00C55AA3"/>
    <w:rsid w:val="00C567EE"/>
    <w:rsid w:val="00C5776E"/>
    <w:rsid w:val="00C600F0"/>
    <w:rsid w:val="00C60915"/>
    <w:rsid w:val="00C60E67"/>
    <w:rsid w:val="00C66D2A"/>
    <w:rsid w:val="00C66E4C"/>
    <w:rsid w:val="00C6763C"/>
    <w:rsid w:val="00C7019D"/>
    <w:rsid w:val="00C719F8"/>
    <w:rsid w:val="00C71AED"/>
    <w:rsid w:val="00C7576B"/>
    <w:rsid w:val="00C76F2F"/>
    <w:rsid w:val="00C77683"/>
    <w:rsid w:val="00C80DB0"/>
    <w:rsid w:val="00C83BCC"/>
    <w:rsid w:val="00C848CB"/>
    <w:rsid w:val="00C8632C"/>
    <w:rsid w:val="00C87F97"/>
    <w:rsid w:val="00C90882"/>
    <w:rsid w:val="00C9096B"/>
    <w:rsid w:val="00C90B33"/>
    <w:rsid w:val="00C9157F"/>
    <w:rsid w:val="00C92433"/>
    <w:rsid w:val="00C92E82"/>
    <w:rsid w:val="00C93125"/>
    <w:rsid w:val="00C93FF2"/>
    <w:rsid w:val="00C944D4"/>
    <w:rsid w:val="00C945F1"/>
    <w:rsid w:val="00C94EB3"/>
    <w:rsid w:val="00C95B67"/>
    <w:rsid w:val="00C95C03"/>
    <w:rsid w:val="00C963E2"/>
    <w:rsid w:val="00CA12BC"/>
    <w:rsid w:val="00CA17BF"/>
    <w:rsid w:val="00CA2BC9"/>
    <w:rsid w:val="00CA2F5F"/>
    <w:rsid w:val="00CA3EED"/>
    <w:rsid w:val="00CA5360"/>
    <w:rsid w:val="00CA6420"/>
    <w:rsid w:val="00CA6CF0"/>
    <w:rsid w:val="00CA6E4F"/>
    <w:rsid w:val="00CB1F12"/>
    <w:rsid w:val="00CB1F7F"/>
    <w:rsid w:val="00CB39FD"/>
    <w:rsid w:val="00CB3A8F"/>
    <w:rsid w:val="00CB4E58"/>
    <w:rsid w:val="00CB5269"/>
    <w:rsid w:val="00CB555C"/>
    <w:rsid w:val="00CB6386"/>
    <w:rsid w:val="00CB647F"/>
    <w:rsid w:val="00CB6B9B"/>
    <w:rsid w:val="00CB6EDE"/>
    <w:rsid w:val="00CB7382"/>
    <w:rsid w:val="00CC24B5"/>
    <w:rsid w:val="00CC28E3"/>
    <w:rsid w:val="00CC39C5"/>
    <w:rsid w:val="00CC3CED"/>
    <w:rsid w:val="00CC3F1B"/>
    <w:rsid w:val="00CC4BFA"/>
    <w:rsid w:val="00CC51A5"/>
    <w:rsid w:val="00CC5429"/>
    <w:rsid w:val="00CC5B0B"/>
    <w:rsid w:val="00CD01A5"/>
    <w:rsid w:val="00CD1831"/>
    <w:rsid w:val="00CD1B8C"/>
    <w:rsid w:val="00CD259F"/>
    <w:rsid w:val="00CD2B40"/>
    <w:rsid w:val="00CD394B"/>
    <w:rsid w:val="00CD403D"/>
    <w:rsid w:val="00CD41D1"/>
    <w:rsid w:val="00CD46F2"/>
    <w:rsid w:val="00CD7842"/>
    <w:rsid w:val="00CD78DE"/>
    <w:rsid w:val="00CD7F50"/>
    <w:rsid w:val="00CE12A1"/>
    <w:rsid w:val="00CE29F9"/>
    <w:rsid w:val="00CE30DD"/>
    <w:rsid w:val="00CE3C09"/>
    <w:rsid w:val="00CE584D"/>
    <w:rsid w:val="00CE59E7"/>
    <w:rsid w:val="00CE5DAA"/>
    <w:rsid w:val="00CE62C5"/>
    <w:rsid w:val="00CE78D9"/>
    <w:rsid w:val="00CE7C35"/>
    <w:rsid w:val="00CF036E"/>
    <w:rsid w:val="00CF04DA"/>
    <w:rsid w:val="00CF1060"/>
    <w:rsid w:val="00CF2AA4"/>
    <w:rsid w:val="00CF3FB3"/>
    <w:rsid w:val="00D00AEB"/>
    <w:rsid w:val="00D01A3D"/>
    <w:rsid w:val="00D02975"/>
    <w:rsid w:val="00D04B28"/>
    <w:rsid w:val="00D05AA8"/>
    <w:rsid w:val="00D0693F"/>
    <w:rsid w:val="00D07466"/>
    <w:rsid w:val="00D110E7"/>
    <w:rsid w:val="00D112DC"/>
    <w:rsid w:val="00D11A26"/>
    <w:rsid w:val="00D12552"/>
    <w:rsid w:val="00D1289D"/>
    <w:rsid w:val="00D12C53"/>
    <w:rsid w:val="00D13484"/>
    <w:rsid w:val="00D156A7"/>
    <w:rsid w:val="00D15BDA"/>
    <w:rsid w:val="00D173A3"/>
    <w:rsid w:val="00D2171F"/>
    <w:rsid w:val="00D21897"/>
    <w:rsid w:val="00D22EE1"/>
    <w:rsid w:val="00D236CE"/>
    <w:rsid w:val="00D254A9"/>
    <w:rsid w:val="00D2770C"/>
    <w:rsid w:val="00D31142"/>
    <w:rsid w:val="00D31199"/>
    <w:rsid w:val="00D3134B"/>
    <w:rsid w:val="00D31F55"/>
    <w:rsid w:val="00D32075"/>
    <w:rsid w:val="00D327BC"/>
    <w:rsid w:val="00D33179"/>
    <w:rsid w:val="00D34F6E"/>
    <w:rsid w:val="00D35124"/>
    <w:rsid w:val="00D36971"/>
    <w:rsid w:val="00D36B21"/>
    <w:rsid w:val="00D37493"/>
    <w:rsid w:val="00D41A2F"/>
    <w:rsid w:val="00D41ED6"/>
    <w:rsid w:val="00D43CD3"/>
    <w:rsid w:val="00D43D7D"/>
    <w:rsid w:val="00D44C13"/>
    <w:rsid w:val="00D45E9D"/>
    <w:rsid w:val="00D46522"/>
    <w:rsid w:val="00D476F6"/>
    <w:rsid w:val="00D50246"/>
    <w:rsid w:val="00D515A4"/>
    <w:rsid w:val="00D51F82"/>
    <w:rsid w:val="00D52FF6"/>
    <w:rsid w:val="00D54DBD"/>
    <w:rsid w:val="00D563F9"/>
    <w:rsid w:val="00D568C3"/>
    <w:rsid w:val="00D60953"/>
    <w:rsid w:val="00D61659"/>
    <w:rsid w:val="00D624E6"/>
    <w:rsid w:val="00D626BC"/>
    <w:rsid w:val="00D63A8E"/>
    <w:rsid w:val="00D65271"/>
    <w:rsid w:val="00D654B2"/>
    <w:rsid w:val="00D66429"/>
    <w:rsid w:val="00D701B2"/>
    <w:rsid w:val="00D71430"/>
    <w:rsid w:val="00D715AA"/>
    <w:rsid w:val="00D71A83"/>
    <w:rsid w:val="00D7261B"/>
    <w:rsid w:val="00D72EB3"/>
    <w:rsid w:val="00D737CE"/>
    <w:rsid w:val="00D77363"/>
    <w:rsid w:val="00D77F9E"/>
    <w:rsid w:val="00D80356"/>
    <w:rsid w:val="00D83837"/>
    <w:rsid w:val="00D839E1"/>
    <w:rsid w:val="00D84BEB"/>
    <w:rsid w:val="00D85CBB"/>
    <w:rsid w:val="00D85E16"/>
    <w:rsid w:val="00D8725D"/>
    <w:rsid w:val="00D90BE8"/>
    <w:rsid w:val="00D90C6D"/>
    <w:rsid w:val="00D916BB"/>
    <w:rsid w:val="00D92905"/>
    <w:rsid w:val="00D92FEF"/>
    <w:rsid w:val="00D94704"/>
    <w:rsid w:val="00D9472C"/>
    <w:rsid w:val="00D94A11"/>
    <w:rsid w:val="00D95383"/>
    <w:rsid w:val="00D95825"/>
    <w:rsid w:val="00D958E2"/>
    <w:rsid w:val="00DA0F8C"/>
    <w:rsid w:val="00DA2CEC"/>
    <w:rsid w:val="00DA3259"/>
    <w:rsid w:val="00DA3606"/>
    <w:rsid w:val="00DA429A"/>
    <w:rsid w:val="00DA481E"/>
    <w:rsid w:val="00DA4899"/>
    <w:rsid w:val="00DA5DC2"/>
    <w:rsid w:val="00DB3141"/>
    <w:rsid w:val="00DB3A4A"/>
    <w:rsid w:val="00DB5C4B"/>
    <w:rsid w:val="00DB5E65"/>
    <w:rsid w:val="00DB7379"/>
    <w:rsid w:val="00DB7B9B"/>
    <w:rsid w:val="00DC07BF"/>
    <w:rsid w:val="00DC1138"/>
    <w:rsid w:val="00DC1938"/>
    <w:rsid w:val="00DC37E6"/>
    <w:rsid w:val="00DC3884"/>
    <w:rsid w:val="00DC41D4"/>
    <w:rsid w:val="00DC4F62"/>
    <w:rsid w:val="00DC60CA"/>
    <w:rsid w:val="00DC6142"/>
    <w:rsid w:val="00DC701A"/>
    <w:rsid w:val="00DC7BCA"/>
    <w:rsid w:val="00DC7CE5"/>
    <w:rsid w:val="00DD1167"/>
    <w:rsid w:val="00DD1280"/>
    <w:rsid w:val="00DD154A"/>
    <w:rsid w:val="00DD1BE7"/>
    <w:rsid w:val="00DD2058"/>
    <w:rsid w:val="00DD2466"/>
    <w:rsid w:val="00DD4F16"/>
    <w:rsid w:val="00DD6315"/>
    <w:rsid w:val="00DD683B"/>
    <w:rsid w:val="00DD71BD"/>
    <w:rsid w:val="00DD7E5C"/>
    <w:rsid w:val="00DE0D1B"/>
    <w:rsid w:val="00DE198F"/>
    <w:rsid w:val="00DE1A6E"/>
    <w:rsid w:val="00DE2002"/>
    <w:rsid w:val="00DE22DF"/>
    <w:rsid w:val="00DE37F4"/>
    <w:rsid w:val="00DE3C17"/>
    <w:rsid w:val="00DE3D3D"/>
    <w:rsid w:val="00DE772D"/>
    <w:rsid w:val="00DE7C48"/>
    <w:rsid w:val="00DE7D13"/>
    <w:rsid w:val="00DF047A"/>
    <w:rsid w:val="00DF0A01"/>
    <w:rsid w:val="00DF341A"/>
    <w:rsid w:val="00DF41E9"/>
    <w:rsid w:val="00DF4F9C"/>
    <w:rsid w:val="00DF5390"/>
    <w:rsid w:val="00E006D3"/>
    <w:rsid w:val="00E020A1"/>
    <w:rsid w:val="00E021D6"/>
    <w:rsid w:val="00E023AF"/>
    <w:rsid w:val="00E0244A"/>
    <w:rsid w:val="00E031B9"/>
    <w:rsid w:val="00E03CFC"/>
    <w:rsid w:val="00E0422E"/>
    <w:rsid w:val="00E05C7C"/>
    <w:rsid w:val="00E0630D"/>
    <w:rsid w:val="00E06AA3"/>
    <w:rsid w:val="00E07CD3"/>
    <w:rsid w:val="00E07E93"/>
    <w:rsid w:val="00E07F55"/>
    <w:rsid w:val="00E1319B"/>
    <w:rsid w:val="00E13C0C"/>
    <w:rsid w:val="00E13D8D"/>
    <w:rsid w:val="00E14C87"/>
    <w:rsid w:val="00E14FC0"/>
    <w:rsid w:val="00E1504A"/>
    <w:rsid w:val="00E160C2"/>
    <w:rsid w:val="00E17057"/>
    <w:rsid w:val="00E2018B"/>
    <w:rsid w:val="00E20EDD"/>
    <w:rsid w:val="00E219E8"/>
    <w:rsid w:val="00E224D9"/>
    <w:rsid w:val="00E22829"/>
    <w:rsid w:val="00E26252"/>
    <w:rsid w:val="00E3125E"/>
    <w:rsid w:val="00E32580"/>
    <w:rsid w:val="00E33280"/>
    <w:rsid w:val="00E3405D"/>
    <w:rsid w:val="00E342D0"/>
    <w:rsid w:val="00E352C2"/>
    <w:rsid w:val="00E35A33"/>
    <w:rsid w:val="00E37376"/>
    <w:rsid w:val="00E379DD"/>
    <w:rsid w:val="00E43864"/>
    <w:rsid w:val="00E43BB5"/>
    <w:rsid w:val="00E445E9"/>
    <w:rsid w:val="00E45823"/>
    <w:rsid w:val="00E52830"/>
    <w:rsid w:val="00E547D8"/>
    <w:rsid w:val="00E547E5"/>
    <w:rsid w:val="00E54A02"/>
    <w:rsid w:val="00E555DA"/>
    <w:rsid w:val="00E559CA"/>
    <w:rsid w:val="00E55C9F"/>
    <w:rsid w:val="00E5603F"/>
    <w:rsid w:val="00E611FE"/>
    <w:rsid w:val="00E64826"/>
    <w:rsid w:val="00E64FB8"/>
    <w:rsid w:val="00E6777F"/>
    <w:rsid w:val="00E67D27"/>
    <w:rsid w:val="00E711E9"/>
    <w:rsid w:val="00E73237"/>
    <w:rsid w:val="00E73CFA"/>
    <w:rsid w:val="00E750D4"/>
    <w:rsid w:val="00E754D2"/>
    <w:rsid w:val="00E75E6F"/>
    <w:rsid w:val="00E80466"/>
    <w:rsid w:val="00E805C7"/>
    <w:rsid w:val="00E8369A"/>
    <w:rsid w:val="00E84EAF"/>
    <w:rsid w:val="00E865DF"/>
    <w:rsid w:val="00E871EC"/>
    <w:rsid w:val="00E87A93"/>
    <w:rsid w:val="00E909B3"/>
    <w:rsid w:val="00E91D0D"/>
    <w:rsid w:val="00E92642"/>
    <w:rsid w:val="00E938BF"/>
    <w:rsid w:val="00E967A1"/>
    <w:rsid w:val="00E96ABD"/>
    <w:rsid w:val="00E96EEA"/>
    <w:rsid w:val="00E97395"/>
    <w:rsid w:val="00E97531"/>
    <w:rsid w:val="00E9756F"/>
    <w:rsid w:val="00EA0B11"/>
    <w:rsid w:val="00EA2C9B"/>
    <w:rsid w:val="00EA3424"/>
    <w:rsid w:val="00EA4606"/>
    <w:rsid w:val="00EA4C94"/>
    <w:rsid w:val="00EA5940"/>
    <w:rsid w:val="00EA5B36"/>
    <w:rsid w:val="00EA5FCF"/>
    <w:rsid w:val="00EA6223"/>
    <w:rsid w:val="00EA66AE"/>
    <w:rsid w:val="00EA767E"/>
    <w:rsid w:val="00EB05A5"/>
    <w:rsid w:val="00EB103B"/>
    <w:rsid w:val="00EB150D"/>
    <w:rsid w:val="00EB152D"/>
    <w:rsid w:val="00EB3088"/>
    <w:rsid w:val="00EB33F4"/>
    <w:rsid w:val="00EB36C7"/>
    <w:rsid w:val="00EB36EC"/>
    <w:rsid w:val="00EB376A"/>
    <w:rsid w:val="00EB3BF8"/>
    <w:rsid w:val="00EB62E2"/>
    <w:rsid w:val="00EB647A"/>
    <w:rsid w:val="00EB72AF"/>
    <w:rsid w:val="00EB7571"/>
    <w:rsid w:val="00EB7FB3"/>
    <w:rsid w:val="00EC09B7"/>
    <w:rsid w:val="00EC1445"/>
    <w:rsid w:val="00EC15A0"/>
    <w:rsid w:val="00EC3BC9"/>
    <w:rsid w:val="00EC4964"/>
    <w:rsid w:val="00EC614E"/>
    <w:rsid w:val="00EC6323"/>
    <w:rsid w:val="00EC6E72"/>
    <w:rsid w:val="00EC7198"/>
    <w:rsid w:val="00ED0441"/>
    <w:rsid w:val="00ED045B"/>
    <w:rsid w:val="00ED0C8C"/>
    <w:rsid w:val="00ED164E"/>
    <w:rsid w:val="00ED1A26"/>
    <w:rsid w:val="00ED1DB0"/>
    <w:rsid w:val="00ED22F7"/>
    <w:rsid w:val="00ED3A10"/>
    <w:rsid w:val="00ED5D59"/>
    <w:rsid w:val="00EE1912"/>
    <w:rsid w:val="00EE275C"/>
    <w:rsid w:val="00EE2BFC"/>
    <w:rsid w:val="00EE319F"/>
    <w:rsid w:val="00EE31A2"/>
    <w:rsid w:val="00EE340F"/>
    <w:rsid w:val="00EE4973"/>
    <w:rsid w:val="00EE531E"/>
    <w:rsid w:val="00EE746C"/>
    <w:rsid w:val="00EE7C15"/>
    <w:rsid w:val="00EE7C4A"/>
    <w:rsid w:val="00EE7CA9"/>
    <w:rsid w:val="00EE7EEE"/>
    <w:rsid w:val="00EF315F"/>
    <w:rsid w:val="00EF46D3"/>
    <w:rsid w:val="00EF4CC4"/>
    <w:rsid w:val="00EF631D"/>
    <w:rsid w:val="00F016FB"/>
    <w:rsid w:val="00F01832"/>
    <w:rsid w:val="00F01DD8"/>
    <w:rsid w:val="00F02191"/>
    <w:rsid w:val="00F051C2"/>
    <w:rsid w:val="00F05280"/>
    <w:rsid w:val="00F061B9"/>
    <w:rsid w:val="00F062BB"/>
    <w:rsid w:val="00F111C2"/>
    <w:rsid w:val="00F1170F"/>
    <w:rsid w:val="00F11840"/>
    <w:rsid w:val="00F11984"/>
    <w:rsid w:val="00F12937"/>
    <w:rsid w:val="00F12F13"/>
    <w:rsid w:val="00F1314A"/>
    <w:rsid w:val="00F131CC"/>
    <w:rsid w:val="00F13B34"/>
    <w:rsid w:val="00F1476F"/>
    <w:rsid w:val="00F1507A"/>
    <w:rsid w:val="00F15098"/>
    <w:rsid w:val="00F17CC5"/>
    <w:rsid w:val="00F225FC"/>
    <w:rsid w:val="00F26606"/>
    <w:rsid w:val="00F272C0"/>
    <w:rsid w:val="00F2755C"/>
    <w:rsid w:val="00F3088E"/>
    <w:rsid w:val="00F31065"/>
    <w:rsid w:val="00F320EA"/>
    <w:rsid w:val="00F33252"/>
    <w:rsid w:val="00F33460"/>
    <w:rsid w:val="00F33642"/>
    <w:rsid w:val="00F33BBB"/>
    <w:rsid w:val="00F33D8A"/>
    <w:rsid w:val="00F342B1"/>
    <w:rsid w:val="00F358C0"/>
    <w:rsid w:val="00F37499"/>
    <w:rsid w:val="00F377C6"/>
    <w:rsid w:val="00F37B2C"/>
    <w:rsid w:val="00F37F24"/>
    <w:rsid w:val="00F40311"/>
    <w:rsid w:val="00F40A17"/>
    <w:rsid w:val="00F41E97"/>
    <w:rsid w:val="00F4230B"/>
    <w:rsid w:val="00F4343D"/>
    <w:rsid w:val="00F434EC"/>
    <w:rsid w:val="00F4368E"/>
    <w:rsid w:val="00F44E0A"/>
    <w:rsid w:val="00F45156"/>
    <w:rsid w:val="00F455E3"/>
    <w:rsid w:val="00F46DEB"/>
    <w:rsid w:val="00F51F4E"/>
    <w:rsid w:val="00F52117"/>
    <w:rsid w:val="00F52AD1"/>
    <w:rsid w:val="00F53853"/>
    <w:rsid w:val="00F54885"/>
    <w:rsid w:val="00F55101"/>
    <w:rsid w:val="00F55903"/>
    <w:rsid w:val="00F56F82"/>
    <w:rsid w:val="00F573DC"/>
    <w:rsid w:val="00F57D1C"/>
    <w:rsid w:val="00F61347"/>
    <w:rsid w:val="00F618F5"/>
    <w:rsid w:val="00F62CC1"/>
    <w:rsid w:val="00F62D9F"/>
    <w:rsid w:val="00F63B29"/>
    <w:rsid w:val="00F6441C"/>
    <w:rsid w:val="00F650BF"/>
    <w:rsid w:val="00F6648A"/>
    <w:rsid w:val="00F66FE3"/>
    <w:rsid w:val="00F706C9"/>
    <w:rsid w:val="00F714F9"/>
    <w:rsid w:val="00F7257C"/>
    <w:rsid w:val="00F73BC4"/>
    <w:rsid w:val="00F73C7C"/>
    <w:rsid w:val="00F7457C"/>
    <w:rsid w:val="00F74771"/>
    <w:rsid w:val="00F74B94"/>
    <w:rsid w:val="00F756A6"/>
    <w:rsid w:val="00F75F31"/>
    <w:rsid w:val="00F76836"/>
    <w:rsid w:val="00F770B2"/>
    <w:rsid w:val="00F77D79"/>
    <w:rsid w:val="00F82498"/>
    <w:rsid w:val="00F82C8D"/>
    <w:rsid w:val="00F841A6"/>
    <w:rsid w:val="00F85A82"/>
    <w:rsid w:val="00F85D52"/>
    <w:rsid w:val="00F866CC"/>
    <w:rsid w:val="00F86DE5"/>
    <w:rsid w:val="00F9047E"/>
    <w:rsid w:val="00F90761"/>
    <w:rsid w:val="00F908DB"/>
    <w:rsid w:val="00F90913"/>
    <w:rsid w:val="00F918F1"/>
    <w:rsid w:val="00F93532"/>
    <w:rsid w:val="00F950A7"/>
    <w:rsid w:val="00F96E89"/>
    <w:rsid w:val="00FA06EA"/>
    <w:rsid w:val="00FA0988"/>
    <w:rsid w:val="00FA1E3A"/>
    <w:rsid w:val="00FA205A"/>
    <w:rsid w:val="00FA229D"/>
    <w:rsid w:val="00FA27F1"/>
    <w:rsid w:val="00FA3328"/>
    <w:rsid w:val="00FA34BA"/>
    <w:rsid w:val="00FA45ED"/>
    <w:rsid w:val="00FA4E60"/>
    <w:rsid w:val="00FA74EA"/>
    <w:rsid w:val="00FB03C4"/>
    <w:rsid w:val="00FB1289"/>
    <w:rsid w:val="00FB1B45"/>
    <w:rsid w:val="00FB2613"/>
    <w:rsid w:val="00FB54E8"/>
    <w:rsid w:val="00FB6469"/>
    <w:rsid w:val="00FB6983"/>
    <w:rsid w:val="00FB791C"/>
    <w:rsid w:val="00FC1202"/>
    <w:rsid w:val="00FC2377"/>
    <w:rsid w:val="00FC400B"/>
    <w:rsid w:val="00FC488E"/>
    <w:rsid w:val="00FC6996"/>
    <w:rsid w:val="00FD1AD5"/>
    <w:rsid w:val="00FD3937"/>
    <w:rsid w:val="00FD3A6B"/>
    <w:rsid w:val="00FD5607"/>
    <w:rsid w:val="00FD5617"/>
    <w:rsid w:val="00FD5A46"/>
    <w:rsid w:val="00FD792F"/>
    <w:rsid w:val="00FE01E3"/>
    <w:rsid w:val="00FE1D81"/>
    <w:rsid w:val="00FE234D"/>
    <w:rsid w:val="00FE3A0F"/>
    <w:rsid w:val="00FE3DD9"/>
    <w:rsid w:val="00FE5292"/>
    <w:rsid w:val="00FE5CEC"/>
    <w:rsid w:val="00FE605F"/>
    <w:rsid w:val="00FE682F"/>
    <w:rsid w:val="00FE70B5"/>
    <w:rsid w:val="00FE7FA3"/>
    <w:rsid w:val="00FF0F5B"/>
    <w:rsid w:val="00FF19A4"/>
    <w:rsid w:val="00FF2B86"/>
    <w:rsid w:val="00FF36BD"/>
    <w:rsid w:val="00FF3BC1"/>
    <w:rsid w:val="00FF5502"/>
    <w:rsid w:val="00FF56D5"/>
    <w:rsid w:val="00FF624D"/>
    <w:rsid w:val="00FF6D83"/>
    <w:rsid w:val="00FF6E77"/>
    <w:rsid w:val="00FF78A3"/>
    <w:rsid w:val="00FF7F15"/>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1A3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sz w:val="24"/>
        <w:szCs w:val="24"/>
        <w:lang w:val="en-US" w:eastAsia="en-US" w:bidi="ar-SA"/>
      </w:rPr>
    </w:rPrDefault>
    <w:pPrDefault/>
  </w:docDefaults>
  <w:latentStyles w:defLockedState="0" w:defUIPriority="0" w:defSemiHidden="0" w:defUnhideWhenUsed="0" w:defQFormat="0" w:count="276">
    <w:lsdException w:name="heading 4" w:qFormat="1"/>
    <w:lsdException w:name="Normal (Web)" w:uiPriority="99"/>
    <w:lsdException w:name="List Paragraph" w:uiPriority="34" w:qFormat="1"/>
  </w:latentStyles>
  <w:style w:type="paragraph" w:default="1" w:styleId="Normal">
    <w:name w:val="Normal"/>
    <w:qFormat/>
    <w:rsid w:val="00FD1AD5"/>
    <w:pPr>
      <w:spacing w:after="120" w:line="264" w:lineRule="auto"/>
    </w:pPr>
    <w:rPr>
      <w:rFonts w:ascii="Lucida Bright" w:hAnsi="Lucida Bright"/>
      <w:spacing w:val="-5"/>
      <w:sz w:val="17"/>
    </w:rPr>
  </w:style>
  <w:style w:type="paragraph" w:styleId="Heading1">
    <w:name w:val="heading 1"/>
    <w:basedOn w:val="Normal"/>
    <w:next w:val="Normal"/>
    <w:qFormat/>
    <w:rsid w:val="005B54C4"/>
    <w:pPr>
      <w:keepNext/>
      <w:spacing w:before="180"/>
      <w:outlineLvl w:val="0"/>
    </w:pPr>
    <w:rPr>
      <w:b/>
      <w:kern w:val="32"/>
      <w:sz w:val="36"/>
    </w:rPr>
  </w:style>
  <w:style w:type="paragraph" w:styleId="Heading2">
    <w:name w:val="heading 2"/>
    <w:basedOn w:val="Normal"/>
    <w:next w:val="Normal"/>
    <w:link w:val="Heading2Char"/>
    <w:qFormat/>
    <w:rsid w:val="00F85A82"/>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qFormat/>
    <w:rsid w:val="00063CDC"/>
    <w:pPr>
      <w:spacing w:after="20"/>
      <w:outlineLvl w:val="2"/>
    </w:pPr>
    <w:rPr>
      <w:rFonts w:ascii="Lucida Sans" w:eastAsia="Times New Roman" w:hAnsi="Lucida Sans"/>
      <w:b/>
      <w:kern w:val="16"/>
      <w:sz w:val="18"/>
    </w:rPr>
  </w:style>
  <w:style w:type="paragraph" w:styleId="Heading4">
    <w:name w:val="heading 4"/>
    <w:aliases w:val="Heading 4 narrow"/>
    <w:basedOn w:val="Normal"/>
    <w:next w:val="Normal"/>
    <w:link w:val="Heading4Char"/>
    <w:qFormat/>
    <w:rsid w:val="008000B7"/>
    <w:pPr>
      <w:keepNext/>
      <w:spacing w:before="80" w:after="0" w:line="240" w:lineRule="auto"/>
      <w:outlineLvl w:val="3"/>
    </w:pPr>
    <w:rPr>
      <w:rFonts w:ascii="Arial Narrow Bold" w:hAnsi="Arial Narrow Bol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464C5"/>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C3456F"/>
    <w:pPr>
      <w:tabs>
        <w:tab w:val="center" w:pos="4320"/>
        <w:tab w:val="right" w:pos="8640"/>
      </w:tabs>
    </w:pPr>
  </w:style>
  <w:style w:type="character" w:customStyle="1" w:styleId="HeaderChar">
    <w:name w:val="Header Char"/>
    <w:basedOn w:val="DefaultParagraphFont"/>
    <w:link w:val="Header"/>
    <w:uiPriority w:val="99"/>
    <w:semiHidden/>
    <w:rsid w:val="00C3456F"/>
    <w:rPr>
      <w:rFonts w:ascii="Arial" w:hAnsi="Arial"/>
      <w:sz w:val="22"/>
      <w:lang w:val="es-ES_tradnl"/>
    </w:rPr>
  </w:style>
  <w:style w:type="paragraph" w:styleId="Footer">
    <w:name w:val="footer"/>
    <w:basedOn w:val="Normal"/>
    <w:link w:val="FooterChar"/>
    <w:uiPriority w:val="99"/>
    <w:semiHidden/>
    <w:unhideWhenUsed/>
    <w:rsid w:val="00C3456F"/>
    <w:pPr>
      <w:tabs>
        <w:tab w:val="center" w:pos="4320"/>
        <w:tab w:val="right" w:pos="8640"/>
      </w:tabs>
    </w:pPr>
  </w:style>
  <w:style w:type="character" w:customStyle="1" w:styleId="FooterChar">
    <w:name w:val="Footer Char"/>
    <w:basedOn w:val="DefaultParagraphFont"/>
    <w:link w:val="Footer"/>
    <w:uiPriority w:val="99"/>
    <w:semiHidden/>
    <w:rsid w:val="00C3456F"/>
    <w:rPr>
      <w:rFonts w:ascii="Arial" w:hAnsi="Arial"/>
      <w:sz w:val="22"/>
      <w:lang w:val="es-ES_tradnl"/>
    </w:rPr>
  </w:style>
  <w:style w:type="paragraph" w:styleId="ListParagraph">
    <w:name w:val="List Paragraph"/>
    <w:basedOn w:val="Normal"/>
    <w:uiPriority w:val="34"/>
    <w:qFormat/>
    <w:rsid w:val="00C3456F"/>
    <w:pPr>
      <w:ind w:left="720"/>
      <w:contextualSpacing/>
    </w:pPr>
  </w:style>
  <w:style w:type="character" w:styleId="Hyperlink">
    <w:name w:val="Hyperlink"/>
    <w:basedOn w:val="DefaultParagraphFont"/>
    <w:uiPriority w:val="99"/>
    <w:unhideWhenUsed/>
    <w:rsid w:val="005207FD"/>
    <w:rPr>
      <w:color w:val="0000FF" w:themeColor="hyperlink"/>
      <w:u w:val="single"/>
    </w:rPr>
  </w:style>
  <w:style w:type="character" w:styleId="FollowedHyperlink">
    <w:name w:val="FollowedHyperlink"/>
    <w:basedOn w:val="DefaultParagraphFont"/>
    <w:uiPriority w:val="99"/>
    <w:semiHidden/>
    <w:unhideWhenUsed/>
    <w:rsid w:val="00733BC0"/>
    <w:rPr>
      <w:color w:val="800080" w:themeColor="followedHyperlink"/>
      <w:u w:val="single"/>
    </w:rPr>
  </w:style>
  <w:style w:type="character" w:customStyle="1" w:styleId="Heading4Char">
    <w:name w:val="Heading 4 Char"/>
    <w:aliases w:val="Heading 4 narrow Char"/>
    <w:basedOn w:val="DefaultParagraphFont"/>
    <w:link w:val="Heading4"/>
    <w:rsid w:val="008000B7"/>
    <w:rPr>
      <w:rFonts w:ascii="Arial Narrow Bold" w:hAnsi="Arial Narrow Bold"/>
      <w:spacing w:val="-5"/>
      <w:sz w:val="17"/>
      <w:lang w:val="es-ES_tradnl"/>
    </w:rPr>
  </w:style>
  <w:style w:type="paragraph" w:customStyle="1" w:styleId="Heading2B">
    <w:name w:val="Heading 2B"/>
    <w:basedOn w:val="Normal"/>
    <w:qFormat/>
    <w:rsid w:val="00847A72"/>
    <w:pPr>
      <w:spacing w:before="40"/>
      <w:jc w:val="center"/>
    </w:pPr>
    <w:rPr>
      <w:rFonts w:ascii="Lucida Sans" w:eastAsia="Times New Roman" w:hAnsi="Lucida Sans"/>
      <w:caps/>
      <w:color w:val="FFFFFF" w:themeColor="background1"/>
      <w:spacing w:val="80"/>
      <w:kern w:val="16"/>
      <w:position w:val="8"/>
      <w:sz w:val="16"/>
    </w:rPr>
  </w:style>
  <w:style w:type="paragraph" w:customStyle="1" w:styleId="HeadingNarrowCol">
    <w:name w:val="Heading Narrow Col"/>
    <w:basedOn w:val="Normal"/>
    <w:qFormat/>
    <w:rsid w:val="00CA12BC"/>
    <w:pPr>
      <w:keepNext/>
      <w:pBdr>
        <w:top w:val="single" w:sz="4" w:space="1" w:color="auto"/>
      </w:pBdr>
      <w:spacing w:before="180"/>
    </w:pPr>
    <w:rPr>
      <w:rFonts w:ascii="Lucida Sans" w:hAnsi="Lucida Sans"/>
      <w:b/>
      <w:caps/>
    </w:rPr>
  </w:style>
  <w:style w:type="paragraph" w:customStyle="1" w:styleId="Normalnarrow">
    <w:name w:val="Normal narrow"/>
    <w:basedOn w:val="Normal"/>
    <w:qFormat/>
    <w:rsid w:val="009A3D00"/>
    <w:pPr>
      <w:keepNext/>
      <w:tabs>
        <w:tab w:val="right" w:pos="2430"/>
      </w:tabs>
      <w:spacing w:after="0" w:line="240" w:lineRule="auto"/>
    </w:pPr>
    <w:rPr>
      <w:rFonts w:ascii="Arial Narrow" w:hAnsi="Arial Narrow"/>
      <w:spacing w:val="0"/>
    </w:rPr>
  </w:style>
  <w:style w:type="paragraph" w:customStyle="1" w:styleId="Sermontitle">
    <w:name w:val="Sermon title"/>
    <w:basedOn w:val="Heading3"/>
    <w:qFormat/>
    <w:rsid w:val="00D31F55"/>
    <w:rPr>
      <w:sz w:val="21"/>
    </w:rPr>
  </w:style>
  <w:style w:type="character" w:customStyle="1" w:styleId="Heading2Char">
    <w:name w:val="Heading 2 Char"/>
    <w:basedOn w:val="DefaultParagraphFont"/>
    <w:link w:val="Heading2"/>
    <w:rsid w:val="00F85A82"/>
    <w:rPr>
      <w:rFonts w:ascii="Lucida Sans" w:eastAsia="Times New Roman" w:hAnsi="Lucida Sans"/>
      <w:caps/>
      <w:color w:val="FFFFFF"/>
      <w:spacing w:val="80"/>
      <w:kern w:val="16"/>
      <w:position w:val="4"/>
      <w:sz w:val="16"/>
      <w:shd w:val="solid" w:color="D9D9D9" w:themeColor="background1" w:themeShade="D9" w:fill="auto"/>
    </w:rPr>
  </w:style>
  <w:style w:type="paragraph" w:styleId="BalloonText">
    <w:name w:val="Balloon Text"/>
    <w:basedOn w:val="Normal"/>
    <w:link w:val="BalloonTextChar"/>
    <w:rsid w:val="00B75E7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rsid w:val="00B75E77"/>
    <w:rPr>
      <w:rFonts w:ascii="Lucida Grande" w:hAnsi="Lucida Grande" w:cs="Lucida Grande"/>
      <w:spacing w:val="-5"/>
      <w:sz w:val="18"/>
      <w:szCs w:val="18"/>
      <w:lang w:val="es-ES_tradnl"/>
    </w:rPr>
  </w:style>
  <w:style w:type="paragraph" w:styleId="NormalWeb">
    <w:name w:val="Normal (Web)"/>
    <w:basedOn w:val="Normal"/>
    <w:uiPriority w:val="99"/>
    <w:rsid w:val="00CD41D1"/>
    <w:pPr>
      <w:spacing w:beforeLines="1" w:afterLines="1" w:line="240" w:lineRule="auto"/>
    </w:pPr>
    <w:rPr>
      <w:rFonts w:ascii="Times" w:hAnsi="Times"/>
      <w:spacing w:val="0"/>
      <w:sz w:val="20"/>
      <w:szCs w:val="20"/>
    </w:rPr>
  </w:style>
  <w:style w:type="character" w:styleId="PageNumber">
    <w:name w:val="page number"/>
    <w:basedOn w:val="DefaultParagraphFont"/>
    <w:rsid w:val="0052402E"/>
  </w:style>
  <w:style w:type="character" w:customStyle="1" w:styleId="jesuswords">
    <w:name w:val="jesuswords"/>
    <w:basedOn w:val="DefaultParagraphFont"/>
    <w:rsid w:val="009F69CA"/>
  </w:style>
  <w:style w:type="character" w:customStyle="1" w:styleId="text">
    <w:name w:val="text"/>
    <w:basedOn w:val="DefaultParagraphFont"/>
    <w:rsid w:val="00B878F8"/>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w:hAnsi="Times" w:cs="Times New Roman"/>
        <w:sz w:val="24"/>
        <w:szCs w:val="24"/>
        <w:lang w:val="en-US" w:eastAsia="en-US" w:bidi="ar-SA"/>
      </w:rPr>
    </w:rPrDefault>
    <w:pPrDefault/>
  </w:docDefaults>
  <w:latentStyles w:defLockedState="0" w:defUIPriority="0" w:defSemiHidden="0" w:defUnhideWhenUsed="0" w:defQFormat="0" w:count="276">
    <w:lsdException w:name="heading 4" w:qFormat="1"/>
    <w:lsdException w:name="Normal (Web)" w:uiPriority="99"/>
    <w:lsdException w:name="List Paragraph" w:uiPriority="34" w:qFormat="1"/>
  </w:latentStyles>
  <w:style w:type="paragraph" w:default="1" w:styleId="Normal">
    <w:name w:val="Normal"/>
    <w:qFormat/>
    <w:rsid w:val="00FD1AD5"/>
    <w:pPr>
      <w:spacing w:after="120" w:line="264" w:lineRule="auto"/>
    </w:pPr>
    <w:rPr>
      <w:rFonts w:ascii="Lucida Bright" w:hAnsi="Lucida Bright"/>
      <w:spacing w:val="-5"/>
      <w:sz w:val="17"/>
    </w:rPr>
  </w:style>
  <w:style w:type="paragraph" w:styleId="Heading1">
    <w:name w:val="heading 1"/>
    <w:basedOn w:val="Normal"/>
    <w:next w:val="Normal"/>
    <w:qFormat/>
    <w:rsid w:val="005B54C4"/>
    <w:pPr>
      <w:keepNext/>
      <w:spacing w:before="180"/>
      <w:outlineLvl w:val="0"/>
    </w:pPr>
    <w:rPr>
      <w:b/>
      <w:kern w:val="32"/>
      <w:sz w:val="36"/>
    </w:rPr>
  </w:style>
  <w:style w:type="paragraph" w:styleId="Heading2">
    <w:name w:val="heading 2"/>
    <w:basedOn w:val="Normal"/>
    <w:next w:val="Normal"/>
    <w:link w:val="Heading2Char"/>
    <w:qFormat/>
    <w:rsid w:val="00F85A82"/>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qFormat/>
    <w:rsid w:val="00063CDC"/>
    <w:pPr>
      <w:spacing w:after="20"/>
      <w:outlineLvl w:val="2"/>
    </w:pPr>
    <w:rPr>
      <w:rFonts w:ascii="Lucida Sans" w:eastAsia="Times New Roman" w:hAnsi="Lucida Sans"/>
      <w:b/>
      <w:kern w:val="16"/>
      <w:sz w:val="18"/>
    </w:rPr>
  </w:style>
  <w:style w:type="paragraph" w:styleId="Heading4">
    <w:name w:val="heading 4"/>
    <w:aliases w:val="Heading 4 narrow"/>
    <w:basedOn w:val="Normal"/>
    <w:next w:val="Normal"/>
    <w:link w:val="Heading4Char"/>
    <w:qFormat/>
    <w:rsid w:val="008000B7"/>
    <w:pPr>
      <w:keepNext/>
      <w:spacing w:before="80" w:after="0" w:line="240" w:lineRule="auto"/>
      <w:outlineLvl w:val="3"/>
    </w:pPr>
    <w:rPr>
      <w:rFonts w:ascii="Arial Narrow Bold" w:hAnsi="Arial Narrow Bol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464C5"/>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C3456F"/>
    <w:pPr>
      <w:tabs>
        <w:tab w:val="center" w:pos="4320"/>
        <w:tab w:val="right" w:pos="8640"/>
      </w:tabs>
    </w:pPr>
  </w:style>
  <w:style w:type="character" w:customStyle="1" w:styleId="HeaderChar">
    <w:name w:val="Header Char"/>
    <w:basedOn w:val="DefaultParagraphFont"/>
    <w:link w:val="Header"/>
    <w:uiPriority w:val="99"/>
    <w:semiHidden/>
    <w:rsid w:val="00C3456F"/>
    <w:rPr>
      <w:rFonts w:ascii="Arial" w:hAnsi="Arial"/>
      <w:sz w:val="22"/>
      <w:lang w:val="es-ES_tradnl"/>
    </w:rPr>
  </w:style>
  <w:style w:type="paragraph" w:styleId="Footer">
    <w:name w:val="footer"/>
    <w:basedOn w:val="Normal"/>
    <w:link w:val="FooterChar"/>
    <w:uiPriority w:val="99"/>
    <w:semiHidden/>
    <w:unhideWhenUsed/>
    <w:rsid w:val="00C3456F"/>
    <w:pPr>
      <w:tabs>
        <w:tab w:val="center" w:pos="4320"/>
        <w:tab w:val="right" w:pos="8640"/>
      </w:tabs>
    </w:pPr>
  </w:style>
  <w:style w:type="character" w:customStyle="1" w:styleId="FooterChar">
    <w:name w:val="Footer Char"/>
    <w:basedOn w:val="DefaultParagraphFont"/>
    <w:link w:val="Footer"/>
    <w:uiPriority w:val="99"/>
    <w:semiHidden/>
    <w:rsid w:val="00C3456F"/>
    <w:rPr>
      <w:rFonts w:ascii="Arial" w:hAnsi="Arial"/>
      <w:sz w:val="22"/>
      <w:lang w:val="es-ES_tradnl"/>
    </w:rPr>
  </w:style>
  <w:style w:type="paragraph" w:styleId="ListParagraph">
    <w:name w:val="List Paragraph"/>
    <w:basedOn w:val="Normal"/>
    <w:uiPriority w:val="34"/>
    <w:qFormat/>
    <w:rsid w:val="00C3456F"/>
    <w:pPr>
      <w:ind w:left="720"/>
      <w:contextualSpacing/>
    </w:pPr>
  </w:style>
  <w:style w:type="character" w:styleId="Hyperlink">
    <w:name w:val="Hyperlink"/>
    <w:basedOn w:val="DefaultParagraphFont"/>
    <w:uiPriority w:val="99"/>
    <w:unhideWhenUsed/>
    <w:rsid w:val="005207FD"/>
    <w:rPr>
      <w:color w:val="0000FF" w:themeColor="hyperlink"/>
      <w:u w:val="single"/>
    </w:rPr>
  </w:style>
  <w:style w:type="character" w:styleId="FollowedHyperlink">
    <w:name w:val="FollowedHyperlink"/>
    <w:basedOn w:val="DefaultParagraphFont"/>
    <w:uiPriority w:val="99"/>
    <w:semiHidden/>
    <w:unhideWhenUsed/>
    <w:rsid w:val="00733BC0"/>
    <w:rPr>
      <w:color w:val="800080" w:themeColor="followedHyperlink"/>
      <w:u w:val="single"/>
    </w:rPr>
  </w:style>
  <w:style w:type="character" w:customStyle="1" w:styleId="Heading4Char">
    <w:name w:val="Heading 4 Char"/>
    <w:aliases w:val="Heading 4 narrow Char"/>
    <w:basedOn w:val="DefaultParagraphFont"/>
    <w:link w:val="Heading4"/>
    <w:rsid w:val="008000B7"/>
    <w:rPr>
      <w:rFonts w:ascii="Arial Narrow Bold" w:hAnsi="Arial Narrow Bold"/>
      <w:spacing w:val="-5"/>
      <w:sz w:val="17"/>
      <w:lang w:val="es-ES_tradnl"/>
    </w:rPr>
  </w:style>
  <w:style w:type="paragraph" w:customStyle="1" w:styleId="Heading2B">
    <w:name w:val="Heading 2B"/>
    <w:basedOn w:val="Normal"/>
    <w:qFormat/>
    <w:rsid w:val="00847A72"/>
    <w:pPr>
      <w:spacing w:before="40"/>
      <w:jc w:val="center"/>
    </w:pPr>
    <w:rPr>
      <w:rFonts w:ascii="Lucida Sans" w:eastAsia="Times New Roman" w:hAnsi="Lucida Sans"/>
      <w:caps/>
      <w:color w:val="FFFFFF" w:themeColor="background1"/>
      <w:spacing w:val="80"/>
      <w:kern w:val="16"/>
      <w:position w:val="8"/>
      <w:sz w:val="16"/>
    </w:rPr>
  </w:style>
  <w:style w:type="paragraph" w:customStyle="1" w:styleId="HeadingNarrowCol">
    <w:name w:val="Heading Narrow Col"/>
    <w:basedOn w:val="Normal"/>
    <w:qFormat/>
    <w:rsid w:val="00CA12BC"/>
    <w:pPr>
      <w:keepNext/>
      <w:pBdr>
        <w:top w:val="single" w:sz="4" w:space="1" w:color="auto"/>
      </w:pBdr>
      <w:spacing w:before="180"/>
    </w:pPr>
    <w:rPr>
      <w:rFonts w:ascii="Lucida Sans" w:hAnsi="Lucida Sans"/>
      <w:b/>
      <w:caps/>
    </w:rPr>
  </w:style>
  <w:style w:type="paragraph" w:customStyle="1" w:styleId="Normalnarrow">
    <w:name w:val="Normal narrow"/>
    <w:basedOn w:val="Normal"/>
    <w:qFormat/>
    <w:rsid w:val="009A3D00"/>
    <w:pPr>
      <w:keepNext/>
      <w:tabs>
        <w:tab w:val="right" w:pos="2430"/>
      </w:tabs>
      <w:spacing w:after="0" w:line="240" w:lineRule="auto"/>
    </w:pPr>
    <w:rPr>
      <w:rFonts w:ascii="Arial Narrow" w:hAnsi="Arial Narrow"/>
      <w:spacing w:val="0"/>
    </w:rPr>
  </w:style>
  <w:style w:type="paragraph" w:customStyle="1" w:styleId="Sermontitle">
    <w:name w:val="Sermon title"/>
    <w:basedOn w:val="Heading3"/>
    <w:qFormat/>
    <w:rsid w:val="00D31F55"/>
    <w:rPr>
      <w:sz w:val="21"/>
    </w:rPr>
  </w:style>
  <w:style w:type="character" w:customStyle="1" w:styleId="Heading2Char">
    <w:name w:val="Heading 2 Char"/>
    <w:basedOn w:val="DefaultParagraphFont"/>
    <w:link w:val="Heading2"/>
    <w:rsid w:val="00F85A82"/>
    <w:rPr>
      <w:rFonts w:ascii="Lucida Sans" w:eastAsia="Times New Roman" w:hAnsi="Lucida Sans"/>
      <w:caps/>
      <w:color w:val="FFFFFF"/>
      <w:spacing w:val="80"/>
      <w:kern w:val="16"/>
      <w:position w:val="4"/>
      <w:sz w:val="16"/>
      <w:shd w:val="solid" w:color="D9D9D9" w:themeColor="background1" w:themeShade="D9" w:fill="auto"/>
    </w:rPr>
  </w:style>
  <w:style w:type="paragraph" w:styleId="BalloonText">
    <w:name w:val="Balloon Text"/>
    <w:basedOn w:val="Normal"/>
    <w:link w:val="BalloonTextChar"/>
    <w:rsid w:val="00B75E7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rsid w:val="00B75E77"/>
    <w:rPr>
      <w:rFonts w:ascii="Lucida Grande" w:hAnsi="Lucida Grande" w:cs="Lucida Grande"/>
      <w:spacing w:val="-5"/>
      <w:sz w:val="18"/>
      <w:szCs w:val="18"/>
      <w:lang w:val="es-ES_tradnl"/>
    </w:rPr>
  </w:style>
  <w:style w:type="paragraph" w:styleId="NormalWeb">
    <w:name w:val="Normal (Web)"/>
    <w:basedOn w:val="Normal"/>
    <w:uiPriority w:val="99"/>
    <w:rsid w:val="00CD41D1"/>
    <w:pPr>
      <w:spacing w:beforeLines="1" w:afterLines="1" w:line="240" w:lineRule="auto"/>
    </w:pPr>
    <w:rPr>
      <w:rFonts w:ascii="Times" w:hAnsi="Times"/>
      <w:spacing w:val="0"/>
      <w:sz w:val="20"/>
      <w:szCs w:val="20"/>
    </w:rPr>
  </w:style>
  <w:style w:type="character" w:styleId="PageNumber">
    <w:name w:val="page number"/>
    <w:basedOn w:val="DefaultParagraphFont"/>
    <w:rsid w:val="0052402E"/>
  </w:style>
  <w:style w:type="character" w:customStyle="1" w:styleId="jesuswords">
    <w:name w:val="jesuswords"/>
    <w:basedOn w:val="DefaultParagraphFont"/>
    <w:rsid w:val="009F69CA"/>
  </w:style>
  <w:style w:type="character" w:customStyle="1" w:styleId="text">
    <w:name w:val="text"/>
    <w:basedOn w:val="DefaultParagraphFont"/>
    <w:rsid w:val="00B878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6510177">
      <w:bodyDiv w:val="1"/>
      <w:marLeft w:val="0"/>
      <w:marRight w:val="0"/>
      <w:marTop w:val="0"/>
      <w:marBottom w:val="0"/>
      <w:divBdr>
        <w:top w:val="none" w:sz="0" w:space="0" w:color="auto"/>
        <w:left w:val="none" w:sz="0" w:space="0" w:color="auto"/>
        <w:bottom w:val="none" w:sz="0" w:space="0" w:color="auto"/>
        <w:right w:val="none" w:sz="0" w:space="0" w:color="auto"/>
      </w:divBdr>
      <w:divsChild>
        <w:div w:id="7584094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17419381">
      <w:bodyDiv w:val="1"/>
      <w:marLeft w:val="0"/>
      <w:marRight w:val="0"/>
      <w:marTop w:val="0"/>
      <w:marBottom w:val="0"/>
      <w:divBdr>
        <w:top w:val="none" w:sz="0" w:space="0" w:color="auto"/>
        <w:left w:val="none" w:sz="0" w:space="0" w:color="auto"/>
        <w:bottom w:val="none" w:sz="0" w:space="0" w:color="auto"/>
        <w:right w:val="none" w:sz="0" w:space="0" w:color="auto"/>
      </w:divBdr>
    </w:div>
    <w:div w:id="1037198614">
      <w:bodyDiv w:val="1"/>
      <w:marLeft w:val="0"/>
      <w:marRight w:val="0"/>
      <w:marTop w:val="0"/>
      <w:marBottom w:val="0"/>
      <w:divBdr>
        <w:top w:val="none" w:sz="0" w:space="0" w:color="auto"/>
        <w:left w:val="none" w:sz="0" w:space="0" w:color="auto"/>
        <w:bottom w:val="none" w:sz="0" w:space="0" w:color="auto"/>
        <w:right w:val="none" w:sz="0" w:space="0" w:color="auto"/>
      </w:divBdr>
    </w:div>
    <w:div w:id="161809830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20" Type="http://schemas.openxmlformats.org/officeDocument/2006/relationships/hyperlink" Target="mailto:sarahboothman1@gmail.com" TargetMode="External"/><Relationship Id="rId21" Type="http://schemas.openxmlformats.org/officeDocument/2006/relationships/hyperlink" Target="mailto:clark.nicole8@gmail.com" TargetMode="External"/><Relationship Id="rId22" Type="http://schemas.openxmlformats.org/officeDocument/2006/relationships/hyperlink" Target="mailto:tyson.schlect@email.wsu.edu" TargetMode="External"/><Relationship Id="rId23" Type="http://schemas.openxmlformats.org/officeDocument/2006/relationships/hyperlink" Target="mailto:caesarpaul01@yahoo.com" TargetMode="External"/><Relationship Id="rId24" Type="http://schemas.openxmlformats.org/officeDocument/2006/relationships/image" Target="media/image5.jpg"/><Relationship Id="rId25" Type="http://schemas.openxmlformats.org/officeDocument/2006/relationships/image" Target="media/image6.png"/><Relationship Id="rId26" Type="http://schemas.openxmlformats.org/officeDocument/2006/relationships/hyperlink" Target="mailto:todd.plotner@wsu.edu" TargetMode="External"/><Relationship Id="rId27" Type="http://schemas.openxmlformats.org/officeDocument/2006/relationships/hyperlink" Target="mailto:jackbrossman@hotmail.com" TargetMode="External"/><Relationship Id="rId28" Type="http://schemas.openxmlformats.org/officeDocument/2006/relationships/image" Target="media/image7.png"/><Relationship Id="rId29" Type="http://schemas.openxmlformats.org/officeDocument/2006/relationships/hyperlink" Target="mailto:todd.plotner@wsu.edu"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30" Type="http://schemas.openxmlformats.org/officeDocument/2006/relationships/hyperlink" Target="mailto:jackbrossman@hotmail.com" TargetMode="External"/><Relationship Id="rId31" Type="http://schemas.openxmlformats.org/officeDocument/2006/relationships/image" Target="media/image8.png"/><Relationship Id="rId32" Type="http://schemas.openxmlformats.org/officeDocument/2006/relationships/fontTable" Target="fontTable.xml"/><Relationship Id="rId9" Type="http://schemas.openxmlformats.org/officeDocument/2006/relationships/image" Target="media/image2.jpeg"/><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33" Type="http://schemas.openxmlformats.org/officeDocument/2006/relationships/theme" Target="theme/theme1.xml"/><Relationship Id="rId10" Type="http://schemas.openxmlformats.org/officeDocument/2006/relationships/image" Target="media/image3.jpeg"/><Relationship Id="rId11" Type="http://schemas.openxmlformats.org/officeDocument/2006/relationships/image" Target="media/image4.png"/><Relationship Id="rId12" Type="http://schemas.openxmlformats.org/officeDocument/2006/relationships/hyperlink" Target="mailto:micaela.blum@gmail.com" TargetMode="External"/><Relationship Id="rId13" Type="http://schemas.openxmlformats.org/officeDocument/2006/relationships/hyperlink" Target="mailto:micaela.blum@gmail.com" TargetMode="External"/><Relationship Id="rId14" Type="http://schemas.openxmlformats.org/officeDocument/2006/relationships/hyperlink" Target="mailto:annakmontgomery@gmail.com" TargetMode="External"/><Relationship Id="rId15" Type="http://schemas.openxmlformats.org/officeDocument/2006/relationships/hyperlink" Target="mailto:annakmontgomery@gmail.com" TargetMode="External"/><Relationship Id="rId16" Type="http://schemas.openxmlformats.org/officeDocument/2006/relationships/hyperlink" Target="mailto:sarahboothman1@gmail.com" TargetMode="External"/><Relationship Id="rId17" Type="http://schemas.openxmlformats.org/officeDocument/2006/relationships/hyperlink" Target="mailto:clark.nicole8@gmail.com" TargetMode="External"/><Relationship Id="rId18" Type="http://schemas.openxmlformats.org/officeDocument/2006/relationships/hyperlink" Target="mailto:tyson.schlect@email.wsu.edu" TargetMode="External"/><Relationship Id="rId19" Type="http://schemas.openxmlformats.org/officeDocument/2006/relationships/hyperlink" Target="mailto:caesarpaul01@yahoo.com"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_rels/settings.xml.rels><?xml version="1.0" encoding="UTF-8" standalone="yes"?>
<Relationships xmlns="http://schemas.openxmlformats.org/package/2006/relationships"><Relationship Id="rId1" Type="http://schemas.openxmlformats.org/officeDocument/2006/relationships/attachedTemplate" Target="Vleck%2080gb:Applications:Microsoft%20Office%20X:Templates:My%20Templates:Template1-Arial.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3DDFF8-3173-FD41-AEAA-80551A37BE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Template1-Arial.dot</Template>
  <TotalTime>94</TotalTime>
  <Pages>2</Pages>
  <Words>9</Words>
  <Characters>54</Characters>
  <Application>Microsoft Macintosh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Art Concepts</vt:lpstr>
    </vt:vector>
  </TitlesOfParts>
  <Company>Washington State University</Company>
  <LinksUpToDate>false</LinksUpToDate>
  <CharactersWithSpaces>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 Concepts</dc:title>
  <dc:subject/>
  <dc:creator>John Vleck</dc:creator>
  <cp:keywords/>
  <cp:lastModifiedBy>Church, Evangelical Free</cp:lastModifiedBy>
  <cp:revision>8</cp:revision>
  <cp:lastPrinted>2013-11-29T22:51:00Z</cp:lastPrinted>
  <dcterms:created xsi:type="dcterms:W3CDTF">2013-12-12T23:19:00Z</dcterms:created>
  <dcterms:modified xsi:type="dcterms:W3CDTF">2013-12-23T19:15:00Z</dcterms:modified>
</cp:coreProperties>
</file>