
<file path=[Content_Types].xml><?xml version="1.0" encoding="utf-8"?>
<Types xmlns="http://schemas.openxmlformats.org/package/2006/content-types">
  <Default Extension="xml" ContentType="application/xml"/>
  <Default Extension="jpeg" ContentType="image/jpeg"/>
  <Default Extension="png" ContentType="image/png"/>
  <Default Extension="gif" ContentType="image/gif"/>
  <Default Extension="jpg" ContentType="image/jpe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3B6438" w14:textId="77777777" w:rsidR="00E754D2" w:rsidRPr="00533502" w:rsidRDefault="00A97344" w:rsidP="00E64826">
      <w:pPr>
        <w:rPr>
          <w:rFonts w:ascii="Arial Narrow Bold" w:eastAsia="Times New Roman" w:hAnsi="Arial Narrow Bold"/>
          <w:caps/>
          <w:color w:val="FFFFFF"/>
          <w:spacing w:val="80"/>
          <w:kern w:val="16"/>
          <w:position w:val="8"/>
          <w:sz w:val="16"/>
        </w:rPr>
        <w:sectPr w:rsidR="00E754D2" w:rsidRPr="00533502">
          <w:type w:val="continuous"/>
          <w:pgSz w:w="12240" w:h="15840"/>
          <w:pgMar w:top="270" w:right="720" w:bottom="576" w:left="720" w:header="720" w:footer="720" w:gutter="0"/>
          <w:cols w:space="720"/>
          <w:noEndnote/>
        </w:sectPr>
      </w:pPr>
      <w:r>
        <w:rPr>
          <w:rFonts w:ascii="Arial Narrow Bold" w:eastAsia="Times New Roman" w:hAnsi="Arial Narrow Bold"/>
          <w:caps/>
          <w:color w:val="FFFFFF"/>
          <w:spacing w:val="80"/>
          <w:kern w:val="16"/>
          <w:position w:val="8"/>
          <w:sz w:val="16"/>
        </w:rPr>
        <w:t xml:space="preserve"> </w:t>
      </w:r>
      <w:r w:rsidR="00533502" w:rsidRPr="00F62D9F">
        <w:rPr>
          <w:rFonts w:ascii="Arial Narrow Bold" w:eastAsia="Times New Roman" w:hAnsi="Arial Narrow Bold"/>
          <w:caps/>
          <w:noProof/>
          <w:color w:val="FFFFFF"/>
          <w:spacing w:val="80"/>
          <w:kern w:val="16"/>
          <w:position w:val="8"/>
          <w:sz w:val="16"/>
        </w:rPr>
        <w:drawing>
          <wp:inline distT="0" distB="0" distL="0" distR="0" wp14:anchorId="073B50FD" wp14:editId="099EA765">
            <wp:extent cx="3799840" cy="836108"/>
            <wp:effectExtent l="0" t="0" r="10160" b="2540"/>
            <wp:docPr id="2" name="Picture 3" descr="logos_Page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_Page_1.jpg"/>
                    <pic:cNvPicPr/>
                  </pic:nvPicPr>
                  <pic:blipFill>
                    <a:blip r:embed="rId9"/>
                    <a:srcRect t="40436" b="38668"/>
                    <a:stretch>
                      <a:fillRect/>
                    </a:stretch>
                  </pic:blipFill>
                  <pic:spPr>
                    <a:xfrm>
                      <a:off x="0" y="0"/>
                      <a:ext cx="3802248" cy="836638"/>
                    </a:xfrm>
                    <a:prstGeom prst="rect">
                      <a:avLst/>
                    </a:prstGeom>
                  </pic:spPr>
                </pic:pic>
              </a:graphicData>
            </a:graphic>
          </wp:inline>
        </w:drawing>
      </w:r>
    </w:p>
    <w:p w14:paraId="1A80B720" w14:textId="77777777" w:rsidR="00D90C6D" w:rsidRPr="008A3606" w:rsidRDefault="00E64FB8" w:rsidP="00D90BE8">
      <w:pPr>
        <w:pBdr>
          <w:bottom w:val="single" w:sz="4" w:space="0" w:color="auto"/>
        </w:pBdr>
        <w:tabs>
          <w:tab w:val="right" w:pos="10800"/>
        </w:tabs>
        <w:spacing w:line="360" w:lineRule="auto"/>
        <w:jc w:val="right"/>
        <w:rPr>
          <w:rFonts w:ascii="Arial Black" w:eastAsia="Times New Roman" w:hAnsi="Arial Black"/>
          <w:spacing w:val="0"/>
          <w:sz w:val="21"/>
        </w:rPr>
      </w:pPr>
      <w:r>
        <w:rPr>
          <w:rFonts w:ascii="Arial Narrow Bold" w:hAnsi="Arial Narrow Bold"/>
          <w:noProof/>
          <w:kern w:val="16"/>
          <w:sz w:val="16"/>
        </w:rPr>
        <w:lastRenderedPageBreak/>
        <mc:AlternateContent>
          <mc:Choice Requires="wps">
            <w:drawing>
              <wp:anchor distT="0" distB="0" distL="114300" distR="114300" simplePos="0" relativeHeight="251698176" behindDoc="0" locked="0" layoutInCell="1" allowOverlap="1" wp14:anchorId="26888AFC" wp14:editId="5F48AF5A">
                <wp:simplePos x="0" y="0"/>
                <wp:positionH relativeFrom="column">
                  <wp:posOffset>3562350</wp:posOffset>
                </wp:positionH>
                <wp:positionV relativeFrom="paragraph">
                  <wp:posOffset>329565</wp:posOffset>
                </wp:positionV>
                <wp:extent cx="3324860" cy="8580755"/>
                <wp:effectExtent l="0" t="0" r="2540" b="4445"/>
                <wp:wrapNone/>
                <wp:docPr id="73"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8580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072384" w14:textId="77777777" w:rsidR="00325303" w:rsidRPr="00754643" w:rsidRDefault="00325303" w:rsidP="006B060F">
                            <w:pPr>
                              <w:pStyle w:val="Heading2"/>
                              <w:spacing w:before="0" w:after="0"/>
                              <w:rPr>
                                <w:b/>
                                <w:color w:val="800000"/>
                                <w:sz w:val="17"/>
                                <w:szCs w:val="17"/>
                              </w:rPr>
                            </w:pPr>
                            <w:r w:rsidRPr="006B060F">
                              <w:rPr>
                                <w:rFonts w:ascii="Lucida Bright" w:hAnsi="Lucida Bright"/>
                                <w:sz w:val="17"/>
                                <w:szCs w:val="17"/>
                              </w:rPr>
                              <w:t xml:space="preserve"> </w:t>
                            </w:r>
                            <w:r w:rsidRPr="00754643">
                              <w:rPr>
                                <w:b/>
                                <w:color w:val="800000"/>
                                <w:sz w:val="17"/>
                                <w:szCs w:val="17"/>
                              </w:rPr>
                              <w:t>Sermon notes</w:t>
                            </w:r>
                          </w:p>
                          <w:p w14:paraId="1EEA46E3" w14:textId="77777777" w:rsidR="00325303" w:rsidRDefault="00325303" w:rsidP="006B060F">
                            <w:pPr>
                              <w:spacing w:after="0"/>
                              <w:rPr>
                                <w:rFonts w:ascii="Lucida Sans" w:hAnsi="Lucida Sans"/>
                                <w:b/>
                                <w:sz w:val="20"/>
                                <w:szCs w:val="20"/>
                              </w:rPr>
                            </w:pPr>
                          </w:p>
                          <w:p w14:paraId="1CAE3454" w14:textId="77777777" w:rsidR="00325303" w:rsidRPr="000E7563" w:rsidRDefault="00325303" w:rsidP="007006B6">
                            <w:pPr>
                              <w:rPr>
                                <w:rFonts w:ascii="Lucida Sans" w:hAnsi="Lucida Sans"/>
                                <w:b/>
                                <w:sz w:val="20"/>
                                <w:szCs w:val="20"/>
                              </w:rPr>
                            </w:pPr>
                            <w:r>
                              <w:rPr>
                                <w:rFonts w:ascii="Lucida Sans" w:hAnsi="Lucida Sans"/>
                                <w:b/>
                                <w:sz w:val="20"/>
                                <w:szCs w:val="20"/>
                              </w:rPr>
                              <w:t>A Life of Love</w:t>
                            </w:r>
                          </w:p>
                          <w:p w14:paraId="621A4764" w14:textId="77777777" w:rsidR="00325303" w:rsidRDefault="00325303" w:rsidP="007006B6">
                            <w:pPr>
                              <w:rPr>
                                <w:szCs w:val="17"/>
                              </w:rPr>
                            </w:pPr>
                            <w:r>
                              <w:rPr>
                                <w:szCs w:val="17"/>
                              </w:rPr>
                              <w:t>Caesar Paul, Pastor of Adult Ministries</w:t>
                            </w:r>
                          </w:p>
                          <w:p w14:paraId="2531AF1B" w14:textId="77777777" w:rsidR="00325303" w:rsidRPr="00CC3CED" w:rsidRDefault="00325303" w:rsidP="00975691">
                            <w:pPr>
                              <w:spacing w:after="0"/>
                              <w:ind w:left="720"/>
                              <w:rPr>
                                <w:rFonts w:cs="Helvetica Neue Light"/>
                                <w:i/>
                                <w:szCs w:val="17"/>
                              </w:rPr>
                            </w:pPr>
                            <w:r>
                              <w:rPr>
                                <w:rFonts w:cs="Helvetica Neue Light"/>
                                <w:i/>
                                <w:szCs w:val="17"/>
                              </w:rPr>
                              <w:t>2</w:t>
                            </w:r>
                            <w:r w:rsidRPr="00D2770C">
                              <w:rPr>
                                <w:rFonts w:cs="Helvetica Neue Light"/>
                                <w:i/>
                                <w:szCs w:val="17"/>
                                <w:vertAlign w:val="superscript"/>
                              </w:rPr>
                              <w:t>nd</w:t>
                            </w:r>
                            <w:r>
                              <w:rPr>
                                <w:rFonts w:cs="Helvetica Neue Light"/>
                                <w:i/>
                                <w:szCs w:val="17"/>
                              </w:rPr>
                              <w:t xml:space="preserve"> Corinthians 6&amp;7</w:t>
                            </w:r>
                          </w:p>
                          <w:p w14:paraId="7E17683C" w14:textId="77777777" w:rsidR="00325303" w:rsidRDefault="00325303" w:rsidP="000E7563">
                            <w:pPr>
                              <w:spacing w:after="0"/>
                              <w:rPr>
                                <w:b/>
                              </w:rPr>
                            </w:pPr>
                          </w:p>
                          <w:p w14:paraId="6306C64C" w14:textId="77777777" w:rsidR="00325303" w:rsidRPr="00D2770C" w:rsidRDefault="00325303" w:rsidP="00D2770C">
                            <w:pPr>
                              <w:spacing w:after="160" w:line="259" w:lineRule="auto"/>
                              <w:rPr>
                                <w:rFonts w:ascii="Lucida Sans" w:hAnsi="Lucida Sans"/>
                                <w:sz w:val="18"/>
                                <w:szCs w:val="18"/>
                              </w:rPr>
                            </w:pPr>
                            <w:r w:rsidRPr="00D2770C">
                              <w:rPr>
                                <w:rFonts w:ascii="Lucida Sans" w:hAnsi="Lucida Sans"/>
                                <w:b/>
                                <w:sz w:val="18"/>
                                <w:szCs w:val="18"/>
                              </w:rPr>
                              <w:t xml:space="preserve">Love Means Urging - </w:t>
                            </w:r>
                            <w:r w:rsidRPr="00D2770C">
                              <w:rPr>
                                <w:rFonts w:ascii="Lucida Sans" w:hAnsi="Lucida Sans"/>
                                <w:i/>
                                <w:sz w:val="18"/>
                                <w:szCs w:val="18"/>
                              </w:rPr>
                              <w:t>2</w:t>
                            </w:r>
                            <w:r w:rsidRPr="00D2770C">
                              <w:rPr>
                                <w:rFonts w:ascii="Lucida Sans" w:hAnsi="Lucida Sans"/>
                                <w:i/>
                                <w:sz w:val="18"/>
                                <w:szCs w:val="18"/>
                                <w:vertAlign w:val="superscript"/>
                              </w:rPr>
                              <w:t>nd</w:t>
                            </w:r>
                            <w:r w:rsidRPr="00D2770C">
                              <w:rPr>
                                <w:rFonts w:ascii="Lucida Sans" w:hAnsi="Lucida Sans"/>
                                <w:i/>
                                <w:sz w:val="18"/>
                                <w:szCs w:val="18"/>
                              </w:rPr>
                              <w:t xml:space="preserve"> Corinthians 6:1–2</w:t>
                            </w:r>
                            <w:r w:rsidRPr="00D2770C">
                              <w:rPr>
                                <w:rFonts w:ascii="Lucida Sans" w:hAnsi="Lucida Sans"/>
                                <w:sz w:val="18"/>
                                <w:szCs w:val="18"/>
                              </w:rPr>
                              <w:t xml:space="preserve">  </w:t>
                            </w:r>
                          </w:p>
                          <w:p w14:paraId="15F23F3B" w14:textId="77777777" w:rsidR="00325303" w:rsidRPr="00D2770C" w:rsidRDefault="00325303" w:rsidP="00D2770C">
                            <w:pPr>
                              <w:spacing w:after="160" w:line="259" w:lineRule="auto"/>
                              <w:rPr>
                                <w:szCs w:val="17"/>
                              </w:rPr>
                            </w:pPr>
                            <w:r w:rsidRPr="00D2770C">
                              <w:rPr>
                                <w:szCs w:val="17"/>
                              </w:rPr>
                              <w:t>Unconditional love does not exclude urging.</w:t>
                            </w:r>
                            <w:r>
                              <w:rPr>
                                <w:szCs w:val="17"/>
                              </w:rPr>
                              <w:t xml:space="preserve">  Paul called on the Corinthian</w:t>
                            </w:r>
                            <w:r w:rsidRPr="00D2770C">
                              <w:rPr>
                                <w:szCs w:val="17"/>
                              </w:rPr>
                              <w:t xml:space="preserve"> believe</w:t>
                            </w:r>
                            <w:r>
                              <w:rPr>
                                <w:szCs w:val="17"/>
                              </w:rPr>
                              <w:t>rs</w:t>
                            </w:r>
                            <w:r w:rsidRPr="00D2770C">
                              <w:rPr>
                                <w:szCs w:val="17"/>
                              </w:rPr>
                              <w:t xml:space="preserve"> to not receive</w:t>
                            </w:r>
                            <w:r>
                              <w:rPr>
                                <w:szCs w:val="17"/>
                              </w:rPr>
                              <w:t xml:space="preserve"> the grace of God in vain.  </w:t>
                            </w:r>
                            <w:r w:rsidRPr="00D2770C">
                              <w:rPr>
                                <w:i/>
                                <w:szCs w:val="17"/>
                              </w:rPr>
                              <w:t>Romans 12:1-2, I beseech you therefore brethren….</w:t>
                            </w:r>
                          </w:p>
                          <w:p w14:paraId="09708A50" w14:textId="0F5268F4" w:rsidR="00325303" w:rsidRPr="00D2770C" w:rsidRDefault="00325303" w:rsidP="00D2770C">
                            <w:pPr>
                              <w:spacing w:after="160" w:line="259" w:lineRule="auto"/>
                              <w:rPr>
                                <w:szCs w:val="17"/>
                              </w:rPr>
                            </w:pPr>
                            <w:r w:rsidRPr="00D2770C">
                              <w:rPr>
                                <w:rFonts w:ascii="Lucida Sans" w:hAnsi="Lucida Sans"/>
                                <w:b/>
                                <w:sz w:val="18"/>
                                <w:szCs w:val="18"/>
                              </w:rPr>
                              <w:t xml:space="preserve">Love Means Self-Sacrifice - </w:t>
                            </w:r>
                            <w:r w:rsidRPr="00D2770C">
                              <w:rPr>
                                <w:rFonts w:ascii="Lucida Sans" w:hAnsi="Lucida Sans"/>
                                <w:i/>
                                <w:sz w:val="18"/>
                                <w:szCs w:val="18"/>
                              </w:rPr>
                              <w:t>2</w:t>
                            </w:r>
                            <w:r w:rsidRPr="00D2770C">
                              <w:rPr>
                                <w:rFonts w:ascii="Lucida Sans" w:hAnsi="Lucida Sans"/>
                                <w:i/>
                                <w:sz w:val="18"/>
                                <w:szCs w:val="18"/>
                                <w:vertAlign w:val="superscript"/>
                              </w:rPr>
                              <w:t>nd</w:t>
                            </w:r>
                            <w:r>
                              <w:rPr>
                                <w:rFonts w:ascii="Lucida Sans" w:hAnsi="Lucida Sans"/>
                                <w:i/>
                                <w:sz w:val="18"/>
                                <w:szCs w:val="18"/>
                              </w:rPr>
                              <w:t xml:space="preserve"> Corinthians</w:t>
                            </w:r>
                            <w:r w:rsidRPr="00D2770C">
                              <w:rPr>
                                <w:rFonts w:ascii="Lucida Sans" w:hAnsi="Lucida Sans"/>
                                <w:i/>
                                <w:sz w:val="18"/>
                                <w:szCs w:val="18"/>
                              </w:rPr>
                              <w:t xml:space="preserve"> 6:3-13</w:t>
                            </w:r>
                            <w:r w:rsidRPr="00D2770C">
                              <w:rPr>
                                <w:szCs w:val="17"/>
                              </w:rPr>
                              <w:t xml:space="preserve">  </w:t>
                            </w:r>
                          </w:p>
                          <w:p w14:paraId="3D76C44D" w14:textId="77777777" w:rsidR="00325303" w:rsidRPr="00D2770C" w:rsidRDefault="00325303" w:rsidP="00D2770C">
                            <w:pPr>
                              <w:spacing w:after="160" w:line="259" w:lineRule="auto"/>
                              <w:rPr>
                                <w:b/>
                                <w:szCs w:val="17"/>
                              </w:rPr>
                            </w:pPr>
                            <w:r w:rsidRPr="00D2770C">
                              <w:rPr>
                                <w:szCs w:val="17"/>
                              </w:rPr>
                              <w:t>Paul suffered and endured everything as a servant of God, out of love.</w:t>
                            </w:r>
                          </w:p>
                          <w:p w14:paraId="1055A261" w14:textId="77777777" w:rsidR="00325303" w:rsidRPr="007F681D" w:rsidRDefault="00325303" w:rsidP="00D2770C">
                            <w:pPr>
                              <w:spacing w:after="160" w:line="259" w:lineRule="auto"/>
                              <w:rPr>
                                <w:rFonts w:ascii="Lucida Sans" w:hAnsi="Lucida Sans"/>
                                <w:i/>
                                <w:sz w:val="18"/>
                                <w:szCs w:val="18"/>
                              </w:rPr>
                            </w:pPr>
                            <w:r w:rsidRPr="007F681D">
                              <w:rPr>
                                <w:rFonts w:ascii="Lucida Sans" w:hAnsi="Lucida Sans"/>
                                <w:b/>
                                <w:sz w:val="18"/>
                                <w:szCs w:val="18"/>
                              </w:rPr>
                              <w:t xml:space="preserve">Love Means Separation – </w:t>
                            </w:r>
                            <w:r w:rsidRPr="007F681D">
                              <w:rPr>
                                <w:rFonts w:ascii="Lucida Sans" w:hAnsi="Lucida Sans"/>
                                <w:i/>
                                <w:sz w:val="18"/>
                                <w:szCs w:val="18"/>
                              </w:rPr>
                              <w:t>2</w:t>
                            </w:r>
                            <w:r w:rsidRPr="007F681D">
                              <w:rPr>
                                <w:rFonts w:ascii="Lucida Sans" w:hAnsi="Lucida Sans"/>
                                <w:i/>
                                <w:sz w:val="18"/>
                                <w:szCs w:val="18"/>
                                <w:vertAlign w:val="superscript"/>
                              </w:rPr>
                              <w:t>nd</w:t>
                            </w:r>
                            <w:r w:rsidRPr="007F681D">
                              <w:rPr>
                                <w:rFonts w:ascii="Lucida Sans" w:hAnsi="Lucida Sans"/>
                                <w:i/>
                                <w:sz w:val="18"/>
                                <w:szCs w:val="18"/>
                              </w:rPr>
                              <w:t xml:space="preserve"> Corinthians 6:14 - 7:1</w:t>
                            </w:r>
                          </w:p>
                          <w:p w14:paraId="40432600" w14:textId="77777777" w:rsidR="00325303" w:rsidRPr="00D2770C" w:rsidRDefault="00325303" w:rsidP="00D2770C">
                            <w:pPr>
                              <w:spacing w:after="160" w:line="259" w:lineRule="auto"/>
                              <w:rPr>
                                <w:b/>
                                <w:szCs w:val="17"/>
                              </w:rPr>
                            </w:pPr>
                            <w:r w:rsidRPr="00D2770C">
                              <w:rPr>
                                <w:szCs w:val="17"/>
                              </w:rPr>
                              <w:t>Commitment to Christ calls for separation from anyone or anything that contaminates body, mind and spirit.</w:t>
                            </w:r>
                          </w:p>
                          <w:p w14:paraId="6B15A1C4" w14:textId="77777777" w:rsidR="00325303" w:rsidRPr="007F681D" w:rsidRDefault="00325303" w:rsidP="00D2770C">
                            <w:pPr>
                              <w:spacing w:after="160" w:line="259" w:lineRule="auto"/>
                              <w:rPr>
                                <w:rFonts w:ascii="Lucida Sans" w:hAnsi="Lucida Sans"/>
                                <w:b/>
                                <w:sz w:val="18"/>
                                <w:szCs w:val="18"/>
                              </w:rPr>
                            </w:pPr>
                            <w:r w:rsidRPr="007F681D">
                              <w:rPr>
                                <w:rFonts w:ascii="Lucida Sans" w:hAnsi="Lucida Sans"/>
                                <w:b/>
                                <w:sz w:val="18"/>
                                <w:szCs w:val="18"/>
                              </w:rPr>
                              <w:t xml:space="preserve">Love Means Joy even in Pain - </w:t>
                            </w:r>
                            <w:r w:rsidRPr="007F681D">
                              <w:rPr>
                                <w:rFonts w:ascii="Lucida Sans" w:hAnsi="Lucida Sans"/>
                                <w:i/>
                                <w:sz w:val="18"/>
                                <w:szCs w:val="18"/>
                              </w:rPr>
                              <w:t>2</w:t>
                            </w:r>
                            <w:r w:rsidRPr="007F681D">
                              <w:rPr>
                                <w:rFonts w:ascii="Lucida Sans" w:hAnsi="Lucida Sans"/>
                                <w:i/>
                                <w:sz w:val="18"/>
                                <w:szCs w:val="18"/>
                                <w:vertAlign w:val="superscript"/>
                              </w:rPr>
                              <w:t>nd</w:t>
                            </w:r>
                            <w:r w:rsidRPr="007F681D">
                              <w:rPr>
                                <w:rFonts w:ascii="Lucida Sans" w:hAnsi="Lucida Sans"/>
                                <w:i/>
                                <w:sz w:val="18"/>
                                <w:szCs w:val="18"/>
                              </w:rPr>
                              <w:t xml:space="preserve"> Corinthians 7:2–21</w:t>
                            </w:r>
                          </w:p>
                          <w:p w14:paraId="37EBDF41" w14:textId="77777777" w:rsidR="00325303" w:rsidRPr="007F681D" w:rsidRDefault="00325303" w:rsidP="007F681D">
                            <w:pPr>
                              <w:spacing w:after="160" w:line="259" w:lineRule="auto"/>
                              <w:rPr>
                                <w:szCs w:val="17"/>
                              </w:rPr>
                            </w:pPr>
                            <w:r w:rsidRPr="00D2770C">
                              <w:rPr>
                                <w:szCs w:val="17"/>
                              </w:rPr>
                              <w:t>Paul experien</w:t>
                            </w:r>
                            <w:r>
                              <w:rPr>
                                <w:szCs w:val="17"/>
                              </w:rPr>
                              <w:t xml:space="preserve">ced pain in writing the letter and </w:t>
                            </w:r>
                            <w:r w:rsidRPr="00D2770C">
                              <w:rPr>
                                <w:szCs w:val="17"/>
                              </w:rPr>
                              <w:t>in sending the letter.  Pa</w:t>
                            </w:r>
                            <w:r>
                              <w:rPr>
                                <w:szCs w:val="17"/>
                              </w:rPr>
                              <w:t>ul experienced great anxiety and</w:t>
                            </w:r>
                            <w:r w:rsidRPr="00D2770C">
                              <w:rPr>
                                <w:szCs w:val="17"/>
                              </w:rPr>
                              <w:t xml:space="preserve"> distress about the Corinthian’s response to his letter.  Paul’s lette</w:t>
                            </w:r>
                            <w:r>
                              <w:rPr>
                                <w:szCs w:val="17"/>
                              </w:rPr>
                              <w:t>r caused the Corinthians sorrow that produced repentance and joy.</w:t>
                            </w:r>
                          </w:p>
                          <w:p w14:paraId="6EE08E9C" w14:textId="430926E1" w:rsidR="00325303" w:rsidRPr="007D3DD0" w:rsidRDefault="00325303" w:rsidP="000E7563">
                            <w:pPr>
                              <w:rPr>
                                <w:rFonts w:ascii="Lucida Sans" w:hAnsi="Lucida Sans"/>
                                <w:b/>
                                <w:sz w:val="18"/>
                                <w:szCs w:val="18"/>
                              </w:rPr>
                            </w:pPr>
                            <w:r>
                              <w:rPr>
                                <w:rFonts w:ascii="Lucida Sans" w:hAnsi="Lucida Sans"/>
                                <w:b/>
                                <w:sz w:val="18"/>
                                <w:szCs w:val="18"/>
                              </w:rPr>
                              <w:t>Discussion</w:t>
                            </w:r>
                            <w:r w:rsidRPr="007D3DD0">
                              <w:rPr>
                                <w:rFonts w:ascii="Lucida Sans" w:hAnsi="Lucida Sans"/>
                                <w:b/>
                                <w:sz w:val="18"/>
                                <w:szCs w:val="18"/>
                              </w:rPr>
                              <w:t xml:space="preserve"> Questions</w:t>
                            </w:r>
                          </w:p>
                          <w:p w14:paraId="37CBFA3F" w14:textId="77777777" w:rsidR="00325303" w:rsidRPr="007F681D" w:rsidRDefault="00325303" w:rsidP="00C319B0">
                            <w:pPr>
                              <w:pStyle w:val="ListParagraph"/>
                              <w:numPr>
                                <w:ilvl w:val="0"/>
                                <w:numId w:val="5"/>
                              </w:numPr>
                              <w:spacing w:after="160" w:line="259" w:lineRule="auto"/>
                              <w:rPr>
                                <w:szCs w:val="17"/>
                              </w:rPr>
                            </w:pPr>
                            <w:r w:rsidRPr="007F681D">
                              <w:rPr>
                                <w:szCs w:val="17"/>
                              </w:rPr>
                              <w:t>What about the text jumps out at you, what convicts you, what informs you, what impresses you?</w:t>
                            </w:r>
                          </w:p>
                          <w:p w14:paraId="274C1B3B" w14:textId="77777777" w:rsidR="00325303" w:rsidRPr="007F681D" w:rsidRDefault="00325303" w:rsidP="00C319B0">
                            <w:pPr>
                              <w:pStyle w:val="ListParagraph"/>
                              <w:numPr>
                                <w:ilvl w:val="0"/>
                                <w:numId w:val="5"/>
                              </w:numPr>
                              <w:spacing w:after="160" w:line="259" w:lineRule="auto"/>
                              <w:rPr>
                                <w:szCs w:val="17"/>
                              </w:rPr>
                            </w:pPr>
                            <w:r w:rsidRPr="007F681D">
                              <w:rPr>
                                <w:szCs w:val="17"/>
                              </w:rPr>
                              <w:t>What would it look like to adopt Paul’s attitude towards our children and others in the family of God?</w:t>
                            </w:r>
                          </w:p>
                          <w:p w14:paraId="2DBD5FD5" w14:textId="77777777" w:rsidR="00325303" w:rsidRPr="007F681D" w:rsidRDefault="00325303" w:rsidP="00C319B0">
                            <w:pPr>
                              <w:pStyle w:val="ListParagraph"/>
                              <w:numPr>
                                <w:ilvl w:val="0"/>
                                <w:numId w:val="5"/>
                              </w:numPr>
                              <w:spacing w:after="160" w:line="259" w:lineRule="auto"/>
                              <w:rPr>
                                <w:szCs w:val="17"/>
                              </w:rPr>
                            </w:pPr>
                            <w:r w:rsidRPr="007F681D">
                              <w:rPr>
                                <w:szCs w:val="17"/>
                              </w:rPr>
                              <w:t>Did your understanding of love include urging, and self-sacrifice, and separation, and joy even in pain?</w:t>
                            </w:r>
                          </w:p>
                          <w:p w14:paraId="55122719" w14:textId="77777777" w:rsidR="00325303" w:rsidRPr="007F681D" w:rsidRDefault="00325303" w:rsidP="00C319B0">
                            <w:pPr>
                              <w:pStyle w:val="ListParagraph"/>
                              <w:numPr>
                                <w:ilvl w:val="0"/>
                                <w:numId w:val="5"/>
                              </w:numPr>
                              <w:spacing w:after="160" w:line="259" w:lineRule="auto"/>
                              <w:rPr>
                                <w:szCs w:val="17"/>
                              </w:rPr>
                            </w:pPr>
                            <w:r w:rsidRPr="007F681D">
                              <w:rPr>
                                <w:szCs w:val="17"/>
                              </w:rPr>
                              <w:t>How would our church family and biological family be impacted should we emulate Paul’s attitude towards the Corinthian brethren?</w:t>
                            </w:r>
                          </w:p>
                          <w:p w14:paraId="3472D72E" w14:textId="77777777" w:rsidR="00325303" w:rsidRPr="007F681D" w:rsidRDefault="00325303" w:rsidP="00C319B0">
                            <w:pPr>
                              <w:pStyle w:val="ListParagraph"/>
                              <w:numPr>
                                <w:ilvl w:val="0"/>
                                <w:numId w:val="5"/>
                              </w:numPr>
                              <w:spacing w:after="160" w:line="259" w:lineRule="auto"/>
                              <w:rPr>
                                <w:szCs w:val="17"/>
                              </w:rPr>
                            </w:pPr>
                            <w:r w:rsidRPr="007F681D">
                              <w:rPr>
                                <w:szCs w:val="17"/>
                              </w:rPr>
                              <w:t>What would it be like to have Paul for a parent?</w:t>
                            </w:r>
                          </w:p>
                          <w:p w14:paraId="34B5C52C" w14:textId="77777777" w:rsidR="00325303" w:rsidRPr="000E7563" w:rsidRDefault="00325303" w:rsidP="007006B6"/>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70" o:spid="_x0000_s1026" type="#_x0000_t202" style="position:absolute;left:0;text-align:left;margin-left:280.5pt;margin-top:25.95pt;width:261.8pt;height:675.6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64HabACAACsBQAADgAAAGRycy9lMm9Eb2MueG1srFTbbtswDH0fsH8Q9O76EjuxjTpFm8swoLsA&#10;7T5AseRYmC15khKnG/bvo+Q4TVoMGLb5QaAl6pCHPOL1zaFt0J4pzaUocHgVYMREKSkX2wJ/eVx7&#10;KUbaEEFJIwUr8BPT+Gb+9s113+UskrVsKFMIQITO+67AtTFd7vu6rFlL9JXsmIDDSqqWGPhVW58q&#10;0gN62/hREEz9XiraKVkyrWF3ORziucOvKlaaT1WlmUFNgSE341bl1o1d/fk1ybeKdDUvj2mQv8ii&#10;JVxA0BPUkhiCdoq/gmp5qaSWlbkqZevLquIlcxyATRi8YPNQk445LlAc3Z3KpP8fbPlx/1khTgs8&#10;m2AkSAs9emQHg+7kAc1cffpO5+D20IGjOcA+9Nlx1d29LL9qJOSiJmLLbpWSfc0IhfxCW1n/7Krt&#10;iM61Bdn0HySFOGRnpAM6VKq1xYNyIECHPj2demNzKWFzMonidApHJZylSRrMksTFIPl4vVPavGOy&#10;RdYosILmO3iyv9fGpkPy0cVGE3LNm8YJoBEXG+A47EBwuGrPbBqunz+yIFulqzT24mi68uKAUu92&#10;vYi96TqcJcvJcrFYhj9t3DDOa04pEzbMqK0w/rPeHVU+qOKkLi0bTi2cTUmr7WbRKLQnoO21+44F&#10;OXPzL9NwRQAuLyiFURzcRZm3nqYzL67ixMtmQeoFYXaXTYM4i5frS0r3XLB/p4T6AmdJlAxq+i23&#10;wH2vuZG85QamR8NbkMTJieRWgytBXWsN4c1gn5XCpv9cCmj32GinWCvSQa7msDkAilXuRtIn0K6S&#10;oCxQIYw8MGqpvmPUw/gosP62I4ph1LwXoH87a0ZDjcZmNIgo4WqBDUaDuTDDTNp1im9rQB5emJC3&#10;8EYq7tT7nMXxZcFIcCSO48vOnPN/5/U8ZOe/AAAA//8DAFBLAwQUAAYACAAAACEAKXepBuEAAAAM&#10;AQAADwAAAGRycy9kb3ducmV2LnhtbEyPwU7DMBBE70j9B2srcaN2SonaEKeqEJyQEGk4cHTibWI1&#10;XofYbcPf457KbUY7mn2TbyfbszOO3jiSkCwEMKTGaUOthK/q7WENzAdFWvWOUMIvetgWs7tcZdpd&#10;qMTzPrQslpDPlIQuhCHj3DcdWuUXbkCKt4MbrQrRji3Xo7rEctvzpRApt8pQ/NCpAV86bI77k5Ww&#10;+6by1fx81J/loTRVtRH0nh6lvJ9Pu2dgAadwC8MVP6JDEZlqdyLtWS/hKU3ilhBFsgF2DYj1KgVW&#10;R7USj0vgRc7/jyj+AAAA//8DAFBLAQItABQABgAIAAAAIQDkmcPA+wAAAOEBAAATAAAAAAAAAAAA&#10;AAAAAAAAAABbQ29udGVudF9UeXBlc10ueG1sUEsBAi0AFAAGAAgAAAAhACOyauHXAAAAlAEAAAsA&#10;AAAAAAAAAAAAAAAALAEAAF9yZWxzLy5yZWxzUEsBAi0AFAAGAAgAAAAhAFOuB2mwAgAArAUAAA4A&#10;AAAAAAAAAAAAAAAALAIAAGRycy9lMm9Eb2MueG1sUEsBAi0AFAAGAAgAAAAhACl3qQbhAAAADAEA&#10;AA8AAAAAAAAAAAAAAAAACAUAAGRycy9kb3ducmV2LnhtbFBLBQYAAAAABAAEAPMAAAAWBgAAAAA=&#10;" filled="f" stroked="f">
                <v:textbox inset="0,0,0,0">
                  <w:txbxContent>
                    <w:p w14:paraId="1A072384" w14:textId="77777777" w:rsidR="00325303" w:rsidRPr="00754643" w:rsidRDefault="00325303" w:rsidP="006B060F">
                      <w:pPr>
                        <w:pStyle w:val="Heading2"/>
                        <w:spacing w:before="0" w:after="0"/>
                        <w:rPr>
                          <w:b/>
                          <w:color w:val="800000"/>
                          <w:sz w:val="17"/>
                          <w:szCs w:val="17"/>
                        </w:rPr>
                      </w:pPr>
                      <w:r w:rsidRPr="006B060F">
                        <w:rPr>
                          <w:rFonts w:ascii="Lucida Bright" w:hAnsi="Lucida Bright"/>
                          <w:sz w:val="17"/>
                          <w:szCs w:val="17"/>
                        </w:rPr>
                        <w:t xml:space="preserve"> </w:t>
                      </w:r>
                      <w:r w:rsidRPr="00754643">
                        <w:rPr>
                          <w:b/>
                          <w:color w:val="800000"/>
                          <w:sz w:val="17"/>
                          <w:szCs w:val="17"/>
                        </w:rPr>
                        <w:t>Sermon notes</w:t>
                      </w:r>
                    </w:p>
                    <w:p w14:paraId="1EEA46E3" w14:textId="77777777" w:rsidR="00325303" w:rsidRDefault="00325303" w:rsidP="006B060F">
                      <w:pPr>
                        <w:spacing w:after="0"/>
                        <w:rPr>
                          <w:rFonts w:ascii="Lucida Sans" w:hAnsi="Lucida Sans"/>
                          <w:b/>
                          <w:sz w:val="20"/>
                          <w:szCs w:val="20"/>
                        </w:rPr>
                      </w:pPr>
                    </w:p>
                    <w:p w14:paraId="1CAE3454" w14:textId="77777777" w:rsidR="00325303" w:rsidRPr="000E7563" w:rsidRDefault="00325303" w:rsidP="007006B6">
                      <w:pPr>
                        <w:rPr>
                          <w:rFonts w:ascii="Lucida Sans" w:hAnsi="Lucida Sans"/>
                          <w:b/>
                          <w:sz w:val="20"/>
                          <w:szCs w:val="20"/>
                        </w:rPr>
                      </w:pPr>
                      <w:r>
                        <w:rPr>
                          <w:rFonts w:ascii="Lucida Sans" w:hAnsi="Lucida Sans"/>
                          <w:b/>
                          <w:sz w:val="20"/>
                          <w:szCs w:val="20"/>
                        </w:rPr>
                        <w:t>A Life of Love</w:t>
                      </w:r>
                    </w:p>
                    <w:p w14:paraId="621A4764" w14:textId="77777777" w:rsidR="00325303" w:rsidRDefault="00325303" w:rsidP="007006B6">
                      <w:pPr>
                        <w:rPr>
                          <w:szCs w:val="17"/>
                        </w:rPr>
                      </w:pPr>
                      <w:r>
                        <w:rPr>
                          <w:szCs w:val="17"/>
                        </w:rPr>
                        <w:t>Caesar Paul, Pastor of Adult Ministries</w:t>
                      </w:r>
                    </w:p>
                    <w:p w14:paraId="2531AF1B" w14:textId="77777777" w:rsidR="00325303" w:rsidRPr="00CC3CED" w:rsidRDefault="00325303" w:rsidP="00975691">
                      <w:pPr>
                        <w:spacing w:after="0"/>
                        <w:ind w:left="720"/>
                        <w:rPr>
                          <w:rFonts w:cs="Helvetica Neue Light"/>
                          <w:i/>
                          <w:szCs w:val="17"/>
                        </w:rPr>
                      </w:pPr>
                      <w:r>
                        <w:rPr>
                          <w:rFonts w:cs="Helvetica Neue Light"/>
                          <w:i/>
                          <w:szCs w:val="17"/>
                        </w:rPr>
                        <w:t>2</w:t>
                      </w:r>
                      <w:r w:rsidRPr="00D2770C">
                        <w:rPr>
                          <w:rFonts w:cs="Helvetica Neue Light"/>
                          <w:i/>
                          <w:szCs w:val="17"/>
                          <w:vertAlign w:val="superscript"/>
                        </w:rPr>
                        <w:t>nd</w:t>
                      </w:r>
                      <w:r>
                        <w:rPr>
                          <w:rFonts w:cs="Helvetica Neue Light"/>
                          <w:i/>
                          <w:szCs w:val="17"/>
                        </w:rPr>
                        <w:t xml:space="preserve"> Corinthians 6&amp;7</w:t>
                      </w:r>
                    </w:p>
                    <w:p w14:paraId="7E17683C" w14:textId="77777777" w:rsidR="00325303" w:rsidRDefault="00325303" w:rsidP="000E7563">
                      <w:pPr>
                        <w:spacing w:after="0"/>
                        <w:rPr>
                          <w:b/>
                        </w:rPr>
                      </w:pPr>
                    </w:p>
                    <w:p w14:paraId="6306C64C" w14:textId="77777777" w:rsidR="00325303" w:rsidRPr="00D2770C" w:rsidRDefault="00325303" w:rsidP="00D2770C">
                      <w:pPr>
                        <w:spacing w:after="160" w:line="259" w:lineRule="auto"/>
                        <w:rPr>
                          <w:rFonts w:ascii="Lucida Sans" w:hAnsi="Lucida Sans"/>
                          <w:sz w:val="18"/>
                          <w:szCs w:val="18"/>
                        </w:rPr>
                      </w:pPr>
                      <w:r w:rsidRPr="00D2770C">
                        <w:rPr>
                          <w:rFonts w:ascii="Lucida Sans" w:hAnsi="Lucida Sans"/>
                          <w:b/>
                          <w:sz w:val="18"/>
                          <w:szCs w:val="18"/>
                        </w:rPr>
                        <w:t xml:space="preserve">Love Means Urging - </w:t>
                      </w:r>
                      <w:r w:rsidRPr="00D2770C">
                        <w:rPr>
                          <w:rFonts w:ascii="Lucida Sans" w:hAnsi="Lucida Sans"/>
                          <w:i/>
                          <w:sz w:val="18"/>
                          <w:szCs w:val="18"/>
                        </w:rPr>
                        <w:t>2</w:t>
                      </w:r>
                      <w:r w:rsidRPr="00D2770C">
                        <w:rPr>
                          <w:rFonts w:ascii="Lucida Sans" w:hAnsi="Lucida Sans"/>
                          <w:i/>
                          <w:sz w:val="18"/>
                          <w:szCs w:val="18"/>
                          <w:vertAlign w:val="superscript"/>
                        </w:rPr>
                        <w:t>nd</w:t>
                      </w:r>
                      <w:r w:rsidRPr="00D2770C">
                        <w:rPr>
                          <w:rFonts w:ascii="Lucida Sans" w:hAnsi="Lucida Sans"/>
                          <w:i/>
                          <w:sz w:val="18"/>
                          <w:szCs w:val="18"/>
                        </w:rPr>
                        <w:t xml:space="preserve"> Corinthians 6:1–2</w:t>
                      </w:r>
                      <w:r w:rsidRPr="00D2770C">
                        <w:rPr>
                          <w:rFonts w:ascii="Lucida Sans" w:hAnsi="Lucida Sans"/>
                          <w:sz w:val="18"/>
                          <w:szCs w:val="18"/>
                        </w:rPr>
                        <w:t xml:space="preserve">  </w:t>
                      </w:r>
                    </w:p>
                    <w:p w14:paraId="15F23F3B" w14:textId="77777777" w:rsidR="00325303" w:rsidRPr="00D2770C" w:rsidRDefault="00325303" w:rsidP="00D2770C">
                      <w:pPr>
                        <w:spacing w:after="160" w:line="259" w:lineRule="auto"/>
                        <w:rPr>
                          <w:szCs w:val="17"/>
                        </w:rPr>
                      </w:pPr>
                      <w:r w:rsidRPr="00D2770C">
                        <w:rPr>
                          <w:szCs w:val="17"/>
                        </w:rPr>
                        <w:t>Unconditional love does not exclude urging.</w:t>
                      </w:r>
                      <w:r>
                        <w:rPr>
                          <w:szCs w:val="17"/>
                        </w:rPr>
                        <w:t xml:space="preserve">  Paul called on the Corinthian</w:t>
                      </w:r>
                      <w:r w:rsidRPr="00D2770C">
                        <w:rPr>
                          <w:szCs w:val="17"/>
                        </w:rPr>
                        <w:t xml:space="preserve"> believe</w:t>
                      </w:r>
                      <w:r>
                        <w:rPr>
                          <w:szCs w:val="17"/>
                        </w:rPr>
                        <w:t>rs</w:t>
                      </w:r>
                      <w:r w:rsidRPr="00D2770C">
                        <w:rPr>
                          <w:szCs w:val="17"/>
                        </w:rPr>
                        <w:t xml:space="preserve"> to not receive</w:t>
                      </w:r>
                      <w:r>
                        <w:rPr>
                          <w:szCs w:val="17"/>
                        </w:rPr>
                        <w:t xml:space="preserve"> the grace of God in vain.  </w:t>
                      </w:r>
                      <w:r w:rsidRPr="00D2770C">
                        <w:rPr>
                          <w:i/>
                          <w:szCs w:val="17"/>
                        </w:rPr>
                        <w:t>Romans 12:1-2, I beseech you therefore brethren….</w:t>
                      </w:r>
                    </w:p>
                    <w:p w14:paraId="09708A50" w14:textId="0F5268F4" w:rsidR="00325303" w:rsidRPr="00D2770C" w:rsidRDefault="00325303" w:rsidP="00D2770C">
                      <w:pPr>
                        <w:spacing w:after="160" w:line="259" w:lineRule="auto"/>
                        <w:rPr>
                          <w:szCs w:val="17"/>
                        </w:rPr>
                      </w:pPr>
                      <w:r w:rsidRPr="00D2770C">
                        <w:rPr>
                          <w:rFonts w:ascii="Lucida Sans" w:hAnsi="Lucida Sans"/>
                          <w:b/>
                          <w:sz w:val="18"/>
                          <w:szCs w:val="18"/>
                        </w:rPr>
                        <w:t xml:space="preserve">Love Means Self-Sacrifice - </w:t>
                      </w:r>
                      <w:r w:rsidRPr="00D2770C">
                        <w:rPr>
                          <w:rFonts w:ascii="Lucida Sans" w:hAnsi="Lucida Sans"/>
                          <w:i/>
                          <w:sz w:val="18"/>
                          <w:szCs w:val="18"/>
                        </w:rPr>
                        <w:t>2</w:t>
                      </w:r>
                      <w:r w:rsidRPr="00D2770C">
                        <w:rPr>
                          <w:rFonts w:ascii="Lucida Sans" w:hAnsi="Lucida Sans"/>
                          <w:i/>
                          <w:sz w:val="18"/>
                          <w:szCs w:val="18"/>
                          <w:vertAlign w:val="superscript"/>
                        </w:rPr>
                        <w:t>nd</w:t>
                      </w:r>
                      <w:r>
                        <w:rPr>
                          <w:rFonts w:ascii="Lucida Sans" w:hAnsi="Lucida Sans"/>
                          <w:i/>
                          <w:sz w:val="18"/>
                          <w:szCs w:val="18"/>
                        </w:rPr>
                        <w:t xml:space="preserve"> Corinthians</w:t>
                      </w:r>
                      <w:r w:rsidRPr="00D2770C">
                        <w:rPr>
                          <w:rFonts w:ascii="Lucida Sans" w:hAnsi="Lucida Sans"/>
                          <w:i/>
                          <w:sz w:val="18"/>
                          <w:szCs w:val="18"/>
                        </w:rPr>
                        <w:t xml:space="preserve"> 6:3-13</w:t>
                      </w:r>
                      <w:r w:rsidRPr="00D2770C">
                        <w:rPr>
                          <w:szCs w:val="17"/>
                        </w:rPr>
                        <w:t xml:space="preserve">  </w:t>
                      </w:r>
                    </w:p>
                    <w:p w14:paraId="3D76C44D" w14:textId="77777777" w:rsidR="00325303" w:rsidRPr="00D2770C" w:rsidRDefault="00325303" w:rsidP="00D2770C">
                      <w:pPr>
                        <w:spacing w:after="160" w:line="259" w:lineRule="auto"/>
                        <w:rPr>
                          <w:b/>
                          <w:szCs w:val="17"/>
                        </w:rPr>
                      </w:pPr>
                      <w:r w:rsidRPr="00D2770C">
                        <w:rPr>
                          <w:szCs w:val="17"/>
                        </w:rPr>
                        <w:t>Paul suffered and endured everything as a servant of God, out of love.</w:t>
                      </w:r>
                    </w:p>
                    <w:p w14:paraId="1055A261" w14:textId="77777777" w:rsidR="00325303" w:rsidRPr="007F681D" w:rsidRDefault="00325303" w:rsidP="00D2770C">
                      <w:pPr>
                        <w:spacing w:after="160" w:line="259" w:lineRule="auto"/>
                        <w:rPr>
                          <w:rFonts w:ascii="Lucida Sans" w:hAnsi="Lucida Sans"/>
                          <w:i/>
                          <w:sz w:val="18"/>
                          <w:szCs w:val="18"/>
                        </w:rPr>
                      </w:pPr>
                      <w:r w:rsidRPr="007F681D">
                        <w:rPr>
                          <w:rFonts w:ascii="Lucida Sans" w:hAnsi="Lucida Sans"/>
                          <w:b/>
                          <w:sz w:val="18"/>
                          <w:szCs w:val="18"/>
                        </w:rPr>
                        <w:t xml:space="preserve">Love Means Separation – </w:t>
                      </w:r>
                      <w:r w:rsidRPr="007F681D">
                        <w:rPr>
                          <w:rFonts w:ascii="Lucida Sans" w:hAnsi="Lucida Sans"/>
                          <w:i/>
                          <w:sz w:val="18"/>
                          <w:szCs w:val="18"/>
                        </w:rPr>
                        <w:t>2</w:t>
                      </w:r>
                      <w:r w:rsidRPr="007F681D">
                        <w:rPr>
                          <w:rFonts w:ascii="Lucida Sans" w:hAnsi="Lucida Sans"/>
                          <w:i/>
                          <w:sz w:val="18"/>
                          <w:szCs w:val="18"/>
                          <w:vertAlign w:val="superscript"/>
                        </w:rPr>
                        <w:t>nd</w:t>
                      </w:r>
                      <w:r w:rsidRPr="007F681D">
                        <w:rPr>
                          <w:rFonts w:ascii="Lucida Sans" w:hAnsi="Lucida Sans"/>
                          <w:i/>
                          <w:sz w:val="18"/>
                          <w:szCs w:val="18"/>
                        </w:rPr>
                        <w:t xml:space="preserve"> Corinthians 6:14 - 7:1</w:t>
                      </w:r>
                    </w:p>
                    <w:p w14:paraId="40432600" w14:textId="77777777" w:rsidR="00325303" w:rsidRPr="00D2770C" w:rsidRDefault="00325303" w:rsidP="00D2770C">
                      <w:pPr>
                        <w:spacing w:after="160" w:line="259" w:lineRule="auto"/>
                        <w:rPr>
                          <w:b/>
                          <w:szCs w:val="17"/>
                        </w:rPr>
                      </w:pPr>
                      <w:r w:rsidRPr="00D2770C">
                        <w:rPr>
                          <w:szCs w:val="17"/>
                        </w:rPr>
                        <w:t>Commitment to Christ calls for separation from anyone or anything that contaminates body, mind and spirit.</w:t>
                      </w:r>
                    </w:p>
                    <w:p w14:paraId="6B15A1C4" w14:textId="77777777" w:rsidR="00325303" w:rsidRPr="007F681D" w:rsidRDefault="00325303" w:rsidP="00D2770C">
                      <w:pPr>
                        <w:spacing w:after="160" w:line="259" w:lineRule="auto"/>
                        <w:rPr>
                          <w:rFonts w:ascii="Lucida Sans" w:hAnsi="Lucida Sans"/>
                          <w:b/>
                          <w:sz w:val="18"/>
                          <w:szCs w:val="18"/>
                        </w:rPr>
                      </w:pPr>
                      <w:r w:rsidRPr="007F681D">
                        <w:rPr>
                          <w:rFonts w:ascii="Lucida Sans" w:hAnsi="Lucida Sans"/>
                          <w:b/>
                          <w:sz w:val="18"/>
                          <w:szCs w:val="18"/>
                        </w:rPr>
                        <w:t xml:space="preserve">Love Means Joy even in Pain - </w:t>
                      </w:r>
                      <w:r w:rsidRPr="007F681D">
                        <w:rPr>
                          <w:rFonts w:ascii="Lucida Sans" w:hAnsi="Lucida Sans"/>
                          <w:i/>
                          <w:sz w:val="18"/>
                          <w:szCs w:val="18"/>
                        </w:rPr>
                        <w:t>2</w:t>
                      </w:r>
                      <w:r w:rsidRPr="007F681D">
                        <w:rPr>
                          <w:rFonts w:ascii="Lucida Sans" w:hAnsi="Lucida Sans"/>
                          <w:i/>
                          <w:sz w:val="18"/>
                          <w:szCs w:val="18"/>
                          <w:vertAlign w:val="superscript"/>
                        </w:rPr>
                        <w:t>nd</w:t>
                      </w:r>
                      <w:r w:rsidRPr="007F681D">
                        <w:rPr>
                          <w:rFonts w:ascii="Lucida Sans" w:hAnsi="Lucida Sans"/>
                          <w:i/>
                          <w:sz w:val="18"/>
                          <w:szCs w:val="18"/>
                        </w:rPr>
                        <w:t xml:space="preserve"> Corinthians 7:2–21</w:t>
                      </w:r>
                    </w:p>
                    <w:p w14:paraId="37EBDF41" w14:textId="77777777" w:rsidR="00325303" w:rsidRPr="007F681D" w:rsidRDefault="00325303" w:rsidP="007F681D">
                      <w:pPr>
                        <w:spacing w:after="160" w:line="259" w:lineRule="auto"/>
                        <w:rPr>
                          <w:szCs w:val="17"/>
                        </w:rPr>
                      </w:pPr>
                      <w:r w:rsidRPr="00D2770C">
                        <w:rPr>
                          <w:szCs w:val="17"/>
                        </w:rPr>
                        <w:t>Paul experien</w:t>
                      </w:r>
                      <w:r>
                        <w:rPr>
                          <w:szCs w:val="17"/>
                        </w:rPr>
                        <w:t xml:space="preserve">ced pain in writing the letter and </w:t>
                      </w:r>
                      <w:r w:rsidRPr="00D2770C">
                        <w:rPr>
                          <w:szCs w:val="17"/>
                        </w:rPr>
                        <w:t>in sending the letter.  Pa</w:t>
                      </w:r>
                      <w:r>
                        <w:rPr>
                          <w:szCs w:val="17"/>
                        </w:rPr>
                        <w:t>ul experienced great anxiety and</w:t>
                      </w:r>
                      <w:r w:rsidRPr="00D2770C">
                        <w:rPr>
                          <w:szCs w:val="17"/>
                        </w:rPr>
                        <w:t xml:space="preserve"> distress about the Corinthian’s response to his letter.  Paul’s lette</w:t>
                      </w:r>
                      <w:r>
                        <w:rPr>
                          <w:szCs w:val="17"/>
                        </w:rPr>
                        <w:t>r caused the Corinthians sorrow that produced repentance and joy.</w:t>
                      </w:r>
                    </w:p>
                    <w:p w14:paraId="6EE08E9C" w14:textId="430926E1" w:rsidR="00325303" w:rsidRPr="007D3DD0" w:rsidRDefault="00325303" w:rsidP="000E7563">
                      <w:pPr>
                        <w:rPr>
                          <w:rFonts w:ascii="Lucida Sans" w:hAnsi="Lucida Sans"/>
                          <w:b/>
                          <w:sz w:val="18"/>
                          <w:szCs w:val="18"/>
                        </w:rPr>
                      </w:pPr>
                      <w:r>
                        <w:rPr>
                          <w:rFonts w:ascii="Lucida Sans" w:hAnsi="Lucida Sans"/>
                          <w:b/>
                          <w:sz w:val="18"/>
                          <w:szCs w:val="18"/>
                        </w:rPr>
                        <w:t>Discussion</w:t>
                      </w:r>
                      <w:r w:rsidRPr="007D3DD0">
                        <w:rPr>
                          <w:rFonts w:ascii="Lucida Sans" w:hAnsi="Lucida Sans"/>
                          <w:b/>
                          <w:sz w:val="18"/>
                          <w:szCs w:val="18"/>
                        </w:rPr>
                        <w:t xml:space="preserve"> Questions</w:t>
                      </w:r>
                    </w:p>
                    <w:p w14:paraId="37CBFA3F" w14:textId="77777777" w:rsidR="00325303" w:rsidRPr="007F681D" w:rsidRDefault="00325303" w:rsidP="00C319B0">
                      <w:pPr>
                        <w:pStyle w:val="ListParagraph"/>
                        <w:numPr>
                          <w:ilvl w:val="0"/>
                          <w:numId w:val="5"/>
                        </w:numPr>
                        <w:spacing w:after="160" w:line="259" w:lineRule="auto"/>
                        <w:rPr>
                          <w:szCs w:val="17"/>
                        </w:rPr>
                      </w:pPr>
                      <w:r w:rsidRPr="007F681D">
                        <w:rPr>
                          <w:szCs w:val="17"/>
                        </w:rPr>
                        <w:t>What about the text jumps out at you, what convicts you, what informs you, what impresses you?</w:t>
                      </w:r>
                    </w:p>
                    <w:p w14:paraId="274C1B3B" w14:textId="77777777" w:rsidR="00325303" w:rsidRPr="007F681D" w:rsidRDefault="00325303" w:rsidP="00C319B0">
                      <w:pPr>
                        <w:pStyle w:val="ListParagraph"/>
                        <w:numPr>
                          <w:ilvl w:val="0"/>
                          <w:numId w:val="5"/>
                        </w:numPr>
                        <w:spacing w:after="160" w:line="259" w:lineRule="auto"/>
                        <w:rPr>
                          <w:szCs w:val="17"/>
                        </w:rPr>
                      </w:pPr>
                      <w:r w:rsidRPr="007F681D">
                        <w:rPr>
                          <w:szCs w:val="17"/>
                        </w:rPr>
                        <w:t>What would it look like to adopt Paul’s attitude towards our children and others in the family of God?</w:t>
                      </w:r>
                    </w:p>
                    <w:p w14:paraId="2DBD5FD5" w14:textId="77777777" w:rsidR="00325303" w:rsidRPr="007F681D" w:rsidRDefault="00325303" w:rsidP="00C319B0">
                      <w:pPr>
                        <w:pStyle w:val="ListParagraph"/>
                        <w:numPr>
                          <w:ilvl w:val="0"/>
                          <w:numId w:val="5"/>
                        </w:numPr>
                        <w:spacing w:after="160" w:line="259" w:lineRule="auto"/>
                        <w:rPr>
                          <w:szCs w:val="17"/>
                        </w:rPr>
                      </w:pPr>
                      <w:r w:rsidRPr="007F681D">
                        <w:rPr>
                          <w:szCs w:val="17"/>
                        </w:rPr>
                        <w:t>Did your understanding of love include urging, and self-sacrifice, and separation, and joy even in pain?</w:t>
                      </w:r>
                    </w:p>
                    <w:p w14:paraId="55122719" w14:textId="77777777" w:rsidR="00325303" w:rsidRPr="007F681D" w:rsidRDefault="00325303" w:rsidP="00C319B0">
                      <w:pPr>
                        <w:pStyle w:val="ListParagraph"/>
                        <w:numPr>
                          <w:ilvl w:val="0"/>
                          <w:numId w:val="5"/>
                        </w:numPr>
                        <w:spacing w:after="160" w:line="259" w:lineRule="auto"/>
                        <w:rPr>
                          <w:szCs w:val="17"/>
                        </w:rPr>
                      </w:pPr>
                      <w:r w:rsidRPr="007F681D">
                        <w:rPr>
                          <w:szCs w:val="17"/>
                        </w:rPr>
                        <w:t>How would our church family and biological family be impacted should we emulate Paul’s attitude towards the Corinthian brethren?</w:t>
                      </w:r>
                    </w:p>
                    <w:p w14:paraId="3472D72E" w14:textId="77777777" w:rsidR="00325303" w:rsidRPr="007F681D" w:rsidRDefault="00325303" w:rsidP="00C319B0">
                      <w:pPr>
                        <w:pStyle w:val="ListParagraph"/>
                        <w:numPr>
                          <w:ilvl w:val="0"/>
                          <w:numId w:val="5"/>
                        </w:numPr>
                        <w:spacing w:after="160" w:line="259" w:lineRule="auto"/>
                        <w:rPr>
                          <w:szCs w:val="17"/>
                        </w:rPr>
                      </w:pPr>
                      <w:r w:rsidRPr="007F681D">
                        <w:rPr>
                          <w:szCs w:val="17"/>
                        </w:rPr>
                        <w:t>What would it be like to have Paul for a parent?</w:t>
                      </w:r>
                    </w:p>
                    <w:p w14:paraId="34B5C52C" w14:textId="77777777" w:rsidR="00325303" w:rsidRPr="000E7563" w:rsidRDefault="00325303" w:rsidP="007006B6"/>
                  </w:txbxContent>
                </v:textbox>
              </v:shape>
            </w:pict>
          </mc:Fallback>
        </mc:AlternateContent>
      </w:r>
      <w:r w:rsidR="006A6F7C">
        <w:rPr>
          <w:rFonts w:ascii="Arial Narrow Bold" w:hAnsi="Arial Narrow Bold"/>
          <w:noProof/>
          <w:kern w:val="16"/>
          <w:sz w:val="16"/>
        </w:rPr>
        <mc:AlternateContent>
          <mc:Choice Requires="wps">
            <w:drawing>
              <wp:anchor distT="0" distB="0" distL="114300" distR="114300" simplePos="0" relativeHeight="251697152" behindDoc="0" locked="0" layoutInCell="1" allowOverlap="1" wp14:anchorId="027BE651" wp14:editId="663F6400">
                <wp:simplePos x="0" y="0"/>
                <wp:positionH relativeFrom="column">
                  <wp:posOffset>-118745</wp:posOffset>
                </wp:positionH>
                <wp:positionV relativeFrom="paragraph">
                  <wp:posOffset>329565</wp:posOffset>
                </wp:positionV>
                <wp:extent cx="3562350" cy="8241665"/>
                <wp:effectExtent l="0" t="0" r="19050" b="13335"/>
                <wp:wrapThrough wrapText="bothSides">
                  <wp:wrapPolygon edited="0">
                    <wp:start x="0" y="0"/>
                    <wp:lineTo x="0" y="21568"/>
                    <wp:lineTo x="21561" y="21568"/>
                    <wp:lineTo x="21561" y="0"/>
                    <wp:lineTo x="0" y="0"/>
                  </wp:wrapPolygon>
                </wp:wrapThrough>
                <wp:docPr id="74"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2350" cy="8241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C572A759-6A51-4108-AA02-DFA0A04FC94B}">
                            <ma14:wrappingTextBoxFlag xmlns:ma14="http://schemas.microsoft.com/office/mac/drawingml/2011/main" val="1"/>
                          </a:ext>
                        </a:extLst>
                      </wps:spPr>
                      <wps:txbx>
                        <w:txbxContent>
                          <w:p w14:paraId="609BF352" w14:textId="77777777" w:rsidR="00325303" w:rsidRDefault="00325303" w:rsidP="004600CC">
                            <w:pPr>
                              <w:pStyle w:val="Heading2"/>
                              <w:pBdr>
                                <w:top w:val="single" w:sz="4" w:space="0" w:color="D9D9D9" w:themeColor="background1" w:themeShade="D9"/>
                              </w:pBdr>
                              <w:spacing w:before="0" w:after="0"/>
                              <w:rPr>
                                <w:b/>
                                <w:sz w:val="2"/>
                              </w:rPr>
                            </w:pPr>
                          </w:p>
                          <w:p w14:paraId="59D26C33" w14:textId="77777777" w:rsidR="00325303" w:rsidRPr="00754643" w:rsidRDefault="00325303" w:rsidP="004600CC">
                            <w:pPr>
                              <w:pStyle w:val="Heading2"/>
                              <w:pBdr>
                                <w:top w:val="single" w:sz="4" w:space="0" w:color="D9D9D9" w:themeColor="background1" w:themeShade="D9"/>
                              </w:pBdr>
                              <w:spacing w:before="0" w:after="0"/>
                              <w:rPr>
                                <w:b/>
                                <w:color w:val="800000"/>
                                <w:sz w:val="17"/>
                                <w:szCs w:val="17"/>
                              </w:rPr>
                            </w:pPr>
                            <w:r w:rsidRPr="0065280A">
                              <w:rPr>
                                <w:b/>
                                <w:sz w:val="2"/>
                              </w:rPr>
                              <w:t xml:space="preserve"> </w:t>
                            </w:r>
                            <w:r w:rsidRPr="00754643">
                              <w:rPr>
                                <w:b/>
                                <w:color w:val="800000"/>
                                <w:sz w:val="17"/>
                                <w:szCs w:val="17"/>
                              </w:rPr>
                              <w:t>Announcements</w:t>
                            </w:r>
                          </w:p>
                          <w:p w14:paraId="788DD171" w14:textId="77777777" w:rsidR="00325303" w:rsidRDefault="00325303" w:rsidP="00F111C2">
                            <w:pPr>
                              <w:widowControl w:val="0"/>
                              <w:autoSpaceDE w:val="0"/>
                              <w:autoSpaceDN w:val="0"/>
                              <w:adjustRightInd w:val="0"/>
                              <w:spacing w:after="0" w:line="240" w:lineRule="auto"/>
                              <w:rPr>
                                <w:rFonts w:cs="Arial"/>
                                <w:color w:val="1A1A1A"/>
                                <w:spacing w:val="0"/>
                                <w:szCs w:val="17"/>
                              </w:rPr>
                            </w:pPr>
                          </w:p>
                          <w:p w14:paraId="73A8D1FC" w14:textId="77777777" w:rsidR="00325303" w:rsidRDefault="00325303" w:rsidP="00A5110F">
                            <w:pPr>
                              <w:widowControl w:val="0"/>
                              <w:autoSpaceDE w:val="0"/>
                              <w:autoSpaceDN w:val="0"/>
                              <w:adjustRightInd w:val="0"/>
                              <w:spacing w:after="0" w:line="240" w:lineRule="auto"/>
                              <w:rPr>
                                <w:rFonts w:ascii="Lucida Sans" w:hAnsi="Lucida Sans" w:cs="Arial"/>
                                <w:b/>
                                <w:color w:val="1A1A1A"/>
                                <w:spacing w:val="0"/>
                                <w:sz w:val="18"/>
                                <w:szCs w:val="18"/>
                              </w:rPr>
                            </w:pPr>
                          </w:p>
                          <w:p w14:paraId="2E8CAD27" w14:textId="77777777" w:rsidR="00325303" w:rsidRDefault="00325303" w:rsidP="006D770F">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Celebration of Praise &amp; Worship - TONIGHT!</w:t>
                            </w:r>
                          </w:p>
                          <w:p w14:paraId="65DB8DB4" w14:textId="77777777" w:rsidR="00325303" w:rsidRDefault="00325303" w:rsidP="00085FAA">
                            <w:pPr>
                              <w:spacing w:after="0"/>
                              <w:rPr>
                                <w:i/>
                              </w:rPr>
                            </w:pPr>
                            <w:r>
                              <w:rPr>
                                <w:i/>
                              </w:rPr>
                              <w:t>Sunday, October 27, 6pm</w:t>
                            </w:r>
                          </w:p>
                          <w:p w14:paraId="32D818BE" w14:textId="77777777" w:rsidR="00325303" w:rsidRPr="00085FAA" w:rsidRDefault="00325303" w:rsidP="00085FAA">
                            <w:pPr>
                              <w:spacing w:after="0"/>
                              <w:rPr>
                                <w:i/>
                              </w:rPr>
                            </w:pPr>
                            <w:r>
                              <w:rPr>
                                <w:i/>
                              </w:rPr>
                              <w:t>E-Free Church</w:t>
                            </w:r>
                          </w:p>
                          <w:p w14:paraId="273A0F83" w14:textId="77777777" w:rsidR="00325303" w:rsidRPr="006D770F" w:rsidRDefault="00325303" w:rsidP="006D770F">
                            <w:r>
                              <w:t>Gloria Dei on the Palouse is an Inter-denominational Christian Choir directed by Larry Hightower and accompanied by Linda Hightower.  Everyone is welcome to attend our first concert.  It will include choral music and congregational singing.  We invite volunteers to bring treats for the reception following the concert to share with the visitors we anticipate will be attending. Please bring no later than 1 hour before &amp; have labeled.</w:t>
                            </w:r>
                          </w:p>
                          <w:p w14:paraId="7971C9F0" w14:textId="77777777" w:rsidR="00325303" w:rsidRDefault="00325303" w:rsidP="00FE682F">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Meals on Wheels</w:t>
                            </w:r>
                          </w:p>
                          <w:p w14:paraId="1D5CE29E" w14:textId="77777777" w:rsidR="00325303" w:rsidRDefault="00325303" w:rsidP="002243D6">
                            <w:pPr>
                              <w:widowControl w:val="0"/>
                              <w:autoSpaceDE w:val="0"/>
                              <w:autoSpaceDN w:val="0"/>
                              <w:adjustRightInd w:val="0"/>
                              <w:spacing w:after="0" w:line="240" w:lineRule="auto"/>
                              <w:rPr>
                                <w:rFonts w:cs="Arial"/>
                                <w:color w:val="1A1A1A"/>
                                <w:spacing w:val="0"/>
                                <w:szCs w:val="17"/>
                              </w:rPr>
                            </w:pPr>
                            <w:r>
                              <w:rPr>
                                <w:rFonts w:cs="Arial"/>
                                <w:color w:val="1A1A1A"/>
                                <w:spacing w:val="0"/>
                                <w:szCs w:val="17"/>
                              </w:rPr>
                              <w:t xml:space="preserve">We are looking for volunteers for Meals on Wheels for the month of NOVEMBER. We have 2 routes. Meals can be picked up at Bishop Place in Pullman at 11:20am each day. Please contact Dan &amp; Lorna </w:t>
                            </w:r>
                            <w:proofErr w:type="spellStart"/>
                            <w:r>
                              <w:rPr>
                                <w:rFonts w:cs="Arial"/>
                                <w:color w:val="1A1A1A"/>
                                <w:spacing w:val="0"/>
                                <w:szCs w:val="17"/>
                              </w:rPr>
                              <w:t>Druffel</w:t>
                            </w:r>
                            <w:proofErr w:type="spellEnd"/>
                            <w:r>
                              <w:rPr>
                                <w:rFonts w:cs="Arial"/>
                                <w:color w:val="1A1A1A"/>
                                <w:spacing w:val="0"/>
                                <w:szCs w:val="17"/>
                              </w:rPr>
                              <w:t xml:space="preserve"> at 509-595-4308, </w:t>
                            </w:r>
                            <w:hyperlink r:id="rId10" w:history="1">
                              <w:r w:rsidRPr="007B7D18">
                                <w:rPr>
                                  <w:rStyle w:val="Hyperlink"/>
                                  <w:rFonts w:cs="Arial"/>
                                  <w:spacing w:val="0"/>
                                  <w:szCs w:val="17"/>
                                </w:rPr>
                                <w:t>dandldruffel@colton.com</w:t>
                              </w:r>
                            </w:hyperlink>
                            <w:r>
                              <w:rPr>
                                <w:rFonts w:cs="Arial"/>
                                <w:color w:val="1A1A1A"/>
                                <w:spacing w:val="0"/>
                                <w:szCs w:val="17"/>
                              </w:rPr>
                              <w:t>.</w:t>
                            </w:r>
                          </w:p>
                          <w:p w14:paraId="0F6E8691" w14:textId="77777777" w:rsidR="00325303" w:rsidRDefault="00325303" w:rsidP="002243D6">
                            <w:pPr>
                              <w:widowControl w:val="0"/>
                              <w:autoSpaceDE w:val="0"/>
                              <w:autoSpaceDN w:val="0"/>
                              <w:adjustRightInd w:val="0"/>
                              <w:spacing w:after="0" w:line="240" w:lineRule="auto"/>
                              <w:rPr>
                                <w:rFonts w:ascii="Lucida Sans" w:hAnsi="Lucida Sans" w:cs="Arial"/>
                                <w:b/>
                                <w:color w:val="1A1A1A"/>
                                <w:spacing w:val="0"/>
                                <w:sz w:val="18"/>
                                <w:szCs w:val="18"/>
                              </w:rPr>
                            </w:pPr>
                          </w:p>
                          <w:p w14:paraId="1E2D20E0" w14:textId="77777777" w:rsidR="00325303" w:rsidRPr="00510F9D" w:rsidRDefault="00325303" w:rsidP="00A5110F">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 xml:space="preserve">Baby Shower for Emily </w:t>
                            </w:r>
                            <w:proofErr w:type="spellStart"/>
                            <w:r>
                              <w:rPr>
                                <w:rFonts w:ascii="Lucida Sans" w:hAnsi="Lucida Sans" w:cs="Arial"/>
                                <w:b/>
                                <w:color w:val="1A1A1A"/>
                                <w:spacing w:val="0"/>
                                <w:sz w:val="18"/>
                                <w:szCs w:val="18"/>
                              </w:rPr>
                              <w:t>Knecht</w:t>
                            </w:r>
                            <w:proofErr w:type="spellEnd"/>
                            <w:r>
                              <w:rPr>
                                <w:rFonts w:ascii="Lucida Sans" w:hAnsi="Lucida Sans" w:cs="Arial"/>
                                <w:b/>
                                <w:color w:val="1A1A1A"/>
                                <w:spacing w:val="0"/>
                                <w:sz w:val="18"/>
                                <w:szCs w:val="18"/>
                              </w:rPr>
                              <w:t xml:space="preserve"> &amp; Baby Mona Arlene</w:t>
                            </w:r>
                          </w:p>
                          <w:p w14:paraId="4452EDB1" w14:textId="77777777" w:rsidR="00325303" w:rsidRDefault="00325303" w:rsidP="00A5110F">
                            <w:pPr>
                              <w:widowControl w:val="0"/>
                              <w:autoSpaceDE w:val="0"/>
                              <w:autoSpaceDN w:val="0"/>
                              <w:adjustRightInd w:val="0"/>
                              <w:spacing w:after="0" w:line="240" w:lineRule="auto"/>
                              <w:rPr>
                                <w:rFonts w:cs="Arial"/>
                                <w:i/>
                                <w:color w:val="1A1A1A"/>
                                <w:spacing w:val="0"/>
                                <w:szCs w:val="17"/>
                              </w:rPr>
                            </w:pPr>
                            <w:r>
                              <w:rPr>
                                <w:rFonts w:cs="Arial"/>
                                <w:i/>
                                <w:color w:val="1A1A1A"/>
                                <w:spacing w:val="0"/>
                                <w:szCs w:val="17"/>
                              </w:rPr>
                              <w:t>Saturday, November 9, 2pm</w:t>
                            </w:r>
                          </w:p>
                          <w:p w14:paraId="3C75819B" w14:textId="77777777" w:rsidR="00325303" w:rsidRPr="00510F9D" w:rsidRDefault="00325303" w:rsidP="00A5110F">
                            <w:pPr>
                              <w:widowControl w:val="0"/>
                              <w:autoSpaceDE w:val="0"/>
                              <w:autoSpaceDN w:val="0"/>
                              <w:adjustRightInd w:val="0"/>
                              <w:spacing w:after="0" w:line="240" w:lineRule="auto"/>
                              <w:rPr>
                                <w:rFonts w:cs="Arial"/>
                                <w:i/>
                                <w:color w:val="1A1A1A"/>
                                <w:spacing w:val="0"/>
                                <w:szCs w:val="17"/>
                              </w:rPr>
                            </w:pPr>
                            <w:r>
                              <w:rPr>
                                <w:rFonts w:cs="Arial"/>
                                <w:i/>
                                <w:color w:val="1A1A1A"/>
                                <w:spacing w:val="0"/>
                                <w:szCs w:val="17"/>
                              </w:rPr>
                              <w:t>Hosted by Jean Wall, 2730 Compton Place, Moscow</w:t>
                            </w:r>
                          </w:p>
                          <w:p w14:paraId="02F9FD24" w14:textId="77777777" w:rsidR="00325303" w:rsidRPr="00A5110F" w:rsidRDefault="00325303" w:rsidP="00A5110F">
                            <w:pPr>
                              <w:widowControl w:val="0"/>
                              <w:autoSpaceDE w:val="0"/>
                              <w:autoSpaceDN w:val="0"/>
                              <w:adjustRightInd w:val="0"/>
                              <w:spacing w:after="0" w:line="240" w:lineRule="auto"/>
                              <w:rPr>
                                <w:rFonts w:cs="Arial"/>
                                <w:spacing w:val="0"/>
                                <w:szCs w:val="17"/>
                              </w:rPr>
                            </w:pPr>
                            <w:r w:rsidRPr="00A5110F">
                              <w:rPr>
                                <w:rFonts w:cs="Garamond"/>
                                <w:spacing w:val="0"/>
                                <w:szCs w:val="17"/>
                              </w:rPr>
                              <w:t>Baby gift ideas:</w:t>
                            </w:r>
                            <w:r>
                              <w:rPr>
                                <w:rFonts w:cs="Arial"/>
                                <w:spacing w:val="0"/>
                                <w:szCs w:val="17"/>
                              </w:rPr>
                              <w:t xml:space="preserve"> </w:t>
                            </w:r>
                            <w:r w:rsidRPr="00A5110F">
                              <w:rPr>
                                <w:rFonts w:cs="Garamond"/>
                                <w:spacing w:val="0"/>
                                <w:szCs w:val="17"/>
                              </w:rPr>
                              <w:t>Girly bedding: crib sheets, blankets, changing pad cover</w:t>
                            </w:r>
                            <w:r>
                              <w:rPr>
                                <w:rFonts w:cs="Arial"/>
                                <w:spacing w:val="0"/>
                                <w:szCs w:val="17"/>
                              </w:rPr>
                              <w:t xml:space="preserve">, </w:t>
                            </w:r>
                            <w:r>
                              <w:rPr>
                                <w:rFonts w:cs="Garamond"/>
                                <w:spacing w:val="0"/>
                                <w:szCs w:val="17"/>
                              </w:rPr>
                              <w:t>b</w:t>
                            </w:r>
                            <w:r w:rsidRPr="00A5110F">
                              <w:rPr>
                                <w:rFonts w:cs="Garamond"/>
                                <w:spacing w:val="0"/>
                                <w:szCs w:val="17"/>
                              </w:rPr>
                              <w:t>urp cloths</w:t>
                            </w:r>
                            <w:r>
                              <w:rPr>
                                <w:rFonts w:cs="Arial"/>
                                <w:spacing w:val="0"/>
                                <w:szCs w:val="17"/>
                              </w:rPr>
                              <w:t xml:space="preserve">, </w:t>
                            </w:r>
                            <w:r>
                              <w:rPr>
                                <w:rFonts w:cs="Garamond"/>
                                <w:spacing w:val="0"/>
                                <w:szCs w:val="17"/>
                              </w:rPr>
                              <w:t>n</w:t>
                            </w:r>
                            <w:r w:rsidRPr="00A5110F">
                              <w:rPr>
                                <w:rFonts w:cs="Garamond"/>
                                <w:spacing w:val="0"/>
                                <w:szCs w:val="17"/>
                              </w:rPr>
                              <w:t>ursing cover, nursing pads</w:t>
                            </w:r>
                            <w:r>
                              <w:rPr>
                                <w:rFonts w:cs="Arial"/>
                                <w:spacing w:val="0"/>
                                <w:szCs w:val="17"/>
                              </w:rPr>
                              <w:t xml:space="preserve">, </w:t>
                            </w:r>
                            <w:r>
                              <w:rPr>
                                <w:rFonts w:cs="Garamond"/>
                                <w:spacing w:val="0"/>
                                <w:szCs w:val="17"/>
                              </w:rPr>
                              <w:t>d</w:t>
                            </w:r>
                            <w:r w:rsidRPr="00A5110F">
                              <w:rPr>
                                <w:rFonts w:cs="Garamond"/>
                                <w:spacing w:val="0"/>
                                <w:szCs w:val="17"/>
                              </w:rPr>
                              <w:t>iapers (size 1-3) and sensitive wipes</w:t>
                            </w:r>
                            <w:r>
                              <w:rPr>
                                <w:rFonts w:cs="Arial"/>
                                <w:spacing w:val="0"/>
                                <w:szCs w:val="17"/>
                              </w:rPr>
                              <w:t xml:space="preserve">, </w:t>
                            </w:r>
                            <w:proofErr w:type="spellStart"/>
                            <w:r>
                              <w:rPr>
                                <w:rFonts w:cs="Garamond"/>
                                <w:spacing w:val="0"/>
                                <w:szCs w:val="17"/>
                              </w:rPr>
                              <w:t>b</w:t>
                            </w:r>
                            <w:r w:rsidRPr="00A5110F">
                              <w:rPr>
                                <w:rFonts w:cs="Garamond"/>
                                <w:spacing w:val="0"/>
                                <w:szCs w:val="17"/>
                              </w:rPr>
                              <w:t>umbo</w:t>
                            </w:r>
                            <w:proofErr w:type="spellEnd"/>
                            <w:r w:rsidRPr="00A5110F">
                              <w:rPr>
                                <w:rFonts w:cs="Garamond"/>
                                <w:spacing w:val="0"/>
                                <w:szCs w:val="17"/>
                              </w:rPr>
                              <w:t xml:space="preserve"> seat</w:t>
                            </w:r>
                            <w:r>
                              <w:rPr>
                                <w:rFonts w:cs="Arial"/>
                                <w:spacing w:val="0"/>
                                <w:szCs w:val="17"/>
                              </w:rPr>
                              <w:t xml:space="preserve">, </w:t>
                            </w:r>
                            <w:r>
                              <w:rPr>
                                <w:rFonts w:cs="Garamond"/>
                                <w:spacing w:val="0"/>
                                <w:szCs w:val="17"/>
                              </w:rPr>
                              <w:t>c</w:t>
                            </w:r>
                            <w:r w:rsidRPr="00A5110F">
                              <w:rPr>
                                <w:rFonts w:cs="Garamond"/>
                                <w:spacing w:val="0"/>
                                <w:szCs w:val="17"/>
                              </w:rPr>
                              <w:t>lock for nursery</w:t>
                            </w:r>
                            <w:r>
                              <w:rPr>
                                <w:rFonts w:cs="Garamond"/>
                                <w:spacing w:val="0"/>
                                <w:szCs w:val="17"/>
                              </w:rPr>
                              <w:t>.</w:t>
                            </w:r>
                          </w:p>
                          <w:p w14:paraId="4B70FBC9" w14:textId="77777777" w:rsidR="00325303" w:rsidRDefault="00325303" w:rsidP="00F111C2">
                            <w:pPr>
                              <w:widowControl w:val="0"/>
                              <w:autoSpaceDE w:val="0"/>
                              <w:autoSpaceDN w:val="0"/>
                              <w:adjustRightInd w:val="0"/>
                              <w:spacing w:after="0" w:line="240" w:lineRule="auto"/>
                              <w:rPr>
                                <w:rFonts w:ascii="Lucida Sans" w:hAnsi="Lucida Sans" w:cs="Arial"/>
                                <w:b/>
                                <w:color w:val="1A1A1A"/>
                                <w:spacing w:val="0"/>
                                <w:sz w:val="18"/>
                                <w:szCs w:val="18"/>
                              </w:rPr>
                            </w:pPr>
                          </w:p>
                          <w:p w14:paraId="48782038" w14:textId="77777777" w:rsidR="00325303" w:rsidRDefault="00325303" w:rsidP="00510F9D">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Membership Application</w:t>
                            </w:r>
                          </w:p>
                          <w:p w14:paraId="4378D8CA" w14:textId="77777777" w:rsidR="00325303" w:rsidRDefault="00325303" w:rsidP="00510F9D">
                            <w:pPr>
                              <w:widowControl w:val="0"/>
                              <w:autoSpaceDE w:val="0"/>
                              <w:autoSpaceDN w:val="0"/>
                              <w:adjustRightInd w:val="0"/>
                              <w:spacing w:after="0" w:line="240" w:lineRule="auto"/>
                              <w:rPr>
                                <w:rFonts w:cs="Arial"/>
                                <w:color w:val="1A1A1A"/>
                                <w:spacing w:val="0"/>
                                <w:szCs w:val="17"/>
                              </w:rPr>
                            </w:pPr>
                            <w:r>
                              <w:rPr>
                                <w:rFonts w:cs="Arial"/>
                                <w:color w:val="1A1A1A"/>
                                <w:spacing w:val="0"/>
                                <w:szCs w:val="17"/>
                              </w:rPr>
                              <w:t xml:space="preserve">Scott &amp; Kelsey </w:t>
                            </w:r>
                            <w:proofErr w:type="spellStart"/>
                            <w:r>
                              <w:rPr>
                                <w:rFonts w:cs="Arial"/>
                                <w:color w:val="1A1A1A"/>
                                <w:spacing w:val="0"/>
                                <w:szCs w:val="17"/>
                              </w:rPr>
                              <w:t>Boekenoogen</w:t>
                            </w:r>
                            <w:proofErr w:type="spellEnd"/>
                            <w:r>
                              <w:rPr>
                                <w:rFonts w:cs="Arial"/>
                                <w:color w:val="1A1A1A"/>
                                <w:spacing w:val="0"/>
                                <w:szCs w:val="17"/>
                              </w:rPr>
                              <w:t xml:space="preserve"> have applied for church membership &amp; have been unanimously approved by the Board of Elders &amp; Deacons. If you have any reason to question the Board’s judgment on this matter, please contact one of the Board members before October 28.</w:t>
                            </w:r>
                          </w:p>
                          <w:p w14:paraId="0E218C10" w14:textId="77777777" w:rsidR="00325303" w:rsidRDefault="00325303" w:rsidP="00F111C2">
                            <w:pPr>
                              <w:widowControl w:val="0"/>
                              <w:autoSpaceDE w:val="0"/>
                              <w:autoSpaceDN w:val="0"/>
                              <w:adjustRightInd w:val="0"/>
                              <w:spacing w:after="0" w:line="240" w:lineRule="auto"/>
                              <w:rPr>
                                <w:rFonts w:ascii="Lucida Sans" w:hAnsi="Lucida Sans" w:cs="Arial"/>
                                <w:b/>
                                <w:color w:val="1A1A1A"/>
                                <w:spacing w:val="0"/>
                                <w:sz w:val="18"/>
                                <w:szCs w:val="18"/>
                              </w:rPr>
                            </w:pPr>
                          </w:p>
                          <w:p w14:paraId="3806EAA6" w14:textId="77777777" w:rsidR="00325303" w:rsidRDefault="00325303" w:rsidP="00F111C2">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Need a Ride to Church?</w:t>
                            </w:r>
                          </w:p>
                          <w:p w14:paraId="7C64BBEA" w14:textId="77777777" w:rsidR="00325303" w:rsidRPr="00693C0C" w:rsidRDefault="00325303" w:rsidP="00F111C2">
                            <w:pPr>
                              <w:widowControl w:val="0"/>
                              <w:autoSpaceDE w:val="0"/>
                              <w:autoSpaceDN w:val="0"/>
                              <w:adjustRightInd w:val="0"/>
                              <w:spacing w:after="0" w:line="240" w:lineRule="auto"/>
                              <w:rPr>
                                <w:rFonts w:cs="Arial"/>
                                <w:color w:val="1A1A1A"/>
                                <w:spacing w:val="0"/>
                                <w:szCs w:val="17"/>
                              </w:rPr>
                            </w:pPr>
                            <w:r>
                              <w:rPr>
                                <w:rFonts w:cs="Arial"/>
                                <w:color w:val="1A1A1A"/>
                                <w:spacing w:val="0"/>
                                <w:szCs w:val="17"/>
                              </w:rPr>
                              <w:t>E-Free now offers rides on Sundays from WSU campus to E-Free church.</w:t>
                            </w:r>
                          </w:p>
                          <w:p w14:paraId="3F8A0980" w14:textId="77777777" w:rsidR="00325303" w:rsidRDefault="00325303" w:rsidP="00F111C2">
                            <w:pPr>
                              <w:widowControl w:val="0"/>
                              <w:autoSpaceDE w:val="0"/>
                              <w:autoSpaceDN w:val="0"/>
                              <w:adjustRightInd w:val="0"/>
                              <w:spacing w:after="0" w:line="240" w:lineRule="auto"/>
                              <w:rPr>
                                <w:rFonts w:cs="Arial"/>
                                <w:color w:val="1A1A1A"/>
                                <w:spacing w:val="0"/>
                                <w:szCs w:val="17"/>
                              </w:rPr>
                            </w:pPr>
                            <w:r>
                              <w:rPr>
                                <w:rFonts w:cs="Arial"/>
                                <w:i/>
                                <w:color w:val="1A1A1A"/>
                                <w:spacing w:val="0"/>
                                <w:szCs w:val="17"/>
                              </w:rPr>
                              <w:t xml:space="preserve">Van </w:t>
                            </w:r>
                            <w:r w:rsidRPr="00F111C2">
                              <w:rPr>
                                <w:rFonts w:cs="Arial"/>
                                <w:i/>
                                <w:color w:val="1A1A1A"/>
                                <w:spacing w:val="0"/>
                                <w:szCs w:val="17"/>
                              </w:rPr>
                              <w:t>Pick-up Location</w:t>
                            </w:r>
                            <w:r>
                              <w:rPr>
                                <w:rFonts w:cs="Arial"/>
                                <w:color w:val="1A1A1A"/>
                                <w:spacing w:val="0"/>
                                <w:szCs w:val="17"/>
                              </w:rPr>
                              <w:t xml:space="preserve">: WSU campus at </w:t>
                            </w:r>
                            <w:proofErr w:type="spellStart"/>
                            <w:r>
                              <w:rPr>
                                <w:rFonts w:cs="Arial"/>
                                <w:color w:val="1A1A1A"/>
                                <w:spacing w:val="0"/>
                                <w:szCs w:val="17"/>
                              </w:rPr>
                              <w:t>Thatuna</w:t>
                            </w:r>
                            <w:proofErr w:type="spellEnd"/>
                            <w:r>
                              <w:rPr>
                                <w:rFonts w:cs="Arial"/>
                                <w:color w:val="1A1A1A"/>
                                <w:spacing w:val="0"/>
                                <w:szCs w:val="17"/>
                              </w:rPr>
                              <w:t xml:space="preserve"> Drive in front of Wilmer Davis Hall</w:t>
                            </w:r>
                          </w:p>
                          <w:p w14:paraId="2D9B5954" w14:textId="77777777" w:rsidR="00325303" w:rsidRDefault="00325303" w:rsidP="00F111C2">
                            <w:pPr>
                              <w:widowControl w:val="0"/>
                              <w:autoSpaceDE w:val="0"/>
                              <w:autoSpaceDN w:val="0"/>
                              <w:adjustRightInd w:val="0"/>
                              <w:spacing w:after="0" w:line="240" w:lineRule="auto"/>
                              <w:rPr>
                                <w:rFonts w:cs="Arial"/>
                                <w:color w:val="1A1A1A"/>
                                <w:spacing w:val="0"/>
                                <w:szCs w:val="17"/>
                              </w:rPr>
                            </w:pPr>
                            <w:r>
                              <w:rPr>
                                <w:rFonts w:cs="Arial"/>
                                <w:i/>
                                <w:color w:val="1A1A1A"/>
                                <w:spacing w:val="0"/>
                                <w:szCs w:val="17"/>
                              </w:rPr>
                              <w:t>Van Arrival</w:t>
                            </w:r>
                            <w:r w:rsidRPr="00F111C2">
                              <w:rPr>
                                <w:rFonts w:cs="Arial"/>
                                <w:i/>
                                <w:color w:val="1A1A1A"/>
                                <w:spacing w:val="0"/>
                                <w:szCs w:val="17"/>
                              </w:rPr>
                              <w:t xml:space="preserve"> Time</w:t>
                            </w:r>
                            <w:r>
                              <w:rPr>
                                <w:rFonts w:cs="Arial"/>
                                <w:color w:val="1A1A1A"/>
                                <w:spacing w:val="0"/>
                                <w:szCs w:val="17"/>
                              </w:rPr>
                              <w:t xml:space="preserve">: </w:t>
                            </w:r>
                            <w:r w:rsidRPr="00F111C2">
                              <w:rPr>
                                <w:rFonts w:cs="Arial"/>
                                <w:b/>
                                <w:color w:val="1A1A1A"/>
                                <w:spacing w:val="0"/>
                                <w:szCs w:val="17"/>
                              </w:rPr>
                              <w:t>9:45am</w:t>
                            </w:r>
                          </w:p>
                          <w:p w14:paraId="3BBEBF96" w14:textId="77777777" w:rsidR="00325303" w:rsidRDefault="00325303" w:rsidP="00F111C2">
                            <w:pPr>
                              <w:widowControl w:val="0"/>
                              <w:autoSpaceDE w:val="0"/>
                              <w:autoSpaceDN w:val="0"/>
                              <w:adjustRightInd w:val="0"/>
                              <w:spacing w:after="0" w:line="240" w:lineRule="auto"/>
                              <w:rPr>
                                <w:rFonts w:cs="Arial"/>
                                <w:color w:val="1A1A1A"/>
                                <w:spacing w:val="0"/>
                                <w:szCs w:val="17"/>
                              </w:rPr>
                            </w:pPr>
                            <w:r>
                              <w:rPr>
                                <w:rFonts w:cs="Arial"/>
                                <w:i/>
                                <w:color w:val="1A1A1A"/>
                                <w:spacing w:val="0"/>
                                <w:szCs w:val="17"/>
                              </w:rPr>
                              <w:t xml:space="preserve">Van </w:t>
                            </w:r>
                            <w:r w:rsidRPr="00F111C2">
                              <w:rPr>
                                <w:rFonts w:cs="Arial"/>
                                <w:i/>
                                <w:color w:val="1A1A1A"/>
                                <w:spacing w:val="0"/>
                                <w:szCs w:val="17"/>
                              </w:rPr>
                              <w:t>Departure Time</w:t>
                            </w:r>
                            <w:r>
                              <w:rPr>
                                <w:rFonts w:cs="Arial"/>
                                <w:color w:val="1A1A1A"/>
                                <w:spacing w:val="0"/>
                                <w:szCs w:val="17"/>
                              </w:rPr>
                              <w:t xml:space="preserve">: </w:t>
                            </w:r>
                            <w:r w:rsidRPr="00F111C2">
                              <w:rPr>
                                <w:rFonts w:cs="Arial"/>
                                <w:b/>
                                <w:color w:val="1A1A1A"/>
                                <w:spacing w:val="0"/>
                                <w:szCs w:val="17"/>
                              </w:rPr>
                              <w:t>9:50am</w:t>
                            </w:r>
                          </w:p>
                          <w:p w14:paraId="1FC8AFB1" w14:textId="77777777" w:rsidR="00325303" w:rsidRDefault="00325303" w:rsidP="00F111C2">
                            <w:pPr>
                              <w:widowControl w:val="0"/>
                              <w:autoSpaceDE w:val="0"/>
                              <w:autoSpaceDN w:val="0"/>
                              <w:adjustRightInd w:val="0"/>
                              <w:spacing w:after="0" w:line="240" w:lineRule="auto"/>
                              <w:rPr>
                                <w:rFonts w:cs="Arial"/>
                                <w:color w:val="1A1A1A"/>
                                <w:spacing w:val="0"/>
                                <w:szCs w:val="17"/>
                              </w:rPr>
                            </w:pPr>
                            <w:r>
                              <w:rPr>
                                <w:rFonts w:cs="Arial"/>
                                <w:i/>
                                <w:color w:val="1A1A1A"/>
                                <w:spacing w:val="0"/>
                                <w:szCs w:val="17"/>
                              </w:rPr>
                              <w:t>Van</w:t>
                            </w:r>
                            <w:r w:rsidRPr="00F111C2">
                              <w:rPr>
                                <w:rFonts w:cs="Arial"/>
                                <w:i/>
                                <w:color w:val="1A1A1A"/>
                                <w:spacing w:val="0"/>
                                <w:szCs w:val="17"/>
                              </w:rPr>
                              <w:t xml:space="preserve"> Church Departure Time: </w:t>
                            </w:r>
                            <w:r>
                              <w:rPr>
                                <w:rFonts w:cs="Arial"/>
                                <w:color w:val="1A1A1A"/>
                                <w:spacing w:val="0"/>
                                <w:szCs w:val="17"/>
                              </w:rPr>
                              <w:t>Following worship service</w:t>
                            </w:r>
                          </w:p>
                          <w:p w14:paraId="7108D6BD" w14:textId="77777777" w:rsidR="00325303" w:rsidRDefault="00325303" w:rsidP="00F111C2">
                            <w:pPr>
                              <w:widowControl w:val="0"/>
                              <w:autoSpaceDE w:val="0"/>
                              <w:autoSpaceDN w:val="0"/>
                              <w:adjustRightInd w:val="0"/>
                              <w:spacing w:after="0" w:line="240" w:lineRule="auto"/>
                              <w:rPr>
                                <w:rFonts w:cs="Arial"/>
                                <w:color w:val="1A1A1A"/>
                                <w:spacing w:val="0"/>
                                <w:szCs w:val="17"/>
                              </w:rPr>
                            </w:pPr>
                          </w:p>
                          <w:p w14:paraId="7B230EC3" w14:textId="77777777" w:rsidR="00325303" w:rsidRPr="003D281D" w:rsidRDefault="00325303" w:rsidP="003D281D">
                            <w:pPr>
                              <w:widowControl w:val="0"/>
                              <w:autoSpaceDE w:val="0"/>
                              <w:autoSpaceDN w:val="0"/>
                              <w:adjustRightInd w:val="0"/>
                              <w:spacing w:after="0" w:line="240" w:lineRule="auto"/>
                              <w:rPr>
                                <w:rFonts w:cs="Calibri"/>
                                <w:spacing w:val="0"/>
                                <w:szCs w:val="17"/>
                              </w:rPr>
                            </w:pPr>
                          </w:p>
                          <w:p w14:paraId="0AFA43A8" w14:textId="77777777" w:rsidR="00325303" w:rsidRPr="00DE37F4" w:rsidRDefault="00325303" w:rsidP="00DE37F4">
                            <w:pPr>
                              <w:pStyle w:val="Heading2"/>
                              <w:rPr>
                                <w:b/>
                                <w:color w:val="800000"/>
                                <w:sz w:val="17"/>
                                <w:szCs w:val="17"/>
                              </w:rPr>
                            </w:pPr>
                            <w:r w:rsidRPr="00754643">
                              <w:rPr>
                                <w:b/>
                                <w:color w:val="800000"/>
                                <w:sz w:val="17"/>
                                <w:szCs w:val="17"/>
                              </w:rPr>
                              <w:t>Calendar Events</w:t>
                            </w:r>
                          </w:p>
                          <w:p w14:paraId="3E023E67" w14:textId="77777777" w:rsidR="00325303" w:rsidRPr="00F4343D" w:rsidRDefault="00325303" w:rsidP="00E45823">
                            <w:pPr>
                              <w:pStyle w:val="ListParagraph"/>
                              <w:numPr>
                                <w:ilvl w:val="0"/>
                                <w:numId w:val="1"/>
                              </w:numPr>
                              <w:ind w:left="180" w:hanging="180"/>
                            </w:pPr>
                            <w:r>
                              <w:t xml:space="preserve">10/27, 6pm: </w:t>
                            </w:r>
                            <w:r>
                              <w:rPr>
                                <w:i/>
                              </w:rPr>
                              <w:t>Celebration of Praise &amp; Worship by Gloria Dei of the Palouse Choir</w:t>
                            </w:r>
                          </w:p>
                          <w:p w14:paraId="7720BBFF" w14:textId="77777777" w:rsidR="00325303" w:rsidRDefault="00325303" w:rsidP="00E45823">
                            <w:pPr>
                              <w:pStyle w:val="ListParagraph"/>
                              <w:numPr>
                                <w:ilvl w:val="0"/>
                                <w:numId w:val="1"/>
                              </w:numPr>
                              <w:ind w:left="180" w:hanging="180"/>
                            </w:pPr>
                            <w:r>
                              <w:t>11/3: Daylight Savings Time Ends</w:t>
                            </w:r>
                          </w:p>
                          <w:p w14:paraId="3DD929E3" w14:textId="77777777" w:rsidR="00325303" w:rsidRDefault="00325303" w:rsidP="00E45823">
                            <w:pPr>
                              <w:pStyle w:val="ListParagraph"/>
                              <w:numPr>
                                <w:ilvl w:val="0"/>
                                <w:numId w:val="1"/>
                              </w:numPr>
                              <w:ind w:left="180" w:hanging="180"/>
                            </w:pPr>
                            <w:r>
                              <w:t>12/15, 6pm: Children’s Christmas Program</w:t>
                            </w:r>
                          </w:p>
                          <w:p w14:paraId="4F28B3DE" w14:textId="77777777" w:rsidR="00325303" w:rsidRDefault="00325303" w:rsidP="00E45823">
                            <w:pPr>
                              <w:pStyle w:val="ListParagraph"/>
                              <w:numPr>
                                <w:ilvl w:val="0"/>
                                <w:numId w:val="1"/>
                              </w:numPr>
                              <w:ind w:left="180" w:hanging="180"/>
                            </w:pPr>
                            <w:r>
                              <w:t>12/24, 6:30pm: Christmas Eve Candlelight Communion Service</w:t>
                            </w:r>
                          </w:p>
                          <w:p w14:paraId="678933A6" w14:textId="77777777" w:rsidR="00325303" w:rsidRDefault="00325303" w:rsidP="00E45823">
                            <w:pPr>
                              <w:pStyle w:val="ListParagraph"/>
                              <w:numPr>
                                <w:ilvl w:val="0"/>
                                <w:numId w:val="1"/>
                              </w:numPr>
                              <w:ind w:left="180" w:hanging="180"/>
                            </w:pPr>
                            <w:r>
                              <w:t>3/28-30/14: Men’s Retreat at Camp Wooten</w:t>
                            </w:r>
                          </w:p>
                          <w:p w14:paraId="158F45A4" w14:textId="77777777" w:rsidR="00325303" w:rsidRPr="00754643" w:rsidRDefault="00325303" w:rsidP="002A1047">
                            <w:pPr>
                              <w:pStyle w:val="Heading2"/>
                              <w:rPr>
                                <w:b/>
                                <w:color w:val="800000"/>
                                <w:sz w:val="17"/>
                                <w:szCs w:val="17"/>
                              </w:rPr>
                            </w:pPr>
                            <w:r w:rsidRPr="00754643">
                              <w:rPr>
                                <w:b/>
                                <w:color w:val="800000"/>
                                <w:sz w:val="17"/>
                                <w:szCs w:val="17"/>
                              </w:rPr>
                              <w:t>Meetings</w:t>
                            </w:r>
                          </w:p>
                          <w:p w14:paraId="346F725B" w14:textId="77777777" w:rsidR="00325303" w:rsidRPr="00BC3A38" w:rsidRDefault="00325303" w:rsidP="004600CC">
                            <w:pPr>
                              <w:pStyle w:val="Heading3"/>
                            </w:pPr>
                            <w:r w:rsidRPr="00BC3A38">
                              <w:t>Church Board Meeting</w:t>
                            </w:r>
                          </w:p>
                          <w:p w14:paraId="3282D55E" w14:textId="77777777" w:rsidR="00325303" w:rsidRDefault="00325303" w:rsidP="00833A7E">
                            <w:pPr>
                              <w:spacing w:after="0"/>
                              <w:rPr>
                                <w:i/>
                                <w:kern w:val="16"/>
                              </w:rPr>
                            </w:pPr>
                            <w:r>
                              <w:rPr>
                                <w:i/>
                                <w:kern w:val="16"/>
                              </w:rPr>
                              <w:t>November meeting is cancelled.</w:t>
                            </w:r>
                          </w:p>
                          <w:p w14:paraId="6040357D" w14:textId="77777777" w:rsidR="00325303" w:rsidRPr="003D281D" w:rsidRDefault="00325303" w:rsidP="003D281D">
                            <w:pPr>
                              <w:pStyle w:val="Heading2"/>
                              <w:rPr>
                                <w:b/>
                                <w:color w:val="800000"/>
                                <w:sz w:val="17"/>
                                <w:szCs w:val="17"/>
                              </w:rPr>
                            </w:pPr>
                            <w:r w:rsidRPr="00754643">
                              <w:rPr>
                                <w:b/>
                                <w:color w:val="800000"/>
                                <w:sz w:val="17"/>
                                <w:szCs w:val="17"/>
                              </w:rPr>
                              <w:t>Needs</w:t>
                            </w:r>
                          </w:p>
                          <w:p w14:paraId="1A50DB0C" w14:textId="77777777" w:rsidR="00325303" w:rsidRDefault="00325303" w:rsidP="0096484C">
                            <w:pPr>
                              <w:widowControl w:val="0"/>
                              <w:autoSpaceDE w:val="0"/>
                              <w:autoSpaceDN w:val="0"/>
                              <w:adjustRightInd w:val="0"/>
                              <w:spacing w:after="0" w:line="240" w:lineRule="auto"/>
                              <w:rPr>
                                <w:rFonts w:ascii="Lucida Sans" w:hAnsi="Lucida Sans" w:cs="Calibri"/>
                                <w:b/>
                                <w:spacing w:val="0"/>
                                <w:sz w:val="18"/>
                                <w:szCs w:val="18"/>
                              </w:rPr>
                            </w:pPr>
                          </w:p>
                          <w:p w14:paraId="2AF01EA6" w14:textId="77777777" w:rsidR="00325303" w:rsidRPr="00975719" w:rsidRDefault="00325303" w:rsidP="00975719">
                            <w:pPr>
                              <w:widowControl w:val="0"/>
                              <w:autoSpaceDE w:val="0"/>
                              <w:autoSpaceDN w:val="0"/>
                              <w:adjustRightInd w:val="0"/>
                              <w:spacing w:after="0" w:line="240" w:lineRule="auto"/>
                              <w:rPr>
                                <w:rFonts w:cs="Arial"/>
                                <w:color w:val="1A1A1A"/>
                                <w:spacing w:val="0"/>
                                <w:szCs w:val="17"/>
                              </w:rPr>
                            </w:pPr>
                          </w:p>
                        </w:txbxContent>
                      </wps:txbx>
                      <wps:bodyPr rot="0" vert="horz" wrap="square" lIns="0" tIns="0" rIns="0" bIns="0" anchor="t" anchorCtr="0" upright="1">
                        <a:noAutofit/>
                      </wps:bodyPr>
                    </wps:wsp>
                  </a:graphicData>
                </a:graphic>
              </wp:anchor>
            </w:drawing>
          </mc:Choice>
          <mc:Fallback>
            <w:pict>
              <v:shape id="Text Box 69" o:spid="_x0000_s1027" type="#_x0000_t202" style="position:absolute;left:0;text-align:left;margin-left:-9.3pt;margin-top:25.95pt;width:280.5pt;height:648.95pt;z-index:25169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yAWnPYCAABbBgAADgAAAGRycy9lMm9Eb2MueG1srFXbjpswEH2v1H+w/M5yWSABLVmRC1Wl7UXa&#10;7Qc4YIJVsKnthGyr/nvHJskmu620asuDNbbHM2cuZ7i53Xct2lGpmOAZ9q88jCgvRcX4JsNfHgpn&#10;ipHShFekFZxm+JEqfDt7++Zm6FMaiEa0FZUIjHCVDn2GG6371HVV2dCOqCvRUw6XtZAd0bCVG7eS&#10;ZADrXesGnhe7g5BVL0VJlYLT5XiJZ9Z+XdNSf6prRTVqMwzYtF2lXddmdWc3JN1I0jesPMAgf4Gi&#10;I4yD05OpJdEEbSV7YapjpRRK1PqqFJ0r6pqV1MYA0fjes2juG9JTGwskR/WnNKn/Z7b8uPssEasy&#10;PAkx4qSDGj3QvUZzsUdxYvIz9CoFtfseFPUezqHONlbV34nyq0JcLBrCNzSXUgwNJRXg881L9+zp&#10;aEcZI+vhg6jAD9lqYQ3ta9mZ5EE6EFiHOj2eamOwlHB4HcXBdQRXJdxNg9CP48j6IOnxeS+VfkdF&#10;h4yQYQnFt+bJ7k5pA4ekRxXjjYuCta1tgJZfHIDieALO4am5MzBsPX8kXrKarqahEwbxygm9qnLy&#10;YhE6ceFPouX1crFY+j+NXz9MG1ZVlBs3x97yw9fV7tDlY1ecukuJllXGnIGk5Ga9aCXaEejtwn6H&#10;hJypuZcwbBIglmch+UHozYPEKeLpxAnrMHKSiTd1PD+ZJ7EXJuGyuAzpjnH67yGhIcNJFERjN/0x&#10;Ns9+L2Mjacc0TI+WddASJyWSmh5c8cqWVhPWjvJZKgz836diEU2CfBIlTpxHvhP6kIU89wJnWeRe&#10;7oXFIgnnJhWdyesAc6OHqWMIA7woWrI5JMVcv67QHSkvRprvu7bcY1lHGtn2O+K1DWmZZcg00krv&#10;13tLYqtvWLcW1SNQTQogApAGJjQIjZDfMTKoM6y+bYmkGLXvOdDVjMajII/C+igQXsLTDGuMRnGh&#10;xxG67SXbNGB5HAhc5EDpmlmyPaEA5GYDE8zGcJi2ZkSe763W0z9h9gsAAP//AwBQSwMEFAAGAAgA&#10;AAAhAAw31B7hAAAACwEAAA8AAABkcnMvZG93bnJldi54bWxMj9FOgzAUhu9NfIfmmHhjtgLCwhhl&#10;MRpuFqMR9wAd7SiRnhLaMXx7j1d6efJ/+f/vlPvFDmzWk+8dCojXETCNrVM9dgKOn/UqB+aDRCUH&#10;h1rAt/awr25vSlkod8UPPTehY1SCvpACTAhjwblvjbbSr92okbKzm6wMdE4dV5O8UrkdeBJFG25l&#10;j7Rg5KifjW6/mosVkBwP2Wszzgf+Uuf9e20eArZvQtzfLU87YEEv4Q+GX31Sh4qcTu6CyrNBwCrO&#10;N4QKyOItMAKyNEmBnYh8TLc58Krk/3+ofgAAAP//AwBQSwECLQAUAAYACAAAACEA5JnDwPsAAADh&#10;AQAAEwAAAAAAAAAAAAAAAAAAAAAAW0NvbnRlbnRfVHlwZXNdLnhtbFBLAQItABQABgAIAAAAIQAj&#10;smrh1wAAAJQBAAALAAAAAAAAAAAAAAAAACwBAABfcmVscy8ucmVsc1BLAQItABQABgAIAAAAIQC7&#10;IBac9gIAAFsGAAAOAAAAAAAAAAAAAAAAACwCAABkcnMvZTJvRG9jLnhtbFBLAQItABQABgAIAAAA&#10;IQAMN9Qe4QAAAAsBAAAPAAAAAAAAAAAAAAAAAE4FAABkcnMvZG93bnJldi54bWxQSwUGAAAAAAQA&#10;BADzAAAAXAYAAAAA&#10;" mv:complextextbox="1" filled="f" stroked="f">
                <v:textbox inset="0,0,0,0">
                  <w:txbxContent>
                    <w:p w14:paraId="609BF352" w14:textId="77777777" w:rsidR="00325303" w:rsidRDefault="00325303" w:rsidP="004600CC">
                      <w:pPr>
                        <w:pStyle w:val="Heading2"/>
                        <w:pBdr>
                          <w:top w:val="single" w:sz="4" w:space="0" w:color="D9D9D9" w:themeColor="background1" w:themeShade="D9"/>
                        </w:pBdr>
                        <w:spacing w:before="0" w:after="0"/>
                        <w:rPr>
                          <w:b/>
                          <w:sz w:val="2"/>
                        </w:rPr>
                      </w:pPr>
                    </w:p>
                    <w:p w14:paraId="59D26C33" w14:textId="77777777" w:rsidR="00325303" w:rsidRPr="00754643" w:rsidRDefault="00325303" w:rsidP="004600CC">
                      <w:pPr>
                        <w:pStyle w:val="Heading2"/>
                        <w:pBdr>
                          <w:top w:val="single" w:sz="4" w:space="0" w:color="D9D9D9" w:themeColor="background1" w:themeShade="D9"/>
                        </w:pBdr>
                        <w:spacing w:before="0" w:after="0"/>
                        <w:rPr>
                          <w:b/>
                          <w:color w:val="800000"/>
                          <w:sz w:val="17"/>
                          <w:szCs w:val="17"/>
                        </w:rPr>
                      </w:pPr>
                      <w:r w:rsidRPr="0065280A">
                        <w:rPr>
                          <w:b/>
                          <w:sz w:val="2"/>
                        </w:rPr>
                        <w:t xml:space="preserve"> </w:t>
                      </w:r>
                      <w:r w:rsidRPr="00754643">
                        <w:rPr>
                          <w:b/>
                          <w:color w:val="800000"/>
                          <w:sz w:val="17"/>
                          <w:szCs w:val="17"/>
                        </w:rPr>
                        <w:t>Announcements</w:t>
                      </w:r>
                    </w:p>
                    <w:p w14:paraId="788DD171" w14:textId="77777777" w:rsidR="00325303" w:rsidRDefault="00325303" w:rsidP="00F111C2">
                      <w:pPr>
                        <w:widowControl w:val="0"/>
                        <w:autoSpaceDE w:val="0"/>
                        <w:autoSpaceDN w:val="0"/>
                        <w:adjustRightInd w:val="0"/>
                        <w:spacing w:after="0" w:line="240" w:lineRule="auto"/>
                        <w:rPr>
                          <w:rFonts w:cs="Arial"/>
                          <w:color w:val="1A1A1A"/>
                          <w:spacing w:val="0"/>
                          <w:szCs w:val="17"/>
                        </w:rPr>
                      </w:pPr>
                    </w:p>
                    <w:p w14:paraId="73A8D1FC" w14:textId="77777777" w:rsidR="00325303" w:rsidRDefault="00325303" w:rsidP="00A5110F">
                      <w:pPr>
                        <w:widowControl w:val="0"/>
                        <w:autoSpaceDE w:val="0"/>
                        <w:autoSpaceDN w:val="0"/>
                        <w:adjustRightInd w:val="0"/>
                        <w:spacing w:after="0" w:line="240" w:lineRule="auto"/>
                        <w:rPr>
                          <w:rFonts w:ascii="Lucida Sans" w:hAnsi="Lucida Sans" w:cs="Arial"/>
                          <w:b/>
                          <w:color w:val="1A1A1A"/>
                          <w:spacing w:val="0"/>
                          <w:sz w:val="18"/>
                          <w:szCs w:val="18"/>
                        </w:rPr>
                      </w:pPr>
                    </w:p>
                    <w:p w14:paraId="2E8CAD27" w14:textId="77777777" w:rsidR="00325303" w:rsidRDefault="00325303" w:rsidP="006D770F">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Celebration of Praise &amp; Worship - TONIGHT!</w:t>
                      </w:r>
                    </w:p>
                    <w:p w14:paraId="65DB8DB4" w14:textId="77777777" w:rsidR="00325303" w:rsidRDefault="00325303" w:rsidP="00085FAA">
                      <w:pPr>
                        <w:spacing w:after="0"/>
                        <w:rPr>
                          <w:i/>
                        </w:rPr>
                      </w:pPr>
                      <w:r>
                        <w:rPr>
                          <w:i/>
                        </w:rPr>
                        <w:t>Sunday, October 27, 6pm</w:t>
                      </w:r>
                    </w:p>
                    <w:p w14:paraId="32D818BE" w14:textId="77777777" w:rsidR="00325303" w:rsidRPr="00085FAA" w:rsidRDefault="00325303" w:rsidP="00085FAA">
                      <w:pPr>
                        <w:spacing w:after="0"/>
                        <w:rPr>
                          <w:i/>
                        </w:rPr>
                      </w:pPr>
                      <w:r>
                        <w:rPr>
                          <w:i/>
                        </w:rPr>
                        <w:t>E-Free Church</w:t>
                      </w:r>
                    </w:p>
                    <w:p w14:paraId="273A0F83" w14:textId="77777777" w:rsidR="00325303" w:rsidRPr="006D770F" w:rsidRDefault="00325303" w:rsidP="006D770F">
                      <w:r>
                        <w:t>Gloria Dei on the Palouse is an Inter-denominational Christian Choir directed by Larry Hightower and accompanied by Linda Hightower.  Everyone is welcome to attend our first concert.  It will include choral music and congregational singing.  We invite volunteers to bring treats for the reception following the concert to share with the visitors we anticipate will be attending. Please bring no later than 1 hour before &amp; have labeled.</w:t>
                      </w:r>
                    </w:p>
                    <w:p w14:paraId="7971C9F0" w14:textId="77777777" w:rsidR="00325303" w:rsidRDefault="00325303" w:rsidP="00FE682F">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Meals on Wheels</w:t>
                      </w:r>
                    </w:p>
                    <w:p w14:paraId="1D5CE29E" w14:textId="77777777" w:rsidR="00325303" w:rsidRDefault="00325303" w:rsidP="002243D6">
                      <w:pPr>
                        <w:widowControl w:val="0"/>
                        <w:autoSpaceDE w:val="0"/>
                        <w:autoSpaceDN w:val="0"/>
                        <w:adjustRightInd w:val="0"/>
                        <w:spacing w:after="0" w:line="240" w:lineRule="auto"/>
                        <w:rPr>
                          <w:rFonts w:cs="Arial"/>
                          <w:color w:val="1A1A1A"/>
                          <w:spacing w:val="0"/>
                          <w:szCs w:val="17"/>
                        </w:rPr>
                      </w:pPr>
                      <w:r>
                        <w:rPr>
                          <w:rFonts w:cs="Arial"/>
                          <w:color w:val="1A1A1A"/>
                          <w:spacing w:val="0"/>
                          <w:szCs w:val="17"/>
                        </w:rPr>
                        <w:t xml:space="preserve">We are looking for volunteers for Meals on Wheels for the month of NOVEMBER. We have 2 routes. Meals can be picked up at Bishop Place in Pullman at 11:20am each day. Please contact Dan &amp; Lorna </w:t>
                      </w:r>
                      <w:proofErr w:type="spellStart"/>
                      <w:r>
                        <w:rPr>
                          <w:rFonts w:cs="Arial"/>
                          <w:color w:val="1A1A1A"/>
                          <w:spacing w:val="0"/>
                          <w:szCs w:val="17"/>
                        </w:rPr>
                        <w:t>Druffel</w:t>
                      </w:r>
                      <w:proofErr w:type="spellEnd"/>
                      <w:r>
                        <w:rPr>
                          <w:rFonts w:cs="Arial"/>
                          <w:color w:val="1A1A1A"/>
                          <w:spacing w:val="0"/>
                          <w:szCs w:val="17"/>
                        </w:rPr>
                        <w:t xml:space="preserve"> at 509-595-4308, </w:t>
                      </w:r>
                      <w:hyperlink r:id="rId11" w:history="1">
                        <w:r w:rsidRPr="007B7D18">
                          <w:rPr>
                            <w:rStyle w:val="Hyperlink"/>
                            <w:rFonts w:cs="Arial"/>
                            <w:spacing w:val="0"/>
                            <w:szCs w:val="17"/>
                          </w:rPr>
                          <w:t>dandldruffel@colton.com</w:t>
                        </w:r>
                      </w:hyperlink>
                      <w:r>
                        <w:rPr>
                          <w:rFonts w:cs="Arial"/>
                          <w:color w:val="1A1A1A"/>
                          <w:spacing w:val="0"/>
                          <w:szCs w:val="17"/>
                        </w:rPr>
                        <w:t>.</w:t>
                      </w:r>
                    </w:p>
                    <w:p w14:paraId="0F6E8691" w14:textId="77777777" w:rsidR="00325303" w:rsidRDefault="00325303" w:rsidP="002243D6">
                      <w:pPr>
                        <w:widowControl w:val="0"/>
                        <w:autoSpaceDE w:val="0"/>
                        <w:autoSpaceDN w:val="0"/>
                        <w:adjustRightInd w:val="0"/>
                        <w:spacing w:after="0" w:line="240" w:lineRule="auto"/>
                        <w:rPr>
                          <w:rFonts w:ascii="Lucida Sans" w:hAnsi="Lucida Sans" w:cs="Arial"/>
                          <w:b/>
                          <w:color w:val="1A1A1A"/>
                          <w:spacing w:val="0"/>
                          <w:sz w:val="18"/>
                          <w:szCs w:val="18"/>
                        </w:rPr>
                      </w:pPr>
                    </w:p>
                    <w:p w14:paraId="1E2D20E0" w14:textId="77777777" w:rsidR="00325303" w:rsidRPr="00510F9D" w:rsidRDefault="00325303" w:rsidP="00A5110F">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 xml:space="preserve">Baby Shower for Emily </w:t>
                      </w:r>
                      <w:proofErr w:type="spellStart"/>
                      <w:r>
                        <w:rPr>
                          <w:rFonts w:ascii="Lucida Sans" w:hAnsi="Lucida Sans" w:cs="Arial"/>
                          <w:b/>
                          <w:color w:val="1A1A1A"/>
                          <w:spacing w:val="0"/>
                          <w:sz w:val="18"/>
                          <w:szCs w:val="18"/>
                        </w:rPr>
                        <w:t>Knecht</w:t>
                      </w:r>
                      <w:proofErr w:type="spellEnd"/>
                      <w:r>
                        <w:rPr>
                          <w:rFonts w:ascii="Lucida Sans" w:hAnsi="Lucida Sans" w:cs="Arial"/>
                          <w:b/>
                          <w:color w:val="1A1A1A"/>
                          <w:spacing w:val="0"/>
                          <w:sz w:val="18"/>
                          <w:szCs w:val="18"/>
                        </w:rPr>
                        <w:t xml:space="preserve"> &amp; Baby Mona Arlene</w:t>
                      </w:r>
                    </w:p>
                    <w:p w14:paraId="4452EDB1" w14:textId="77777777" w:rsidR="00325303" w:rsidRDefault="00325303" w:rsidP="00A5110F">
                      <w:pPr>
                        <w:widowControl w:val="0"/>
                        <w:autoSpaceDE w:val="0"/>
                        <w:autoSpaceDN w:val="0"/>
                        <w:adjustRightInd w:val="0"/>
                        <w:spacing w:after="0" w:line="240" w:lineRule="auto"/>
                        <w:rPr>
                          <w:rFonts w:cs="Arial"/>
                          <w:i/>
                          <w:color w:val="1A1A1A"/>
                          <w:spacing w:val="0"/>
                          <w:szCs w:val="17"/>
                        </w:rPr>
                      </w:pPr>
                      <w:r>
                        <w:rPr>
                          <w:rFonts w:cs="Arial"/>
                          <w:i/>
                          <w:color w:val="1A1A1A"/>
                          <w:spacing w:val="0"/>
                          <w:szCs w:val="17"/>
                        </w:rPr>
                        <w:t>Saturday, November 9, 2pm</w:t>
                      </w:r>
                    </w:p>
                    <w:p w14:paraId="3C75819B" w14:textId="77777777" w:rsidR="00325303" w:rsidRPr="00510F9D" w:rsidRDefault="00325303" w:rsidP="00A5110F">
                      <w:pPr>
                        <w:widowControl w:val="0"/>
                        <w:autoSpaceDE w:val="0"/>
                        <w:autoSpaceDN w:val="0"/>
                        <w:adjustRightInd w:val="0"/>
                        <w:spacing w:after="0" w:line="240" w:lineRule="auto"/>
                        <w:rPr>
                          <w:rFonts w:cs="Arial"/>
                          <w:i/>
                          <w:color w:val="1A1A1A"/>
                          <w:spacing w:val="0"/>
                          <w:szCs w:val="17"/>
                        </w:rPr>
                      </w:pPr>
                      <w:r>
                        <w:rPr>
                          <w:rFonts w:cs="Arial"/>
                          <w:i/>
                          <w:color w:val="1A1A1A"/>
                          <w:spacing w:val="0"/>
                          <w:szCs w:val="17"/>
                        </w:rPr>
                        <w:t>Hosted by Jean Wall, 2730 Compton Place, Moscow</w:t>
                      </w:r>
                    </w:p>
                    <w:p w14:paraId="02F9FD24" w14:textId="77777777" w:rsidR="00325303" w:rsidRPr="00A5110F" w:rsidRDefault="00325303" w:rsidP="00A5110F">
                      <w:pPr>
                        <w:widowControl w:val="0"/>
                        <w:autoSpaceDE w:val="0"/>
                        <w:autoSpaceDN w:val="0"/>
                        <w:adjustRightInd w:val="0"/>
                        <w:spacing w:after="0" w:line="240" w:lineRule="auto"/>
                        <w:rPr>
                          <w:rFonts w:cs="Arial"/>
                          <w:spacing w:val="0"/>
                          <w:szCs w:val="17"/>
                        </w:rPr>
                      </w:pPr>
                      <w:r w:rsidRPr="00A5110F">
                        <w:rPr>
                          <w:rFonts w:cs="Garamond"/>
                          <w:spacing w:val="0"/>
                          <w:szCs w:val="17"/>
                        </w:rPr>
                        <w:t>Baby gift ideas:</w:t>
                      </w:r>
                      <w:r>
                        <w:rPr>
                          <w:rFonts w:cs="Arial"/>
                          <w:spacing w:val="0"/>
                          <w:szCs w:val="17"/>
                        </w:rPr>
                        <w:t xml:space="preserve"> </w:t>
                      </w:r>
                      <w:r w:rsidRPr="00A5110F">
                        <w:rPr>
                          <w:rFonts w:cs="Garamond"/>
                          <w:spacing w:val="0"/>
                          <w:szCs w:val="17"/>
                        </w:rPr>
                        <w:t>Girly bedding: crib sheets, blankets, changing pad cover</w:t>
                      </w:r>
                      <w:r>
                        <w:rPr>
                          <w:rFonts w:cs="Arial"/>
                          <w:spacing w:val="0"/>
                          <w:szCs w:val="17"/>
                        </w:rPr>
                        <w:t xml:space="preserve">, </w:t>
                      </w:r>
                      <w:r>
                        <w:rPr>
                          <w:rFonts w:cs="Garamond"/>
                          <w:spacing w:val="0"/>
                          <w:szCs w:val="17"/>
                        </w:rPr>
                        <w:t>b</w:t>
                      </w:r>
                      <w:r w:rsidRPr="00A5110F">
                        <w:rPr>
                          <w:rFonts w:cs="Garamond"/>
                          <w:spacing w:val="0"/>
                          <w:szCs w:val="17"/>
                        </w:rPr>
                        <w:t>urp cloths</w:t>
                      </w:r>
                      <w:r>
                        <w:rPr>
                          <w:rFonts w:cs="Arial"/>
                          <w:spacing w:val="0"/>
                          <w:szCs w:val="17"/>
                        </w:rPr>
                        <w:t xml:space="preserve">, </w:t>
                      </w:r>
                      <w:r>
                        <w:rPr>
                          <w:rFonts w:cs="Garamond"/>
                          <w:spacing w:val="0"/>
                          <w:szCs w:val="17"/>
                        </w:rPr>
                        <w:t>n</w:t>
                      </w:r>
                      <w:r w:rsidRPr="00A5110F">
                        <w:rPr>
                          <w:rFonts w:cs="Garamond"/>
                          <w:spacing w:val="0"/>
                          <w:szCs w:val="17"/>
                        </w:rPr>
                        <w:t>ursing cover, nursing pads</w:t>
                      </w:r>
                      <w:r>
                        <w:rPr>
                          <w:rFonts w:cs="Arial"/>
                          <w:spacing w:val="0"/>
                          <w:szCs w:val="17"/>
                        </w:rPr>
                        <w:t xml:space="preserve">, </w:t>
                      </w:r>
                      <w:r>
                        <w:rPr>
                          <w:rFonts w:cs="Garamond"/>
                          <w:spacing w:val="0"/>
                          <w:szCs w:val="17"/>
                        </w:rPr>
                        <w:t>d</w:t>
                      </w:r>
                      <w:r w:rsidRPr="00A5110F">
                        <w:rPr>
                          <w:rFonts w:cs="Garamond"/>
                          <w:spacing w:val="0"/>
                          <w:szCs w:val="17"/>
                        </w:rPr>
                        <w:t>iapers (size 1-3) and sensitive wipes</w:t>
                      </w:r>
                      <w:r>
                        <w:rPr>
                          <w:rFonts w:cs="Arial"/>
                          <w:spacing w:val="0"/>
                          <w:szCs w:val="17"/>
                        </w:rPr>
                        <w:t xml:space="preserve">, </w:t>
                      </w:r>
                      <w:proofErr w:type="spellStart"/>
                      <w:r>
                        <w:rPr>
                          <w:rFonts w:cs="Garamond"/>
                          <w:spacing w:val="0"/>
                          <w:szCs w:val="17"/>
                        </w:rPr>
                        <w:t>b</w:t>
                      </w:r>
                      <w:r w:rsidRPr="00A5110F">
                        <w:rPr>
                          <w:rFonts w:cs="Garamond"/>
                          <w:spacing w:val="0"/>
                          <w:szCs w:val="17"/>
                        </w:rPr>
                        <w:t>umbo</w:t>
                      </w:r>
                      <w:proofErr w:type="spellEnd"/>
                      <w:r w:rsidRPr="00A5110F">
                        <w:rPr>
                          <w:rFonts w:cs="Garamond"/>
                          <w:spacing w:val="0"/>
                          <w:szCs w:val="17"/>
                        </w:rPr>
                        <w:t xml:space="preserve"> seat</w:t>
                      </w:r>
                      <w:r>
                        <w:rPr>
                          <w:rFonts w:cs="Arial"/>
                          <w:spacing w:val="0"/>
                          <w:szCs w:val="17"/>
                        </w:rPr>
                        <w:t xml:space="preserve">, </w:t>
                      </w:r>
                      <w:r>
                        <w:rPr>
                          <w:rFonts w:cs="Garamond"/>
                          <w:spacing w:val="0"/>
                          <w:szCs w:val="17"/>
                        </w:rPr>
                        <w:t>c</w:t>
                      </w:r>
                      <w:r w:rsidRPr="00A5110F">
                        <w:rPr>
                          <w:rFonts w:cs="Garamond"/>
                          <w:spacing w:val="0"/>
                          <w:szCs w:val="17"/>
                        </w:rPr>
                        <w:t>lock for nursery</w:t>
                      </w:r>
                      <w:r>
                        <w:rPr>
                          <w:rFonts w:cs="Garamond"/>
                          <w:spacing w:val="0"/>
                          <w:szCs w:val="17"/>
                        </w:rPr>
                        <w:t>.</w:t>
                      </w:r>
                    </w:p>
                    <w:p w14:paraId="4B70FBC9" w14:textId="77777777" w:rsidR="00325303" w:rsidRDefault="00325303" w:rsidP="00F111C2">
                      <w:pPr>
                        <w:widowControl w:val="0"/>
                        <w:autoSpaceDE w:val="0"/>
                        <w:autoSpaceDN w:val="0"/>
                        <w:adjustRightInd w:val="0"/>
                        <w:spacing w:after="0" w:line="240" w:lineRule="auto"/>
                        <w:rPr>
                          <w:rFonts w:ascii="Lucida Sans" w:hAnsi="Lucida Sans" w:cs="Arial"/>
                          <w:b/>
                          <w:color w:val="1A1A1A"/>
                          <w:spacing w:val="0"/>
                          <w:sz w:val="18"/>
                          <w:szCs w:val="18"/>
                        </w:rPr>
                      </w:pPr>
                    </w:p>
                    <w:p w14:paraId="48782038" w14:textId="77777777" w:rsidR="00325303" w:rsidRDefault="00325303" w:rsidP="00510F9D">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Membership Application</w:t>
                      </w:r>
                    </w:p>
                    <w:p w14:paraId="4378D8CA" w14:textId="77777777" w:rsidR="00325303" w:rsidRDefault="00325303" w:rsidP="00510F9D">
                      <w:pPr>
                        <w:widowControl w:val="0"/>
                        <w:autoSpaceDE w:val="0"/>
                        <w:autoSpaceDN w:val="0"/>
                        <w:adjustRightInd w:val="0"/>
                        <w:spacing w:after="0" w:line="240" w:lineRule="auto"/>
                        <w:rPr>
                          <w:rFonts w:cs="Arial"/>
                          <w:color w:val="1A1A1A"/>
                          <w:spacing w:val="0"/>
                          <w:szCs w:val="17"/>
                        </w:rPr>
                      </w:pPr>
                      <w:r>
                        <w:rPr>
                          <w:rFonts w:cs="Arial"/>
                          <w:color w:val="1A1A1A"/>
                          <w:spacing w:val="0"/>
                          <w:szCs w:val="17"/>
                        </w:rPr>
                        <w:t xml:space="preserve">Scott &amp; Kelsey </w:t>
                      </w:r>
                      <w:proofErr w:type="spellStart"/>
                      <w:r>
                        <w:rPr>
                          <w:rFonts w:cs="Arial"/>
                          <w:color w:val="1A1A1A"/>
                          <w:spacing w:val="0"/>
                          <w:szCs w:val="17"/>
                        </w:rPr>
                        <w:t>Boekenoogen</w:t>
                      </w:r>
                      <w:proofErr w:type="spellEnd"/>
                      <w:r>
                        <w:rPr>
                          <w:rFonts w:cs="Arial"/>
                          <w:color w:val="1A1A1A"/>
                          <w:spacing w:val="0"/>
                          <w:szCs w:val="17"/>
                        </w:rPr>
                        <w:t xml:space="preserve"> have applied for church membership &amp; have been unanimously approved by the Board of Elders &amp; Deacons. If you have any reason to question the Board’s judgment on this matter, please contact one of the Board members before October 28.</w:t>
                      </w:r>
                    </w:p>
                    <w:p w14:paraId="0E218C10" w14:textId="77777777" w:rsidR="00325303" w:rsidRDefault="00325303" w:rsidP="00F111C2">
                      <w:pPr>
                        <w:widowControl w:val="0"/>
                        <w:autoSpaceDE w:val="0"/>
                        <w:autoSpaceDN w:val="0"/>
                        <w:adjustRightInd w:val="0"/>
                        <w:spacing w:after="0" w:line="240" w:lineRule="auto"/>
                        <w:rPr>
                          <w:rFonts w:ascii="Lucida Sans" w:hAnsi="Lucida Sans" w:cs="Arial"/>
                          <w:b/>
                          <w:color w:val="1A1A1A"/>
                          <w:spacing w:val="0"/>
                          <w:sz w:val="18"/>
                          <w:szCs w:val="18"/>
                        </w:rPr>
                      </w:pPr>
                    </w:p>
                    <w:p w14:paraId="3806EAA6" w14:textId="77777777" w:rsidR="00325303" w:rsidRDefault="00325303" w:rsidP="00F111C2">
                      <w:pPr>
                        <w:widowControl w:val="0"/>
                        <w:autoSpaceDE w:val="0"/>
                        <w:autoSpaceDN w:val="0"/>
                        <w:adjustRightInd w:val="0"/>
                        <w:spacing w:after="0" w:line="240" w:lineRule="auto"/>
                        <w:rPr>
                          <w:rFonts w:ascii="Lucida Sans" w:hAnsi="Lucida Sans" w:cs="Arial"/>
                          <w:b/>
                          <w:color w:val="1A1A1A"/>
                          <w:spacing w:val="0"/>
                          <w:sz w:val="18"/>
                          <w:szCs w:val="18"/>
                        </w:rPr>
                      </w:pPr>
                      <w:r>
                        <w:rPr>
                          <w:rFonts w:ascii="Lucida Sans" w:hAnsi="Lucida Sans" w:cs="Arial"/>
                          <w:b/>
                          <w:color w:val="1A1A1A"/>
                          <w:spacing w:val="0"/>
                          <w:sz w:val="18"/>
                          <w:szCs w:val="18"/>
                        </w:rPr>
                        <w:t>Need a Ride to Church?</w:t>
                      </w:r>
                    </w:p>
                    <w:p w14:paraId="7C64BBEA" w14:textId="77777777" w:rsidR="00325303" w:rsidRPr="00693C0C" w:rsidRDefault="00325303" w:rsidP="00F111C2">
                      <w:pPr>
                        <w:widowControl w:val="0"/>
                        <w:autoSpaceDE w:val="0"/>
                        <w:autoSpaceDN w:val="0"/>
                        <w:adjustRightInd w:val="0"/>
                        <w:spacing w:after="0" w:line="240" w:lineRule="auto"/>
                        <w:rPr>
                          <w:rFonts w:cs="Arial"/>
                          <w:color w:val="1A1A1A"/>
                          <w:spacing w:val="0"/>
                          <w:szCs w:val="17"/>
                        </w:rPr>
                      </w:pPr>
                      <w:r>
                        <w:rPr>
                          <w:rFonts w:cs="Arial"/>
                          <w:color w:val="1A1A1A"/>
                          <w:spacing w:val="0"/>
                          <w:szCs w:val="17"/>
                        </w:rPr>
                        <w:t>E-Free now offers rides on Sundays from WSU campus to E-Free church.</w:t>
                      </w:r>
                    </w:p>
                    <w:p w14:paraId="3F8A0980" w14:textId="77777777" w:rsidR="00325303" w:rsidRDefault="00325303" w:rsidP="00F111C2">
                      <w:pPr>
                        <w:widowControl w:val="0"/>
                        <w:autoSpaceDE w:val="0"/>
                        <w:autoSpaceDN w:val="0"/>
                        <w:adjustRightInd w:val="0"/>
                        <w:spacing w:after="0" w:line="240" w:lineRule="auto"/>
                        <w:rPr>
                          <w:rFonts w:cs="Arial"/>
                          <w:color w:val="1A1A1A"/>
                          <w:spacing w:val="0"/>
                          <w:szCs w:val="17"/>
                        </w:rPr>
                      </w:pPr>
                      <w:r>
                        <w:rPr>
                          <w:rFonts w:cs="Arial"/>
                          <w:i/>
                          <w:color w:val="1A1A1A"/>
                          <w:spacing w:val="0"/>
                          <w:szCs w:val="17"/>
                        </w:rPr>
                        <w:t xml:space="preserve">Van </w:t>
                      </w:r>
                      <w:r w:rsidRPr="00F111C2">
                        <w:rPr>
                          <w:rFonts w:cs="Arial"/>
                          <w:i/>
                          <w:color w:val="1A1A1A"/>
                          <w:spacing w:val="0"/>
                          <w:szCs w:val="17"/>
                        </w:rPr>
                        <w:t>Pick-up Location</w:t>
                      </w:r>
                      <w:r>
                        <w:rPr>
                          <w:rFonts w:cs="Arial"/>
                          <w:color w:val="1A1A1A"/>
                          <w:spacing w:val="0"/>
                          <w:szCs w:val="17"/>
                        </w:rPr>
                        <w:t xml:space="preserve">: WSU campus at </w:t>
                      </w:r>
                      <w:proofErr w:type="spellStart"/>
                      <w:r>
                        <w:rPr>
                          <w:rFonts w:cs="Arial"/>
                          <w:color w:val="1A1A1A"/>
                          <w:spacing w:val="0"/>
                          <w:szCs w:val="17"/>
                        </w:rPr>
                        <w:t>Thatuna</w:t>
                      </w:r>
                      <w:proofErr w:type="spellEnd"/>
                      <w:r>
                        <w:rPr>
                          <w:rFonts w:cs="Arial"/>
                          <w:color w:val="1A1A1A"/>
                          <w:spacing w:val="0"/>
                          <w:szCs w:val="17"/>
                        </w:rPr>
                        <w:t xml:space="preserve"> Drive in front of Wilmer Davis Hall</w:t>
                      </w:r>
                    </w:p>
                    <w:p w14:paraId="2D9B5954" w14:textId="77777777" w:rsidR="00325303" w:rsidRDefault="00325303" w:rsidP="00F111C2">
                      <w:pPr>
                        <w:widowControl w:val="0"/>
                        <w:autoSpaceDE w:val="0"/>
                        <w:autoSpaceDN w:val="0"/>
                        <w:adjustRightInd w:val="0"/>
                        <w:spacing w:after="0" w:line="240" w:lineRule="auto"/>
                        <w:rPr>
                          <w:rFonts w:cs="Arial"/>
                          <w:color w:val="1A1A1A"/>
                          <w:spacing w:val="0"/>
                          <w:szCs w:val="17"/>
                        </w:rPr>
                      </w:pPr>
                      <w:r>
                        <w:rPr>
                          <w:rFonts w:cs="Arial"/>
                          <w:i/>
                          <w:color w:val="1A1A1A"/>
                          <w:spacing w:val="0"/>
                          <w:szCs w:val="17"/>
                        </w:rPr>
                        <w:t>Van Arrival</w:t>
                      </w:r>
                      <w:r w:rsidRPr="00F111C2">
                        <w:rPr>
                          <w:rFonts w:cs="Arial"/>
                          <w:i/>
                          <w:color w:val="1A1A1A"/>
                          <w:spacing w:val="0"/>
                          <w:szCs w:val="17"/>
                        </w:rPr>
                        <w:t xml:space="preserve"> Time</w:t>
                      </w:r>
                      <w:r>
                        <w:rPr>
                          <w:rFonts w:cs="Arial"/>
                          <w:color w:val="1A1A1A"/>
                          <w:spacing w:val="0"/>
                          <w:szCs w:val="17"/>
                        </w:rPr>
                        <w:t xml:space="preserve">: </w:t>
                      </w:r>
                      <w:r w:rsidRPr="00F111C2">
                        <w:rPr>
                          <w:rFonts w:cs="Arial"/>
                          <w:b/>
                          <w:color w:val="1A1A1A"/>
                          <w:spacing w:val="0"/>
                          <w:szCs w:val="17"/>
                        </w:rPr>
                        <w:t>9:45am</w:t>
                      </w:r>
                    </w:p>
                    <w:p w14:paraId="3BBEBF96" w14:textId="77777777" w:rsidR="00325303" w:rsidRDefault="00325303" w:rsidP="00F111C2">
                      <w:pPr>
                        <w:widowControl w:val="0"/>
                        <w:autoSpaceDE w:val="0"/>
                        <w:autoSpaceDN w:val="0"/>
                        <w:adjustRightInd w:val="0"/>
                        <w:spacing w:after="0" w:line="240" w:lineRule="auto"/>
                        <w:rPr>
                          <w:rFonts w:cs="Arial"/>
                          <w:color w:val="1A1A1A"/>
                          <w:spacing w:val="0"/>
                          <w:szCs w:val="17"/>
                        </w:rPr>
                      </w:pPr>
                      <w:r>
                        <w:rPr>
                          <w:rFonts w:cs="Arial"/>
                          <w:i/>
                          <w:color w:val="1A1A1A"/>
                          <w:spacing w:val="0"/>
                          <w:szCs w:val="17"/>
                        </w:rPr>
                        <w:t xml:space="preserve">Van </w:t>
                      </w:r>
                      <w:r w:rsidRPr="00F111C2">
                        <w:rPr>
                          <w:rFonts w:cs="Arial"/>
                          <w:i/>
                          <w:color w:val="1A1A1A"/>
                          <w:spacing w:val="0"/>
                          <w:szCs w:val="17"/>
                        </w:rPr>
                        <w:t>Departure Time</w:t>
                      </w:r>
                      <w:r>
                        <w:rPr>
                          <w:rFonts w:cs="Arial"/>
                          <w:color w:val="1A1A1A"/>
                          <w:spacing w:val="0"/>
                          <w:szCs w:val="17"/>
                        </w:rPr>
                        <w:t xml:space="preserve">: </w:t>
                      </w:r>
                      <w:r w:rsidRPr="00F111C2">
                        <w:rPr>
                          <w:rFonts w:cs="Arial"/>
                          <w:b/>
                          <w:color w:val="1A1A1A"/>
                          <w:spacing w:val="0"/>
                          <w:szCs w:val="17"/>
                        </w:rPr>
                        <w:t>9:50am</w:t>
                      </w:r>
                    </w:p>
                    <w:p w14:paraId="1FC8AFB1" w14:textId="77777777" w:rsidR="00325303" w:rsidRDefault="00325303" w:rsidP="00F111C2">
                      <w:pPr>
                        <w:widowControl w:val="0"/>
                        <w:autoSpaceDE w:val="0"/>
                        <w:autoSpaceDN w:val="0"/>
                        <w:adjustRightInd w:val="0"/>
                        <w:spacing w:after="0" w:line="240" w:lineRule="auto"/>
                        <w:rPr>
                          <w:rFonts w:cs="Arial"/>
                          <w:color w:val="1A1A1A"/>
                          <w:spacing w:val="0"/>
                          <w:szCs w:val="17"/>
                        </w:rPr>
                      </w:pPr>
                      <w:r>
                        <w:rPr>
                          <w:rFonts w:cs="Arial"/>
                          <w:i/>
                          <w:color w:val="1A1A1A"/>
                          <w:spacing w:val="0"/>
                          <w:szCs w:val="17"/>
                        </w:rPr>
                        <w:t>Van</w:t>
                      </w:r>
                      <w:r w:rsidRPr="00F111C2">
                        <w:rPr>
                          <w:rFonts w:cs="Arial"/>
                          <w:i/>
                          <w:color w:val="1A1A1A"/>
                          <w:spacing w:val="0"/>
                          <w:szCs w:val="17"/>
                        </w:rPr>
                        <w:t xml:space="preserve"> Church Departure Time: </w:t>
                      </w:r>
                      <w:r>
                        <w:rPr>
                          <w:rFonts w:cs="Arial"/>
                          <w:color w:val="1A1A1A"/>
                          <w:spacing w:val="0"/>
                          <w:szCs w:val="17"/>
                        </w:rPr>
                        <w:t>Following worship service</w:t>
                      </w:r>
                    </w:p>
                    <w:p w14:paraId="7108D6BD" w14:textId="77777777" w:rsidR="00325303" w:rsidRDefault="00325303" w:rsidP="00F111C2">
                      <w:pPr>
                        <w:widowControl w:val="0"/>
                        <w:autoSpaceDE w:val="0"/>
                        <w:autoSpaceDN w:val="0"/>
                        <w:adjustRightInd w:val="0"/>
                        <w:spacing w:after="0" w:line="240" w:lineRule="auto"/>
                        <w:rPr>
                          <w:rFonts w:cs="Arial"/>
                          <w:color w:val="1A1A1A"/>
                          <w:spacing w:val="0"/>
                          <w:szCs w:val="17"/>
                        </w:rPr>
                      </w:pPr>
                    </w:p>
                    <w:p w14:paraId="7B230EC3" w14:textId="77777777" w:rsidR="00325303" w:rsidRPr="003D281D" w:rsidRDefault="00325303" w:rsidP="003D281D">
                      <w:pPr>
                        <w:widowControl w:val="0"/>
                        <w:autoSpaceDE w:val="0"/>
                        <w:autoSpaceDN w:val="0"/>
                        <w:adjustRightInd w:val="0"/>
                        <w:spacing w:after="0" w:line="240" w:lineRule="auto"/>
                        <w:rPr>
                          <w:rFonts w:cs="Calibri"/>
                          <w:spacing w:val="0"/>
                          <w:szCs w:val="17"/>
                        </w:rPr>
                      </w:pPr>
                    </w:p>
                    <w:p w14:paraId="0AFA43A8" w14:textId="77777777" w:rsidR="00325303" w:rsidRPr="00DE37F4" w:rsidRDefault="00325303" w:rsidP="00DE37F4">
                      <w:pPr>
                        <w:pStyle w:val="Heading2"/>
                        <w:rPr>
                          <w:b/>
                          <w:color w:val="800000"/>
                          <w:sz w:val="17"/>
                          <w:szCs w:val="17"/>
                        </w:rPr>
                      </w:pPr>
                      <w:r w:rsidRPr="00754643">
                        <w:rPr>
                          <w:b/>
                          <w:color w:val="800000"/>
                          <w:sz w:val="17"/>
                          <w:szCs w:val="17"/>
                        </w:rPr>
                        <w:t>Calendar Events</w:t>
                      </w:r>
                    </w:p>
                    <w:p w14:paraId="3E023E67" w14:textId="77777777" w:rsidR="00325303" w:rsidRPr="00F4343D" w:rsidRDefault="00325303" w:rsidP="00E45823">
                      <w:pPr>
                        <w:pStyle w:val="ListParagraph"/>
                        <w:numPr>
                          <w:ilvl w:val="0"/>
                          <w:numId w:val="1"/>
                        </w:numPr>
                        <w:ind w:left="180" w:hanging="180"/>
                      </w:pPr>
                      <w:r>
                        <w:t xml:space="preserve">10/27, 6pm: </w:t>
                      </w:r>
                      <w:r>
                        <w:rPr>
                          <w:i/>
                        </w:rPr>
                        <w:t>Celebration of Praise &amp; Worship by Gloria Dei of the Palouse Choir</w:t>
                      </w:r>
                    </w:p>
                    <w:p w14:paraId="7720BBFF" w14:textId="77777777" w:rsidR="00325303" w:rsidRDefault="00325303" w:rsidP="00E45823">
                      <w:pPr>
                        <w:pStyle w:val="ListParagraph"/>
                        <w:numPr>
                          <w:ilvl w:val="0"/>
                          <w:numId w:val="1"/>
                        </w:numPr>
                        <w:ind w:left="180" w:hanging="180"/>
                      </w:pPr>
                      <w:r>
                        <w:t>11/3: Daylight Savings Time Ends</w:t>
                      </w:r>
                    </w:p>
                    <w:p w14:paraId="3DD929E3" w14:textId="77777777" w:rsidR="00325303" w:rsidRDefault="00325303" w:rsidP="00E45823">
                      <w:pPr>
                        <w:pStyle w:val="ListParagraph"/>
                        <w:numPr>
                          <w:ilvl w:val="0"/>
                          <w:numId w:val="1"/>
                        </w:numPr>
                        <w:ind w:left="180" w:hanging="180"/>
                      </w:pPr>
                      <w:r>
                        <w:t>12/15, 6pm: Children’s Christmas Program</w:t>
                      </w:r>
                    </w:p>
                    <w:p w14:paraId="4F28B3DE" w14:textId="77777777" w:rsidR="00325303" w:rsidRDefault="00325303" w:rsidP="00E45823">
                      <w:pPr>
                        <w:pStyle w:val="ListParagraph"/>
                        <w:numPr>
                          <w:ilvl w:val="0"/>
                          <w:numId w:val="1"/>
                        </w:numPr>
                        <w:ind w:left="180" w:hanging="180"/>
                      </w:pPr>
                      <w:r>
                        <w:t>12/24, 6:30pm: Christmas Eve Candlelight Communion Service</w:t>
                      </w:r>
                    </w:p>
                    <w:p w14:paraId="678933A6" w14:textId="77777777" w:rsidR="00325303" w:rsidRDefault="00325303" w:rsidP="00E45823">
                      <w:pPr>
                        <w:pStyle w:val="ListParagraph"/>
                        <w:numPr>
                          <w:ilvl w:val="0"/>
                          <w:numId w:val="1"/>
                        </w:numPr>
                        <w:ind w:left="180" w:hanging="180"/>
                      </w:pPr>
                      <w:r>
                        <w:t>3/28-30/14: Men’s Retreat at Camp Wooten</w:t>
                      </w:r>
                    </w:p>
                    <w:p w14:paraId="158F45A4" w14:textId="77777777" w:rsidR="00325303" w:rsidRPr="00754643" w:rsidRDefault="00325303" w:rsidP="002A1047">
                      <w:pPr>
                        <w:pStyle w:val="Heading2"/>
                        <w:rPr>
                          <w:b/>
                          <w:color w:val="800000"/>
                          <w:sz w:val="17"/>
                          <w:szCs w:val="17"/>
                        </w:rPr>
                      </w:pPr>
                      <w:r w:rsidRPr="00754643">
                        <w:rPr>
                          <w:b/>
                          <w:color w:val="800000"/>
                          <w:sz w:val="17"/>
                          <w:szCs w:val="17"/>
                        </w:rPr>
                        <w:t>Meetings</w:t>
                      </w:r>
                    </w:p>
                    <w:p w14:paraId="346F725B" w14:textId="77777777" w:rsidR="00325303" w:rsidRPr="00BC3A38" w:rsidRDefault="00325303" w:rsidP="004600CC">
                      <w:pPr>
                        <w:pStyle w:val="Heading3"/>
                      </w:pPr>
                      <w:r w:rsidRPr="00BC3A38">
                        <w:t>Church Board Meeting</w:t>
                      </w:r>
                    </w:p>
                    <w:p w14:paraId="3282D55E" w14:textId="77777777" w:rsidR="00325303" w:rsidRDefault="00325303" w:rsidP="00833A7E">
                      <w:pPr>
                        <w:spacing w:after="0"/>
                        <w:rPr>
                          <w:i/>
                          <w:kern w:val="16"/>
                        </w:rPr>
                      </w:pPr>
                      <w:r>
                        <w:rPr>
                          <w:i/>
                          <w:kern w:val="16"/>
                        </w:rPr>
                        <w:t>November meeting is cancelled.</w:t>
                      </w:r>
                    </w:p>
                    <w:p w14:paraId="6040357D" w14:textId="77777777" w:rsidR="00325303" w:rsidRPr="003D281D" w:rsidRDefault="00325303" w:rsidP="003D281D">
                      <w:pPr>
                        <w:pStyle w:val="Heading2"/>
                        <w:rPr>
                          <w:b/>
                          <w:color w:val="800000"/>
                          <w:sz w:val="17"/>
                          <w:szCs w:val="17"/>
                        </w:rPr>
                      </w:pPr>
                      <w:r w:rsidRPr="00754643">
                        <w:rPr>
                          <w:b/>
                          <w:color w:val="800000"/>
                          <w:sz w:val="17"/>
                          <w:szCs w:val="17"/>
                        </w:rPr>
                        <w:t>Needs</w:t>
                      </w:r>
                    </w:p>
                    <w:p w14:paraId="1A50DB0C" w14:textId="77777777" w:rsidR="00325303" w:rsidRDefault="00325303" w:rsidP="0096484C">
                      <w:pPr>
                        <w:widowControl w:val="0"/>
                        <w:autoSpaceDE w:val="0"/>
                        <w:autoSpaceDN w:val="0"/>
                        <w:adjustRightInd w:val="0"/>
                        <w:spacing w:after="0" w:line="240" w:lineRule="auto"/>
                        <w:rPr>
                          <w:rFonts w:ascii="Lucida Sans" w:hAnsi="Lucida Sans" w:cs="Calibri"/>
                          <w:b/>
                          <w:spacing w:val="0"/>
                          <w:sz w:val="18"/>
                          <w:szCs w:val="18"/>
                        </w:rPr>
                      </w:pPr>
                    </w:p>
                    <w:p w14:paraId="2AF01EA6" w14:textId="77777777" w:rsidR="00325303" w:rsidRPr="00975719" w:rsidRDefault="00325303" w:rsidP="00975719">
                      <w:pPr>
                        <w:widowControl w:val="0"/>
                        <w:autoSpaceDE w:val="0"/>
                        <w:autoSpaceDN w:val="0"/>
                        <w:adjustRightInd w:val="0"/>
                        <w:spacing w:after="0" w:line="240" w:lineRule="auto"/>
                        <w:rPr>
                          <w:rFonts w:cs="Arial"/>
                          <w:color w:val="1A1A1A"/>
                          <w:spacing w:val="0"/>
                          <w:szCs w:val="17"/>
                        </w:rPr>
                      </w:pPr>
                    </w:p>
                  </w:txbxContent>
                </v:textbox>
                <w10:wrap type="through"/>
              </v:shape>
            </w:pict>
          </mc:Fallback>
        </mc:AlternateContent>
      </w:r>
      <w:r w:rsidR="00276CAB">
        <w:rPr>
          <w:rFonts w:ascii="Arial Narrow Bold" w:hAnsi="Arial Narrow Bold"/>
          <w:noProof/>
          <w:kern w:val="16"/>
          <w:sz w:val="16"/>
        </w:rPr>
        <mc:AlternateContent>
          <mc:Choice Requires="wps">
            <w:drawing>
              <wp:anchor distT="0" distB="0" distL="114299" distR="114299" simplePos="0" relativeHeight="251699200" behindDoc="0" locked="0" layoutInCell="1" allowOverlap="1" wp14:anchorId="28EC4525" wp14:editId="0B257190">
                <wp:simplePos x="0" y="0"/>
                <wp:positionH relativeFrom="column">
                  <wp:posOffset>3562350</wp:posOffset>
                </wp:positionH>
                <wp:positionV relativeFrom="paragraph">
                  <wp:posOffset>278765</wp:posOffset>
                </wp:positionV>
                <wp:extent cx="0" cy="8074660"/>
                <wp:effectExtent l="0" t="0" r="25400" b="27940"/>
                <wp:wrapTight wrapText="bothSides">
                  <wp:wrapPolygon edited="0">
                    <wp:start x="-1" y="0"/>
                    <wp:lineTo x="-1" y="21607"/>
                    <wp:lineTo x="-1" y="21607"/>
                    <wp:lineTo x="-1" y="0"/>
                    <wp:lineTo x="-1" y="0"/>
                  </wp:wrapPolygon>
                </wp:wrapTight>
                <wp:docPr id="72" name="Line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074660"/>
                        </a:xfrm>
                        <a:prstGeom prst="line">
                          <a:avLst/>
                        </a:prstGeom>
                        <a:noFill/>
                        <a:ln w="635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71" o:spid="_x0000_s1026" style="position:absolute;z-index:251699200;visibility:visible;mso-wrap-style:square;mso-width-percent:0;mso-height-percent:0;mso-wrap-distance-left:114299emu;mso-wrap-distance-top:0;mso-wrap-distance-right:114299emu;mso-wrap-distance-bottom:0;mso-position-horizontal:absolute;mso-position-horizontal-relative:text;mso-position-vertical:absolute;mso-position-vertical-relative:text;mso-width-percent:0;mso-height-percent:0;mso-width-relative:page;mso-height-relative:page" from="280.5pt,21.95pt" to="280.5pt,657.7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IggsrgCAADLBQAADgAAAGRycy9lMm9Eb2MueG1srFTBbtswDL0P2D8Iuru2E8dJgzpF6zi7dFux&#10;dthZseRYmCwZkhI7GPrvo+TEXbrLMNQHQaRJ6pF85M1t3wh0YNpwJTMcX0UYMVkqyuUuw9+fN8EC&#10;I2OJpEQoyTJ8ZAbfrj5+uOnaJZuoWgnKNIIg0iy7NsO1te0yDE1Zs4aYK9UyCT8rpRtiQdS7kGrS&#10;QfRGhJMoSsNOadpqVTJjQLsefuKVj19VrLRfq8owi0SGAZv1p/bn1p3h6oYsd5q0NS9PMMh/oGgI&#10;l/DoGGpNLEF7zf8K1fBSK6Mqe1WqJlRVxUvmc4Bs4uhNNk81aZnPBYpj2rFM5v3Cll8OjxpxmuH5&#10;BCNJGujRA5cMzWNXm641SzDJ5aN22ZW9fGofVPnTIKnymsgd8xifjy34eY/wwsUJpoUXtt1nRcGG&#10;7K3yheor3biQUALU+34cx36w3qJyUJagXUTzJE19r0KyPDu22thPTDXIXTIsALQPTA4PxgJ0MD2b&#10;uHek2nAhfLuFRF2G0+ks8g5GCU7dT2fmicdyodGBAGVsH3sbsW8A/6CLI/cNzAE98GvQnwGOITyG&#10;i+ha7SX1GGpGaHG6W8LFcAfMQjoYzFN3SASk3sLV66Eynla/rqPrYlEskiCZpEWQRJQGd5s8CdJN&#10;PJ+tp+s8X8cvDnucLGtOKZMuxTPF4+TfKHQatoGcI8nHWoaX0X3CAPYS6d1mBg2cLoL5fDYNkimL&#10;gvvFJg/u8jhN58V9fl+8QVr47M37gB1L6VCpvWX6qaYd2oq9/kaA99MFNBQjyh2LJrNkEGBFuKtr&#10;NCJiB7uttBojrewPbmtPekdXF9Po3XYkjHcZ9ES0NRmoAVSLhukYzX2tRjhD5c5Nd9LYtlMxXmsL&#10;JDkTwg+bm69hUreKHh+1476bO9gY3um03dxK+lP2Vq87ePUbAAD//wMAUEsDBBQABgAIAAAAIQCN&#10;Crxu3QAAAAsBAAAPAAAAZHJzL2Rvd25yZXYueG1sTI+xboNADIb3SnmHkyN1aw5KQA3liKpImTol&#10;jdTVgSugcD7EOYS8fV11aEfbn35/f7GdXa8mO4bOk4F4FYGyVPm6o8bA6WP/9AIqMFKNvSdr4G4D&#10;bMvFQ4F57W90sNORGyUhFHI00DIPudahaq3DsPKDJbl9+dEhyzg2uh7xJuGu189RlGmHHcmHFge7&#10;a211OV6dgc8mo/myH3jC9S7dJIcufue7MY/L+e0VFNuZ/2D40Rd1KMXp7K9UB9UbSLNYurCBdbIB&#10;JcDv4ixkEqcp6LLQ/zuU3wAAAP//AwBQSwECLQAUAAYACAAAACEA5JnDwPsAAADhAQAAEwAAAAAA&#10;AAAAAAAAAAAAAAAAW0NvbnRlbnRfVHlwZXNdLnhtbFBLAQItABQABgAIAAAAIQAjsmrh1wAAAJQB&#10;AAALAAAAAAAAAAAAAAAAACwBAABfcmVscy8ucmVsc1BLAQItABQABgAIAAAAIQBUiCCyuAIAAMsF&#10;AAAOAAAAAAAAAAAAAAAAACwCAABkcnMvZTJvRG9jLnhtbFBLAQItABQABgAIAAAAIQCNCrxu3QAA&#10;AAsBAAAPAAAAAAAAAAAAAAAAABAFAABkcnMvZG93bnJldi54bWxQSwUGAAAAAAQABADzAAAAGgYA&#10;AAAA&#10;" strokecolor="black [3213]" strokeweight=".5pt">
                <v:shadow opacity="22938f" mv:blur="38100f" offset="0,2pt"/>
                <w10:wrap type="tight"/>
              </v:line>
            </w:pict>
          </mc:Fallback>
        </mc:AlternateContent>
      </w:r>
      <w:r w:rsidR="00017997">
        <w:rPr>
          <w:rFonts w:ascii="Arial Black" w:eastAsia="Times New Roman" w:hAnsi="Arial Black"/>
          <w:spacing w:val="0"/>
          <w:sz w:val="21"/>
        </w:rPr>
        <w:t xml:space="preserve">Sunday, </w:t>
      </w:r>
      <w:r w:rsidR="00964A32">
        <w:rPr>
          <w:rFonts w:ascii="Arial Black" w:eastAsia="Times New Roman" w:hAnsi="Arial Black"/>
          <w:spacing w:val="0"/>
          <w:sz w:val="21"/>
        </w:rPr>
        <w:t>October 27</w:t>
      </w:r>
      <w:r w:rsidR="00977DB4">
        <w:rPr>
          <w:rFonts w:ascii="Arial Black" w:eastAsia="Times New Roman" w:hAnsi="Arial Black"/>
          <w:spacing w:val="0"/>
          <w:sz w:val="21"/>
        </w:rPr>
        <w:t>, 2013</w:t>
      </w:r>
    </w:p>
    <w:p w14:paraId="56FE06FD" w14:textId="77777777" w:rsidR="00D90C6D" w:rsidRDefault="00D90C6D" w:rsidP="00625F55">
      <w:pPr>
        <w:tabs>
          <w:tab w:val="left" w:pos="9040"/>
        </w:tabs>
        <w:jc w:val="center"/>
        <w:rPr>
          <w:rFonts w:ascii="Arial Black" w:eastAsia="Times New Roman" w:hAnsi="Arial Black"/>
          <w:spacing w:val="0"/>
        </w:rPr>
      </w:pPr>
    </w:p>
    <w:p w14:paraId="6A5EF2DF" w14:textId="77777777" w:rsidR="00EA5FCF" w:rsidRPr="00CD259F" w:rsidRDefault="00EA5FCF" w:rsidP="00D90C6D">
      <w:pPr>
        <w:tabs>
          <w:tab w:val="left" w:pos="9040"/>
        </w:tabs>
        <w:jc w:val="right"/>
        <w:rPr>
          <w:rFonts w:ascii="Arial Black" w:eastAsia="Times New Roman" w:hAnsi="Arial Black"/>
          <w:spacing w:val="0"/>
        </w:rPr>
        <w:sectPr w:rsidR="00EA5FCF" w:rsidRPr="00CD259F">
          <w:type w:val="continuous"/>
          <w:pgSz w:w="12240" w:h="15840"/>
          <w:pgMar w:top="720" w:right="720" w:bottom="576" w:left="720" w:header="720" w:footer="720" w:gutter="0"/>
          <w:cols w:space="720"/>
          <w:noEndnote/>
        </w:sectPr>
      </w:pPr>
    </w:p>
    <w:p w14:paraId="5798427B" w14:textId="743132C8" w:rsidR="000C27A4" w:rsidRPr="00FF3BC1" w:rsidRDefault="003D23E3" w:rsidP="00BD2E4C">
      <w:pPr>
        <w:rPr>
          <w:color w:val="000000"/>
          <w:kern w:val="16"/>
        </w:rPr>
      </w:pPr>
      <w:r w:rsidRPr="00F272C0">
        <w:rPr>
          <w:rFonts w:ascii="Arial Narrow Bold" w:hAnsi="Arial Narrow Bold"/>
          <w:kern w:val="16"/>
          <w:sz w:val="16"/>
        </w:rPr>
        <w:lastRenderedPageBreak/>
        <w:br w:type="page"/>
      </w:r>
      <w:r w:rsidR="007166B4">
        <w:rPr>
          <w:noProof/>
          <w:kern w:val="16"/>
        </w:rPr>
        <w:lastRenderedPageBreak/>
        <mc:AlternateContent>
          <mc:Choice Requires="wps">
            <w:drawing>
              <wp:anchor distT="0" distB="0" distL="114300" distR="114300" simplePos="0" relativeHeight="251724800" behindDoc="0" locked="0" layoutInCell="1" allowOverlap="1" wp14:anchorId="368261FA" wp14:editId="42F5844B">
                <wp:simplePos x="0" y="0"/>
                <wp:positionH relativeFrom="column">
                  <wp:posOffset>0</wp:posOffset>
                </wp:positionH>
                <wp:positionV relativeFrom="paragraph">
                  <wp:posOffset>7599680</wp:posOffset>
                </wp:positionV>
                <wp:extent cx="953770" cy="721995"/>
                <wp:effectExtent l="0" t="0" r="0" b="6985"/>
                <wp:wrapSquare wrapText="bothSides"/>
                <wp:docPr id="85" name="Text Box 85"/>
                <wp:cNvGraphicFramePr/>
                <a:graphic xmlns:a="http://schemas.openxmlformats.org/drawingml/2006/main">
                  <a:graphicData uri="http://schemas.microsoft.com/office/word/2010/wordprocessingShape">
                    <wps:wsp>
                      <wps:cNvSpPr txBox="1"/>
                      <wps:spPr>
                        <a:xfrm>
                          <a:off x="0" y="0"/>
                          <a:ext cx="953770" cy="72199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AF777D3" w14:textId="39051FBF" w:rsidR="00325303" w:rsidRDefault="00747C40" w:rsidP="00167922">
                            <w:r>
                              <w:rPr>
                                <w:noProof/>
                              </w:rPr>
                              <w:drawing>
                                <wp:inline distT="0" distB="0" distL="0" distR="0" wp14:anchorId="5C298C7A" wp14:editId="39C79753">
                                  <wp:extent cx="770255" cy="541655"/>
                                  <wp:effectExtent l="0" t="0" r="0" b="0"/>
                                  <wp:docPr id="11" name="Picture 11" descr="Mac HD:Users:debbiehulbert:Desktop: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 HD:Users:debbiehulbert:Desktop:0-1.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0255" cy="541655"/>
                                          </a:xfrm>
                                          <a:prstGeom prst="rect">
                                            <a:avLst/>
                                          </a:prstGeom>
                                          <a:noFill/>
                                          <a:ln>
                                            <a:noFill/>
                                          </a:ln>
                                        </pic:spPr>
                                      </pic:pic>
                                    </a:graphicData>
                                  </a:graphic>
                                </wp:inline>
                              </w:drawing>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id="Text Box 85" o:spid="_x0000_s1028" type="#_x0000_t202" style="position:absolute;margin-left:0;margin-top:598.4pt;width:75.1pt;height:56.85pt;z-index:25172480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oioRNACAAAUBgAADgAAAGRycy9lMm9Eb2MueG1srFTBbtswDL0P2D8Iuqe2s6RpjDqFmyLDgKIt&#10;1g49K7KcGLMlQVITZ0P/fU9ynKbdDuuwi02RFEU+PvL8om1qshHGVkpmNDmJKRGSq6KSq4x+e1gM&#10;ziixjsmC1UqKjO6EpRezjx/OtzoVQ7VWdSEMQRBp063O6No5nUaR5WvRMHuitJAwlso0zOFoVlFh&#10;2BbRmzoaxvFptFWm0EZxYS20V52RzkL8shTc3ZalFY7UGUVuLnxN+C79N5qds3RlmF5XfJ8G+4cs&#10;GlZJPHoIdcUcI0+m+i1UU3GjrCrdCVdNpMqy4iLUgGqS+E0192umRagF4Fh9gMn+v7D8ZnNnSFVk&#10;9GxMiWQNevQgWkcuVUugAj5bbVO43Ws4uhZ69LnXWyh92W1pGv9HQQR2IL07oOujcSin40+TCSwc&#10;pskwmU5D9OjlsjbWfRaqIV7IqEHzAqZsc20dEoFr7+LfkmpR1XVoYC1fKeDYaURgQHebpUgEovf0&#10;KYXu/JyPJ8N8Mp4OTvNxMhgl8dkgz+Ph4GqRx3k8Wsyno8tnZNGwZJRuwRMNlnmAgMOiZqt9T7z5&#10;75rSMP6KwkkSBfJ09SFwqLNPNfLgdyAHye1q4Quo5VdRom0Ba68IAyPmtSEbBqozzoV0oU0BDHh7&#10;rxKAvefi3j9AFqB8z+UO/P5lJd3hclNJZUJr36RdfO9TLjt/gHFUtxddu2wDX4c9B5eq2IGaRnXD&#10;bTVfVCDQNbPujhlMMziHDeVu8Slrtc2o2kuUrJX58Se990c/YaXEdz2jEuuLkvqLxPBNk9HIL5Nw&#10;GIFBOJhjy/LYIp+auUJPEmxCzYPo/V3di6VRzSPWWO7fhIlJjpcz6npx7rqNhTXIRZ4HJ6wPzdy1&#10;vNfch/Yt8sPx0D4yo/cT5ECjG9VvEZa+GaTON7BH508O4xSmzKPcYbpHH6snkHK/Jv1uOz4Hr5dl&#10;PvsFAAD//wMAUEsDBBQABgAIAAAAIQCAUA/x3QAAAAoBAAAPAAAAZHJzL2Rvd25yZXYueG1sTI/B&#10;TsMwEETvSPyDtUjcqJ1AqjbEqVCBM1D4ADde4pB4HcVuG/h6tie47e6MZt9Um9kP4ohT7AJpyBYK&#10;BFITbEetho/355sViJgMWTMEQg3fGGFTX15UprThRG943KVWcAjF0mhwKY2llLFx6E1chBGJtc8w&#10;eZN4nVppJ3PicD/IXKml9KYj/uDMiFuHTb87eA0r5V/6fp2/Rn/3kxVu+xiexi+tr6/mh3sQCef0&#10;Z4YzPqNDzUz7cCAbxaCBiyS+ZuslNzjrhcpB7Hm4zVQBsq7k/wr1LwAAAP//AwBQSwECLQAUAAYA&#10;CAAAACEA5JnDwPsAAADhAQAAEwAAAAAAAAAAAAAAAAAAAAAAW0NvbnRlbnRfVHlwZXNdLnhtbFBL&#10;AQItABQABgAIAAAAIQAjsmrh1wAAAJQBAAALAAAAAAAAAAAAAAAAACwBAABfcmVscy8ucmVsc1BL&#10;AQItABQABgAIAAAAIQDOiKhE0AIAABQGAAAOAAAAAAAAAAAAAAAAACwCAABkcnMvZTJvRG9jLnht&#10;bFBLAQItABQABgAIAAAAIQCAUA/x3QAAAAoBAAAPAAAAAAAAAAAAAAAAACgFAABkcnMvZG93bnJl&#10;di54bWxQSwUGAAAAAAQABADzAAAAMgYAAAAA&#10;" filled="f" stroked="f">
                <v:textbox style="mso-fit-shape-to-text:t">
                  <w:txbxContent>
                    <w:p w14:paraId="6AF777D3" w14:textId="39051FBF" w:rsidR="00325303" w:rsidRDefault="00747C40" w:rsidP="00167922">
                      <w:r>
                        <w:rPr>
                          <w:noProof/>
                        </w:rPr>
                        <w:drawing>
                          <wp:inline distT="0" distB="0" distL="0" distR="0" wp14:anchorId="5C298C7A" wp14:editId="39C79753">
                            <wp:extent cx="770255" cy="541655"/>
                            <wp:effectExtent l="0" t="0" r="0" b="0"/>
                            <wp:docPr id="11" name="Picture 11" descr="Mac HD:Users:debbiehulbert:Desktop: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 HD:Users:debbiehulbert:Desktop:0-1.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0255" cy="541655"/>
                                    </a:xfrm>
                                    <a:prstGeom prst="rect">
                                      <a:avLst/>
                                    </a:prstGeom>
                                    <a:noFill/>
                                    <a:ln>
                                      <a:noFill/>
                                    </a:ln>
                                  </pic:spPr>
                                </pic:pic>
                              </a:graphicData>
                            </a:graphic>
                          </wp:inline>
                        </w:drawing>
                      </w:r>
                    </w:p>
                  </w:txbxContent>
                </v:textbox>
                <w10:wrap type="square"/>
              </v:shape>
            </w:pict>
          </mc:Fallback>
        </mc:AlternateContent>
      </w:r>
      <w:r w:rsidR="007166B4">
        <w:rPr>
          <w:noProof/>
          <w:kern w:val="16"/>
        </w:rPr>
        <mc:AlternateContent>
          <mc:Choice Requires="wps">
            <w:drawing>
              <wp:anchor distT="0" distB="0" distL="114300" distR="114300" simplePos="0" relativeHeight="251708416" behindDoc="0" locked="0" layoutInCell="1" allowOverlap="1" wp14:anchorId="5FE10E3B" wp14:editId="57EBD73B">
                <wp:simplePos x="0" y="0"/>
                <wp:positionH relativeFrom="column">
                  <wp:posOffset>0</wp:posOffset>
                </wp:positionH>
                <wp:positionV relativeFrom="paragraph">
                  <wp:posOffset>7362190</wp:posOffset>
                </wp:positionV>
                <wp:extent cx="3324860" cy="160655"/>
                <wp:effectExtent l="0" t="0" r="2540" b="0"/>
                <wp:wrapTight wrapText="bothSides">
                  <wp:wrapPolygon edited="0">
                    <wp:start x="0" y="0"/>
                    <wp:lineTo x="0" y="17075"/>
                    <wp:lineTo x="21451" y="17075"/>
                    <wp:lineTo x="21451" y="0"/>
                    <wp:lineTo x="0" y="0"/>
                  </wp:wrapPolygon>
                </wp:wrapTight>
                <wp:docPr id="47"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109A0858" w14:textId="77777777" w:rsidR="00325303" w:rsidRPr="009D2125" w:rsidRDefault="00325303" w:rsidP="00396830">
                            <w:pPr>
                              <w:pStyle w:val="Heading2B"/>
                              <w:rPr>
                                <w:b/>
                                <w:color w:val="800000"/>
                                <w:sz w:val="17"/>
                                <w:szCs w:val="17"/>
                              </w:rPr>
                            </w:pPr>
                            <w:r w:rsidRPr="009D2125">
                              <w:rPr>
                                <w:b/>
                                <w:color w:val="800000"/>
                                <w:sz w:val="17"/>
                                <w:szCs w:val="17"/>
                              </w:rPr>
                              <w:t>MISSIONARY CORNER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0" o:spid="_x0000_s1029" type="#_x0000_t202" style="position:absolute;margin-left:0;margin-top:579.7pt;width:261.8pt;height:12.6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mMjMhQCAAALBAAADgAAAGRycy9lMm9Eb2MueG1srFPBbtswDL0P2D8Iui92kiYLjDhFl6LDgG4d&#10;0O4DZFm2hcmiRimxu68fJSdpt92GXQSKpB75Hqnt9dgbdlToNdiSz2c5Z8pKqLVtS/7t6e7dhjMf&#10;hK2FAatK/qw8v969fbMdXKEW0IGpFTICsb4YXMm7EFyRZV52qhd+Bk5ZCjaAvQh0xTarUQyE3pts&#10;kefrbACsHYJU3pP3dgryXcJvGiXDQ9N4FZgpOfUW0onprOKZ7baiaFG4TstTG+IfuuiFtlT0AnUr&#10;gmAH1H9B9VoieGjCTEKfQdNoqRIHYjPP/2Dz2AmnEhcSx7uLTP7/wcovx6/IdF3yq/ecWdHTjJ7U&#10;GNgHGNkq6TM4X1Dao6PEMJKf5py4encP8rtnFvadsK26QYShU6Km/uZR2ezV0zgRX/gIUg2foaY6&#10;4hAgAY0N9lE8koMROs3p+TKb2Isk53K5uNqsKSQpNl/n69UqlRDF+bVDHz4q6Fk0So40+4Qujvc+&#10;xG5EcU6JxTwYXd9pY9Il7pvaG2RHQZtStRNDc+ip1cm3WeV50oNw0nrG9IT6G5KxEc9CRJ6KRk9S&#10;IpKfZAhjNSbRl5FDFKaC+pmkQZg2lH4UGR3gT84G2s6S+x8HgYoz88mSvHGVzwaejepsCCvpackD&#10;Z5O5D9PKHxzqtiPkiZ6FGxpBo5M6L12c2qWNS/ROvyOu9Ot7ynr5w7tfAAAA//8DAFBLAwQUAAYA&#10;CAAAACEAckdWTOIAAAAKAQAADwAAAGRycy9kb3ducmV2LnhtbEyPQU/CQBCF7yb+h82YeDGyLUKh&#10;tVtCSPRgOGAhJt6Gdm0bu7Ob7gL13zuc9Djvvbz5Xr4aTS/OevCdJQXxJAKhqbJ1R42Cw/7lcQnC&#10;B6Qae0tawY/2sCpub3LManuhd30uQyO4hHyGCtoQXCalr1pt0E+s08Telx0MBj6HRtYDXrjc9HIa&#10;RYk02BF/aNHpTaur7/JkFOxcut7G6UOSfOKm+3gr3etu4ZS6vxvXzyCCHsNfGK74jA4FMx3tiWov&#10;egU8JLAaz9MZCPbn06cExPEqLWcLkEUu/08ofgEAAP//AwBQSwECLQAUAAYACAAAACEA5JnDwPsA&#10;AADhAQAAEwAAAAAAAAAAAAAAAAAAAAAAW0NvbnRlbnRfVHlwZXNdLnhtbFBLAQItABQABgAIAAAA&#10;IQAjsmrh1wAAAJQBAAALAAAAAAAAAAAAAAAAACwBAABfcmVscy8ucmVsc1BLAQItABQABgAIAAAA&#10;IQDWYyMyFAIAAAsEAAAOAAAAAAAAAAAAAAAAACwCAABkcnMvZTJvRG9jLnhtbFBLAQItABQABgAI&#10;AAAAIQByR1ZM4gAAAAoBAAAPAAAAAAAAAAAAAAAAAGwEAABkcnMvZG93bnJldi54bWxQSwUGAAAA&#10;AAQABADzAAAAewUAAAAA&#10;" fillcolor="#d8d8d8 [2732]" stroked="f">
                <v:textbox inset="0,0,0,0">
                  <w:txbxContent>
                    <w:p w14:paraId="109A0858" w14:textId="77777777" w:rsidR="00325303" w:rsidRPr="009D2125" w:rsidRDefault="00325303" w:rsidP="00396830">
                      <w:pPr>
                        <w:pStyle w:val="Heading2B"/>
                        <w:rPr>
                          <w:b/>
                          <w:color w:val="800000"/>
                          <w:sz w:val="17"/>
                          <w:szCs w:val="17"/>
                        </w:rPr>
                      </w:pPr>
                      <w:r w:rsidRPr="009D2125">
                        <w:rPr>
                          <w:b/>
                          <w:color w:val="800000"/>
                          <w:sz w:val="17"/>
                          <w:szCs w:val="17"/>
                        </w:rPr>
                        <w:t>MISSIONARY CORNER</w:t>
                      </w:r>
                    </w:p>
                  </w:txbxContent>
                </v:textbox>
                <w10:wrap type="tight"/>
              </v:shape>
            </w:pict>
          </mc:Fallback>
        </mc:AlternateContent>
      </w:r>
      <w:r w:rsidR="007166B4">
        <w:rPr>
          <w:noProof/>
          <w:kern w:val="16"/>
        </w:rPr>
        <mc:AlternateContent>
          <mc:Choice Requires="wps">
            <w:drawing>
              <wp:anchor distT="0" distB="0" distL="114300" distR="114300" simplePos="0" relativeHeight="251704320" behindDoc="0" locked="0" layoutInCell="1" allowOverlap="1" wp14:anchorId="0DACDE8F" wp14:editId="3BE2CB8C">
                <wp:simplePos x="0" y="0"/>
                <wp:positionH relativeFrom="column">
                  <wp:posOffset>1068705</wp:posOffset>
                </wp:positionH>
                <wp:positionV relativeFrom="paragraph">
                  <wp:posOffset>7480935</wp:posOffset>
                </wp:positionV>
                <wp:extent cx="2256155" cy="950595"/>
                <wp:effectExtent l="0" t="0" r="0" b="0"/>
                <wp:wrapSquare wrapText="bothSides"/>
                <wp:docPr id="6" name="Text Box 6"/>
                <wp:cNvGraphicFramePr/>
                <a:graphic xmlns:a="http://schemas.openxmlformats.org/drawingml/2006/main">
                  <a:graphicData uri="http://schemas.microsoft.com/office/word/2010/wordprocessingShape">
                    <wps:wsp>
                      <wps:cNvSpPr txBox="1"/>
                      <wps:spPr>
                        <a:xfrm>
                          <a:off x="0" y="0"/>
                          <a:ext cx="2256155" cy="95059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6E125A1" w14:textId="61478F18" w:rsidR="00325303" w:rsidRPr="00747C40" w:rsidRDefault="00747C40" w:rsidP="00D9472C">
                            <w:pPr>
                              <w:spacing w:after="0"/>
                              <w:rPr>
                                <w:rFonts w:ascii="Arial Narrow" w:hAnsi="Arial Narrow"/>
                                <w:szCs w:val="17"/>
                              </w:rPr>
                            </w:pPr>
                            <w:r>
                              <w:rPr>
                                <w:rFonts w:ascii="Arial Narrow" w:hAnsi="Arial Narrow" w:cs="Calibri"/>
                                <w:bCs/>
                                <w:spacing w:val="0"/>
                                <w:szCs w:val="17"/>
                              </w:rPr>
                              <w:t xml:space="preserve">Steve &amp; Melina Blake </w:t>
                            </w:r>
                            <w:r>
                              <w:rPr>
                                <w:rFonts w:ascii="Arial Narrow" w:hAnsi="Arial Narrow" w:cs="Calibri"/>
                                <w:bCs/>
                                <w:i/>
                                <w:spacing w:val="0"/>
                                <w:szCs w:val="17"/>
                              </w:rPr>
                              <w:t xml:space="preserve">(Wycliffe Bible Translators) </w:t>
                            </w:r>
                            <w:r>
                              <w:rPr>
                                <w:rFonts w:ascii="Arial Narrow" w:hAnsi="Arial Narrow" w:cs="Calibri"/>
                                <w:bCs/>
                                <w:spacing w:val="0"/>
                                <w:szCs w:val="17"/>
                              </w:rPr>
                              <w:t>please pray for:</w:t>
                            </w:r>
                          </w:p>
                          <w:p w14:paraId="066D45F2" w14:textId="0BE8E296" w:rsidR="00325303" w:rsidRPr="00747C40" w:rsidRDefault="00747C40" w:rsidP="00C319B0">
                            <w:pPr>
                              <w:pStyle w:val="ListParagraph"/>
                              <w:numPr>
                                <w:ilvl w:val="0"/>
                                <w:numId w:val="4"/>
                              </w:numPr>
                              <w:ind w:left="360"/>
                              <w:rPr>
                                <w:rFonts w:ascii="Arial Narrow" w:hAnsi="Arial Narrow"/>
                                <w:szCs w:val="17"/>
                              </w:rPr>
                            </w:pPr>
                            <w:r>
                              <w:rPr>
                                <w:rFonts w:ascii="Arial Narrow" w:hAnsi="Arial Narrow" w:cs="Calibri"/>
                                <w:iCs/>
                                <w:color w:val="1A1A1A"/>
                                <w:spacing w:val="0"/>
                                <w:szCs w:val="17"/>
                              </w:rPr>
                              <w:t>Their 12</w:t>
                            </w:r>
                            <w:r w:rsidRPr="00747C40">
                              <w:rPr>
                                <w:rFonts w:ascii="Arial Narrow" w:hAnsi="Arial Narrow" w:cs="Calibri"/>
                                <w:iCs/>
                                <w:color w:val="1A1A1A"/>
                                <w:spacing w:val="0"/>
                                <w:szCs w:val="17"/>
                                <w:vertAlign w:val="superscript"/>
                              </w:rPr>
                              <w:t>th</w:t>
                            </w:r>
                            <w:r>
                              <w:rPr>
                                <w:rFonts w:ascii="Arial Narrow" w:hAnsi="Arial Narrow" w:cs="Calibri"/>
                                <w:iCs/>
                                <w:color w:val="1A1A1A"/>
                                <w:spacing w:val="0"/>
                                <w:szCs w:val="17"/>
                              </w:rPr>
                              <w:t xml:space="preserve"> grade boys Bible study that they would know God’s truth.</w:t>
                            </w:r>
                          </w:p>
                          <w:p w14:paraId="2920F61A" w14:textId="17F8B425" w:rsidR="00325303" w:rsidRPr="00747C40" w:rsidRDefault="00747C40" w:rsidP="00C319B0">
                            <w:pPr>
                              <w:pStyle w:val="ListParagraph"/>
                              <w:numPr>
                                <w:ilvl w:val="0"/>
                                <w:numId w:val="4"/>
                              </w:numPr>
                              <w:ind w:left="360"/>
                              <w:rPr>
                                <w:rFonts w:ascii="Arial Narrow" w:hAnsi="Arial Narrow"/>
                                <w:szCs w:val="17"/>
                              </w:rPr>
                            </w:pPr>
                            <w:r>
                              <w:rPr>
                                <w:rFonts w:ascii="Arial Narrow" w:hAnsi="Arial Narrow" w:cs="Calibri"/>
                                <w:iCs/>
                                <w:color w:val="1A1A1A"/>
                                <w:spacing w:val="0"/>
                                <w:szCs w:val="17"/>
                              </w:rPr>
                              <w:t xml:space="preserve">Staffing at </w:t>
                            </w:r>
                            <w:proofErr w:type="spellStart"/>
                            <w:r>
                              <w:rPr>
                                <w:rFonts w:ascii="Arial Narrow" w:hAnsi="Arial Narrow" w:cs="Calibri"/>
                                <w:iCs/>
                                <w:color w:val="1A1A1A"/>
                                <w:spacing w:val="0"/>
                                <w:szCs w:val="17"/>
                              </w:rPr>
                              <w:t>Ukarumpa</w:t>
                            </w:r>
                            <w:proofErr w:type="spellEnd"/>
                            <w:r>
                              <w:rPr>
                                <w:rFonts w:ascii="Arial Narrow" w:hAnsi="Arial Narrow" w:cs="Calibri"/>
                                <w:iCs/>
                                <w:color w:val="1A1A1A"/>
                                <w:spacing w:val="0"/>
                                <w:szCs w:val="17"/>
                              </w:rPr>
                              <w:t xml:space="preserve"> International School. There is always a need for more teachers.</w:t>
                            </w:r>
                          </w:p>
                          <w:p w14:paraId="708DF992" w14:textId="77777777" w:rsidR="00325303" w:rsidRPr="001658C3" w:rsidRDefault="00325303" w:rsidP="00562590">
                            <w:pPr>
                              <w:pStyle w:val="ListParagraph"/>
                              <w:ind w:left="360"/>
                              <w:rPr>
                                <w:rFonts w:ascii="Arial Narrow" w:hAnsi="Arial Narrow"/>
                                <w:szCs w:val="17"/>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30" type="#_x0000_t202" style="position:absolute;margin-left:84.15pt;margin-top:589.05pt;width:177.65pt;height:74.8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0FmoNNECAAAVBgAADgAAAGRycy9lMm9Eb2MueG1srFRNb9swDL0P2H8QdE9tB3baGHUKN0WGAUVX&#10;rB16VmQpMaavSUribNh/HyXHadrtsA672BRJUeTjIy+vOinQllnXalXh7CzFiCmqm1atKvzlcTG6&#10;wMh5ohoitGIV3jOHr2bv313uTMnGeq1FwyyCIMqVO1PhtfemTBJH10wSd6YNU2Dk2kri4WhXSWPJ&#10;DqJLkYzTdJLstG2M1ZQ5B9qb3ohnMT7njPpPnDvmkagw5Obj18bvMnyT2SUpV5aYdUsPaZB/yEKS&#10;VsGjx1A3xBO0se1voWRLrXaa+zOqZaI5bymLNUA1Wfqqmoc1MSzWAuA4c4TJ/b+w9G57b1HbVHiC&#10;kSISWvTIOo+udYcmAZ2dcSU4PRhw8x2oocuD3oEyFN1xK8MfykFgB5z3R2xDMArK8biYZEWBEQXb&#10;tEiLaRHCJM+3jXX+A9MSBaHCFnoXISXbW+d718ElPKb0ohUi9k+oFwqI2WtYJEB/m5SQCYjBM+QU&#10;m/NjXpyP6/NiOprURTbKs/RiVNfpeHSzqNM6zRfzaX79E7KQJMvLHdDEAMkCQADEQpDVoSXB/Hc9&#10;kYS+YHCWJZE7fX0QOEIypJoE9HuUo+T3goUChPrMOHQtgh0UcV7YXFi0JcB0QilTPvYpggHewYsD&#10;YG+5ePCPkEUo33K5B394WSt/vCxbpW1s7au0m69Dyrz3BzBO6g6i75ZdpGs+kHCpmz1w0+p+tp2h&#10;ixYIdEucvycWhhnoCAvKf4IPF3pXYX2QMFpr+/1P+uAP/QQrRqHrFXbfNsQyjMRHBdM3zfI8bJN4&#10;yIFDcLCnluWpRW3kXENXMliFhkYx+HsxiNxq+QR7rA6vgokoCm9X2A/i3PcrC/YgZXUdnWB/GOJv&#10;1YOhIXRoUhiPx+6JWHOYIQ9EutPDGiHlq1HqfcNNpeuN17yNcxZw7lE94A+7J9LysCfDcjs9R6/n&#10;bT77BQAA//8DAFBLAwQUAAYACAAAACEAWJUw5eAAAAANAQAADwAAAGRycy9kb3ducmV2LnhtbEyP&#10;zU7DMBCE70i8g7VI3KidhKYhxKkQiCuI8iNxc+NtEhGvo9htwtuznOC2szua/abaLm4QJ5xC70lD&#10;slIgkBpve2o1vL0+XhUgQjRkzeAJNXxjgG19flaZ0vqZXvC0i63gEAql0dDFOJZShqZDZ8LKj0h8&#10;O/jJmchyaqWdzMzhbpCpUrl0pif+0JkR7ztsvnZHp+H96fD5ca2e2we3Hme/KEnuRmp9ebHc3YKI&#10;uMQ/M/ziMzrUzLT3R7JBDKzzImMrD8mmSECwZZ1mOYg9r7J0U4CsK/m/Rf0DAAD//wMAUEsBAi0A&#10;FAAGAAgAAAAhAOSZw8D7AAAA4QEAABMAAAAAAAAAAAAAAAAAAAAAAFtDb250ZW50X1R5cGVzXS54&#10;bWxQSwECLQAUAAYACAAAACEAI7Jq4dcAAACUAQAACwAAAAAAAAAAAAAAAAAsAQAAX3JlbHMvLnJl&#10;bHNQSwECLQAUAAYACAAAACEA0FmoNNECAAAVBgAADgAAAAAAAAAAAAAAAAAsAgAAZHJzL2Uyb0Rv&#10;Yy54bWxQSwECLQAUAAYACAAAACEAWJUw5eAAAAANAQAADwAAAAAAAAAAAAAAAAApBQAAZHJzL2Rv&#10;d25yZXYueG1sUEsFBgAAAAAEAAQA8wAAADYGAAAAAA==&#10;" filled="f" stroked="f">
                <v:textbox>
                  <w:txbxContent>
                    <w:p w14:paraId="06E125A1" w14:textId="61478F18" w:rsidR="00325303" w:rsidRPr="00747C40" w:rsidRDefault="00747C40" w:rsidP="00D9472C">
                      <w:pPr>
                        <w:spacing w:after="0"/>
                        <w:rPr>
                          <w:rFonts w:ascii="Arial Narrow" w:hAnsi="Arial Narrow"/>
                          <w:szCs w:val="17"/>
                        </w:rPr>
                      </w:pPr>
                      <w:r>
                        <w:rPr>
                          <w:rFonts w:ascii="Arial Narrow" w:hAnsi="Arial Narrow" w:cs="Calibri"/>
                          <w:bCs/>
                          <w:spacing w:val="0"/>
                          <w:szCs w:val="17"/>
                        </w:rPr>
                        <w:t xml:space="preserve">Steve &amp; Melina Blake </w:t>
                      </w:r>
                      <w:r>
                        <w:rPr>
                          <w:rFonts w:ascii="Arial Narrow" w:hAnsi="Arial Narrow" w:cs="Calibri"/>
                          <w:bCs/>
                          <w:i/>
                          <w:spacing w:val="0"/>
                          <w:szCs w:val="17"/>
                        </w:rPr>
                        <w:t xml:space="preserve">(Wycliffe Bible Translators) </w:t>
                      </w:r>
                      <w:r>
                        <w:rPr>
                          <w:rFonts w:ascii="Arial Narrow" w:hAnsi="Arial Narrow" w:cs="Calibri"/>
                          <w:bCs/>
                          <w:spacing w:val="0"/>
                          <w:szCs w:val="17"/>
                        </w:rPr>
                        <w:t>please pray for:</w:t>
                      </w:r>
                    </w:p>
                    <w:p w14:paraId="066D45F2" w14:textId="0BE8E296" w:rsidR="00325303" w:rsidRPr="00747C40" w:rsidRDefault="00747C40" w:rsidP="00C319B0">
                      <w:pPr>
                        <w:pStyle w:val="ListParagraph"/>
                        <w:numPr>
                          <w:ilvl w:val="0"/>
                          <w:numId w:val="4"/>
                        </w:numPr>
                        <w:ind w:left="360"/>
                        <w:rPr>
                          <w:rFonts w:ascii="Arial Narrow" w:hAnsi="Arial Narrow"/>
                          <w:szCs w:val="17"/>
                        </w:rPr>
                      </w:pPr>
                      <w:r>
                        <w:rPr>
                          <w:rFonts w:ascii="Arial Narrow" w:hAnsi="Arial Narrow" w:cs="Calibri"/>
                          <w:iCs/>
                          <w:color w:val="1A1A1A"/>
                          <w:spacing w:val="0"/>
                          <w:szCs w:val="17"/>
                        </w:rPr>
                        <w:t>Their 12</w:t>
                      </w:r>
                      <w:r w:rsidRPr="00747C40">
                        <w:rPr>
                          <w:rFonts w:ascii="Arial Narrow" w:hAnsi="Arial Narrow" w:cs="Calibri"/>
                          <w:iCs/>
                          <w:color w:val="1A1A1A"/>
                          <w:spacing w:val="0"/>
                          <w:szCs w:val="17"/>
                          <w:vertAlign w:val="superscript"/>
                        </w:rPr>
                        <w:t>th</w:t>
                      </w:r>
                      <w:r>
                        <w:rPr>
                          <w:rFonts w:ascii="Arial Narrow" w:hAnsi="Arial Narrow" w:cs="Calibri"/>
                          <w:iCs/>
                          <w:color w:val="1A1A1A"/>
                          <w:spacing w:val="0"/>
                          <w:szCs w:val="17"/>
                        </w:rPr>
                        <w:t xml:space="preserve"> grade boys Bible study that they would know God’s truth.</w:t>
                      </w:r>
                    </w:p>
                    <w:p w14:paraId="2920F61A" w14:textId="17F8B425" w:rsidR="00325303" w:rsidRPr="00747C40" w:rsidRDefault="00747C40" w:rsidP="00C319B0">
                      <w:pPr>
                        <w:pStyle w:val="ListParagraph"/>
                        <w:numPr>
                          <w:ilvl w:val="0"/>
                          <w:numId w:val="4"/>
                        </w:numPr>
                        <w:ind w:left="360"/>
                        <w:rPr>
                          <w:rFonts w:ascii="Arial Narrow" w:hAnsi="Arial Narrow"/>
                          <w:szCs w:val="17"/>
                        </w:rPr>
                      </w:pPr>
                      <w:r>
                        <w:rPr>
                          <w:rFonts w:ascii="Arial Narrow" w:hAnsi="Arial Narrow" w:cs="Calibri"/>
                          <w:iCs/>
                          <w:color w:val="1A1A1A"/>
                          <w:spacing w:val="0"/>
                          <w:szCs w:val="17"/>
                        </w:rPr>
                        <w:t xml:space="preserve">Staffing at </w:t>
                      </w:r>
                      <w:proofErr w:type="spellStart"/>
                      <w:r>
                        <w:rPr>
                          <w:rFonts w:ascii="Arial Narrow" w:hAnsi="Arial Narrow" w:cs="Calibri"/>
                          <w:iCs/>
                          <w:color w:val="1A1A1A"/>
                          <w:spacing w:val="0"/>
                          <w:szCs w:val="17"/>
                        </w:rPr>
                        <w:t>Ukarumpa</w:t>
                      </w:r>
                      <w:proofErr w:type="spellEnd"/>
                      <w:r>
                        <w:rPr>
                          <w:rFonts w:ascii="Arial Narrow" w:hAnsi="Arial Narrow" w:cs="Calibri"/>
                          <w:iCs/>
                          <w:color w:val="1A1A1A"/>
                          <w:spacing w:val="0"/>
                          <w:szCs w:val="17"/>
                        </w:rPr>
                        <w:t xml:space="preserve"> International School. There is always a need for more teachers.</w:t>
                      </w:r>
                    </w:p>
                    <w:p w14:paraId="708DF992" w14:textId="77777777" w:rsidR="00325303" w:rsidRPr="001658C3" w:rsidRDefault="00325303" w:rsidP="00562590">
                      <w:pPr>
                        <w:pStyle w:val="ListParagraph"/>
                        <w:ind w:left="360"/>
                        <w:rPr>
                          <w:rFonts w:ascii="Arial Narrow" w:hAnsi="Arial Narrow"/>
                          <w:szCs w:val="17"/>
                        </w:rPr>
                      </w:pPr>
                    </w:p>
                  </w:txbxContent>
                </v:textbox>
                <w10:wrap type="square"/>
              </v:shape>
            </w:pict>
          </mc:Fallback>
        </mc:AlternateContent>
      </w:r>
      <w:r w:rsidR="00E20EDD">
        <w:rPr>
          <w:noProof/>
          <w:kern w:val="16"/>
        </w:rPr>
        <mc:AlternateContent>
          <mc:Choice Requires="wps">
            <w:drawing>
              <wp:anchor distT="0" distB="0" distL="114300" distR="114300" simplePos="0" relativeHeight="251669504" behindDoc="0" locked="0" layoutInCell="1" allowOverlap="1" wp14:anchorId="06A78B29" wp14:editId="64925A71">
                <wp:simplePos x="0" y="0"/>
                <wp:positionH relativeFrom="column">
                  <wp:posOffset>0</wp:posOffset>
                </wp:positionH>
                <wp:positionV relativeFrom="paragraph">
                  <wp:posOffset>949960</wp:posOffset>
                </wp:positionV>
                <wp:extent cx="1662430" cy="6294120"/>
                <wp:effectExtent l="0" t="0" r="13970" b="5080"/>
                <wp:wrapTight wrapText="bothSides">
                  <wp:wrapPolygon edited="0">
                    <wp:start x="0" y="0"/>
                    <wp:lineTo x="0" y="21530"/>
                    <wp:lineTo x="21451" y="21530"/>
                    <wp:lineTo x="21451" y="0"/>
                    <wp:lineTo x="0" y="0"/>
                  </wp:wrapPolygon>
                </wp:wrapTight>
                <wp:docPr id="6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2430" cy="6294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A6E60A" w14:textId="77777777" w:rsidR="00325303" w:rsidRPr="008861DF" w:rsidRDefault="00325303" w:rsidP="00870340">
                            <w:pPr>
                              <w:pStyle w:val="HeadingNarrowCol"/>
                              <w:spacing w:before="0" w:after="0"/>
                            </w:pPr>
                            <w:r w:rsidRPr="000F7FA1">
                              <w:t>MONDAYS</w:t>
                            </w:r>
                          </w:p>
                          <w:p w14:paraId="78D3D09E" w14:textId="77777777" w:rsidR="00325303" w:rsidRDefault="00325303" w:rsidP="008861DF">
                            <w:pPr>
                              <w:widowControl w:val="0"/>
                              <w:autoSpaceDE w:val="0"/>
                              <w:autoSpaceDN w:val="0"/>
                              <w:adjustRightInd w:val="0"/>
                              <w:spacing w:after="0" w:line="240" w:lineRule="auto"/>
                              <w:rPr>
                                <w:rFonts w:ascii="Arial Narrow" w:hAnsi="Arial Narrow" w:cs="Calibri"/>
                                <w:b/>
                                <w:spacing w:val="0"/>
                                <w:szCs w:val="17"/>
                              </w:rPr>
                            </w:pPr>
                          </w:p>
                          <w:p w14:paraId="70F72612" w14:textId="77777777" w:rsidR="00325303" w:rsidRDefault="00325303" w:rsidP="00137333">
                            <w:pPr>
                              <w:pStyle w:val="HeadingNarrowCol"/>
                              <w:spacing w:after="0"/>
                            </w:pPr>
                            <w:r w:rsidRPr="000F7FA1">
                              <w:t>Tuesdays</w:t>
                            </w:r>
                          </w:p>
                          <w:p w14:paraId="547C774D" w14:textId="77777777" w:rsidR="00325303" w:rsidRPr="00E14C87" w:rsidRDefault="00325303" w:rsidP="00E20EDD">
                            <w:pPr>
                              <w:pStyle w:val="HeadingNarrowCol"/>
                              <w:spacing w:before="0" w:after="0"/>
                            </w:pPr>
                          </w:p>
                          <w:p w14:paraId="45F99B11" w14:textId="77777777" w:rsidR="00325303" w:rsidRPr="00F55101" w:rsidRDefault="00325303" w:rsidP="00A074C6">
                            <w:pPr>
                              <w:pStyle w:val="Normalnarrow"/>
                              <w:rPr>
                                <w:i/>
                              </w:rPr>
                            </w:pPr>
                            <w:r>
                              <w:rPr>
                                <w:b/>
                              </w:rPr>
                              <w:t>WSU College Bible Study</w:t>
                            </w:r>
                          </w:p>
                          <w:p w14:paraId="13BEA9B4" w14:textId="77777777" w:rsidR="00325303" w:rsidRPr="00F55101" w:rsidRDefault="00325303" w:rsidP="00A074C6">
                            <w:pPr>
                              <w:pStyle w:val="Normalnarrow"/>
                              <w:rPr>
                                <w:i/>
                              </w:rPr>
                            </w:pPr>
                            <w:r w:rsidRPr="00F55101">
                              <w:rPr>
                                <w:i/>
                              </w:rPr>
                              <w:t>Marriage Architect</w:t>
                            </w:r>
                          </w:p>
                          <w:p w14:paraId="14811FA8" w14:textId="77777777" w:rsidR="00325303" w:rsidRDefault="00325303" w:rsidP="00A074C6">
                            <w:pPr>
                              <w:pStyle w:val="Normalnarrow"/>
                            </w:pPr>
                            <w:r>
                              <w:t>5:10pm, WSU CUE 409</w:t>
                            </w:r>
                          </w:p>
                          <w:p w14:paraId="38A82B86" w14:textId="77777777" w:rsidR="00325303" w:rsidRDefault="00325303" w:rsidP="00E14C87">
                            <w:pPr>
                              <w:pStyle w:val="Normalnarrow"/>
                            </w:pPr>
                            <w:r>
                              <w:t>Doug Busby, 509-872-3390</w:t>
                            </w:r>
                          </w:p>
                          <w:p w14:paraId="269A9610" w14:textId="77777777" w:rsidR="00325303" w:rsidRDefault="00325303" w:rsidP="00E14C87">
                            <w:pPr>
                              <w:pStyle w:val="Normalnarrow"/>
                            </w:pPr>
                          </w:p>
                          <w:p w14:paraId="137BAA40" w14:textId="77777777" w:rsidR="00325303" w:rsidRPr="007166B4" w:rsidRDefault="00325303" w:rsidP="007166B4">
                            <w:pPr>
                              <w:widowControl w:val="0"/>
                              <w:autoSpaceDE w:val="0"/>
                              <w:autoSpaceDN w:val="0"/>
                              <w:adjustRightInd w:val="0"/>
                              <w:spacing w:after="0" w:line="240" w:lineRule="auto"/>
                              <w:rPr>
                                <w:rFonts w:ascii="Arial Narrow" w:hAnsi="Arial Narrow" w:cs="Arial"/>
                                <w:b/>
                                <w:color w:val="1A1A1A"/>
                                <w:spacing w:val="0"/>
                                <w:szCs w:val="17"/>
                              </w:rPr>
                            </w:pPr>
                            <w:r w:rsidRPr="007166B4">
                              <w:rPr>
                                <w:rFonts w:ascii="Arial Narrow" w:hAnsi="Arial Narrow" w:cs="Arial"/>
                                <w:b/>
                                <w:color w:val="1A1A1A"/>
                                <w:spacing w:val="0"/>
                                <w:szCs w:val="17"/>
                              </w:rPr>
                              <w:t>Gloria Dei on the Palouse Choir</w:t>
                            </w:r>
                          </w:p>
                          <w:p w14:paraId="0A3F02D7" w14:textId="77777777" w:rsidR="00325303" w:rsidRPr="007166B4" w:rsidRDefault="00325303" w:rsidP="007166B4">
                            <w:pPr>
                              <w:widowControl w:val="0"/>
                              <w:autoSpaceDE w:val="0"/>
                              <w:autoSpaceDN w:val="0"/>
                              <w:adjustRightInd w:val="0"/>
                              <w:spacing w:after="0" w:line="240" w:lineRule="auto"/>
                              <w:rPr>
                                <w:rFonts w:ascii="Arial Narrow" w:hAnsi="Arial Narrow" w:cs="Arial"/>
                                <w:color w:val="1A1A1A"/>
                                <w:spacing w:val="0"/>
                                <w:szCs w:val="17"/>
                              </w:rPr>
                            </w:pPr>
                            <w:r w:rsidRPr="007166B4">
                              <w:rPr>
                                <w:rFonts w:ascii="Arial Narrow" w:hAnsi="Arial Narrow" w:cs="Arial"/>
                                <w:color w:val="1A1A1A"/>
                                <w:spacing w:val="0"/>
                                <w:szCs w:val="17"/>
                              </w:rPr>
                              <w:t xml:space="preserve">7pm, E-Free Sanctuary </w:t>
                            </w:r>
                          </w:p>
                          <w:p w14:paraId="2E5C9E51" w14:textId="77777777" w:rsidR="00325303" w:rsidRPr="007166B4" w:rsidRDefault="00325303" w:rsidP="007166B4">
                            <w:pPr>
                              <w:widowControl w:val="0"/>
                              <w:autoSpaceDE w:val="0"/>
                              <w:autoSpaceDN w:val="0"/>
                              <w:adjustRightInd w:val="0"/>
                              <w:spacing w:after="0" w:line="240" w:lineRule="auto"/>
                              <w:rPr>
                                <w:rFonts w:ascii="Arial Narrow" w:hAnsi="Arial Narrow" w:cs="Arial"/>
                                <w:color w:val="1A1A1A"/>
                                <w:spacing w:val="0"/>
                                <w:szCs w:val="17"/>
                              </w:rPr>
                            </w:pPr>
                            <w:r w:rsidRPr="007166B4">
                              <w:rPr>
                                <w:rFonts w:ascii="Arial Narrow" w:hAnsi="Arial Narrow" w:cs="Arial"/>
                                <w:color w:val="1A1A1A"/>
                                <w:spacing w:val="0"/>
                                <w:szCs w:val="17"/>
                              </w:rPr>
                              <w:t>Larry Hightower, 208-301-0779</w:t>
                            </w:r>
                          </w:p>
                          <w:p w14:paraId="32324359" w14:textId="77777777" w:rsidR="00325303" w:rsidRDefault="00325303" w:rsidP="00137333">
                            <w:pPr>
                              <w:pStyle w:val="HeadingNarrowCol"/>
                              <w:spacing w:after="0"/>
                            </w:pPr>
                            <w:r w:rsidRPr="000F7FA1">
                              <w:t>Wednesdays</w:t>
                            </w:r>
                          </w:p>
                          <w:p w14:paraId="4D4E7078" w14:textId="77777777" w:rsidR="00325303" w:rsidRDefault="00325303" w:rsidP="00A074C6">
                            <w:pPr>
                              <w:pStyle w:val="Normalnarrow"/>
                              <w:rPr>
                                <w:b/>
                              </w:rPr>
                            </w:pPr>
                          </w:p>
                          <w:p w14:paraId="553D7BD7" w14:textId="77777777" w:rsidR="00325303" w:rsidRPr="005C6F27" w:rsidRDefault="00325303" w:rsidP="00267485">
                            <w:pPr>
                              <w:widowControl w:val="0"/>
                              <w:autoSpaceDE w:val="0"/>
                              <w:autoSpaceDN w:val="0"/>
                              <w:adjustRightInd w:val="0"/>
                              <w:spacing w:after="0" w:line="240" w:lineRule="auto"/>
                              <w:rPr>
                                <w:rFonts w:ascii="Arial Narrow" w:hAnsi="Arial Narrow" w:cs="Arial"/>
                                <w:b/>
                                <w:bCs/>
                                <w:spacing w:val="0"/>
                                <w:szCs w:val="17"/>
                              </w:rPr>
                            </w:pPr>
                            <w:r w:rsidRPr="005C6F27">
                              <w:rPr>
                                <w:rFonts w:ascii="Arial Narrow" w:hAnsi="Arial Narrow" w:cs="Arial"/>
                                <w:b/>
                                <w:bCs/>
                                <w:spacing w:val="0"/>
                                <w:szCs w:val="17"/>
                              </w:rPr>
                              <w:t>Women's Bible Study</w:t>
                            </w:r>
                          </w:p>
                          <w:p w14:paraId="32C4D58D" w14:textId="77777777" w:rsidR="00325303" w:rsidRPr="005C6F27" w:rsidRDefault="00325303" w:rsidP="00267485">
                            <w:pPr>
                              <w:widowControl w:val="0"/>
                              <w:autoSpaceDE w:val="0"/>
                              <w:autoSpaceDN w:val="0"/>
                              <w:adjustRightInd w:val="0"/>
                              <w:spacing w:after="0" w:line="240" w:lineRule="auto"/>
                              <w:rPr>
                                <w:rFonts w:ascii="Arial Narrow" w:hAnsi="Arial Narrow" w:cs="Arial"/>
                                <w:bCs/>
                                <w:i/>
                                <w:spacing w:val="0"/>
                                <w:szCs w:val="17"/>
                              </w:rPr>
                            </w:pPr>
                            <w:r w:rsidRPr="005C6F27">
                              <w:rPr>
                                <w:rFonts w:ascii="Arial Narrow" w:hAnsi="Arial Narrow" w:cs="Arial"/>
                                <w:bCs/>
                                <w:i/>
                                <w:szCs w:val="17"/>
                              </w:rPr>
                              <w:t>Breaking Free: The Journey, The Stories by Beth Moore</w:t>
                            </w:r>
                          </w:p>
                          <w:p w14:paraId="44415205" w14:textId="77777777" w:rsidR="00325303" w:rsidRPr="005C6F27" w:rsidRDefault="00325303" w:rsidP="00976D45">
                            <w:pPr>
                              <w:widowControl w:val="0"/>
                              <w:autoSpaceDE w:val="0"/>
                              <w:autoSpaceDN w:val="0"/>
                              <w:adjustRightInd w:val="0"/>
                              <w:spacing w:after="0" w:line="240" w:lineRule="auto"/>
                              <w:rPr>
                                <w:rFonts w:ascii="Arial Narrow" w:hAnsi="Arial Narrow" w:cs="Arial"/>
                                <w:spacing w:val="0"/>
                                <w:szCs w:val="17"/>
                              </w:rPr>
                            </w:pPr>
                            <w:r w:rsidRPr="005C6F27">
                              <w:rPr>
                                <w:rFonts w:ascii="Arial Narrow" w:hAnsi="Arial Narrow" w:cs="Arial"/>
                                <w:bCs/>
                                <w:spacing w:val="0"/>
                                <w:szCs w:val="17"/>
                              </w:rPr>
                              <w:t>9:30-11am, E-Free #100</w:t>
                            </w:r>
                          </w:p>
                          <w:p w14:paraId="18F474D1" w14:textId="77777777" w:rsidR="00325303" w:rsidRPr="005C6F27" w:rsidRDefault="00325303" w:rsidP="00267485">
                            <w:pPr>
                              <w:pStyle w:val="Normalnarrow"/>
                              <w:rPr>
                                <w:rFonts w:cs="Arial"/>
                                <w:szCs w:val="17"/>
                              </w:rPr>
                            </w:pPr>
                            <w:r w:rsidRPr="005C6F27">
                              <w:rPr>
                                <w:rFonts w:cs="Arial"/>
                                <w:szCs w:val="17"/>
                              </w:rPr>
                              <w:t>9/18 – 12/4 (no study 11/27)</w:t>
                            </w:r>
                          </w:p>
                          <w:p w14:paraId="75323816" w14:textId="77777777" w:rsidR="00325303" w:rsidRPr="005C6F27" w:rsidRDefault="00325303" w:rsidP="00267485">
                            <w:pPr>
                              <w:pStyle w:val="Normalnarrow"/>
                              <w:rPr>
                                <w:rFonts w:cs="Arial"/>
                                <w:szCs w:val="17"/>
                              </w:rPr>
                            </w:pPr>
                            <w:r w:rsidRPr="005C6F27">
                              <w:rPr>
                                <w:rFonts w:cs="Arial"/>
                                <w:szCs w:val="17"/>
                              </w:rPr>
                              <w:t xml:space="preserve">Bethany </w:t>
                            </w:r>
                            <w:proofErr w:type="spellStart"/>
                            <w:r w:rsidRPr="005C6F27">
                              <w:rPr>
                                <w:rFonts w:cs="Arial"/>
                                <w:szCs w:val="17"/>
                              </w:rPr>
                              <w:t>Calene</w:t>
                            </w:r>
                            <w:proofErr w:type="spellEnd"/>
                            <w:r w:rsidRPr="005C6F27">
                              <w:rPr>
                                <w:rFonts w:cs="Arial"/>
                                <w:szCs w:val="17"/>
                              </w:rPr>
                              <w:t>, 509-339-6456</w:t>
                            </w:r>
                          </w:p>
                          <w:p w14:paraId="229E8CBE" w14:textId="77777777" w:rsidR="00325303" w:rsidRPr="00976D45" w:rsidRDefault="00325303" w:rsidP="00267485">
                            <w:pPr>
                              <w:pStyle w:val="Normalnarrow"/>
                              <w:rPr>
                                <w:b/>
                                <w:szCs w:val="17"/>
                              </w:rPr>
                            </w:pPr>
                          </w:p>
                          <w:p w14:paraId="378A2C77" w14:textId="77777777" w:rsidR="00325303" w:rsidRDefault="00325303" w:rsidP="00A074C6">
                            <w:pPr>
                              <w:pStyle w:val="Normalnarrow"/>
                              <w:rPr>
                                <w:b/>
                              </w:rPr>
                            </w:pPr>
                            <w:r>
                              <w:rPr>
                                <w:b/>
                              </w:rPr>
                              <w:t>Prayer Meeting</w:t>
                            </w:r>
                          </w:p>
                          <w:p w14:paraId="4AD8AA18" w14:textId="77777777" w:rsidR="00325303" w:rsidRDefault="00325303" w:rsidP="00127F86">
                            <w:pPr>
                              <w:pStyle w:val="Normalnarrow"/>
                            </w:pPr>
                            <w:r>
                              <w:t>12pm, E-Free Sanctuary</w:t>
                            </w:r>
                          </w:p>
                          <w:p w14:paraId="750244E4" w14:textId="77777777" w:rsidR="00325303" w:rsidRDefault="00325303" w:rsidP="00127F86">
                            <w:pPr>
                              <w:pStyle w:val="Normalnarrow"/>
                            </w:pPr>
                            <w:r>
                              <w:t>Caesar Paul, 509-872-3390</w:t>
                            </w:r>
                          </w:p>
                          <w:p w14:paraId="7319C76D" w14:textId="77777777" w:rsidR="00325303" w:rsidRDefault="00325303" w:rsidP="00A074C6">
                            <w:pPr>
                              <w:pStyle w:val="Normalnarrow"/>
                              <w:rPr>
                                <w:b/>
                              </w:rPr>
                            </w:pPr>
                          </w:p>
                          <w:p w14:paraId="3F049051" w14:textId="77777777" w:rsidR="00325303" w:rsidRPr="00F55101" w:rsidRDefault="00325303" w:rsidP="00A074C6">
                            <w:pPr>
                              <w:pStyle w:val="Normalnarrow"/>
                              <w:rPr>
                                <w:i/>
                              </w:rPr>
                            </w:pPr>
                            <w:proofErr w:type="spellStart"/>
                            <w:r>
                              <w:rPr>
                                <w:b/>
                              </w:rPr>
                              <w:t>UofI</w:t>
                            </w:r>
                            <w:proofErr w:type="spellEnd"/>
                            <w:r>
                              <w:rPr>
                                <w:b/>
                              </w:rPr>
                              <w:t xml:space="preserve"> College Bible Study</w:t>
                            </w:r>
                          </w:p>
                          <w:p w14:paraId="2D2146AC" w14:textId="77777777" w:rsidR="00325303" w:rsidRPr="00F55101" w:rsidRDefault="00325303" w:rsidP="00A074C6">
                            <w:pPr>
                              <w:pStyle w:val="Normalnarrow"/>
                              <w:rPr>
                                <w:i/>
                              </w:rPr>
                            </w:pPr>
                            <w:r w:rsidRPr="00F55101">
                              <w:rPr>
                                <w:i/>
                              </w:rPr>
                              <w:t>Marriage Architect</w:t>
                            </w:r>
                          </w:p>
                          <w:p w14:paraId="70A106C1" w14:textId="77777777" w:rsidR="00325303" w:rsidRDefault="00325303" w:rsidP="00A074C6">
                            <w:pPr>
                              <w:pStyle w:val="Normalnarrow"/>
                            </w:pPr>
                            <w:r>
                              <w:t xml:space="preserve">7pm, </w:t>
                            </w:r>
                            <w:proofErr w:type="gramStart"/>
                            <w:r>
                              <w:t>721 E 7th,</w:t>
                            </w:r>
                            <w:proofErr w:type="gramEnd"/>
                            <w:r>
                              <w:t xml:space="preserve"> Moscow</w:t>
                            </w:r>
                          </w:p>
                          <w:p w14:paraId="6C8D04E2" w14:textId="77777777" w:rsidR="00325303" w:rsidRPr="002F60B7" w:rsidRDefault="00325303" w:rsidP="00E14C87">
                            <w:pPr>
                              <w:pStyle w:val="Normalnarrow"/>
                            </w:pPr>
                            <w:r>
                              <w:t>Doug Busby, 208-882-7757</w:t>
                            </w:r>
                          </w:p>
                          <w:p w14:paraId="79014C28" w14:textId="77777777" w:rsidR="00325303" w:rsidRDefault="00325303" w:rsidP="00870340">
                            <w:pPr>
                              <w:pStyle w:val="HeadingNarrowCol"/>
                              <w:spacing w:after="0"/>
                            </w:pPr>
                            <w:r>
                              <w:t>THUR</w:t>
                            </w:r>
                            <w:r w:rsidRPr="000F7FA1">
                              <w:t>sdays</w:t>
                            </w:r>
                          </w:p>
                          <w:p w14:paraId="41D396B0" w14:textId="77777777" w:rsidR="00325303" w:rsidRDefault="00325303" w:rsidP="00462B02">
                            <w:pPr>
                              <w:widowControl w:val="0"/>
                              <w:autoSpaceDE w:val="0"/>
                              <w:autoSpaceDN w:val="0"/>
                              <w:adjustRightInd w:val="0"/>
                              <w:spacing w:after="0" w:line="240" w:lineRule="auto"/>
                              <w:rPr>
                                <w:rFonts w:ascii="Arial Narrow" w:hAnsi="Arial Narrow"/>
                                <w:b/>
                                <w:bCs/>
                                <w:spacing w:val="0"/>
                                <w:szCs w:val="17"/>
                              </w:rPr>
                            </w:pPr>
                          </w:p>
                          <w:p w14:paraId="6D48B706" w14:textId="77777777" w:rsidR="00325303" w:rsidRDefault="00325303" w:rsidP="00462B02">
                            <w:pPr>
                              <w:widowControl w:val="0"/>
                              <w:autoSpaceDE w:val="0"/>
                              <w:autoSpaceDN w:val="0"/>
                              <w:adjustRightInd w:val="0"/>
                              <w:spacing w:after="0" w:line="240" w:lineRule="auto"/>
                              <w:rPr>
                                <w:rFonts w:ascii="Arial Narrow" w:hAnsi="Arial Narrow"/>
                                <w:bCs/>
                                <w:spacing w:val="0"/>
                                <w:szCs w:val="17"/>
                              </w:rPr>
                            </w:pPr>
                            <w:r w:rsidRPr="005C6F27">
                              <w:rPr>
                                <w:rFonts w:ascii="Arial Narrow" w:hAnsi="Arial Narrow"/>
                                <w:b/>
                                <w:bCs/>
                                <w:spacing w:val="0"/>
                                <w:szCs w:val="17"/>
                              </w:rPr>
                              <w:t>Women's Bible Study</w:t>
                            </w:r>
                          </w:p>
                          <w:p w14:paraId="19A26043" w14:textId="77777777" w:rsidR="00325303" w:rsidRPr="005C6F27" w:rsidRDefault="00325303" w:rsidP="00462B02">
                            <w:pPr>
                              <w:widowControl w:val="0"/>
                              <w:autoSpaceDE w:val="0"/>
                              <w:autoSpaceDN w:val="0"/>
                              <w:adjustRightInd w:val="0"/>
                              <w:spacing w:after="0" w:line="240" w:lineRule="auto"/>
                              <w:rPr>
                                <w:rFonts w:ascii="Arial Narrow" w:hAnsi="Arial Narrow"/>
                                <w:spacing w:val="0"/>
                                <w:szCs w:val="17"/>
                              </w:rPr>
                            </w:pPr>
                            <w:r>
                              <w:rPr>
                                <w:rFonts w:ascii="Arial Narrow" w:hAnsi="Arial Narrow"/>
                                <w:bCs/>
                                <w:i/>
                                <w:spacing w:val="0"/>
                                <w:szCs w:val="17"/>
                              </w:rPr>
                              <w:t>The Mother-in-Law Dance</w:t>
                            </w:r>
                            <w:r w:rsidRPr="00170D7E">
                              <w:rPr>
                                <w:rFonts w:ascii="Arial Narrow" w:hAnsi="Arial Narrow"/>
                                <w:bCs/>
                                <w:i/>
                                <w:spacing w:val="0"/>
                                <w:szCs w:val="17"/>
                              </w:rPr>
                              <w:t xml:space="preserve"> by Annie Chapman</w:t>
                            </w:r>
                          </w:p>
                          <w:p w14:paraId="0553A038" w14:textId="77777777" w:rsidR="00325303" w:rsidRPr="005C6F27" w:rsidRDefault="00325303" w:rsidP="00462B02">
                            <w:pPr>
                              <w:widowControl w:val="0"/>
                              <w:autoSpaceDE w:val="0"/>
                              <w:autoSpaceDN w:val="0"/>
                              <w:adjustRightInd w:val="0"/>
                              <w:spacing w:after="0" w:line="240" w:lineRule="auto"/>
                              <w:rPr>
                                <w:rFonts w:ascii="Arial Narrow" w:hAnsi="Arial Narrow"/>
                                <w:i/>
                                <w:spacing w:val="0"/>
                                <w:szCs w:val="17"/>
                              </w:rPr>
                            </w:pPr>
                            <w:r>
                              <w:rPr>
                                <w:rFonts w:ascii="Arial Narrow" w:hAnsi="Arial Narrow"/>
                                <w:bCs/>
                                <w:spacing w:val="0"/>
                                <w:szCs w:val="17"/>
                              </w:rPr>
                              <w:t xml:space="preserve">7:30-9pm, </w:t>
                            </w:r>
                            <w:r>
                              <w:rPr>
                                <w:rFonts w:ascii="Arial Narrow" w:hAnsi="Arial Narrow"/>
                                <w:bCs/>
                                <w:i/>
                                <w:spacing w:val="0"/>
                                <w:szCs w:val="17"/>
                              </w:rPr>
                              <w:t>beg 9/26</w:t>
                            </w:r>
                          </w:p>
                          <w:p w14:paraId="74362875" w14:textId="77777777" w:rsidR="00325303" w:rsidRDefault="00325303" w:rsidP="00462B02">
                            <w:pPr>
                              <w:pStyle w:val="Normalnarrow"/>
                              <w:rPr>
                                <w:bCs/>
                                <w:szCs w:val="17"/>
                              </w:rPr>
                            </w:pPr>
                            <w:r w:rsidRPr="005C6F27">
                              <w:rPr>
                                <w:bCs/>
                                <w:szCs w:val="17"/>
                              </w:rPr>
                              <w:t>2200 NW Yates, Pullman</w:t>
                            </w:r>
                          </w:p>
                          <w:p w14:paraId="5CBAFF79" w14:textId="77777777" w:rsidR="00325303" w:rsidRPr="00170D7E" w:rsidRDefault="00325303" w:rsidP="00870340">
                            <w:pPr>
                              <w:pStyle w:val="Normalnarrow"/>
                              <w:rPr>
                                <w:i/>
                                <w:szCs w:val="17"/>
                              </w:rPr>
                            </w:pPr>
                            <w:r>
                              <w:rPr>
                                <w:bCs/>
                                <w:szCs w:val="17"/>
                              </w:rPr>
                              <w:t>Jeanette Hammer, 509-432-9352</w:t>
                            </w:r>
                          </w:p>
                          <w:p w14:paraId="0CE79F40" w14:textId="77777777" w:rsidR="00325303" w:rsidRPr="007166B4" w:rsidRDefault="00325303" w:rsidP="007166B4">
                            <w:pPr>
                              <w:pStyle w:val="HeadingNarrowCol"/>
                              <w:spacing w:after="0"/>
                            </w:pPr>
                            <w:r>
                              <w:t>FRIDAYS</w:t>
                            </w:r>
                          </w:p>
                          <w:p w14:paraId="2CD50902" w14:textId="77777777" w:rsidR="00325303" w:rsidRDefault="00325303" w:rsidP="00870340">
                            <w:pPr>
                              <w:pStyle w:val="Normalnarrow"/>
                            </w:pPr>
                          </w:p>
                          <w:p w14:paraId="03C75265" w14:textId="77777777" w:rsidR="00325303" w:rsidRDefault="00325303" w:rsidP="00870340">
                            <w:pPr>
                              <w:pStyle w:val="HeadingNarrowCol"/>
                              <w:spacing w:before="0" w:after="0"/>
                            </w:pPr>
                            <w:r>
                              <w:t>Sun</w:t>
                            </w:r>
                            <w:r w:rsidRPr="000F7FA1">
                              <w:t>days</w:t>
                            </w:r>
                          </w:p>
                          <w:p w14:paraId="10B096CE" w14:textId="77777777" w:rsidR="00325303" w:rsidRDefault="00325303" w:rsidP="00870340">
                            <w:pPr>
                              <w:pStyle w:val="HeadingNarrowCol"/>
                              <w:spacing w:before="0" w:after="0"/>
                            </w:pPr>
                          </w:p>
                          <w:p w14:paraId="61961375" w14:textId="77777777" w:rsidR="00325303" w:rsidRPr="00B95B34" w:rsidRDefault="00325303" w:rsidP="00870340">
                            <w:pPr>
                              <w:pStyle w:val="Heading4"/>
                              <w:spacing w:before="0"/>
                              <w:rPr>
                                <w:rFonts w:ascii="Arial Narrow" w:hAnsi="Arial Narrow"/>
                                <w:b/>
                              </w:rPr>
                            </w:pPr>
                            <w:r w:rsidRPr="00B95B34">
                              <w:rPr>
                                <w:rFonts w:ascii="Arial Narrow" w:hAnsi="Arial Narrow"/>
                                <w:b/>
                              </w:rPr>
                              <w:t>Avalon Care Center Worship Service</w:t>
                            </w:r>
                          </w:p>
                          <w:p w14:paraId="5575594D" w14:textId="77777777" w:rsidR="00325303" w:rsidRPr="004B3248" w:rsidRDefault="00325303" w:rsidP="00870340">
                            <w:pPr>
                              <w:pStyle w:val="Normalnarrow"/>
                            </w:pPr>
                            <w:r>
                              <w:t xml:space="preserve">4pm, </w:t>
                            </w:r>
                            <w:r w:rsidRPr="004B3248">
                              <w:t>2nd &amp; 4th, service for seniors</w:t>
                            </w:r>
                          </w:p>
                          <w:p w14:paraId="11EFCB19" w14:textId="77777777" w:rsidR="00325303" w:rsidRPr="004B3248" w:rsidRDefault="00325303" w:rsidP="00870340">
                            <w:pPr>
                              <w:pStyle w:val="Normalnarrow"/>
                            </w:pPr>
                            <w:r w:rsidRPr="004B3248">
                              <w:t>1310 NW Deane St, Pullman</w:t>
                            </w:r>
                          </w:p>
                          <w:p w14:paraId="374F35AE" w14:textId="77777777" w:rsidR="00325303" w:rsidRDefault="00325303" w:rsidP="00870340">
                            <w:pPr>
                              <w:pStyle w:val="Normalnarrow"/>
                            </w:pPr>
                            <w:r w:rsidRPr="004B3248">
                              <w:t xml:space="preserve">Contact Gordon Brown at </w:t>
                            </w:r>
                            <w:r>
                              <w:t>509-</w:t>
                            </w:r>
                            <w:r w:rsidRPr="004B3248">
                              <w:t xml:space="preserve">334-0452 </w:t>
                            </w:r>
                          </w:p>
                          <w:p w14:paraId="74CB2581" w14:textId="77777777" w:rsidR="00325303" w:rsidRDefault="00325303" w:rsidP="00D35124">
                            <w:pPr>
                              <w:pStyle w:val="Normalnarrow"/>
                            </w:pPr>
                          </w:p>
                          <w:p w14:paraId="306AC924" w14:textId="77777777" w:rsidR="00325303" w:rsidRPr="00CD46F2" w:rsidRDefault="00325303" w:rsidP="00D35124">
                            <w:pPr>
                              <w:pStyle w:val="Normalnarrow"/>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31" type="#_x0000_t202" style="position:absolute;margin-left:0;margin-top:74.8pt;width:130.9pt;height:495.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tNICrQCAACzBQAADgAAAGRycy9lMm9Eb2MueG1srFTbbtswDH0fsH8Q9O76UseNjTpFm8TDgO4C&#10;tPsAxZJjYbbkSUrsrti/j5LjpGlfhm1+EGiJOjwkj3h9M7QN2jOluRQ5Di8CjJgoJeVim+Nvj4U3&#10;x0gbIihppGA5fmIa3yzev7vuu4xFspYNZQoBiNBZ3+W4NqbLfF+XNWuJvpAdE3BYSdUSA79q61NF&#10;ekBvGz8KgsTvpaKdkiXTGnZX4yFeOPyqYqX5UlWaGdTkGLgZtyq3buzqL65JtlWkq3l5oEH+gkVL&#10;uICgR6gVMQTtFH8D1fJSSS0rc1HK1pdVxUvmcoBswuBVNg816ZjLBYqju2OZ9P+DLT/vvyrEaY6T&#10;GUaCtNCjRzYYdCcHFLn69J3OwO2hA0czwD702eWqu3tZftdIyGVNxJbdKiX7mhEK/EJbWf/FVdsR&#10;nWkLsuk/SQpxyM5IBzRUqrXFg3IgQIc+PR17Y7mUNmSSRPElHJVwlkRpHI7sfJJN1zulzQcmW2SN&#10;HCtovoMn+3ttLB2STS42mpAFbxongEacbYDjuAPB4ao9szRcP5/TIF3P1/PYi6Nk7cUBpd5tsYy9&#10;pAivZqvL1XK5Cn/ZuGGc1ZxSJmyYSVth/Ge9O6h8VMVRXVo2nFo4S0mr7WbZKLQnoO3Cfa7ocHJy&#10;889puCJALq9SCqM4uItSr0jmV15cxTMvvQrmXhCmd2kSxGm8Ks5TuueC/XtKqM9xOotmo5pOpF/l&#10;FrjvbW4ka7mB6dHwNsfzoxPJrAbXgrrWGsKb0X5RCkv/VApo99Rop1gr0lGuZtgM7nHMbHQr4I2k&#10;TyBhJUFgIEaYfGDUUv3EqIcpkmP9Y0cUw6j5KOAZ2JEzGWoyNpNBRAlXc2wwGs2lGUfTrlN8WwPy&#10;+NCEvIWnUnEn4hOLwwODyeByOUwxO3pe/juv06xd/AYAAP//AwBQSwMEFAAGAAgAAAAhAMS0nlPe&#10;AAAACQEAAA8AAABkcnMvZG93bnJldi54bWxMj8FOwzAQRO9I/QdrkbhRJ1UVtSFOVVVwQkKk4cDR&#10;ibeJ1XgdYrcNf89yguPOjGbnFbvZDeKKU7CeFKTLBARS642lTsFH/fK4ARGiJqMHT6jgGwPsysVd&#10;oXPjb1Th9Rg7wSUUcq2gj3HMpQxtj06HpR+R2Dv5yenI59RJM+kbl7tBrpIkk05b4g+9HvHQY3s+&#10;XpyC/SdVz/brrXmvTpWt621Cr9lZqYf7ef8EIuIc/8LwO5+nQ8mbGn8hE8SggEEiq+ttBoLtVZYy&#10;ScNKuk42IMtC/icofwAAAP//AwBQSwECLQAUAAYACAAAACEA5JnDwPsAAADhAQAAEwAAAAAAAAAA&#10;AAAAAAAAAAAAW0NvbnRlbnRfVHlwZXNdLnhtbFBLAQItABQABgAIAAAAIQAjsmrh1wAAAJQBAAAL&#10;AAAAAAAAAAAAAAAAACwBAABfcmVscy8ucmVsc1BLAQItABQABgAIAAAAIQA600gKtAIAALMFAAAO&#10;AAAAAAAAAAAAAAAAACwCAABkcnMvZTJvRG9jLnhtbFBLAQItABQABgAIAAAAIQDEtJ5T3gAAAAkB&#10;AAAPAAAAAAAAAAAAAAAAAAwFAABkcnMvZG93bnJldi54bWxQSwUGAAAAAAQABADzAAAAFwYAAAAA&#10;" filled="f" stroked="f">
                <v:textbox inset="0,0,0,0">
                  <w:txbxContent>
                    <w:p w14:paraId="17A6E60A" w14:textId="77777777" w:rsidR="00325303" w:rsidRPr="008861DF" w:rsidRDefault="00325303" w:rsidP="00870340">
                      <w:pPr>
                        <w:pStyle w:val="HeadingNarrowCol"/>
                        <w:spacing w:before="0" w:after="0"/>
                      </w:pPr>
                      <w:r w:rsidRPr="000F7FA1">
                        <w:t>MONDAYS</w:t>
                      </w:r>
                    </w:p>
                    <w:p w14:paraId="78D3D09E" w14:textId="77777777" w:rsidR="00325303" w:rsidRDefault="00325303" w:rsidP="008861DF">
                      <w:pPr>
                        <w:widowControl w:val="0"/>
                        <w:autoSpaceDE w:val="0"/>
                        <w:autoSpaceDN w:val="0"/>
                        <w:adjustRightInd w:val="0"/>
                        <w:spacing w:after="0" w:line="240" w:lineRule="auto"/>
                        <w:rPr>
                          <w:rFonts w:ascii="Arial Narrow" w:hAnsi="Arial Narrow" w:cs="Calibri"/>
                          <w:b/>
                          <w:spacing w:val="0"/>
                          <w:szCs w:val="17"/>
                        </w:rPr>
                      </w:pPr>
                    </w:p>
                    <w:p w14:paraId="70F72612" w14:textId="77777777" w:rsidR="00325303" w:rsidRDefault="00325303" w:rsidP="00137333">
                      <w:pPr>
                        <w:pStyle w:val="HeadingNarrowCol"/>
                        <w:spacing w:after="0"/>
                      </w:pPr>
                      <w:r w:rsidRPr="000F7FA1">
                        <w:t>Tuesdays</w:t>
                      </w:r>
                    </w:p>
                    <w:p w14:paraId="547C774D" w14:textId="77777777" w:rsidR="00325303" w:rsidRPr="00E14C87" w:rsidRDefault="00325303" w:rsidP="00E20EDD">
                      <w:pPr>
                        <w:pStyle w:val="HeadingNarrowCol"/>
                        <w:spacing w:before="0" w:after="0"/>
                      </w:pPr>
                    </w:p>
                    <w:p w14:paraId="45F99B11" w14:textId="77777777" w:rsidR="00325303" w:rsidRPr="00F55101" w:rsidRDefault="00325303" w:rsidP="00A074C6">
                      <w:pPr>
                        <w:pStyle w:val="Normalnarrow"/>
                        <w:rPr>
                          <w:i/>
                        </w:rPr>
                      </w:pPr>
                      <w:r>
                        <w:rPr>
                          <w:b/>
                        </w:rPr>
                        <w:t>WSU College Bible Study</w:t>
                      </w:r>
                    </w:p>
                    <w:p w14:paraId="13BEA9B4" w14:textId="77777777" w:rsidR="00325303" w:rsidRPr="00F55101" w:rsidRDefault="00325303" w:rsidP="00A074C6">
                      <w:pPr>
                        <w:pStyle w:val="Normalnarrow"/>
                        <w:rPr>
                          <w:i/>
                        </w:rPr>
                      </w:pPr>
                      <w:r w:rsidRPr="00F55101">
                        <w:rPr>
                          <w:i/>
                        </w:rPr>
                        <w:t>Marriage Architect</w:t>
                      </w:r>
                    </w:p>
                    <w:p w14:paraId="14811FA8" w14:textId="77777777" w:rsidR="00325303" w:rsidRDefault="00325303" w:rsidP="00A074C6">
                      <w:pPr>
                        <w:pStyle w:val="Normalnarrow"/>
                      </w:pPr>
                      <w:r>
                        <w:t>5:10pm, WSU CUE 409</w:t>
                      </w:r>
                    </w:p>
                    <w:p w14:paraId="38A82B86" w14:textId="77777777" w:rsidR="00325303" w:rsidRDefault="00325303" w:rsidP="00E14C87">
                      <w:pPr>
                        <w:pStyle w:val="Normalnarrow"/>
                      </w:pPr>
                      <w:r>
                        <w:t>Doug Busby, 509-872-3390</w:t>
                      </w:r>
                    </w:p>
                    <w:p w14:paraId="269A9610" w14:textId="77777777" w:rsidR="00325303" w:rsidRDefault="00325303" w:rsidP="00E14C87">
                      <w:pPr>
                        <w:pStyle w:val="Normalnarrow"/>
                      </w:pPr>
                    </w:p>
                    <w:p w14:paraId="137BAA40" w14:textId="77777777" w:rsidR="00325303" w:rsidRPr="007166B4" w:rsidRDefault="00325303" w:rsidP="007166B4">
                      <w:pPr>
                        <w:widowControl w:val="0"/>
                        <w:autoSpaceDE w:val="0"/>
                        <w:autoSpaceDN w:val="0"/>
                        <w:adjustRightInd w:val="0"/>
                        <w:spacing w:after="0" w:line="240" w:lineRule="auto"/>
                        <w:rPr>
                          <w:rFonts w:ascii="Arial Narrow" w:hAnsi="Arial Narrow" w:cs="Arial"/>
                          <w:b/>
                          <w:color w:val="1A1A1A"/>
                          <w:spacing w:val="0"/>
                          <w:szCs w:val="17"/>
                        </w:rPr>
                      </w:pPr>
                      <w:r w:rsidRPr="007166B4">
                        <w:rPr>
                          <w:rFonts w:ascii="Arial Narrow" w:hAnsi="Arial Narrow" w:cs="Arial"/>
                          <w:b/>
                          <w:color w:val="1A1A1A"/>
                          <w:spacing w:val="0"/>
                          <w:szCs w:val="17"/>
                        </w:rPr>
                        <w:t>Gloria Dei on the Palouse Choir</w:t>
                      </w:r>
                    </w:p>
                    <w:p w14:paraId="0A3F02D7" w14:textId="77777777" w:rsidR="00325303" w:rsidRPr="007166B4" w:rsidRDefault="00325303" w:rsidP="007166B4">
                      <w:pPr>
                        <w:widowControl w:val="0"/>
                        <w:autoSpaceDE w:val="0"/>
                        <w:autoSpaceDN w:val="0"/>
                        <w:adjustRightInd w:val="0"/>
                        <w:spacing w:after="0" w:line="240" w:lineRule="auto"/>
                        <w:rPr>
                          <w:rFonts w:ascii="Arial Narrow" w:hAnsi="Arial Narrow" w:cs="Arial"/>
                          <w:color w:val="1A1A1A"/>
                          <w:spacing w:val="0"/>
                          <w:szCs w:val="17"/>
                        </w:rPr>
                      </w:pPr>
                      <w:r w:rsidRPr="007166B4">
                        <w:rPr>
                          <w:rFonts w:ascii="Arial Narrow" w:hAnsi="Arial Narrow" w:cs="Arial"/>
                          <w:color w:val="1A1A1A"/>
                          <w:spacing w:val="0"/>
                          <w:szCs w:val="17"/>
                        </w:rPr>
                        <w:t xml:space="preserve">7pm, E-Free Sanctuary </w:t>
                      </w:r>
                    </w:p>
                    <w:p w14:paraId="2E5C9E51" w14:textId="77777777" w:rsidR="00325303" w:rsidRPr="007166B4" w:rsidRDefault="00325303" w:rsidP="007166B4">
                      <w:pPr>
                        <w:widowControl w:val="0"/>
                        <w:autoSpaceDE w:val="0"/>
                        <w:autoSpaceDN w:val="0"/>
                        <w:adjustRightInd w:val="0"/>
                        <w:spacing w:after="0" w:line="240" w:lineRule="auto"/>
                        <w:rPr>
                          <w:rFonts w:ascii="Arial Narrow" w:hAnsi="Arial Narrow" w:cs="Arial"/>
                          <w:color w:val="1A1A1A"/>
                          <w:spacing w:val="0"/>
                          <w:szCs w:val="17"/>
                        </w:rPr>
                      </w:pPr>
                      <w:r w:rsidRPr="007166B4">
                        <w:rPr>
                          <w:rFonts w:ascii="Arial Narrow" w:hAnsi="Arial Narrow" w:cs="Arial"/>
                          <w:color w:val="1A1A1A"/>
                          <w:spacing w:val="0"/>
                          <w:szCs w:val="17"/>
                        </w:rPr>
                        <w:t>Larry Hightower, 208-301-0779</w:t>
                      </w:r>
                    </w:p>
                    <w:p w14:paraId="32324359" w14:textId="77777777" w:rsidR="00325303" w:rsidRDefault="00325303" w:rsidP="00137333">
                      <w:pPr>
                        <w:pStyle w:val="HeadingNarrowCol"/>
                        <w:spacing w:after="0"/>
                      </w:pPr>
                      <w:r w:rsidRPr="000F7FA1">
                        <w:t>Wednesdays</w:t>
                      </w:r>
                    </w:p>
                    <w:p w14:paraId="4D4E7078" w14:textId="77777777" w:rsidR="00325303" w:rsidRDefault="00325303" w:rsidP="00A074C6">
                      <w:pPr>
                        <w:pStyle w:val="Normalnarrow"/>
                        <w:rPr>
                          <w:b/>
                        </w:rPr>
                      </w:pPr>
                    </w:p>
                    <w:p w14:paraId="553D7BD7" w14:textId="77777777" w:rsidR="00325303" w:rsidRPr="005C6F27" w:rsidRDefault="00325303" w:rsidP="00267485">
                      <w:pPr>
                        <w:widowControl w:val="0"/>
                        <w:autoSpaceDE w:val="0"/>
                        <w:autoSpaceDN w:val="0"/>
                        <w:adjustRightInd w:val="0"/>
                        <w:spacing w:after="0" w:line="240" w:lineRule="auto"/>
                        <w:rPr>
                          <w:rFonts w:ascii="Arial Narrow" w:hAnsi="Arial Narrow" w:cs="Arial"/>
                          <w:b/>
                          <w:bCs/>
                          <w:spacing w:val="0"/>
                          <w:szCs w:val="17"/>
                        </w:rPr>
                      </w:pPr>
                      <w:r w:rsidRPr="005C6F27">
                        <w:rPr>
                          <w:rFonts w:ascii="Arial Narrow" w:hAnsi="Arial Narrow" w:cs="Arial"/>
                          <w:b/>
                          <w:bCs/>
                          <w:spacing w:val="0"/>
                          <w:szCs w:val="17"/>
                        </w:rPr>
                        <w:t>Women's Bible Study</w:t>
                      </w:r>
                    </w:p>
                    <w:p w14:paraId="32C4D58D" w14:textId="77777777" w:rsidR="00325303" w:rsidRPr="005C6F27" w:rsidRDefault="00325303" w:rsidP="00267485">
                      <w:pPr>
                        <w:widowControl w:val="0"/>
                        <w:autoSpaceDE w:val="0"/>
                        <w:autoSpaceDN w:val="0"/>
                        <w:adjustRightInd w:val="0"/>
                        <w:spacing w:after="0" w:line="240" w:lineRule="auto"/>
                        <w:rPr>
                          <w:rFonts w:ascii="Arial Narrow" w:hAnsi="Arial Narrow" w:cs="Arial"/>
                          <w:bCs/>
                          <w:i/>
                          <w:spacing w:val="0"/>
                          <w:szCs w:val="17"/>
                        </w:rPr>
                      </w:pPr>
                      <w:r w:rsidRPr="005C6F27">
                        <w:rPr>
                          <w:rFonts w:ascii="Arial Narrow" w:hAnsi="Arial Narrow" w:cs="Arial"/>
                          <w:bCs/>
                          <w:i/>
                          <w:szCs w:val="17"/>
                        </w:rPr>
                        <w:t>Breaking Free: The Journey, The Stories by Beth Moore</w:t>
                      </w:r>
                    </w:p>
                    <w:p w14:paraId="44415205" w14:textId="77777777" w:rsidR="00325303" w:rsidRPr="005C6F27" w:rsidRDefault="00325303" w:rsidP="00976D45">
                      <w:pPr>
                        <w:widowControl w:val="0"/>
                        <w:autoSpaceDE w:val="0"/>
                        <w:autoSpaceDN w:val="0"/>
                        <w:adjustRightInd w:val="0"/>
                        <w:spacing w:after="0" w:line="240" w:lineRule="auto"/>
                        <w:rPr>
                          <w:rFonts w:ascii="Arial Narrow" w:hAnsi="Arial Narrow" w:cs="Arial"/>
                          <w:spacing w:val="0"/>
                          <w:szCs w:val="17"/>
                        </w:rPr>
                      </w:pPr>
                      <w:r w:rsidRPr="005C6F27">
                        <w:rPr>
                          <w:rFonts w:ascii="Arial Narrow" w:hAnsi="Arial Narrow" w:cs="Arial"/>
                          <w:bCs/>
                          <w:spacing w:val="0"/>
                          <w:szCs w:val="17"/>
                        </w:rPr>
                        <w:t>9:30-11am, E-Free #100</w:t>
                      </w:r>
                    </w:p>
                    <w:p w14:paraId="18F474D1" w14:textId="77777777" w:rsidR="00325303" w:rsidRPr="005C6F27" w:rsidRDefault="00325303" w:rsidP="00267485">
                      <w:pPr>
                        <w:pStyle w:val="Normalnarrow"/>
                        <w:rPr>
                          <w:rFonts w:cs="Arial"/>
                          <w:szCs w:val="17"/>
                        </w:rPr>
                      </w:pPr>
                      <w:r w:rsidRPr="005C6F27">
                        <w:rPr>
                          <w:rFonts w:cs="Arial"/>
                          <w:szCs w:val="17"/>
                        </w:rPr>
                        <w:t>9/18 – 12/4 (no study 11/27)</w:t>
                      </w:r>
                    </w:p>
                    <w:p w14:paraId="75323816" w14:textId="77777777" w:rsidR="00325303" w:rsidRPr="005C6F27" w:rsidRDefault="00325303" w:rsidP="00267485">
                      <w:pPr>
                        <w:pStyle w:val="Normalnarrow"/>
                        <w:rPr>
                          <w:rFonts w:cs="Arial"/>
                          <w:szCs w:val="17"/>
                        </w:rPr>
                      </w:pPr>
                      <w:r w:rsidRPr="005C6F27">
                        <w:rPr>
                          <w:rFonts w:cs="Arial"/>
                          <w:szCs w:val="17"/>
                        </w:rPr>
                        <w:t xml:space="preserve">Bethany </w:t>
                      </w:r>
                      <w:proofErr w:type="spellStart"/>
                      <w:r w:rsidRPr="005C6F27">
                        <w:rPr>
                          <w:rFonts w:cs="Arial"/>
                          <w:szCs w:val="17"/>
                        </w:rPr>
                        <w:t>Calene</w:t>
                      </w:r>
                      <w:proofErr w:type="spellEnd"/>
                      <w:r w:rsidRPr="005C6F27">
                        <w:rPr>
                          <w:rFonts w:cs="Arial"/>
                          <w:szCs w:val="17"/>
                        </w:rPr>
                        <w:t>, 509-339-6456</w:t>
                      </w:r>
                    </w:p>
                    <w:p w14:paraId="229E8CBE" w14:textId="77777777" w:rsidR="00325303" w:rsidRPr="00976D45" w:rsidRDefault="00325303" w:rsidP="00267485">
                      <w:pPr>
                        <w:pStyle w:val="Normalnarrow"/>
                        <w:rPr>
                          <w:b/>
                          <w:szCs w:val="17"/>
                        </w:rPr>
                      </w:pPr>
                    </w:p>
                    <w:p w14:paraId="378A2C77" w14:textId="77777777" w:rsidR="00325303" w:rsidRDefault="00325303" w:rsidP="00A074C6">
                      <w:pPr>
                        <w:pStyle w:val="Normalnarrow"/>
                        <w:rPr>
                          <w:b/>
                        </w:rPr>
                      </w:pPr>
                      <w:r>
                        <w:rPr>
                          <w:b/>
                        </w:rPr>
                        <w:t>Prayer Meeting</w:t>
                      </w:r>
                    </w:p>
                    <w:p w14:paraId="4AD8AA18" w14:textId="77777777" w:rsidR="00325303" w:rsidRDefault="00325303" w:rsidP="00127F86">
                      <w:pPr>
                        <w:pStyle w:val="Normalnarrow"/>
                      </w:pPr>
                      <w:r>
                        <w:t>12pm, E-Free Sanctuary</w:t>
                      </w:r>
                    </w:p>
                    <w:p w14:paraId="750244E4" w14:textId="77777777" w:rsidR="00325303" w:rsidRDefault="00325303" w:rsidP="00127F86">
                      <w:pPr>
                        <w:pStyle w:val="Normalnarrow"/>
                      </w:pPr>
                      <w:r>
                        <w:t>Caesar Paul, 509-872-3390</w:t>
                      </w:r>
                    </w:p>
                    <w:p w14:paraId="7319C76D" w14:textId="77777777" w:rsidR="00325303" w:rsidRDefault="00325303" w:rsidP="00A074C6">
                      <w:pPr>
                        <w:pStyle w:val="Normalnarrow"/>
                        <w:rPr>
                          <w:b/>
                        </w:rPr>
                      </w:pPr>
                    </w:p>
                    <w:p w14:paraId="3F049051" w14:textId="77777777" w:rsidR="00325303" w:rsidRPr="00F55101" w:rsidRDefault="00325303" w:rsidP="00A074C6">
                      <w:pPr>
                        <w:pStyle w:val="Normalnarrow"/>
                        <w:rPr>
                          <w:i/>
                        </w:rPr>
                      </w:pPr>
                      <w:proofErr w:type="spellStart"/>
                      <w:r>
                        <w:rPr>
                          <w:b/>
                        </w:rPr>
                        <w:t>UofI</w:t>
                      </w:r>
                      <w:proofErr w:type="spellEnd"/>
                      <w:r>
                        <w:rPr>
                          <w:b/>
                        </w:rPr>
                        <w:t xml:space="preserve"> College Bible Study</w:t>
                      </w:r>
                    </w:p>
                    <w:p w14:paraId="2D2146AC" w14:textId="77777777" w:rsidR="00325303" w:rsidRPr="00F55101" w:rsidRDefault="00325303" w:rsidP="00A074C6">
                      <w:pPr>
                        <w:pStyle w:val="Normalnarrow"/>
                        <w:rPr>
                          <w:i/>
                        </w:rPr>
                      </w:pPr>
                      <w:r w:rsidRPr="00F55101">
                        <w:rPr>
                          <w:i/>
                        </w:rPr>
                        <w:t>Marriage Architect</w:t>
                      </w:r>
                    </w:p>
                    <w:p w14:paraId="70A106C1" w14:textId="77777777" w:rsidR="00325303" w:rsidRDefault="00325303" w:rsidP="00A074C6">
                      <w:pPr>
                        <w:pStyle w:val="Normalnarrow"/>
                      </w:pPr>
                      <w:r>
                        <w:t xml:space="preserve">7pm, </w:t>
                      </w:r>
                      <w:proofErr w:type="gramStart"/>
                      <w:r>
                        <w:t>721 E 7th,</w:t>
                      </w:r>
                      <w:proofErr w:type="gramEnd"/>
                      <w:r>
                        <w:t xml:space="preserve"> Moscow</w:t>
                      </w:r>
                    </w:p>
                    <w:p w14:paraId="6C8D04E2" w14:textId="77777777" w:rsidR="00325303" w:rsidRPr="002F60B7" w:rsidRDefault="00325303" w:rsidP="00E14C87">
                      <w:pPr>
                        <w:pStyle w:val="Normalnarrow"/>
                      </w:pPr>
                      <w:r>
                        <w:t>Doug Busby, 208-882-7757</w:t>
                      </w:r>
                    </w:p>
                    <w:p w14:paraId="79014C28" w14:textId="77777777" w:rsidR="00325303" w:rsidRDefault="00325303" w:rsidP="00870340">
                      <w:pPr>
                        <w:pStyle w:val="HeadingNarrowCol"/>
                        <w:spacing w:after="0"/>
                      </w:pPr>
                      <w:r>
                        <w:t>THUR</w:t>
                      </w:r>
                      <w:r w:rsidRPr="000F7FA1">
                        <w:t>sdays</w:t>
                      </w:r>
                    </w:p>
                    <w:p w14:paraId="41D396B0" w14:textId="77777777" w:rsidR="00325303" w:rsidRDefault="00325303" w:rsidP="00462B02">
                      <w:pPr>
                        <w:widowControl w:val="0"/>
                        <w:autoSpaceDE w:val="0"/>
                        <w:autoSpaceDN w:val="0"/>
                        <w:adjustRightInd w:val="0"/>
                        <w:spacing w:after="0" w:line="240" w:lineRule="auto"/>
                        <w:rPr>
                          <w:rFonts w:ascii="Arial Narrow" w:hAnsi="Arial Narrow"/>
                          <w:b/>
                          <w:bCs/>
                          <w:spacing w:val="0"/>
                          <w:szCs w:val="17"/>
                        </w:rPr>
                      </w:pPr>
                    </w:p>
                    <w:p w14:paraId="6D48B706" w14:textId="77777777" w:rsidR="00325303" w:rsidRDefault="00325303" w:rsidP="00462B02">
                      <w:pPr>
                        <w:widowControl w:val="0"/>
                        <w:autoSpaceDE w:val="0"/>
                        <w:autoSpaceDN w:val="0"/>
                        <w:adjustRightInd w:val="0"/>
                        <w:spacing w:after="0" w:line="240" w:lineRule="auto"/>
                        <w:rPr>
                          <w:rFonts w:ascii="Arial Narrow" w:hAnsi="Arial Narrow"/>
                          <w:bCs/>
                          <w:spacing w:val="0"/>
                          <w:szCs w:val="17"/>
                        </w:rPr>
                      </w:pPr>
                      <w:r w:rsidRPr="005C6F27">
                        <w:rPr>
                          <w:rFonts w:ascii="Arial Narrow" w:hAnsi="Arial Narrow"/>
                          <w:b/>
                          <w:bCs/>
                          <w:spacing w:val="0"/>
                          <w:szCs w:val="17"/>
                        </w:rPr>
                        <w:t>Women's Bible Study</w:t>
                      </w:r>
                    </w:p>
                    <w:p w14:paraId="19A26043" w14:textId="77777777" w:rsidR="00325303" w:rsidRPr="005C6F27" w:rsidRDefault="00325303" w:rsidP="00462B02">
                      <w:pPr>
                        <w:widowControl w:val="0"/>
                        <w:autoSpaceDE w:val="0"/>
                        <w:autoSpaceDN w:val="0"/>
                        <w:adjustRightInd w:val="0"/>
                        <w:spacing w:after="0" w:line="240" w:lineRule="auto"/>
                        <w:rPr>
                          <w:rFonts w:ascii="Arial Narrow" w:hAnsi="Arial Narrow"/>
                          <w:spacing w:val="0"/>
                          <w:szCs w:val="17"/>
                        </w:rPr>
                      </w:pPr>
                      <w:r>
                        <w:rPr>
                          <w:rFonts w:ascii="Arial Narrow" w:hAnsi="Arial Narrow"/>
                          <w:bCs/>
                          <w:i/>
                          <w:spacing w:val="0"/>
                          <w:szCs w:val="17"/>
                        </w:rPr>
                        <w:t>The Mother-in-Law Dance</w:t>
                      </w:r>
                      <w:r w:rsidRPr="00170D7E">
                        <w:rPr>
                          <w:rFonts w:ascii="Arial Narrow" w:hAnsi="Arial Narrow"/>
                          <w:bCs/>
                          <w:i/>
                          <w:spacing w:val="0"/>
                          <w:szCs w:val="17"/>
                        </w:rPr>
                        <w:t xml:space="preserve"> by Annie Chapman</w:t>
                      </w:r>
                    </w:p>
                    <w:p w14:paraId="0553A038" w14:textId="77777777" w:rsidR="00325303" w:rsidRPr="005C6F27" w:rsidRDefault="00325303" w:rsidP="00462B02">
                      <w:pPr>
                        <w:widowControl w:val="0"/>
                        <w:autoSpaceDE w:val="0"/>
                        <w:autoSpaceDN w:val="0"/>
                        <w:adjustRightInd w:val="0"/>
                        <w:spacing w:after="0" w:line="240" w:lineRule="auto"/>
                        <w:rPr>
                          <w:rFonts w:ascii="Arial Narrow" w:hAnsi="Arial Narrow"/>
                          <w:i/>
                          <w:spacing w:val="0"/>
                          <w:szCs w:val="17"/>
                        </w:rPr>
                      </w:pPr>
                      <w:r>
                        <w:rPr>
                          <w:rFonts w:ascii="Arial Narrow" w:hAnsi="Arial Narrow"/>
                          <w:bCs/>
                          <w:spacing w:val="0"/>
                          <w:szCs w:val="17"/>
                        </w:rPr>
                        <w:t xml:space="preserve">7:30-9pm, </w:t>
                      </w:r>
                      <w:r>
                        <w:rPr>
                          <w:rFonts w:ascii="Arial Narrow" w:hAnsi="Arial Narrow"/>
                          <w:bCs/>
                          <w:i/>
                          <w:spacing w:val="0"/>
                          <w:szCs w:val="17"/>
                        </w:rPr>
                        <w:t>beg 9/26</w:t>
                      </w:r>
                    </w:p>
                    <w:p w14:paraId="74362875" w14:textId="77777777" w:rsidR="00325303" w:rsidRDefault="00325303" w:rsidP="00462B02">
                      <w:pPr>
                        <w:pStyle w:val="Normalnarrow"/>
                        <w:rPr>
                          <w:bCs/>
                          <w:szCs w:val="17"/>
                        </w:rPr>
                      </w:pPr>
                      <w:r w:rsidRPr="005C6F27">
                        <w:rPr>
                          <w:bCs/>
                          <w:szCs w:val="17"/>
                        </w:rPr>
                        <w:t>2200 NW Yates, Pullman</w:t>
                      </w:r>
                    </w:p>
                    <w:p w14:paraId="5CBAFF79" w14:textId="77777777" w:rsidR="00325303" w:rsidRPr="00170D7E" w:rsidRDefault="00325303" w:rsidP="00870340">
                      <w:pPr>
                        <w:pStyle w:val="Normalnarrow"/>
                        <w:rPr>
                          <w:i/>
                          <w:szCs w:val="17"/>
                        </w:rPr>
                      </w:pPr>
                      <w:r>
                        <w:rPr>
                          <w:bCs/>
                          <w:szCs w:val="17"/>
                        </w:rPr>
                        <w:t>Jeanette Hammer, 509-432-9352</w:t>
                      </w:r>
                    </w:p>
                    <w:p w14:paraId="0CE79F40" w14:textId="77777777" w:rsidR="00325303" w:rsidRPr="007166B4" w:rsidRDefault="00325303" w:rsidP="007166B4">
                      <w:pPr>
                        <w:pStyle w:val="HeadingNarrowCol"/>
                        <w:spacing w:after="0"/>
                      </w:pPr>
                      <w:r>
                        <w:t>FRIDAYS</w:t>
                      </w:r>
                    </w:p>
                    <w:p w14:paraId="2CD50902" w14:textId="77777777" w:rsidR="00325303" w:rsidRDefault="00325303" w:rsidP="00870340">
                      <w:pPr>
                        <w:pStyle w:val="Normalnarrow"/>
                      </w:pPr>
                    </w:p>
                    <w:p w14:paraId="03C75265" w14:textId="77777777" w:rsidR="00325303" w:rsidRDefault="00325303" w:rsidP="00870340">
                      <w:pPr>
                        <w:pStyle w:val="HeadingNarrowCol"/>
                        <w:spacing w:before="0" w:after="0"/>
                      </w:pPr>
                      <w:r>
                        <w:t>Sun</w:t>
                      </w:r>
                      <w:r w:rsidRPr="000F7FA1">
                        <w:t>days</w:t>
                      </w:r>
                    </w:p>
                    <w:p w14:paraId="10B096CE" w14:textId="77777777" w:rsidR="00325303" w:rsidRDefault="00325303" w:rsidP="00870340">
                      <w:pPr>
                        <w:pStyle w:val="HeadingNarrowCol"/>
                        <w:spacing w:before="0" w:after="0"/>
                      </w:pPr>
                    </w:p>
                    <w:p w14:paraId="61961375" w14:textId="77777777" w:rsidR="00325303" w:rsidRPr="00B95B34" w:rsidRDefault="00325303" w:rsidP="00870340">
                      <w:pPr>
                        <w:pStyle w:val="Heading4"/>
                        <w:spacing w:before="0"/>
                        <w:rPr>
                          <w:rFonts w:ascii="Arial Narrow" w:hAnsi="Arial Narrow"/>
                          <w:b/>
                        </w:rPr>
                      </w:pPr>
                      <w:r w:rsidRPr="00B95B34">
                        <w:rPr>
                          <w:rFonts w:ascii="Arial Narrow" w:hAnsi="Arial Narrow"/>
                          <w:b/>
                        </w:rPr>
                        <w:t>Avalon Care Center Worship Service</w:t>
                      </w:r>
                    </w:p>
                    <w:p w14:paraId="5575594D" w14:textId="77777777" w:rsidR="00325303" w:rsidRPr="004B3248" w:rsidRDefault="00325303" w:rsidP="00870340">
                      <w:pPr>
                        <w:pStyle w:val="Normalnarrow"/>
                      </w:pPr>
                      <w:r>
                        <w:t xml:space="preserve">4pm, </w:t>
                      </w:r>
                      <w:r w:rsidRPr="004B3248">
                        <w:t>2nd &amp; 4th, service for seniors</w:t>
                      </w:r>
                    </w:p>
                    <w:p w14:paraId="11EFCB19" w14:textId="77777777" w:rsidR="00325303" w:rsidRPr="004B3248" w:rsidRDefault="00325303" w:rsidP="00870340">
                      <w:pPr>
                        <w:pStyle w:val="Normalnarrow"/>
                      </w:pPr>
                      <w:r w:rsidRPr="004B3248">
                        <w:t>1310 NW Deane St, Pullman</w:t>
                      </w:r>
                    </w:p>
                    <w:p w14:paraId="374F35AE" w14:textId="77777777" w:rsidR="00325303" w:rsidRDefault="00325303" w:rsidP="00870340">
                      <w:pPr>
                        <w:pStyle w:val="Normalnarrow"/>
                      </w:pPr>
                      <w:r w:rsidRPr="004B3248">
                        <w:t xml:space="preserve">Contact Gordon Brown at </w:t>
                      </w:r>
                      <w:r>
                        <w:t>509-</w:t>
                      </w:r>
                      <w:r w:rsidRPr="004B3248">
                        <w:t xml:space="preserve">334-0452 </w:t>
                      </w:r>
                    </w:p>
                    <w:p w14:paraId="74CB2581" w14:textId="77777777" w:rsidR="00325303" w:rsidRDefault="00325303" w:rsidP="00D35124">
                      <w:pPr>
                        <w:pStyle w:val="Normalnarrow"/>
                      </w:pPr>
                    </w:p>
                    <w:p w14:paraId="306AC924" w14:textId="77777777" w:rsidR="00325303" w:rsidRPr="00CD46F2" w:rsidRDefault="00325303" w:rsidP="00D35124">
                      <w:pPr>
                        <w:pStyle w:val="Normalnarrow"/>
                      </w:pPr>
                    </w:p>
                  </w:txbxContent>
                </v:textbox>
                <w10:wrap type="tight"/>
              </v:shape>
            </w:pict>
          </mc:Fallback>
        </mc:AlternateContent>
      </w:r>
      <w:r w:rsidR="006D6328">
        <w:rPr>
          <w:noProof/>
          <w:kern w:val="16"/>
        </w:rPr>
        <mc:AlternateContent>
          <mc:Choice Requires="wps">
            <w:drawing>
              <wp:anchor distT="0" distB="0" distL="114300" distR="114300" simplePos="0" relativeHeight="251721728" behindDoc="0" locked="0" layoutInCell="1" allowOverlap="1" wp14:anchorId="5DA483E1" wp14:editId="0B643EFC">
                <wp:simplePos x="0" y="0"/>
                <wp:positionH relativeFrom="column">
                  <wp:posOffset>3561715</wp:posOffset>
                </wp:positionH>
                <wp:positionV relativeFrom="paragraph">
                  <wp:posOffset>949325</wp:posOffset>
                </wp:positionV>
                <wp:extent cx="1779270" cy="2494280"/>
                <wp:effectExtent l="0" t="0" r="24130" b="20320"/>
                <wp:wrapTight wrapText="bothSides">
                  <wp:wrapPolygon edited="0">
                    <wp:start x="0" y="0"/>
                    <wp:lineTo x="0" y="21556"/>
                    <wp:lineTo x="21585" y="21556"/>
                    <wp:lineTo x="21585" y="0"/>
                    <wp:lineTo x="0" y="0"/>
                  </wp:wrapPolygon>
                </wp:wrapTight>
                <wp:docPr id="63"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9270" cy="2494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DA92BC" w14:textId="77777777" w:rsidR="00325303" w:rsidRPr="00196C1D" w:rsidRDefault="00325303" w:rsidP="00E45823">
                            <w:pPr>
                              <w:pStyle w:val="HeadingNarrowCol"/>
                              <w:spacing w:before="0"/>
                            </w:pPr>
                            <w:r>
                              <w:t xml:space="preserve">sunday classes – 9am </w:t>
                            </w:r>
                          </w:p>
                          <w:p w14:paraId="463C3A3F" w14:textId="77777777" w:rsidR="00325303" w:rsidRDefault="00325303" w:rsidP="00E45823">
                            <w:pPr>
                              <w:pStyle w:val="HeadingNarrowCol"/>
                              <w:spacing w:before="0" w:after="0"/>
                              <w:rPr>
                                <w:rFonts w:ascii="Arial Narrow" w:hAnsi="Arial Narrow"/>
                                <w:caps w:val="0"/>
                              </w:rPr>
                            </w:pPr>
                            <w:r>
                              <w:rPr>
                                <w:rFonts w:ascii="Arial Narrow" w:hAnsi="Arial Narrow"/>
                                <w:caps w:val="0"/>
                              </w:rPr>
                              <w:t>Adult &amp; Youth Classes:</w:t>
                            </w:r>
                          </w:p>
                          <w:p w14:paraId="0F9357C9" w14:textId="77777777" w:rsidR="00325303" w:rsidRPr="00E4582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#100: </w:t>
                            </w:r>
                            <w:r w:rsidRPr="00AB613C">
                              <w:rPr>
                                <w:rFonts w:ascii="Arial Narrow" w:hAnsi="Arial Narrow" w:cs="Arial"/>
                                <w:spacing w:val="0"/>
                                <w:szCs w:val="17"/>
                              </w:rPr>
                              <w:t>Women’</w:t>
                            </w:r>
                            <w:r>
                              <w:rPr>
                                <w:rFonts w:ascii="Arial Narrow" w:hAnsi="Arial Narrow" w:cs="Arial"/>
                                <w:spacing w:val="0"/>
                                <w:szCs w:val="17"/>
                              </w:rPr>
                              <w:t xml:space="preserve">s Class: </w:t>
                            </w:r>
                            <w:r>
                              <w:rPr>
                                <w:rFonts w:ascii="Arial Narrow" w:hAnsi="Arial Narrow" w:cs="Arial"/>
                                <w:i/>
                                <w:spacing w:val="0"/>
                                <w:szCs w:val="17"/>
                              </w:rPr>
                              <w:t>Romans</w:t>
                            </w:r>
                          </w:p>
                          <w:p w14:paraId="229B65C8" w14:textId="77777777" w:rsidR="00325303" w:rsidRPr="00E4582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#108: Adult Class: </w:t>
                            </w:r>
                            <w:r>
                              <w:rPr>
                                <w:rFonts w:ascii="Arial Narrow" w:hAnsi="Arial Narrow" w:cs="Arial"/>
                                <w:i/>
                                <w:spacing w:val="0"/>
                                <w:szCs w:val="17"/>
                              </w:rPr>
                              <w:t>Growing Families</w:t>
                            </w:r>
                          </w:p>
                          <w:p w14:paraId="3E9C6021" w14:textId="77777777" w:rsidR="00325303" w:rsidRPr="00E4582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#109: Men’s Class: </w:t>
                            </w:r>
                            <w:r w:rsidRPr="00E45823">
                              <w:rPr>
                                <w:rFonts w:ascii="Arial Narrow" w:hAnsi="Arial Narrow" w:cs="Arial"/>
                                <w:i/>
                                <w:spacing w:val="0"/>
                                <w:szCs w:val="17"/>
                              </w:rPr>
                              <w:t>1</w:t>
                            </w:r>
                            <w:r w:rsidRPr="00E45823">
                              <w:rPr>
                                <w:rFonts w:ascii="Arial Narrow" w:hAnsi="Arial Narrow" w:cs="Arial"/>
                                <w:i/>
                                <w:spacing w:val="0"/>
                                <w:szCs w:val="17"/>
                                <w:vertAlign w:val="superscript"/>
                              </w:rPr>
                              <w:t>st</w:t>
                            </w:r>
                            <w:r w:rsidRPr="00E45823">
                              <w:rPr>
                                <w:rFonts w:ascii="Arial Narrow" w:hAnsi="Arial Narrow" w:cs="Arial"/>
                                <w:i/>
                                <w:spacing w:val="0"/>
                                <w:szCs w:val="17"/>
                              </w:rPr>
                              <w:t>, 2</w:t>
                            </w:r>
                            <w:r w:rsidRPr="00E45823">
                              <w:rPr>
                                <w:rFonts w:ascii="Arial Narrow" w:hAnsi="Arial Narrow" w:cs="Arial"/>
                                <w:i/>
                                <w:spacing w:val="0"/>
                                <w:szCs w:val="17"/>
                                <w:vertAlign w:val="superscript"/>
                              </w:rPr>
                              <w:t>nd</w:t>
                            </w:r>
                            <w:r>
                              <w:rPr>
                                <w:rFonts w:ascii="Arial Narrow" w:hAnsi="Arial Narrow" w:cs="Arial"/>
                                <w:i/>
                                <w:spacing w:val="0"/>
                                <w:szCs w:val="17"/>
                              </w:rPr>
                              <w:t>,</w:t>
                            </w:r>
                            <w:r w:rsidRPr="00E45823">
                              <w:rPr>
                                <w:rFonts w:ascii="Arial Narrow" w:hAnsi="Arial Narrow" w:cs="Arial"/>
                                <w:i/>
                                <w:spacing w:val="0"/>
                                <w:szCs w:val="17"/>
                              </w:rPr>
                              <w:t xml:space="preserve"> 3</w:t>
                            </w:r>
                            <w:r w:rsidRPr="00E45823">
                              <w:rPr>
                                <w:rFonts w:ascii="Arial Narrow" w:hAnsi="Arial Narrow" w:cs="Arial"/>
                                <w:i/>
                                <w:spacing w:val="0"/>
                                <w:szCs w:val="17"/>
                                <w:vertAlign w:val="superscript"/>
                              </w:rPr>
                              <w:t>rd</w:t>
                            </w:r>
                            <w:r w:rsidRPr="00E45823">
                              <w:rPr>
                                <w:rFonts w:ascii="Arial Narrow" w:hAnsi="Arial Narrow" w:cs="Arial"/>
                                <w:i/>
                                <w:spacing w:val="0"/>
                                <w:szCs w:val="17"/>
                              </w:rPr>
                              <w:t xml:space="preserve"> John &amp; Jude</w:t>
                            </w:r>
                          </w:p>
                          <w:p w14:paraId="1020ADDB" w14:textId="77777777" w:rsidR="00325303" w:rsidRPr="00AB613C"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#110: Jr. High Class</w:t>
                            </w:r>
                          </w:p>
                          <w:p w14:paraId="50BA5232" w14:textId="77777777" w:rsidR="0032530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#111: Sr. High Class</w:t>
                            </w:r>
                          </w:p>
                          <w:p w14:paraId="16F02561" w14:textId="77777777" w:rsidR="00325303" w:rsidRPr="00AB613C"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#114: Adult Class: </w:t>
                            </w:r>
                            <w:r>
                              <w:rPr>
                                <w:rFonts w:ascii="Arial Narrow" w:hAnsi="Arial Narrow" w:cs="Arial"/>
                                <w:i/>
                                <w:spacing w:val="0"/>
                                <w:szCs w:val="17"/>
                              </w:rPr>
                              <w:t>Let’s Meet Class</w:t>
                            </w:r>
                          </w:p>
                          <w:p w14:paraId="15D6AC38" w14:textId="77777777" w:rsidR="00325303" w:rsidRPr="00295D35"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#120: College Women: </w:t>
                            </w:r>
                            <w:r>
                              <w:rPr>
                                <w:rFonts w:ascii="Arial Narrow" w:hAnsi="Arial Narrow" w:cs="Arial"/>
                                <w:i/>
                                <w:spacing w:val="0"/>
                                <w:szCs w:val="17"/>
                              </w:rPr>
                              <w:t>Apologetics</w:t>
                            </w:r>
                          </w:p>
                          <w:p w14:paraId="679999BD" w14:textId="77777777" w:rsidR="00325303" w:rsidRPr="00AB613C"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#120: Women’s Class: </w:t>
                            </w:r>
                            <w:r w:rsidRPr="00295D35">
                              <w:rPr>
                                <w:rFonts w:ascii="Arial Narrow" w:hAnsi="Arial Narrow" w:cs="Arial"/>
                                <w:i/>
                                <w:spacing w:val="0"/>
                                <w:szCs w:val="17"/>
                              </w:rPr>
                              <w:t>Gospel Identity</w:t>
                            </w:r>
                          </w:p>
                          <w:p w14:paraId="0AABC6BF" w14:textId="77777777" w:rsidR="0032530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#120: Adult Class: </w:t>
                            </w:r>
                            <w:r w:rsidRPr="00295D35">
                              <w:rPr>
                                <w:rFonts w:ascii="Arial Narrow" w:hAnsi="Arial Narrow" w:cs="Arial"/>
                                <w:i/>
                                <w:spacing w:val="0"/>
                                <w:szCs w:val="17"/>
                              </w:rPr>
                              <w:t>Connecting with God</w:t>
                            </w:r>
                          </w:p>
                          <w:p w14:paraId="7AF4541E" w14:textId="77777777" w:rsidR="0032530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#120: Adult class: </w:t>
                            </w:r>
                            <w:r>
                              <w:rPr>
                                <w:rFonts w:ascii="Arial Narrow" w:hAnsi="Arial Narrow" w:cs="Arial"/>
                                <w:i/>
                                <w:spacing w:val="0"/>
                                <w:szCs w:val="17"/>
                              </w:rPr>
                              <w:t>2</w:t>
                            </w:r>
                            <w:r w:rsidRPr="00295D35">
                              <w:rPr>
                                <w:rFonts w:ascii="Arial Narrow" w:hAnsi="Arial Narrow" w:cs="Arial"/>
                                <w:i/>
                                <w:spacing w:val="0"/>
                                <w:szCs w:val="17"/>
                                <w:vertAlign w:val="superscript"/>
                              </w:rPr>
                              <w:t>nd</w:t>
                            </w:r>
                            <w:r>
                              <w:rPr>
                                <w:rFonts w:ascii="Arial Narrow" w:hAnsi="Arial Narrow" w:cs="Arial"/>
                                <w:i/>
                                <w:spacing w:val="0"/>
                                <w:szCs w:val="17"/>
                              </w:rPr>
                              <w:t xml:space="preserve"> Corinthians</w:t>
                            </w:r>
                          </w:p>
                          <w:p w14:paraId="0A4BEEB9" w14:textId="77777777" w:rsidR="00325303" w:rsidRPr="00A12F80" w:rsidRDefault="00325303" w:rsidP="00E45823">
                            <w:pPr>
                              <w:widowControl w:val="0"/>
                              <w:tabs>
                                <w:tab w:val="left" w:pos="220"/>
                                <w:tab w:val="left" w:pos="720"/>
                              </w:tabs>
                              <w:autoSpaceDE w:val="0"/>
                              <w:autoSpaceDN w:val="0"/>
                              <w:adjustRightInd w:val="0"/>
                              <w:spacing w:after="0" w:line="240" w:lineRule="auto"/>
                              <w:ind w:left="720"/>
                              <w:rPr>
                                <w:rFonts w:ascii="Arial Narrow" w:hAnsi="Arial Narrow" w:cs="Arial"/>
                                <w:spacing w:val="0"/>
                                <w:szCs w:val="17"/>
                              </w:rPr>
                            </w:pPr>
                          </w:p>
                          <w:p w14:paraId="1E11F15F" w14:textId="77777777" w:rsidR="00325303" w:rsidRPr="00A12F80" w:rsidRDefault="00325303" w:rsidP="00295D35">
                            <w:pPr>
                              <w:pStyle w:val="HeadingNarrowCol"/>
                              <w:pBdr>
                                <w:top w:val="none" w:sz="0" w:space="0" w:color="auto"/>
                              </w:pBdr>
                              <w:spacing w:before="0" w:after="0"/>
                              <w:rPr>
                                <w:rFonts w:ascii="Arial Narrow" w:hAnsi="Arial Narrow"/>
                                <w:caps w:val="0"/>
                                <w:szCs w:val="17"/>
                              </w:rPr>
                            </w:pPr>
                            <w:r w:rsidRPr="00AB613C">
                              <w:rPr>
                                <w:rFonts w:ascii="Arial Narrow" w:hAnsi="Arial Narrow"/>
                                <w:caps w:val="0"/>
                                <w:szCs w:val="17"/>
                              </w:rPr>
                              <w:t xml:space="preserve">Children’s Classes: </w:t>
                            </w:r>
                          </w:p>
                          <w:p w14:paraId="31658BE6" w14:textId="77777777" w:rsidR="00325303" w:rsidRPr="00A12F80" w:rsidRDefault="00325303" w:rsidP="00295D35">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szCs w:val="17"/>
                              </w:rPr>
                              <w:t xml:space="preserve">#117: 0 - 36 </w:t>
                            </w:r>
                            <w:proofErr w:type="gramStart"/>
                            <w:r w:rsidRPr="00A12F80">
                              <w:rPr>
                                <w:rFonts w:ascii="Arial Narrow" w:hAnsi="Arial Narrow"/>
                                <w:b w:val="0"/>
                                <w:caps w:val="0"/>
                                <w:szCs w:val="17"/>
                              </w:rPr>
                              <w:t>mo</w:t>
                            </w:r>
                            <w:proofErr w:type="gramEnd"/>
                            <w:r w:rsidRPr="00A12F80">
                              <w:rPr>
                                <w:rFonts w:ascii="Arial Narrow" w:hAnsi="Arial Narrow"/>
                                <w:b w:val="0"/>
                                <w:caps w:val="0"/>
                                <w:szCs w:val="17"/>
                              </w:rPr>
                              <w:t>.</w:t>
                            </w:r>
                          </w:p>
                          <w:p w14:paraId="1FB4CDD9" w14:textId="77777777" w:rsidR="00325303" w:rsidRPr="00A12F80" w:rsidRDefault="00325303" w:rsidP="00295D35">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caps w:val="0"/>
                                <w:szCs w:val="17"/>
                              </w:rPr>
                              <w:t>#115: 3</w:t>
                            </w:r>
                            <w:r>
                              <w:rPr>
                                <w:rFonts w:ascii="Arial Narrow" w:hAnsi="Arial Narrow"/>
                                <w:b w:val="0"/>
                                <w:caps w:val="0"/>
                                <w:szCs w:val="17"/>
                              </w:rPr>
                              <w:t xml:space="preserve">-4 </w:t>
                            </w:r>
                            <w:proofErr w:type="spellStart"/>
                            <w:r>
                              <w:rPr>
                                <w:rFonts w:ascii="Arial Narrow" w:hAnsi="Arial Narrow"/>
                                <w:b w:val="0"/>
                                <w:caps w:val="0"/>
                                <w:szCs w:val="17"/>
                              </w:rPr>
                              <w:t>yrs</w:t>
                            </w:r>
                            <w:proofErr w:type="spellEnd"/>
                          </w:p>
                          <w:p w14:paraId="7649C8C2" w14:textId="77777777" w:rsidR="00325303" w:rsidRPr="00A12F80" w:rsidRDefault="00325303" w:rsidP="00295D35">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#112: K – 2</w:t>
                            </w:r>
                            <w:r w:rsidRPr="006C3065">
                              <w:rPr>
                                <w:rFonts w:ascii="Arial Narrow" w:hAnsi="Arial Narrow"/>
                                <w:b w:val="0"/>
                                <w:caps w:val="0"/>
                                <w:szCs w:val="17"/>
                                <w:vertAlign w:val="superscript"/>
                              </w:rPr>
                              <w:t>nd</w:t>
                            </w:r>
                            <w:r w:rsidRPr="00A12F80">
                              <w:rPr>
                                <w:rFonts w:ascii="Arial Narrow" w:hAnsi="Arial Narrow"/>
                                <w:b w:val="0"/>
                                <w:caps w:val="0"/>
                                <w:szCs w:val="17"/>
                              </w:rPr>
                              <w:t xml:space="preserve"> grade </w:t>
                            </w:r>
                          </w:p>
                          <w:p w14:paraId="07A7ACE5" w14:textId="77777777" w:rsidR="00325303" w:rsidRPr="00A12F80" w:rsidRDefault="00325303" w:rsidP="006C0D77">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#113: 3rd – 5</w:t>
                            </w:r>
                            <w:r w:rsidRPr="006C3065">
                              <w:rPr>
                                <w:rFonts w:ascii="Arial Narrow" w:hAnsi="Arial Narrow"/>
                                <w:b w:val="0"/>
                                <w:caps w:val="0"/>
                                <w:szCs w:val="17"/>
                                <w:vertAlign w:val="superscript"/>
                              </w:rPr>
                              <w:t>th</w:t>
                            </w:r>
                            <w:r w:rsidRPr="00A12F80">
                              <w:rPr>
                                <w:rFonts w:ascii="Arial Narrow" w:hAnsi="Arial Narrow"/>
                                <w:b w:val="0"/>
                                <w:caps w:val="0"/>
                                <w:szCs w:val="17"/>
                              </w:rPr>
                              <w:t xml:space="preserve"> grade</w:t>
                            </w:r>
                          </w:p>
                          <w:p w14:paraId="46A08EC1" w14:textId="77777777" w:rsidR="00325303" w:rsidRPr="00A12F80" w:rsidRDefault="00325303" w:rsidP="00E45823">
                            <w:pPr>
                              <w:pStyle w:val="HeadingNarrowCol"/>
                              <w:pBdr>
                                <w:top w:val="none" w:sz="0" w:space="0" w:color="auto"/>
                              </w:pBdr>
                              <w:spacing w:before="0"/>
                              <w:rPr>
                                <w:rFonts w:ascii="Arial Narrow" w:hAnsi="Arial Narrow"/>
                                <w:i/>
                                <w:caps w:val="0"/>
                                <w:szCs w:val="17"/>
                              </w:rPr>
                            </w:pPr>
                          </w:p>
                          <w:p w14:paraId="1891597B" w14:textId="77777777" w:rsidR="00325303" w:rsidRPr="00A12F80" w:rsidRDefault="00325303" w:rsidP="00E45823">
                            <w:pPr>
                              <w:pStyle w:val="HeadingNarrowCol"/>
                              <w:pBdr>
                                <w:top w:val="none" w:sz="0" w:space="0" w:color="auto"/>
                              </w:pBdr>
                              <w:spacing w:before="0" w:after="0"/>
                              <w:rPr>
                                <w:rFonts w:ascii="Arial Narrow" w:hAnsi="Arial Narrow"/>
                                <w:b w:val="0"/>
                                <w:caps w:val="0"/>
                                <w:szCs w:val="17"/>
                              </w:rPr>
                            </w:pPr>
                          </w:p>
                          <w:p w14:paraId="1B229595" w14:textId="77777777" w:rsidR="00325303" w:rsidRPr="00A12F80" w:rsidRDefault="00325303" w:rsidP="00E45823">
                            <w:pPr>
                              <w:pStyle w:val="HeadingNarrowCol"/>
                              <w:pBdr>
                                <w:top w:val="none" w:sz="0" w:space="0" w:color="auto"/>
                              </w:pBdr>
                              <w:rPr>
                                <w:rFonts w:ascii="Arial Narrow" w:hAnsi="Arial Narrow"/>
                                <w:b w:val="0"/>
                                <w:caps w:val="0"/>
                                <w:szCs w:val="17"/>
                              </w:rPr>
                            </w:pPr>
                          </w:p>
                          <w:p w14:paraId="18D13D10" w14:textId="77777777" w:rsidR="00325303" w:rsidRPr="00A12F80" w:rsidRDefault="00325303" w:rsidP="00E45823">
                            <w:pPr>
                              <w:pStyle w:val="HeadingNarrowCol"/>
                              <w:pBdr>
                                <w:top w:val="none" w:sz="0" w:space="0" w:color="auto"/>
                              </w:pBdr>
                              <w:rPr>
                                <w:rFonts w:ascii="Arial Narrow" w:hAnsi="Arial Narrow"/>
                                <w:szCs w:val="17"/>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2" o:spid="_x0000_s1032" type="#_x0000_t202" style="position:absolute;margin-left:280.45pt;margin-top:74.75pt;width:140.1pt;height:196.4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swDdLMCAACzBQAADgAAAGRycy9lMm9Eb2MueG1srFTJbtswEL0X6D8QvCtaItuSEDlIbKsokC5A&#10;0g+gRcoiKpEqSVtKg/57h5RlZ7kUbXUgRpzhm+3NXF0PbYMOTGkuRY7DiwAjJkpJudjl+NtD4SUY&#10;aUMEJY0ULMePTOPr5ft3V32XsUjWsqFMIQAROuu7HNfGdJnv67JmLdEXsmMClJVULTHwq3Y+VaQH&#10;9LbxoyCY+71UtFOyZFrD7XpU4qXDrypWmi9VpZlBTY4hNuNO5c6tPf3lFcl2inQ1L49hkL+IoiVc&#10;gNMT1JoYgvaKv4FqeamklpW5KGXry6riJXM5QDZh8Cqb+5p0zOUCxdHdqUz6/8GWnw9fFeI0x/NL&#10;jARpoUcPbDDoVg7oMrL16Tudgdl9B4ZmgHvos8tVd3ey/K6RkKuaiB27UUr2NSMU4gvtS//Z0xFH&#10;W5Bt/0lS8EP2RjqgoVKtLR6UAwE69Onx1BsbS2ldLhZptABVCbooTuMocd3zSTY975Q2H5hskRVy&#10;rKD5Dp4c7rSx4ZBsMrHehCx40zgCNOLFBRiON+AcnlqdDcP18ykN0k2ySWIvjuYbLw4o9W6KVezN&#10;i3AxW1+uV6t1+Mv6DeOs5pQyYd1M3ArjP+vdkeUjK07s0rLh1MLZkLTabVeNQgcC3C7c54oOmrOZ&#10;/zIMVwTI5VVKYRQHt1HqFfNk4cVVPPPSRZB4QZjepvMAir0uXqZ0xwX795RQn+N0Fs1GNp2DfpVb&#10;4L63uZGs5Qa2R8PbHCcnI5JZDm4Eda01hDej/KwUNvxzKaDdU6MdYy1JR7qaYTuMwzENwlbSR6Cw&#10;kkAwICNsPhBqqX5i1MMWybH+sSeKYdR8FDAGduVMgpqE7SQQUcLTHBuMRnFlxtW07xTf1YA8DpqQ&#10;NzAqFXcktjM1RnEcMNgMLpfjFrOr5/m/szrv2uVvAAAA//8DAFBLAwQUAAYACAAAACEACFkV9OAA&#10;AAALAQAADwAAAGRycy9kb3ducmV2LnhtbEyPwU7DMBBE70j9B2srcaNOSho1IU5VITghIdJw4OjE&#10;bmI1XofYbcPfs5zKcfVGM2+L3WwHdtGTNw4FxKsImMbWKYOdgM/69WELzAeJSg4OtYAf7WFXLu4K&#10;mSt3xUpfDqFjVII+lwL6EMacc9/22kq/cqNGYkc3WRnonDquJnmlcjvwdRSl3EqDtNDLUT/3uj0d&#10;zlbA/gurF/P93nxUx8rUdRbhW3oS4n4575+ABT2HWxj+9EkdSnJq3BmVZ4OATRplFCWQZBtglNgm&#10;cQysIZSsH4GXBf//Q/kLAAD//wMAUEsBAi0AFAAGAAgAAAAhAOSZw8D7AAAA4QEAABMAAAAAAAAA&#10;AAAAAAAAAAAAAFtDb250ZW50X1R5cGVzXS54bWxQSwECLQAUAAYACAAAACEAI7Jq4dcAAACUAQAA&#10;CwAAAAAAAAAAAAAAAAAsAQAAX3JlbHMvLnJlbHNQSwECLQAUAAYACAAAACEAgswDdLMCAACzBQAA&#10;DgAAAAAAAAAAAAAAAAAsAgAAZHJzL2Uyb0RvYy54bWxQSwECLQAUAAYACAAAACEACFkV9OAAAAAL&#10;AQAADwAAAAAAAAAAAAAAAAALBQAAZHJzL2Rvd25yZXYueG1sUEsFBgAAAAAEAAQA8wAAABgGAAAA&#10;AA==&#10;" filled="f" stroked="f">
                <v:textbox inset="0,0,0,0">
                  <w:txbxContent>
                    <w:p w14:paraId="72DA92BC" w14:textId="77777777" w:rsidR="00325303" w:rsidRPr="00196C1D" w:rsidRDefault="00325303" w:rsidP="00E45823">
                      <w:pPr>
                        <w:pStyle w:val="HeadingNarrowCol"/>
                        <w:spacing w:before="0"/>
                      </w:pPr>
                      <w:r>
                        <w:t xml:space="preserve">sunday classes – 9am </w:t>
                      </w:r>
                    </w:p>
                    <w:p w14:paraId="463C3A3F" w14:textId="77777777" w:rsidR="00325303" w:rsidRDefault="00325303" w:rsidP="00E45823">
                      <w:pPr>
                        <w:pStyle w:val="HeadingNarrowCol"/>
                        <w:spacing w:before="0" w:after="0"/>
                        <w:rPr>
                          <w:rFonts w:ascii="Arial Narrow" w:hAnsi="Arial Narrow"/>
                          <w:caps w:val="0"/>
                        </w:rPr>
                      </w:pPr>
                      <w:r>
                        <w:rPr>
                          <w:rFonts w:ascii="Arial Narrow" w:hAnsi="Arial Narrow"/>
                          <w:caps w:val="0"/>
                        </w:rPr>
                        <w:t>Adult &amp; Youth Classes:</w:t>
                      </w:r>
                    </w:p>
                    <w:p w14:paraId="0F9357C9" w14:textId="77777777" w:rsidR="00325303" w:rsidRPr="00E4582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#100: </w:t>
                      </w:r>
                      <w:r w:rsidRPr="00AB613C">
                        <w:rPr>
                          <w:rFonts w:ascii="Arial Narrow" w:hAnsi="Arial Narrow" w:cs="Arial"/>
                          <w:spacing w:val="0"/>
                          <w:szCs w:val="17"/>
                        </w:rPr>
                        <w:t>Women’</w:t>
                      </w:r>
                      <w:r>
                        <w:rPr>
                          <w:rFonts w:ascii="Arial Narrow" w:hAnsi="Arial Narrow" w:cs="Arial"/>
                          <w:spacing w:val="0"/>
                          <w:szCs w:val="17"/>
                        </w:rPr>
                        <w:t xml:space="preserve">s Class: </w:t>
                      </w:r>
                      <w:r>
                        <w:rPr>
                          <w:rFonts w:ascii="Arial Narrow" w:hAnsi="Arial Narrow" w:cs="Arial"/>
                          <w:i/>
                          <w:spacing w:val="0"/>
                          <w:szCs w:val="17"/>
                        </w:rPr>
                        <w:t>Romans</w:t>
                      </w:r>
                    </w:p>
                    <w:p w14:paraId="229B65C8" w14:textId="77777777" w:rsidR="00325303" w:rsidRPr="00E4582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#108: Adult Class: </w:t>
                      </w:r>
                      <w:r>
                        <w:rPr>
                          <w:rFonts w:ascii="Arial Narrow" w:hAnsi="Arial Narrow" w:cs="Arial"/>
                          <w:i/>
                          <w:spacing w:val="0"/>
                          <w:szCs w:val="17"/>
                        </w:rPr>
                        <w:t>Growing Families</w:t>
                      </w:r>
                    </w:p>
                    <w:p w14:paraId="3E9C6021" w14:textId="77777777" w:rsidR="00325303" w:rsidRPr="00E4582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#109: Men’s Class: </w:t>
                      </w:r>
                      <w:r w:rsidRPr="00E45823">
                        <w:rPr>
                          <w:rFonts w:ascii="Arial Narrow" w:hAnsi="Arial Narrow" w:cs="Arial"/>
                          <w:i/>
                          <w:spacing w:val="0"/>
                          <w:szCs w:val="17"/>
                        </w:rPr>
                        <w:t>1</w:t>
                      </w:r>
                      <w:r w:rsidRPr="00E45823">
                        <w:rPr>
                          <w:rFonts w:ascii="Arial Narrow" w:hAnsi="Arial Narrow" w:cs="Arial"/>
                          <w:i/>
                          <w:spacing w:val="0"/>
                          <w:szCs w:val="17"/>
                          <w:vertAlign w:val="superscript"/>
                        </w:rPr>
                        <w:t>st</w:t>
                      </w:r>
                      <w:r w:rsidRPr="00E45823">
                        <w:rPr>
                          <w:rFonts w:ascii="Arial Narrow" w:hAnsi="Arial Narrow" w:cs="Arial"/>
                          <w:i/>
                          <w:spacing w:val="0"/>
                          <w:szCs w:val="17"/>
                        </w:rPr>
                        <w:t>, 2</w:t>
                      </w:r>
                      <w:r w:rsidRPr="00E45823">
                        <w:rPr>
                          <w:rFonts w:ascii="Arial Narrow" w:hAnsi="Arial Narrow" w:cs="Arial"/>
                          <w:i/>
                          <w:spacing w:val="0"/>
                          <w:szCs w:val="17"/>
                          <w:vertAlign w:val="superscript"/>
                        </w:rPr>
                        <w:t>nd</w:t>
                      </w:r>
                      <w:r>
                        <w:rPr>
                          <w:rFonts w:ascii="Arial Narrow" w:hAnsi="Arial Narrow" w:cs="Arial"/>
                          <w:i/>
                          <w:spacing w:val="0"/>
                          <w:szCs w:val="17"/>
                        </w:rPr>
                        <w:t>,</w:t>
                      </w:r>
                      <w:r w:rsidRPr="00E45823">
                        <w:rPr>
                          <w:rFonts w:ascii="Arial Narrow" w:hAnsi="Arial Narrow" w:cs="Arial"/>
                          <w:i/>
                          <w:spacing w:val="0"/>
                          <w:szCs w:val="17"/>
                        </w:rPr>
                        <w:t xml:space="preserve"> 3</w:t>
                      </w:r>
                      <w:r w:rsidRPr="00E45823">
                        <w:rPr>
                          <w:rFonts w:ascii="Arial Narrow" w:hAnsi="Arial Narrow" w:cs="Arial"/>
                          <w:i/>
                          <w:spacing w:val="0"/>
                          <w:szCs w:val="17"/>
                          <w:vertAlign w:val="superscript"/>
                        </w:rPr>
                        <w:t>rd</w:t>
                      </w:r>
                      <w:r w:rsidRPr="00E45823">
                        <w:rPr>
                          <w:rFonts w:ascii="Arial Narrow" w:hAnsi="Arial Narrow" w:cs="Arial"/>
                          <w:i/>
                          <w:spacing w:val="0"/>
                          <w:szCs w:val="17"/>
                        </w:rPr>
                        <w:t xml:space="preserve"> John &amp; Jude</w:t>
                      </w:r>
                    </w:p>
                    <w:p w14:paraId="1020ADDB" w14:textId="77777777" w:rsidR="00325303" w:rsidRPr="00AB613C"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#110: Jr. High Class</w:t>
                      </w:r>
                    </w:p>
                    <w:p w14:paraId="50BA5232" w14:textId="77777777" w:rsidR="0032530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#111: Sr. High Class</w:t>
                      </w:r>
                    </w:p>
                    <w:p w14:paraId="16F02561" w14:textId="77777777" w:rsidR="00325303" w:rsidRPr="00AB613C"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#114: Adult Class: </w:t>
                      </w:r>
                      <w:r>
                        <w:rPr>
                          <w:rFonts w:ascii="Arial Narrow" w:hAnsi="Arial Narrow" w:cs="Arial"/>
                          <w:i/>
                          <w:spacing w:val="0"/>
                          <w:szCs w:val="17"/>
                        </w:rPr>
                        <w:t>Let’s Meet Class</w:t>
                      </w:r>
                    </w:p>
                    <w:p w14:paraId="15D6AC38" w14:textId="77777777" w:rsidR="00325303" w:rsidRPr="00295D35"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#120: College Women: </w:t>
                      </w:r>
                      <w:r>
                        <w:rPr>
                          <w:rFonts w:ascii="Arial Narrow" w:hAnsi="Arial Narrow" w:cs="Arial"/>
                          <w:i/>
                          <w:spacing w:val="0"/>
                          <w:szCs w:val="17"/>
                        </w:rPr>
                        <w:t>Apologetics</w:t>
                      </w:r>
                    </w:p>
                    <w:p w14:paraId="679999BD" w14:textId="77777777" w:rsidR="00325303" w:rsidRPr="00AB613C"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#120: Women’s Class: </w:t>
                      </w:r>
                      <w:r w:rsidRPr="00295D35">
                        <w:rPr>
                          <w:rFonts w:ascii="Arial Narrow" w:hAnsi="Arial Narrow" w:cs="Arial"/>
                          <w:i/>
                          <w:spacing w:val="0"/>
                          <w:szCs w:val="17"/>
                        </w:rPr>
                        <w:t>Gospel Identity</w:t>
                      </w:r>
                    </w:p>
                    <w:p w14:paraId="0AABC6BF" w14:textId="77777777" w:rsidR="0032530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i/>
                          <w:spacing w:val="0"/>
                          <w:szCs w:val="17"/>
                        </w:rPr>
                      </w:pPr>
                      <w:r>
                        <w:rPr>
                          <w:rFonts w:ascii="Arial Narrow" w:hAnsi="Arial Narrow" w:cs="Arial"/>
                          <w:spacing w:val="0"/>
                          <w:szCs w:val="17"/>
                        </w:rPr>
                        <w:t xml:space="preserve">#120: Adult Class: </w:t>
                      </w:r>
                      <w:r w:rsidRPr="00295D35">
                        <w:rPr>
                          <w:rFonts w:ascii="Arial Narrow" w:hAnsi="Arial Narrow" w:cs="Arial"/>
                          <w:i/>
                          <w:spacing w:val="0"/>
                          <w:szCs w:val="17"/>
                        </w:rPr>
                        <w:t>Connecting with God</w:t>
                      </w:r>
                    </w:p>
                    <w:p w14:paraId="7AF4541E" w14:textId="77777777" w:rsidR="00325303" w:rsidRDefault="00325303" w:rsidP="00E45823">
                      <w:pPr>
                        <w:widowControl w:val="0"/>
                        <w:tabs>
                          <w:tab w:val="left" w:pos="220"/>
                          <w:tab w:val="left" w:pos="720"/>
                        </w:tabs>
                        <w:autoSpaceDE w:val="0"/>
                        <w:autoSpaceDN w:val="0"/>
                        <w:adjustRightInd w:val="0"/>
                        <w:spacing w:after="0" w:line="240" w:lineRule="auto"/>
                        <w:rPr>
                          <w:rFonts w:ascii="Arial Narrow" w:hAnsi="Arial Narrow" w:cs="Arial"/>
                          <w:spacing w:val="0"/>
                          <w:szCs w:val="17"/>
                        </w:rPr>
                      </w:pPr>
                      <w:r>
                        <w:rPr>
                          <w:rFonts w:ascii="Arial Narrow" w:hAnsi="Arial Narrow" w:cs="Arial"/>
                          <w:spacing w:val="0"/>
                          <w:szCs w:val="17"/>
                        </w:rPr>
                        <w:t xml:space="preserve">#120: Adult class: </w:t>
                      </w:r>
                      <w:r>
                        <w:rPr>
                          <w:rFonts w:ascii="Arial Narrow" w:hAnsi="Arial Narrow" w:cs="Arial"/>
                          <w:i/>
                          <w:spacing w:val="0"/>
                          <w:szCs w:val="17"/>
                        </w:rPr>
                        <w:t>2</w:t>
                      </w:r>
                      <w:r w:rsidRPr="00295D35">
                        <w:rPr>
                          <w:rFonts w:ascii="Arial Narrow" w:hAnsi="Arial Narrow" w:cs="Arial"/>
                          <w:i/>
                          <w:spacing w:val="0"/>
                          <w:szCs w:val="17"/>
                          <w:vertAlign w:val="superscript"/>
                        </w:rPr>
                        <w:t>nd</w:t>
                      </w:r>
                      <w:r>
                        <w:rPr>
                          <w:rFonts w:ascii="Arial Narrow" w:hAnsi="Arial Narrow" w:cs="Arial"/>
                          <w:i/>
                          <w:spacing w:val="0"/>
                          <w:szCs w:val="17"/>
                        </w:rPr>
                        <w:t xml:space="preserve"> Corinthians</w:t>
                      </w:r>
                    </w:p>
                    <w:p w14:paraId="0A4BEEB9" w14:textId="77777777" w:rsidR="00325303" w:rsidRPr="00A12F80" w:rsidRDefault="00325303" w:rsidP="00E45823">
                      <w:pPr>
                        <w:widowControl w:val="0"/>
                        <w:tabs>
                          <w:tab w:val="left" w:pos="220"/>
                          <w:tab w:val="left" w:pos="720"/>
                        </w:tabs>
                        <w:autoSpaceDE w:val="0"/>
                        <w:autoSpaceDN w:val="0"/>
                        <w:adjustRightInd w:val="0"/>
                        <w:spacing w:after="0" w:line="240" w:lineRule="auto"/>
                        <w:ind w:left="720"/>
                        <w:rPr>
                          <w:rFonts w:ascii="Arial Narrow" w:hAnsi="Arial Narrow" w:cs="Arial"/>
                          <w:spacing w:val="0"/>
                          <w:szCs w:val="17"/>
                        </w:rPr>
                      </w:pPr>
                    </w:p>
                    <w:p w14:paraId="1E11F15F" w14:textId="77777777" w:rsidR="00325303" w:rsidRPr="00A12F80" w:rsidRDefault="00325303" w:rsidP="00295D35">
                      <w:pPr>
                        <w:pStyle w:val="HeadingNarrowCol"/>
                        <w:pBdr>
                          <w:top w:val="none" w:sz="0" w:space="0" w:color="auto"/>
                        </w:pBdr>
                        <w:spacing w:before="0" w:after="0"/>
                        <w:rPr>
                          <w:rFonts w:ascii="Arial Narrow" w:hAnsi="Arial Narrow"/>
                          <w:caps w:val="0"/>
                          <w:szCs w:val="17"/>
                        </w:rPr>
                      </w:pPr>
                      <w:r w:rsidRPr="00AB613C">
                        <w:rPr>
                          <w:rFonts w:ascii="Arial Narrow" w:hAnsi="Arial Narrow"/>
                          <w:caps w:val="0"/>
                          <w:szCs w:val="17"/>
                        </w:rPr>
                        <w:t xml:space="preserve">Children’s Classes: </w:t>
                      </w:r>
                    </w:p>
                    <w:p w14:paraId="31658BE6" w14:textId="77777777" w:rsidR="00325303" w:rsidRPr="00A12F80" w:rsidRDefault="00325303" w:rsidP="00295D35">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szCs w:val="17"/>
                        </w:rPr>
                        <w:t xml:space="preserve">#117: 0 - 36 </w:t>
                      </w:r>
                      <w:proofErr w:type="gramStart"/>
                      <w:r w:rsidRPr="00A12F80">
                        <w:rPr>
                          <w:rFonts w:ascii="Arial Narrow" w:hAnsi="Arial Narrow"/>
                          <w:b w:val="0"/>
                          <w:caps w:val="0"/>
                          <w:szCs w:val="17"/>
                        </w:rPr>
                        <w:t>mo</w:t>
                      </w:r>
                      <w:proofErr w:type="gramEnd"/>
                      <w:r w:rsidRPr="00A12F80">
                        <w:rPr>
                          <w:rFonts w:ascii="Arial Narrow" w:hAnsi="Arial Narrow"/>
                          <w:b w:val="0"/>
                          <w:caps w:val="0"/>
                          <w:szCs w:val="17"/>
                        </w:rPr>
                        <w:t>.</w:t>
                      </w:r>
                    </w:p>
                    <w:p w14:paraId="1FB4CDD9" w14:textId="77777777" w:rsidR="00325303" w:rsidRPr="00A12F80" w:rsidRDefault="00325303" w:rsidP="00295D35">
                      <w:pPr>
                        <w:pStyle w:val="HeadingNarrowCol"/>
                        <w:pBdr>
                          <w:top w:val="none" w:sz="0" w:space="0" w:color="auto"/>
                        </w:pBdr>
                        <w:spacing w:before="0" w:after="0"/>
                        <w:rPr>
                          <w:rFonts w:ascii="Arial Narrow" w:hAnsi="Arial Narrow"/>
                          <w:b w:val="0"/>
                          <w:caps w:val="0"/>
                          <w:szCs w:val="17"/>
                        </w:rPr>
                      </w:pPr>
                      <w:r w:rsidRPr="00A12F80">
                        <w:rPr>
                          <w:rFonts w:ascii="Arial Narrow" w:hAnsi="Arial Narrow"/>
                          <w:b w:val="0"/>
                          <w:caps w:val="0"/>
                          <w:szCs w:val="17"/>
                        </w:rPr>
                        <w:t>#115: 3</w:t>
                      </w:r>
                      <w:r>
                        <w:rPr>
                          <w:rFonts w:ascii="Arial Narrow" w:hAnsi="Arial Narrow"/>
                          <w:b w:val="0"/>
                          <w:caps w:val="0"/>
                          <w:szCs w:val="17"/>
                        </w:rPr>
                        <w:t xml:space="preserve">-4 </w:t>
                      </w:r>
                      <w:proofErr w:type="spellStart"/>
                      <w:r>
                        <w:rPr>
                          <w:rFonts w:ascii="Arial Narrow" w:hAnsi="Arial Narrow"/>
                          <w:b w:val="0"/>
                          <w:caps w:val="0"/>
                          <w:szCs w:val="17"/>
                        </w:rPr>
                        <w:t>yrs</w:t>
                      </w:r>
                      <w:proofErr w:type="spellEnd"/>
                    </w:p>
                    <w:p w14:paraId="7649C8C2" w14:textId="77777777" w:rsidR="00325303" w:rsidRPr="00A12F80" w:rsidRDefault="00325303" w:rsidP="00295D35">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#112: K – 2</w:t>
                      </w:r>
                      <w:r w:rsidRPr="006C3065">
                        <w:rPr>
                          <w:rFonts w:ascii="Arial Narrow" w:hAnsi="Arial Narrow"/>
                          <w:b w:val="0"/>
                          <w:caps w:val="0"/>
                          <w:szCs w:val="17"/>
                          <w:vertAlign w:val="superscript"/>
                        </w:rPr>
                        <w:t>nd</w:t>
                      </w:r>
                      <w:r w:rsidRPr="00A12F80">
                        <w:rPr>
                          <w:rFonts w:ascii="Arial Narrow" w:hAnsi="Arial Narrow"/>
                          <w:b w:val="0"/>
                          <w:caps w:val="0"/>
                          <w:szCs w:val="17"/>
                        </w:rPr>
                        <w:t xml:space="preserve"> grade </w:t>
                      </w:r>
                    </w:p>
                    <w:p w14:paraId="07A7ACE5" w14:textId="77777777" w:rsidR="00325303" w:rsidRPr="00A12F80" w:rsidRDefault="00325303" w:rsidP="006C0D77">
                      <w:pPr>
                        <w:pStyle w:val="HeadingNarrowCol"/>
                        <w:pBdr>
                          <w:top w:val="none" w:sz="0" w:space="0" w:color="auto"/>
                        </w:pBdr>
                        <w:spacing w:before="0" w:after="0"/>
                        <w:rPr>
                          <w:rFonts w:ascii="Arial Narrow" w:hAnsi="Arial Narrow"/>
                          <w:b w:val="0"/>
                          <w:caps w:val="0"/>
                          <w:szCs w:val="17"/>
                        </w:rPr>
                      </w:pPr>
                      <w:r>
                        <w:rPr>
                          <w:rFonts w:ascii="Arial Narrow" w:hAnsi="Arial Narrow"/>
                          <w:b w:val="0"/>
                          <w:caps w:val="0"/>
                          <w:szCs w:val="17"/>
                        </w:rPr>
                        <w:t>#113: 3rd – 5</w:t>
                      </w:r>
                      <w:r w:rsidRPr="006C3065">
                        <w:rPr>
                          <w:rFonts w:ascii="Arial Narrow" w:hAnsi="Arial Narrow"/>
                          <w:b w:val="0"/>
                          <w:caps w:val="0"/>
                          <w:szCs w:val="17"/>
                          <w:vertAlign w:val="superscript"/>
                        </w:rPr>
                        <w:t>th</w:t>
                      </w:r>
                      <w:r w:rsidRPr="00A12F80">
                        <w:rPr>
                          <w:rFonts w:ascii="Arial Narrow" w:hAnsi="Arial Narrow"/>
                          <w:b w:val="0"/>
                          <w:caps w:val="0"/>
                          <w:szCs w:val="17"/>
                        </w:rPr>
                        <w:t xml:space="preserve"> grade</w:t>
                      </w:r>
                    </w:p>
                    <w:p w14:paraId="46A08EC1" w14:textId="77777777" w:rsidR="00325303" w:rsidRPr="00A12F80" w:rsidRDefault="00325303" w:rsidP="00E45823">
                      <w:pPr>
                        <w:pStyle w:val="HeadingNarrowCol"/>
                        <w:pBdr>
                          <w:top w:val="none" w:sz="0" w:space="0" w:color="auto"/>
                        </w:pBdr>
                        <w:spacing w:before="0"/>
                        <w:rPr>
                          <w:rFonts w:ascii="Arial Narrow" w:hAnsi="Arial Narrow"/>
                          <w:i/>
                          <w:caps w:val="0"/>
                          <w:szCs w:val="17"/>
                        </w:rPr>
                      </w:pPr>
                    </w:p>
                    <w:p w14:paraId="1891597B" w14:textId="77777777" w:rsidR="00325303" w:rsidRPr="00A12F80" w:rsidRDefault="00325303" w:rsidP="00E45823">
                      <w:pPr>
                        <w:pStyle w:val="HeadingNarrowCol"/>
                        <w:pBdr>
                          <w:top w:val="none" w:sz="0" w:space="0" w:color="auto"/>
                        </w:pBdr>
                        <w:spacing w:before="0" w:after="0"/>
                        <w:rPr>
                          <w:rFonts w:ascii="Arial Narrow" w:hAnsi="Arial Narrow"/>
                          <w:b w:val="0"/>
                          <w:caps w:val="0"/>
                          <w:szCs w:val="17"/>
                        </w:rPr>
                      </w:pPr>
                    </w:p>
                    <w:p w14:paraId="1B229595" w14:textId="77777777" w:rsidR="00325303" w:rsidRPr="00A12F80" w:rsidRDefault="00325303" w:rsidP="00E45823">
                      <w:pPr>
                        <w:pStyle w:val="HeadingNarrowCol"/>
                        <w:pBdr>
                          <w:top w:val="none" w:sz="0" w:space="0" w:color="auto"/>
                        </w:pBdr>
                        <w:rPr>
                          <w:rFonts w:ascii="Arial Narrow" w:hAnsi="Arial Narrow"/>
                          <w:b w:val="0"/>
                          <w:caps w:val="0"/>
                          <w:szCs w:val="17"/>
                        </w:rPr>
                      </w:pPr>
                    </w:p>
                    <w:p w14:paraId="18D13D10" w14:textId="77777777" w:rsidR="00325303" w:rsidRPr="00A12F80" w:rsidRDefault="00325303" w:rsidP="00E45823">
                      <w:pPr>
                        <w:pStyle w:val="HeadingNarrowCol"/>
                        <w:pBdr>
                          <w:top w:val="none" w:sz="0" w:space="0" w:color="auto"/>
                        </w:pBdr>
                        <w:rPr>
                          <w:rFonts w:ascii="Arial Narrow" w:hAnsi="Arial Narrow"/>
                          <w:szCs w:val="17"/>
                        </w:rPr>
                      </w:pPr>
                    </w:p>
                  </w:txbxContent>
                </v:textbox>
                <w10:wrap type="tight"/>
              </v:shape>
            </w:pict>
          </mc:Fallback>
        </mc:AlternateContent>
      </w:r>
      <w:r w:rsidR="00002852">
        <w:rPr>
          <w:noProof/>
          <w:kern w:val="16"/>
        </w:rPr>
        <mc:AlternateContent>
          <mc:Choice Requires="wps">
            <w:drawing>
              <wp:anchor distT="0" distB="0" distL="114300" distR="114300" simplePos="0" relativeHeight="251712512" behindDoc="0" locked="0" layoutInCell="1" allowOverlap="1" wp14:anchorId="1FD100C5" wp14:editId="30175A63">
                <wp:simplePos x="0" y="0"/>
                <wp:positionH relativeFrom="column">
                  <wp:posOffset>4393565</wp:posOffset>
                </wp:positionH>
                <wp:positionV relativeFrom="paragraph">
                  <wp:posOffset>3561715</wp:posOffset>
                </wp:positionV>
                <wp:extent cx="2493645" cy="593725"/>
                <wp:effectExtent l="0" t="0" r="0" b="0"/>
                <wp:wrapSquare wrapText="bothSides"/>
                <wp:docPr id="53" name="Text Box 53"/>
                <wp:cNvGraphicFramePr/>
                <a:graphic xmlns:a="http://schemas.openxmlformats.org/drawingml/2006/main">
                  <a:graphicData uri="http://schemas.microsoft.com/office/word/2010/wordprocessingShape">
                    <wps:wsp>
                      <wps:cNvSpPr txBox="1"/>
                      <wps:spPr>
                        <a:xfrm>
                          <a:off x="0" y="0"/>
                          <a:ext cx="2493645" cy="593725"/>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8C3C9BA" w14:textId="77777777" w:rsidR="00325303" w:rsidRPr="003446B1" w:rsidRDefault="00325303" w:rsidP="006C2445">
                            <w:pPr>
                              <w:pStyle w:val="Heading4"/>
                              <w:spacing w:before="0"/>
                              <w:rPr>
                                <w:rFonts w:ascii="Arial Narrow" w:hAnsi="Arial Narrow"/>
                              </w:rPr>
                            </w:pPr>
                            <w:r w:rsidRPr="003446B1">
                              <w:rPr>
                                <w:rFonts w:ascii="Arial Narrow" w:hAnsi="Arial Narrow"/>
                              </w:rPr>
                              <w:t xml:space="preserve">For more information on activities &amp; events, contact </w:t>
                            </w:r>
                            <w:proofErr w:type="spellStart"/>
                            <w:r w:rsidRPr="003446B1">
                              <w:rPr>
                                <w:rFonts w:ascii="Arial Narrow" w:hAnsi="Arial Narrow"/>
                              </w:rPr>
                              <w:t>Micaela</w:t>
                            </w:r>
                            <w:proofErr w:type="spellEnd"/>
                            <w:r w:rsidRPr="003446B1">
                              <w:rPr>
                                <w:rFonts w:ascii="Arial Narrow" w:hAnsi="Arial Narrow"/>
                              </w:rPr>
                              <w:t xml:space="preserve"> Blum, Children’s Ministry Director, 509-339-0261, </w:t>
                            </w:r>
                            <w:hyperlink r:id="rId13" w:history="1">
                              <w:r w:rsidRPr="007B7D18">
                                <w:rPr>
                                  <w:rStyle w:val="Hyperlink"/>
                                  <w:rFonts w:ascii="Arial Narrow" w:hAnsi="Arial Narrow"/>
                                </w:rPr>
                                <w:t>micaela.blum@gmail.com</w:t>
                              </w:r>
                            </w:hyperlink>
                            <w:r w:rsidRPr="003446B1">
                              <w:rPr>
                                <w:rFonts w:ascii="Arial Narrow" w:hAnsi="Arial Narrow"/>
                              </w:rPr>
                              <w:t xml:space="preserve"> or check us out on Facebook @ Kid’s Crew E-Free.</w:t>
                            </w:r>
                          </w:p>
                          <w:p w14:paraId="7A1EA5FB" w14:textId="77777777" w:rsidR="00325303" w:rsidRDefault="0032530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3" o:spid="_x0000_s1033" type="#_x0000_t202" style="position:absolute;margin-left:345.95pt;margin-top:280.45pt;width:196.35pt;height:46.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FEiq9QCAAAXBgAADgAAAGRycy9lMm9Eb2MueG1srFRNb9swDL0P2H8QdE9tp07TGHUKN0WGAUVb&#10;rB16VmQpMaavSUrirNh/HyXHadrtsA672BRJUeTjIy8uWynQhlnXaFXi7CTFiCmq60YtS/z1cT44&#10;x8h5omoitGIl3jGHL6cfP1xsTcGGeqVFzSyCIMoVW1PilfemSBJHV0wSd6INU2Dk2kri4WiXSW3J&#10;FqJLkQzT9CzZalsbqylzDrTXnRFPY3zOGfV3nDvmkSgx5Obj18bvInyT6QUplpaYVUP3aZB/yEKS&#10;RsGjh1DXxBO0ts1voWRDrXaa+xOqZaI5byiLNUA1WfqmmocVMSzWAuA4c4DJ/b+w9HZzb1FTl3h0&#10;ipEiEnr0yFqPrnSLQAX4bI0rwO3BgKNvQQ997vUOlKHsllsZ/lAQAjsgvTugG6JRUA7zyelZPsKI&#10;gm00OR0PRyFM8nLbWOc/MS1REEpsoXsRVLK5cb5z7V3CY0rPGyFiB4V6pYCYnYZFCnS3SQGZgBg8&#10;Q06xPc+z0XhYjUeTwVk1ygZ5lp4PqiodDq7nVVql+Xw2ya9+QhaSZHmxBaIYoFlACICYC7LcNyWY&#10;/64rktBXHM6yJLKnqw8CR0j6VJOAfodylPxOsFCAUF8Yh75FsIMiTgybCYs2BLhOKGXKxz5FMMA7&#10;eHEA7D0X9/4Rsgjley534Pcva+UPl2WjtI2tfZN2/a1PmXf+AMZR3UH07aKNhB33JFzoegfctLqb&#10;bmfovAEC3RDn74mFcQY6woryd/DhQm9LrPcSRittf/xJH/yhn2DFKHS9xO77mliGkfisYP4mWZ6H&#10;fRIPOXAIDvbYsji2qLWcaehKBsvQ0CgGfy96kVstn2CTVeFVMBFF4e0S+16c+W5pwSakrKqiE2wQ&#10;Q/yNejA0hA5NCuPx2D4Ra/Yz5IFIt7pfJKR4M0qdb7ipdLX2mjdxzgLOHap7/GH7RFruN2VYb8fn&#10;6PWyz6e/AAAA//8DAFBLAwQUAAYACAAAACEAjx48nt8AAAAMAQAADwAAAGRycy9kb3ducmV2Lnht&#10;bEyPTU/DMAyG70j8h8hIu7FkqK3W0nRCTLsOMT4kblnjtRWNUzXZWv493glutt5Hrx+Xm9n14oJj&#10;6DxpWC0VCKTa244aDe9vu/s1iBANWdN7Qg0/GGBT3d6UprB+ole8HGIjuIRCYTS0MQ6FlKFu0Zmw&#10;9AMSZyc/OhN5HRtpRzNxuevlg1KZdKYjvtCaAZ9brL8PZ6fhY3/6+kzUS7N16TD5WUlyudR6cTc/&#10;PYKIOMc/GK76rA4VOx39mWwQvYYsX+WMakgzxcOVUOskA3HkLE0SkFUp/z9R/QIAAP//AwBQSwEC&#10;LQAUAAYACAAAACEA5JnDwPsAAADhAQAAEwAAAAAAAAAAAAAAAAAAAAAAW0NvbnRlbnRfVHlwZXNd&#10;LnhtbFBLAQItABQABgAIAAAAIQAjsmrh1wAAAJQBAAALAAAAAAAAAAAAAAAAACwBAABfcmVscy8u&#10;cmVsc1BLAQItABQABgAIAAAAIQBQUSKr1AIAABcGAAAOAAAAAAAAAAAAAAAAACwCAABkcnMvZTJv&#10;RG9jLnhtbFBLAQItABQABgAIAAAAIQCPHjye3wAAAAwBAAAPAAAAAAAAAAAAAAAAACwFAABkcnMv&#10;ZG93bnJldi54bWxQSwUGAAAAAAQABADzAAAAOAYAAAAA&#10;" filled="f" stroked="f">
                <v:textbox>
                  <w:txbxContent>
                    <w:p w14:paraId="28C3C9BA" w14:textId="77777777" w:rsidR="00325303" w:rsidRPr="003446B1" w:rsidRDefault="00325303" w:rsidP="006C2445">
                      <w:pPr>
                        <w:pStyle w:val="Heading4"/>
                        <w:spacing w:before="0"/>
                        <w:rPr>
                          <w:rFonts w:ascii="Arial Narrow" w:hAnsi="Arial Narrow"/>
                        </w:rPr>
                      </w:pPr>
                      <w:r w:rsidRPr="003446B1">
                        <w:rPr>
                          <w:rFonts w:ascii="Arial Narrow" w:hAnsi="Arial Narrow"/>
                        </w:rPr>
                        <w:t xml:space="preserve">For more information on activities &amp; events, contact </w:t>
                      </w:r>
                      <w:proofErr w:type="spellStart"/>
                      <w:r w:rsidRPr="003446B1">
                        <w:rPr>
                          <w:rFonts w:ascii="Arial Narrow" w:hAnsi="Arial Narrow"/>
                        </w:rPr>
                        <w:t>Micaela</w:t>
                      </w:r>
                      <w:proofErr w:type="spellEnd"/>
                      <w:r w:rsidRPr="003446B1">
                        <w:rPr>
                          <w:rFonts w:ascii="Arial Narrow" w:hAnsi="Arial Narrow"/>
                        </w:rPr>
                        <w:t xml:space="preserve"> Blum, Children’s Ministry Director, 509-339-0261, </w:t>
                      </w:r>
                      <w:hyperlink r:id="rId14" w:history="1">
                        <w:r w:rsidRPr="007B7D18">
                          <w:rPr>
                            <w:rStyle w:val="Hyperlink"/>
                            <w:rFonts w:ascii="Arial Narrow" w:hAnsi="Arial Narrow"/>
                          </w:rPr>
                          <w:t>micaela.blum@gmail.com</w:t>
                        </w:r>
                      </w:hyperlink>
                      <w:r w:rsidRPr="003446B1">
                        <w:rPr>
                          <w:rFonts w:ascii="Arial Narrow" w:hAnsi="Arial Narrow"/>
                        </w:rPr>
                        <w:t xml:space="preserve"> or check us out on Facebook @ Kid’s Crew E-Free.</w:t>
                      </w:r>
                    </w:p>
                    <w:p w14:paraId="7A1EA5FB" w14:textId="77777777" w:rsidR="00325303" w:rsidRDefault="00325303"/>
                  </w:txbxContent>
                </v:textbox>
                <w10:wrap type="square"/>
              </v:shape>
            </w:pict>
          </mc:Fallback>
        </mc:AlternateContent>
      </w:r>
      <w:r w:rsidR="009129A2">
        <w:rPr>
          <w:noProof/>
          <w:kern w:val="16"/>
        </w:rPr>
        <mc:AlternateContent>
          <mc:Choice Requires="wps">
            <w:drawing>
              <wp:anchor distT="0" distB="0" distL="114300" distR="114300" simplePos="0" relativeHeight="251691008" behindDoc="0" locked="0" layoutInCell="1" allowOverlap="1" wp14:anchorId="0AF3531F" wp14:editId="33C886DB">
                <wp:simplePos x="0" y="0"/>
                <wp:positionH relativeFrom="column">
                  <wp:posOffset>3562350</wp:posOffset>
                </wp:positionH>
                <wp:positionV relativeFrom="paragraph">
                  <wp:posOffset>4274820</wp:posOffset>
                </wp:positionV>
                <wp:extent cx="3443605" cy="1068705"/>
                <wp:effectExtent l="0" t="0" r="10795" b="23495"/>
                <wp:wrapTight wrapText="bothSides">
                  <wp:wrapPolygon edited="0">
                    <wp:start x="0" y="0"/>
                    <wp:lineTo x="0" y="21561"/>
                    <wp:lineTo x="21508" y="21561"/>
                    <wp:lineTo x="21508" y="0"/>
                    <wp:lineTo x="0" y="0"/>
                  </wp:wrapPolygon>
                </wp:wrapTight>
                <wp:docPr id="70"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3605" cy="1068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37B9F6" w14:textId="77777777" w:rsidR="00325303" w:rsidRPr="00A44107" w:rsidRDefault="00325303" w:rsidP="00A44107">
                            <w:pPr>
                              <w:pStyle w:val="Heading4"/>
                              <w:spacing w:before="0"/>
                              <w:rPr>
                                <w:rFonts w:ascii="Arial Narrow" w:hAnsi="Arial Narrow"/>
                                <w:i/>
                              </w:rPr>
                            </w:pPr>
                          </w:p>
                          <w:p w14:paraId="66E5D98C" w14:textId="77777777" w:rsidR="00325303" w:rsidRDefault="00325303" w:rsidP="009053B9">
                            <w:pPr>
                              <w:pStyle w:val="ListParagraph"/>
                              <w:numPr>
                                <w:ilvl w:val="0"/>
                                <w:numId w:val="2"/>
                              </w:numPr>
                              <w:spacing w:after="0"/>
                              <w:rPr>
                                <w:rFonts w:ascii="Arial Narrow" w:hAnsi="Arial Narrow"/>
                              </w:rPr>
                            </w:pPr>
                            <w:r>
                              <w:rPr>
                                <w:rFonts w:ascii="Arial Narrow" w:hAnsi="Arial Narrow"/>
                              </w:rPr>
                              <w:t xml:space="preserve">Sr. High Youth Ministry Meetings - </w:t>
                            </w:r>
                            <w:r w:rsidRPr="00D12552">
                              <w:rPr>
                                <w:rFonts w:ascii="Arial Narrow" w:hAnsi="Arial Narrow"/>
                              </w:rPr>
                              <w:t>S</w:t>
                            </w:r>
                            <w:r>
                              <w:rPr>
                                <w:rFonts w:ascii="Arial Narrow" w:hAnsi="Arial Narrow"/>
                              </w:rPr>
                              <w:t>undays, 6-8:30pm, E-Free</w:t>
                            </w:r>
                          </w:p>
                          <w:p w14:paraId="1AD7BF21" w14:textId="77777777" w:rsidR="00325303" w:rsidRDefault="00325303" w:rsidP="009053B9">
                            <w:pPr>
                              <w:pStyle w:val="ListParagraph"/>
                              <w:numPr>
                                <w:ilvl w:val="0"/>
                                <w:numId w:val="2"/>
                              </w:numPr>
                              <w:spacing w:after="0"/>
                              <w:rPr>
                                <w:rFonts w:ascii="Arial Narrow" w:hAnsi="Arial Narrow"/>
                              </w:rPr>
                            </w:pPr>
                            <w:r>
                              <w:rPr>
                                <w:rFonts w:ascii="Arial Narrow" w:hAnsi="Arial Narrow"/>
                              </w:rPr>
                              <w:t xml:space="preserve">Jr. High Youth Ministry Meetings </w:t>
                            </w:r>
                            <w:r>
                              <w:rPr>
                                <w:rFonts w:ascii="Arial Narrow" w:hAnsi="Arial Narrow"/>
                                <w:i/>
                              </w:rPr>
                              <w:t>with</w:t>
                            </w:r>
                            <w:r>
                              <w:rPr>
                                <w:rFonts w:ascii="Arial Narrow" w:hAnsi="Arial Narrow"/>
                              </w:rPr>
                              <w:t xml:space="preserve"> dinner – Thursdays, 6-8pm, E-Free</w:t>
                            </w:r>
                          </w:p>
                          <w:p w14:paraId="61CC24B6" w14:textId="77777777" w:rsidR="00325303" w:rsidRPr="00002852" w:rsidRDefault="00325303" w:rsidP="00002852">
                            <w:pPr>
                              <w:pStyle w:val="ListParagraph"/>
                              <w:numPr>
                                <w:ilvl w:val="0"/>
                                <w:numId w:val="2"/>
                              </w:numPr>
                              <w:spacing w:after="40"/>
                              <w:rPr>
                                <w:rFonts w:ascii="Arial Narrow" w:hAnsi="Arial Narrow"/>
                              </w:rPr>
                            </w:pPr>
                            <w:r>
                              <w:rPr>
                                <w:rFonts w:ascii="Arial Narrow" w:hAnsi="Arial Narrow"/>
                              </w:rPr>
                              <w:t>Sr. High Ladies retreat, Jr. High retreat &amp; the famous Big House Sr. High retreat are already on the calendar – don’t miss them!</w:t>
                            </w:r>
                          </w:p>
                          <w:p w14:paraId="6FA93E25" w14:textId="77777777" w:rsidR="00325303" w:rsidRPr="003446B1" w:rsidRDefault="00325303" w:rsidP="0020762E">
                            <w:pPr>
                              <w:pStyle w:val="Heading4"/>
                              <w:spacing w:before="0"/>
                              <w:rPr>
                                <w:rFonts w:ascii="Arial Narrow" w:hAnsi="Arial Narrow"/>
                              </w:rPr>
                            </w:pPr>
                            <w:r w:rsidRPr="003446B1">
                              <w:rPr>
                                <w:rFonts w:ascii="Arial Narrow" w:hAnsi="Arial Narrow"/>
                              </w:rPr>
                              <w:t>Fo</w:t>
                            </w:r>
                            <w:r>
                              <w:rPr>
                                <w:rFonts w:ascii="Arial Narrow" w:hAnsi="Arial Narrow"/>
                              </w:rPr>
                              <w:t>r the latest schedule of activities, go to the Youth Ministry blog at efreeyouth.wordpress.com or</w:t>
                            </w:r>
                            <w:r w:rsidRPr="003446B1">
                              <w:rPr>
                                <w:rFonts w:ascii="Arial Narrow" w:hAnsi="Arial Narrow"/>
                              </w:rPr>
                              <w:t xml:space="preserve"> contact Jason </w:t>
                            </w:r>
                            <w:proofErr w:type="spellStart"/>
                            <w:r w:rsidRPr="003446B1">
                              <w:rPr>
                                <w:rFonts w:ascii="Arial Narrow" w:hAnsi="Arial Narrow"/>
                              </w:rPr>
                              <w:t>Iacovetto</w:t>
                            </w:r>
                            <w:proofErr w:type="spellEnd"/>
                            <w:r w:rsidRPr="003446B1">
                              <w:rPr>
                                <w:rFonts w:ascii="Arial Narrow" w:hAnsi="Arial Narrow"/>
                              </w:rPr>
                              <w:t xml:space="preserve">, Youth Pastor, 509-592-5532, </w:t>
                            </w:r>
                            <w:hyperlink r:id="rId15" w:history="1">
                              <w:r w:rsidRPr="00620BD9">
                                <w:rPr>
                                  <w:rStyle w:val="Hyperlink"/>
                                  <w:rFonts w:ascii="Arial Narrow" w:hAnsi="Arial Narrow"/>
                                </w:rPr>
                                <w:t>jason.iacovetto@gmail.com</w:t>
                              </w:r>
                            </w:hyperlink>
                            <w:r>
                              <w:rPr>
                                <w:rFonts w:ascii="Arial Narrow" w:hAnsi="Arial Narrow"/>
                              </w:rPr>
                              <w:t>.</w:t>
                            </w:r>
                            <w:r>
                              <w:rPr>
                                <w:rFonts w:ascii="Arial Narrow" w:hAnsi="Arial Narrow"/>
                              </w:rPr>
                              <w:tab/>
                            </w:r>
                          </w:p>
                          <w:p w14:paraId="4AC1FE16" w14:textId="77777777" w:rsidR="00325303" w:rsidRDefault="00325303" w:rsidP="0097557A"/>
                          <w:p w14:paraId="0F3D7A85" w14:textId="77777777" w:rsidR="00325303" w:rsidRPr="0097557A" w:rsidRDefault="00325303" w:rsidP="0097557A"/>
                          <w:p w14:paraId="449202B4" w14:textId="77777777" w:rsidR="00325303" w:rsidRPr="008A4986" w:rsidRDefault="00325303" w:rsidP="008A4986"/>
                          <w:p w14:paraId="307E8AAF" w14:textId="77777777" w:rsidR="00325303" w:rsidRPr="00846BAE" w:rsidRDefault="00325303" w:rsidP="00204270">
                            <w:pPr>
                              <w:keepNext/>
                              <w:tabs>
                                <w:tab w:val="right" w:pos="2430"/>
                              </w:tabs>
                              <w:spacing w:before="60"/>
                              <w:rPr>
                                <w:rFonts w:ascii="Arial Narrow" w:hAnsi="Arial Narrow"/>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6" o:spid="_x0000_s1034" type="#_x0000_t202" style="position:absolute;margin-left:280.5pt;margin-top:336.6pt;width:271.15pt;height:84.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sdbCrECAACzBQAADgAAAGRycy9lMm9Eb2MueG1srFRtb5swEP4+af/B8ncKpIQAKqnaJEyTuhep&#10;3Q9wsAnWwGa2E+im/fedTUjTVpOmbXxAZ/v83D13j+/qemgbdGBKcylyHF4EGDFRSsrFLsdfHgov&#10;wUgbIihppGA5fmQaXy/fvrnqu4zNZC0byhQCEKGzvstxbUyX+b4ua9YSfSE7JuCwkqolBpZq51NF&#10;ekBvG38WBLHfS0U7JUumNeyux0O8dPhVxUrzqao0M6jJMeRm3F+5/9b+/eUVyXaKdDUvj2mQv8ii&#10;JVxA0BPUmhiC9oq/gmp5qaSWlbkoZevLquIlcxyATRi8YHNfk445LlAc3Z3KpP8fbPnx8FkhTnO8&#10;gPII0kKPHthg0K0c0Dy29ek7nYHbfQeOZoB96LPjqrs7WX7VSMhVTcSO3Sgl+5oRCvmF9qZ/dnXE&#10;0RZk23+QFOKQvZEOaKhUa4sH5UCADok8nnpjcylh8zKKLuNgjlEJZ2EQJwtY2Bgkm653Spt3TLbI&#10;GjlW0HwHTw532oyuk4uNJmTBmwb2SdaIZxuAOe5AcLhqz2warp8/0iDdJJsk8qJZvPGigFLvplhF&#10;XlyEi/n6cr1arcOfNm4YZTWnlAkbZtJWGP1Z744qH1VxUpeWDacWzqak1W67ahQ6ENB24b5jQc7c&#10;/OdpuHoBlxeUwlkU3M5Sr4CyelEVzb10ESReEKa3aRxEabQunlO644L9OyXU5zidz+ajmn7LLXDf&#10;a24ka7mB6dHwNsfJyYlkVoMbQV1rDeHNaJ+Vwqb/VApo99Rop1gr0lGuZtgO7nEkNrpV81bSR5Cw&#10;kiAw0ClMPjBqqb5j1MMUybH+tieKYdS8F/AM7MiZDDUZ28kgooSrOTYYjebKjKNp3ym+qwF5fGhC&#10;3sBTqbgT8VMWxwcGk8FxOU4xO3rO187radYufwEAAP//AwBQSwMEFAAGAAgAAAAhAGXEvjThAAAA&#10;DAEAAA8AAABkcnMvZG93bnJldi54bWxMjzFPwzAUhHck/oP1kNionYaGEvJSVQgmJEQaBkYndhOr&#10;8XOI3Tb8e9wJxtOd7r4rNrMd2ElP3jhCSBYCmKbWKUMdwmf9ercG5oMkJQdHGuFHe9iU11eFzJU7&#10;U6VPu9CxWEI+lwh9CGPOuW97baVfuFFT9PZusjJEOXVcTfIcy+3Al0Jk3EpDcaGXo37udXvYHS3C&#10;9ouqF/P93nxU+8rU9aOgt+yAeHszb5+ABT2HvzBc8CM6lJGpcUdSng0IqyyJXwJC9pAugV0SiUhT&#10;YA3C+j5ZAS8L/v9E+QsAAP//AwBQSwECLQAUAAYACAAAACEA5JnDwPsAAADhAQAAEwAAAAAAAAAA&#10;AAAAAAAAAAAAW0NvbnRlbnRfVHlwZXNdLnhtbFBLAQItABQABgAIAAAAIQAjsmrh1wAAAJQBAAAL&#10;AAAAAAAAAAAAAAAAACwBAABfcmVscy8ucmVsc1BLAQItABQABgAIAAAAIQACx1sKsQIAALMFAAAO&#10;AAAAAAAAAAAAAAAAACwCAABkcnMvZTJvRG9jLnhtbFBLAQItABQABgAIAAAAIQBlxL404QAAAAwB&#10;AAAPAAAAAAAAAAAAAAAAAAkFAABkcnMvZG93bnJldi54bWxQSwUGAAAAAAQABADzAAAAFwYAAAAA&#10;" filled="f" stroked="f">
                <v:textbox inset="0,0,0,0">
                  <w:txbxContent>
                    <w:p w14:paraId="1A37B9F6" w14:textId="77777777" w:rsidR="00325303" w:rsidRPr="00A44107" w:rsidRDefault="00325303" w:rsidP="00A44107">
                      <w:pPr>
                        <w:pStyle w:val="Heading4"/>
                        <w:spacing w:before="0"/>
                        <w:rPr>
                          <w:rFonts w:ascii="Arial Narrow" w:hAnsi="Arial Narrow"/>
                          <w:i/>
                        </w:rPr>
                      </w:pPr>
                    </w:p>
                    <w:p w14:paraId="66E5D98C" w14:textId="77777777" w:rsidR="00325303" w:rsidRDefault="00325303" w:rsidP="009053B9">
                      <w:pPr>
                        <w:pStyle w:val="ListParagraph"/>
                        <w:numPr>
                          <w:ilvl w:val="0"/>
                          <w:numId w:val="2"/>
                        </w:numPr>
                        <w:spacing w:after="0"/>
                        <w:rPr>
                          <w:rFonts w:ascii="Arial Narrow" w:hAnsi="Arial Narrow"/>
                        </w:rPr>
                      </w:pPr>
                      <w:r>
                        <w:rPr>
                          <w:rFonts w:ascii="Arial Narrow" w:hAnsi="Arial Narrow"/>
                        </w:rPr>
                        <w:t xml:space="preserve">Sr. High Youth Ministry Meetings - </w:t>
                      </w:r>
                      <w:r w:rsidRPr="00D12552">
                        <w:rPr>
                          <w:rFonts w:ascii="Arial Narrow" w:hAnsi="Arial Narrow"/>
                        </w:rPr>
                        <w:t>S</w:t>
                      </w:r>
                      <w:r>
                        <w:rPr>
                          <w:rFonts w:ascii="Arial Narrow" w:hAnsi="Arial Narrow"/>
                        </w:rPr>
                        <w:t>undays, 6-8:30pm, E-Free</w:t>
                      </w:r>
                    </w:p>
                    <w:p w14:paraId="1AD7BF21" w14:textId="77777777" w:rsidR="00325303" w:rsidRDefault="00325303" w:rsidP="009053B9">
                      <w:pPr>
                        <w:pStyle w:val="ListParagraph"/>
                        <w:numPr>
                          <w:ilvl w:val="0"/>
                          <w:numId w:val="2"/>
                        </w:numPr>
                        <w:spacing w:after="0"/>
                        <w:rPr>
                          <w:rFonts w:ascii="Arial Narrow" w:hAnsi="Arial Narrow"/>
                        </w:rPr>
                      </w:pPr>
                      <w:r>
                        <w:rPr>
                          <w:rFonts w:ascii="Arial Narrow" w:hAnsi="Arial Narrow"/>
                        </w:rPr>
                        <w:t xml:space="preserve">Jr. High Youth Ministry Meetings </w:t>
                      </w:r>
                      <w:r>
                        <w:rPr>
                          <w:rFonts w:ascii="Arial Narrow" w:hAnsi="Arial Narrow"/>
                          <w:i/>
                        </w:rPr>
                        <w:t>with</w:t>
                      </w:r>
                      <w:r>
                        <w:rPr>
                          <w:rFonts w:ascii="Arial Narrow" w:hAnsi="Arial Narrow"/>
                        </w:rPr>
                        <w:t xml:space="preserve"> dinner – Thursdays, 6-8pm, E-Free</w:t>
                      </w:r>
                    </w:p>
                    <w:p w14:paraId="61CC24B6" w14:textId="77777777" w:rsidR="00325303" w:rsidRPr="00002852" w:rsidRDefault="00325303" w:rsidP="00002852">
                      <w:pPr>
                        <w:pStyle w:val="ListParagraph"/>
                        <w:numPr>
                          <w:ilvl w:val="0"/>
                          <w:numId w:val="2"/>
                        </w:numPr>
                        <w:spacing w:after="40"/>
                        <w:rPr>
                          <w:rFonts w:ascii="Arial Narrow" w:hAnsi="Arial Narrow"/>
                        </w:rPr>
                      </w:pPr>
                      <w:r>
                        <w:rPr>
                          <w:rFonts w:ascii="Arial Narrow" w:hAnsi="Arial Narrow"/>
                        </w:rPr>
                        <w:t>Sr. High Ladies retreat, Jr. High retreat &amp; the famous Big House Sr. High retreat are already on the calendar – don’t miss them!</w:t>
                      </w:r>
                    </w:p>
                    <w:p w14:paraId="6FA93E25" w14:textId="77777777" w:rsidR="00325303" w:rsidRPr="003446B1" w:rsidRDefault="00325303" w:rsidP="0020762E">
                      <w:pPr>
                        <w:pStyle w:val="Heading4"/>
                        <w:spacing w:before="0"/>
                        <w:rPr>
                          <w:rFonts w:ascii="Arial Narrow" w:hAnsi="Arial Narrow"/>
                        </w:rPr>
                      </w:pPr>
                      <w:r w:rsidRPr="003446B1">
                        <w:rPr>
                          <w:rFonts w:ascii="Arial Narrow" w:hAnsi="Arial Narrow"/>
                        </w:rPr>
                        <w:t>Fo</w:t>
                      </w:r>
                      <w:r>
                        <w:rPr>
                          <w:rFonts w:ascii="Arial Narrow" w:hAnsi="Arial Narrow"/>
                        </w:rPr>
                        <w:t>r the latest schedule of activities, go to the Youth Ministry blog at efreeyouth.wordpress.com or</w:t>
                      </w:r>
                      <w:r w:rsidRPr="003446B1">
                        <w:rPr>
                          <w:rFonts w:ascii="Arial Narrow" w:hAnsi="Arial Narrow"/>
                        </w:rPr>
                        <w:t xml:space="preserve"> contact Jason </w:t>
                      </w:r>
                      <w:proofErr w:type="spellStart"/>
                      <w:r w:rsidRPr="003446B1">
                        <w:rPr>
                          <w:rFonts w:ascii="Arial Narrow" w:hAnsi="Arial Narrow"/>
                        </w:rPr>
                        <w:t>Iacovetto</w:t>
                      </w:r>
                      <w:proofErr w:type="spellEnd"/>
                      <w:r w:rsidRPr="003446B1">
                        <w:rPr>
                          <w:rFonts w:ascii="Arial Narrow" w:hAnsi="Arial Narrow"/>
                        </w:rPr>
                        <w:t xml:space="preserve">, Youth Pastor, 509-592-5532, </w:t>
                      </w:r>
                      <w:hyperlink r:id="rId16" w:history="1">
                        <w:r w:rsidRPr="00620BD9">
                          <w:rPr>
                            <w:rStyle w:val="Hyperlink"/>
                            <w:rFonts w:ascii="Arial Narrow" w:hAnsi="Arial Narrow"/>
                          </w:rPr>
                          <w:t>jason.iacovetto@gmail.com</w:t>
                        </w:r>
                      </w:hyperlink>
                      <w:r>
                        <w:rPr>
                          <w:rFonts w:ascii="Arial Narrow" w:hAnsi="Arial Narrow"/>
                        </w:rPr>
                        <w:t>.</w:t>
                      </w:r>
                      <w:r>
                        <w:rPr>
                          <w:rFonts w:ascii="Arial Narrow" w:hAnsi="Arial Narrow"/>
                        </w:rPr>
                        <w:tab/>
                      </w:r>
                    </w:p>
                    <w:p w14:paraId="4AC1FE16" w14:textId="77777777" w:rsidR="00325303" w:rsidRDefault="00325303" w:rsidP="0097557A"/>
                    <w:p w14:paraId="0F3D7A85" w14:textId="77777777" w:rsidR="00325303" w:rsidRPr="0097557A" w:rsidRDefault="00325303" w:rsidP="0097557A"/>
                    <w:p w14:paraId="449202B4" w14:textId="77777777" w:rsidR="00325303" w:rsidRPr="008A4986" w:rsidRDefault="00325303" w:rsidP="008A4986"/>
                    <w:p w14:paraId="307E8AAF" w14:textId="77777777" w:rsidR="00325303" w:rsidRPr="00846BAE" w:rsidRDefault="00325303" w:rsidP="00204270">
                      <w:pPr>
                        <w:keepNext/>
                        <w:tabs>
                          <w:tab w:val="right" w:pos="2430"/>
                        </w:tabs>
                        <w:spacing w:before="60"/>
                        <w:rPr>
                          <w:rFonts w:ascii="Arial Narrow" w:hAnsi="Arial Narrow"/>
                        </w:rPr>
                      </w:pPr>
                    </w:p>
                  </w:txbxContent>
                </v:textbox>
                <w10:wrap type="tight"/>
              </v:shape>
            </w:pict>
          </mc:Fallback>
        </mc:AlternateContent>
      </w:r>
      <w:r w:rsidR="00872552">
        <w:rPr>
          <w:noProof/>
          <w:kern w:val="16"/>
        </w:rPr>
        <mc:AlternateContent>
          <mc:Choice Requires="wps">
            <w:drawing>
              <wp:anchor distT="0" distB="0" distL="114300" distR="114300" simplePos="0" relativeHeight="251694080" behindDoc="0" locked="0" layoutInCell="1" allowOverlap="1" wp14:anchorId="2EEA5B0C" wp14:editId="6FB3ACE1">
                <wp:simplePos x="0" y="0"/>
                <wp:positionH relativeFrom="column">
                  <wp:posOffset>3562350</wp:posOffset>
                </wp:positionH>
                <wp:positionV relativeFrom="paragraph">
                  <wp:posOffset>5581015</wp:posOffset>
                </wp:positionV>
                <wp:extent cx="3324860" cy="1068705"/>
                <wp:effectExtent l="0" t="0" r="2540" b="23495"/>
                <wp:wrapTight wrapText="bothSides">
                  <wp:wrapPolygon edited="0">
                    <wp:start x="0" y="0"/>
                    <wp:lineTo x="0" y="21561"/>
                    <wp:lineTo x="21451" y="21561"/>
                    <wp:lineTo x="21451" y="0"/>
                    <wp:lineTo x="0" y="0"/>
                  </wp:wrapPolygon>
                </wp:wrapTight>
                <wp:docPr id="68"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0687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20EEEB" w14:textId="77777777" w:rsidR="00325303" w:rsidRDefault="00325303" w:rsidP="00441376">
                            <w:pPr>
                              <w:spacing w:after="0"/>
                              <w:jc w:val="center"/>
                              <w:rPr>
                                <w:rFonts w:ascii="Arial Narrow" w:hAnsi="Arial Narrow"/>
                              </w:rPr>
                            </w:pPr>
                            <w:proofErr w:type="gramStart"/>
                            <w:r>
                              <w:rPr>
                                <w:rFonts w:ascii="Arial Narrow" w:hAnsi="Arial Narrow"/>
                              </w:rPr>
                              <w:t xml:space="preserve">College Ministry meeting at </w:t>
                            </w:r>
                            <w:r w:rsidRPr="00441376">
                              <w:rPr>
                                <w:rFonts w:ascii="Arial Narrow" w:hAnsi="Arial Narrow"/>
                                <w:b/>
                                <w:color w:val="800000"/>
                              </w:rPr>
                              <w:t>WSU</w:t>
                            </w:r>
                            <w:r>
                              <w:rPr>
                                <w:rFonts w:ascii="Arial Narrow" w:hAnsi="Arial Narrow"/>
                              </w:rPr>
                              <w:t xml:space="preserve"> – Kimbrough Hall 101, 7pm.</w:t>
                            </w:r>
                            <w:proofErr w:type="gramEnd"/>
                          </w:p>
                          <w:p w14:paraId="627A6EDC" w14:textId="77777777" w:rsidR="00325303" w:rsidRDefault="00325303" w:rsidP="00441376">
                            <w:pPr>
                              <w:spacing w:after="0"/>
                              <w:rPr>
                                <w:rFonts w:ascii="Arial Narrow" w:hAnsi="Arial Narrow"/>
                              </w:rPr>
                            </w:pPr>
                            <w:r>
                              <w:rPr>
                                <w:rFonts w:ascii="Arial Narrow" w:hAnsi="Arial Narrow"/>
                              </w:rPr>
                              <w:t xml:space="preserve">Leadership Contacts:  </w:t>
                            </w:r>
                            <w:r>
                              <w:rPr>
                                <w:rFonts w:ascii="Arial Narrow" w:hAnsi="Arial Narrow"/>
                              </w:rPr>
                              <w:tab/>
                              <w:t>(</w:t>
                            </w:r>
                            <w:proofErr w:type="gramStart"/>
                            <w:r>
                              <w:rPr>
                                <w:rFonts w:ascii="Arial Narrow" w:hAnsi="Arial Narrow"/>
                              </w:rPr>
                              <w:t>Idaho)Sarah</w:t>
                            </w:r>
                            <w:proofErr w:type="gramEnd"/>
                            <w:r>
                              <w:rPr>
                                <w:rFonts w:ascii="Arial Narrow" w:hAnsi="Arial Narrow"/>
                              </w:rPr>
                              <w:t xml:space="preserve"> </w:t>
                            </w:r>
                            <w:proofErr w:type="spellStart"/>
                            <w:r>
                              <w:rPr>
                                <w:rFonts w:ascii="Arial Narrow" w:hAnsi="Arial Narrow"/>
                              </w:rPr>
                              <w:t>Boothman</w:t>
                            </w:r>
                            <w:proofErr w:type="spellEnd"/>
                            <w:r>
                              <w:rPr>
                                <w:rFonts w:ascii="Arial Narrow" w:hAnsi="Arial Narrow"/>
                              </w:rPr>
                              <w:t xml:space="preserve"> – </w:t>
                            </w:r>
                            <w:hyperlink r:id="rId17" w:history="1">
                              <w:r w:rsidRPr="004401D1">
                                <w:rPr>
                                  <w:rStyle w:val="Hyperlink"/>
                                  <w:rFonts w:ascii="Arial Narrow" w:hAnsi="Arial Narrow"/>
                                </w:rPr>
                                <w:t>sarahboothman1@gmail.com</w:t>
                              </w:r>
                            </w:hyperlink>
                          </w:p>
                          <w:p w14:paraId="0DFBC9CA" w14:textId="77777777" w:rsidR="00325303" w:rsidRPr="00441376" w:rsidRDefault="00325303" w:rsidP="00441376">
                            <w:pPr>
                              <w:spacing w:after="0"/>
                              <w:ind w:left="1440"/>
                              <w:rPr>
                                <w:rStyle w:val="Hyperlink"/>
                                <w:rFonts w:ascii="Arial Narrow" w:hAnsi="Arial Narrow"/>
                                <w:color w:val="auto"/>
                                <w:u w:val="none"/>
                              </w:rPr>
                            </w:pPr>
                            <w:r>
                              <w:rPr>
                                <w:rFonts w:ascii="Arial Narrow" w:hAnsi="Arial Narrow"/>
                              </w:rPr>
                              <w:t>(</w:t>
                            </w:r>
                            <w:proofErr w:type="gramStart"/>
                            <w:r>
                              <w:rPr>
                                <w:rFonts w:ascii="Arial Narrow" w:hAnsi="Arial Narrow"/>
                              </w:rPr>
                              <w:t>WSU)</w:t>
                            </w:r>
                            <w:proofErr w:type="gramEnd"/>
                            <w:r>
                              <w:rPr>
                                <w:rFonts w:ascii="Arial Narrow" w:hAnsi="Arial Narrow"/>
                              </w:rPr>
                              <w:t xml:space="preserve">Anne </w:t>
                            </w:r>
                            <w:proofErr w:type="spellStart"/>
                            <w:r>
                              <w:rPr>
                                <w:rFonts w:ascii="Arial Narrow" w:hAnsi="Arial Narrow"/>
                              </w:rPr>
                              <w:t>Boothman</w:t>
                            </w:r>
                            <w:proofErr w:type="spellEnd"/>
                            <w:r>
                              <w:rPr>
                                <w:rFonts w:ascii="Arial Narrow" w:hAnsi="Arial Narrow"/>
                              </w:rPr>
                              <w:t xml:space="preserve"> – </w:t>
                            </w:r>
                            <w:hyperlink r:id="rId18" w:history="1">
                              <w:r w:rsidRPr="00E127FD">
                                <w:rPr>
                                  <w:rStyle w:val="Hyperlink"/>
                                  <w:rFonts w:ascii="Arial Narrow" w:hAnsi="Arial Narrow"/>
                                </w:rPr>
                                <w:t>anne.boothman@email.wsu.edu</w:t>
                              </w:r>
                            </w:hyperlink>
                          </w:p>
                          <w:p w14:paraId="0F78F206" w14:textId="77777777" w:rsidR="00325303" w:rsidRDefault="00325303" w:rsidP="00441376">
                            <w:pPr>
                              <w:spacing w:after="0"/>
                              <w:ind w:left="1440"/>
                              <w:rPr>
                                <w:rStyle w:val="Hyperlink"/>
                                <w:rFonts w:ascii="Arial Narrow" w:hAnsi="Arial Narrow"/>
                              </w:rPr>
                            </w:pPr>
                            <w:r>
                              <w:rPr>
                                <w:rFonts w:ascii="Arial Narrow" w:hAnsi="Arial Narrow"/>
                              </w:rPr>
                              <w:t>(</w:t>
                            </w:r>
                            <w:proofErr w:type="gramStart"/>
                            <w:r>
                              <w:rPr>
                                <w:rFonts w:ascii="Arial Narrow" w:hAnsi="Arial Narrow"/>
                              </w:rPr>
                              <w:t>WSU)</w:t>
                            </w:r>
                            <w:proofErr w:type="gramEnd"/>
                            <w:r>
                              <w:rPr>
                                <w:rFonts w:ascii="Arial Narrow" w:hAnsi="Arial Narrow"/>
                              </w:rPr>
                              <w:t xml:space="preserve">Nicole Clark – </w:t>
                            </w:r>
                            <w:hyperlink r:id="rId19" w:history="1">
                              <w:r w:rsidRPr="00746D05">
                                <w:rPr>
                                  <w:rStyle w:val="Hyperlink"/>
                                  <w:rFonts w:ascii="Arial Narrow" w:hAnsi="Arial Narrow"/>
                                </w:rPr>
                                <w:t>clark.nicole8@gmail.com</w:t>
                              </w:r>
                            </w:hyperlink>
                          </w:p>
                          <w:p w14:paraId="2DE98707" w14:textId="77777777" w:rsidR="00325303" w:rsidRPr="00441376" w:rsidRDefault="00325303" w:rsidP="00441376">
                            <w:pPr>
                              <w:spacing w:after="0"/>
                              <w:ind w:left="1440"/>
                              <w:rPr>
                                <w:rFonts w:ascii="Arial Narrow" w:hAnsi="Arial Narrow"/>
                                <w:color w:val="0000FF" w:themeColor="hyperlink"/>
                                <w:u w:val="single"/>
                              </w:rPr>
                            </w:pPr>
                            <w:r>
                              <w:rPr>
                                <w:rFonts w:ascii="Arial Narrow" w:hAnsi="Arial Narrow"/>
                              </w:rPr>
                              <w:t>(</w:t>
                            </w:r>
                            <w:proofErr w:type="gramStart"/>
                            <w:r>
                              <w:rPr>
                                <w:rFonts w:ascii="Arial Narrow" w:hAnsi="Arial Narrow"/>
                              </w:rPr>
                              <w:t>WSU)</w:t>
                            </w:r>
                            <w:proofErr w:type="gramEnd"/>
                            <w:r>
                              <w:rPr>
                                <w:rFonts w:ascii="Arial Narrow" w:hAnsi="Arial Narrow"/>
                              </w:rPr>
                              <w:t xml:space="preserve">Tyson </w:t>
                            </w:r>
                            <w:proofErr w:type="spellStart"/>
                            <w:r>
                              <w:rPr>
                                <w:rFonts w:ascii="Arial Narrow" w:hAnsi="Arial Narrow"/>
                              </w:rPr>
                              <w:t>Schlect</w:t>
                            </w:r>
                            <w:proofErr w:type="spellEnd"/>
                            <w:r>
                              <w:rPr>
                                <w:rFonts w:ascii="Arial Narrow" w:hAnsi="Arial Narrow"/>
                              </w:rPr>
                              <w:t xml:space="preserve"> – </w:t>
                            </w:r>
                            <w:hyperlink r:id="rId20" w:history="1">
                              <w:r w:rsidRPr="00480F79">
                                <w:rPr>
                                  <w:rStyle w:val="Hyperlink"/>
                                  <w:rFonts w:ascii="Arial Narrow" w:hAnsi="Arial Narrow"/>
                                </w:rPr>
                                <w:t>tyson.schlect@email.wsu.edu</w:t>
                              </w:r>
                            </w:hyperlink>
                          </w:p>
                          <w:p w14:paraId="72EDEFE1" w14:textId="77777777" w:rsidR="00325303" w:rsidRDefault="00325303" w:rsidP="0057089A">
                            <w:pPr>
                              <w:spacing w:after="0"/>
                              <w:ind w:left="180"/>
                              <w:rPr>
                                <w:rFonts w:ascii="Arial Narrow" w:hAnsi="Arial Narrow"/>
                              </w:rPr>
                            </w:pPr>
                          </w:p>
                          <w:p w14:paraId="2D1890DD" w14:textId="77777777" w:rsidR="00325303" w:rsidRDefault="00325303" w:rsidP="0057089A">
                            <w:pPr>
                              <w:spacing w:after="0"/>
                              <w:ind w:left="180"/>
                              <w:rPr>
                                <w:rFonts w:ascii="Arial Narrow" w:hAnsi="Arial Narrow"/>
                              </w:rPr>
                            </w:pPr>
                            <w:r>
                              <w:rPr>
                                <w:rFonts w:ascii="Arial Narrow" w:hAnsi="Arial Narrow"/>
                              </w:rPr>
                              <w:t>For more information contact Caesar Paul, 509-592-5321, caesarpaul01@yahoo.com</w:t>
                            </w:r>
                          </w:p>
                          <w:p w14:paraId="227A2728" w14:textId="77777777" w:rsidR="00325303" w:rsidRDefault="00325303" w:rsidP="00265902">
                            <w:pPr>
                              <w:spacing w:after="0"/>
                              <w:jc w:val="center"/>
                              <w:rPr>
                                <w:rFonts w:ascii="Arial Narrow" w:hAnsi="Arial Narrow"/>
                              </w:rPr>
                            </w:pPr>
                          </w:p>
                          <w:p w14:paraId="433CFE33" w14:textId="77777777" w:rsidR="00325303" w:rsidRDefault="00325303" w:rsidP="00265902">
                            <w:pPr>
                              <w:spacing w:after="0"/>
                              <w:jc w:val="center"/>
                              <w:rPr>
                                <w:rFonts w:ascii="Arial Narrow" w:hAnsi="Arial Narrow"/>
                              </w:rPr>
                            </w:pPr>
                          </w:p>
                          <w:p w14:paraId="15F0CE1C" w14:textId="77777777" w:rsidR="00325303" w:rsidRPr="00E26252" w:rsidRDefault="00325303" w:rsidP="00E26252"/>
                          <w:p w14:paraId="521FCB02" w14:textId="77777777" w:rsidR="00325303" w:rsidRDefault="00325303" w:rsidP="009A3D00">
                            <w:pPr>
                              <w:pStyle w:val="Normalnarrow"/>
                            </w:pPr>
                          </w:p>
                          <w:p w14:paraId="28BBE677" w14:textId="77777777" w:rsidR="00325303" w:rsidRPr="00846BAE" w:rsidRDefault="00325303" w:rsidP="00204270">
                            <w:pPr>
                              <w:keepNext/>
                              <w:tabs>
                                <w:tab w:val="right" w:pos="2430"/>
                              </w:tabs>
                              <w:spacing w:before="60"/>
                              <w:rPr>
                                <w:rFonts w:ascii="Arial Narrow" w:hAnsi="Arial Narrow"/>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2" o:spid="_x0000_s1035" type="#_x0000_t202" style="position:absolute;margin-left:280.5pt;margin-top:439.45pt;width:261.8pt;height:84.1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x5EtLECAACzBQAADgAAAGRycy9lMm9Eb2MueG1srFRtb5swEP4+af/B8nfKSwkFVFK1SZgmdS9S&#10;ux/gYBOsgc1sJ6Sb9t93NiFNWk2atvHBOuzzc/fcPb7rm33Xoh1TmktR4PAiwIiJSlIuNgX+8lh6&#10;KUbaEEFJKwUr8BPT+Gb+9s310Ocsko1sKVMIQITOh77AjTF97vu6alhH9IXsmYDDWqqOGPhVG58q&#10;MgB61/pRECT+IBXtlayY1rC7HA/x3OHXNavMp7rWzKC2wJCbcaty69qu/vya5BtF+oZXhzTIX2TR&#10;ES4g6BFqSQxBW8VfQXW8UlLL2lxUsvNlXfOKOQ7AJgxesHloSM8cFyiO7o9l0v8Ptvq4+6wQpwVO&#10;oFOCdNCjR7Y36E7uURLZ+gy9zsHtoQdHs4d96LPjqvt7WX3VSMhFQ8SG3Solh4YRCvmF9qZ/cnXE&#10;0RZkPXyQFOKQrZEOaF+rzhYPyoEAHfr0dOyNzaWCzcvLKE4TOKrgLAyS9CqYuRgkn673Spt3THbI&#10;GgVW0HwHT3b32th0SD652GhClrxtnQBacbYBjuMOBIer9sym4fr5IwuyVbpKYy+OkpUXB5R6t+Ui&#10;9pIyvJotL5eLxTL8aeOGcd5wSpmwYSZthfGf9e6g8lEVR3Vp2XJq4WxKWm3Wi1ahHQFtl+47FOTE&#10;zT9PwxUBuLygFEZxcBdlXgll9eI6nnnZVZB6QZjdZUkQZ/GyPKd0zwX7d0poKHA2i2ajmn7LLXDf&#10;a24k77iB6dHyrsDp0YnkVoMrQV1rDeHtaJ+Uwqb/XApo99Rop1gr0lGuZr/eu8eR2ehWzWtJn0DC&#10;SoLAQIww+cBopPqO0QBTpMD625YohlH7XsAzsCNnMtRkrCeDiAquFthgNJoLM46mba/4pgHk8aEJ&#10;eQtPpeZOxM9ZHB4YTAbH5TDF7Og5/Xdez7N2/gsAAP//AwBQSwMEFAAGAAgAAAAhAIIdTDXiAAAA&#10;DQEAAA8AAABkcnMvZG93bnJldi54bWxMj8FOwzAQRO9I/IO1SNyo3aqkaYhTVQhOSIg0HDg68Tax&#10;Gq9D7Lbh73FOcJvVjGbf5LvJ9uyCozeOJCwXAhhS47ShVsJn9fqQAvNBkVa9I5Twgx52xe1NrjLt&#10;rlTi5RBaFkvIZ0pCF8KQce6bDq3yCzcgRe/oRqtCPMeW61FdY7nt+UqIhFtlKH7o1IDPHTanw9lK&#10;2H9R+WK+3+uP8liaqtoKektOUt7fTfsnYAGn8BeGGT+iQxGZancm7Vkv4TFZxi1BQrpJt8DmhEjX&#10;CbB6VuvNCniR8/8ril8AAAD//wMAUEsBAi0AFAAGAAgAAAAhAOSZw8D7AAAA4QEAABMAAAAAAAAA&#10;AAAAAAAAAAAAAFtDb250ZW50X1R5cGVzXS54bWxQSwECLQAUAAYACAAAACEAI7Jq4dcAAACUAQAA&#10;CwAAAAAAAAAAAAAAAAAsAQAAX3JlbHMvLnJlbHNQSwECLQAUAAYACAAAACEAgx5EtLECAACzBQAA&#10;DgAAAAAAAAAAAAAAAAAsAgAAZHJzL2Uyb0RvYy54bWxQSwECLQAUAAYACAAAACEAgh1MNeIAAAAN&#10;AQAADwAAAAAAAAAAAAAAAAAJBQAAZHJzL2Rvd25yZXYueG1sUEsFBgAAAAAEAAQA8wAAABgGAAAA&#10;AA==&#10;" filled="f" stroked="f">
                <v:textbox inset="0,0,0,0">
                  <w:txbxContent>
                    <w:p w14:paraId="3820EEEB" w14:textId="77777777" w:rsidR="00325303" w:rsidRDefault="00325303" w:rsidP="00441376">
                      <w:pPr>
                        <w:spacing w:after="0"/>
                        <w:jc w:val="center"/>
                        <w:rPr>
                          <w:rFonts w:ascii="Arial Narrow" w:hAnsi="Arial Narrow"/>
                        </w:rPr>
                      </w:pPr>
                      <w:proofErr w:type="gramStart"/>
                      <w:r>
                        <w:rPr>
                          <w:rFonts w:ascii="Arial Narrow" w:hAnsi="Arial Narrow"/>
                        </w:rPr>
                        <w:t xml:space="preserve">College Ministry meeting at </w:t>
                      </w:r>
                      <w:r w:rsidRPr="00441376">
                        <w:rPr>
                          <w:rFonts w:ascii="Arial Narrow" w:hAnsi="Arial Narrow"/>
                          <w:b/>
                          <w:color w:val="800000"/>
                        </w:rPr>
                        <w:t>WSU</w:t>
                      </w:r>
                      <w:r>
                        <w:rPr>
                          <w:rFonts w:ascii="Arial Narrow" w:hAnsi="Arial Narrow"/>
                        </w:rPr>
                        <w:t xml:space="preserve"> – Kimbrough Hall 101, 7pm.</w:t>
                      </w:r>
                      <w:proofErr w:type="gramEnd"/>
                    </w:p>
                    <w:p w14:paraId="627A6EDC" w14:textId="77777777" w:rsidR="00325303" w:rsidRDefault="00325303" w:rsidP="00441376">
                      <w:pPr>
                        <w:spacing w:after="0"/>
                        <w:rPr>
                          <w:rFonts w:ascii="Arial Narrow" w:hAnsi="Arial Narrow"/>
                        </w:rPr>
                      </w:pPr>
                      <w:r>
                        <w:rPr>
                          <w:rFonts w:ascii="Arial Narrow" w:hAnsi="Arial Narrow"/>
                        </w:rPr>
                        <w:t xml:space="preserve">Leadership Contacts:  </w:t>
                      </w:r>
                      <w:r>
                        <w:rPr>
                          <w:rFonts w:ascii="Arial Narrow" w:hAnsi="Arial Narrow"/>
                        </w:rPr>
                        <w:tab/>
                        <w:t>(</w:t>
                      </w:r>
                      <w:proofErr w:type="gramStart"/>
                      <w:r>
                        <w:rPr>
                          <w:rFonts w:ascii="Arial Narrow" w:hAnsi="Arial Narrow"/>
                        </w:rPr>
                        <w:t>Idaho)Sarah</w:t>
                      </w:r>
                      <w:proofErr w:type="gramEnd"/>
                      <w:r>
                        <w:rPr>
                          <w:rFonts w:ascii="Arial Narrow" w:hAnsi="Arial Narrow"/>
                        </w:rPr>
                        <w:t xml:space="preserve"> </w:t>
                      </w:r>
                      <w:proofErr w:type="spellStart"/>
                      <w:r>
                        <w:rPr>
                          <w:rFonts w:ascii="Arial Narrow" w:hAnsi="Arial Narrow"/>
                        </w:rPr>
                        <w:t>Boothman</w:t>
                      </w:r>
                      <w:proofErr w:type="spellEnd"/>
                      <w:r>
                        <w:rPr>
                          <w:rFonts w:ascii="Arial Narrow" w:hAnsi="Arial Narrow"/>
                        </w:rPr>
                        <w:t xml:space="preserve"> – </w:t>
                      </w:r>
                      <w:hyperlink r:id="rId21" w:history="1">
                        <w:r w:rsidRPr="004401D1">
                          <w:rPr>
                            <w:rStyle w:val="Hyperlink"/>
                            <w:rFonts w:ascii="Arial Narrow" w:hAnsi="Arial Narrow"/>
                          </w:rPr>
                          <w:t>sarahboothman1@gmail.com</w:t>
                        </w:r>
                      </w:hyperlink>
                    </w:p>
                    <w:p w14:paraId="0DFBC9CA" w14:textId="77777777" w:rsidR="00325303" w:rsidRPr="00441376" w:rsidRDefault="00325303" w:rsidP="00441376">
                      <w:pPr>
                        <w:spacing w:after="0"/>
                        <w:ind w:left="1440"/>
                        <w:rPr>
                          <w:rStyle w:val="Hyperlink"/>
                          <w:rFonts w:ascii="Arial Narrow" w:hAnsi="Arial Narrow"/>
                          <w:color w:val="auto"/>
                          <w:u w:val="none"/>
                        </w:rPr>
                      </w:pPr>
                      <w:r>
                        <w:rPr>
                          <w:rFonts w:ascii="Arial Narrow" w:hAnsi="Arial Narrow"/>
                        </w:rPr>
                        <w:t>(</w:t>
                      </w:r>
                      <w:proofErr w:type="gramStart"/>
                      <w:r>
                        <w:rPr>
                          <w:rFonts w:ascii="Arial Narrow" w:hAnsi="Arial Narrow"/>
                        </w:rPr>
                        <w:t>WSU)</w:t>
                      </w:r>
                      <w:proofErr w:type="gramEnd"/>
                      <w:r>
                        <w:rPr>
                          <w:rFonts w:ascii="Arial Narrow" w:hAnsi="Arial Narrow"/>
                        </w:rPr>
                        <w:t xml:space="preserve">Anne </w:t>
                      </w:r>
                      <w:proofErr w:type="spellStart"/>
                      <w:r>
                        <w:rPr>
                          <w:rFonts w:ascii="Arial Narrow" w:hAnsi="Arial Narrow"/>
                        </w:rPr>
                        <w:t>Boothman</w:t>
                      </w:r>
                      <w:proofErr w:type="spellEnd"/>
                      <w:r>
                        <w:rPr>
                          <w:rFonts w:ascii="Arial Narrow" w:hAnsi="Arial Narrow"/>
                        </w:rPr>
                        <w:t xml:space="preserve"> – </w:t>
                      </w:r>
                      <w:hyperlink r:id="rId22" w:history="1">
                        <w:r w:rsidRPr="00E127FD">
                          <w:rPr>
                            <w:rStyle w:val="Hyperlink"/>
                            <w:rFonts w:ascii="Arial Narrow" w:hAnsi="Arial Narrow"/>
                          </w:rPr>
                          <w:t>anne.boothman@email.wsu.edu</w:t>
                        </w:r>
                      </w:hyperlink>
                    </w:p>
                    <w:p w14:paraId="0F78F206" w14:textId="77777777" w:rsidR="00325303" w:rsidRDefault="00325303" w:rsidP="00441376">
                      <w:pPr>
                        <w:spacing w:after="0"/>
                        <w:ind w:left="1440"/>
                        <w:rPr>
                          <w:rStyle w:val="Hyperlink"/>
                          <w:rFonts w:ascii="Arial Narrow" w:hAnsi="Arial Narrow"/>
                        </w:rPr>
                      </w:pPr>
                      <w:r>
                        <w:rPr>
                          <w:rFonts w:ascii="Arial Narrow" w:hAnsi="Arial Narrow"/>
                        </w:rPr>
                        <w:t>(</w:t>
                      </w:r>
                      <w:proofErr w:type="gramStart"/>
                      <w:r>
                        <w:rPr>
                          <w:rFonts w:ascii="Arial Narrow" w:hAnsi="Arial Narrow"/>
                        </w:rPr>
                        <w:t>WSU)</w:t>
                      </w:r>
                      <w:proofErr w:type="gramEnd"/>
                      <w:r>
                        <w:rPr>
                          <w:rFonts w:ascii="Arial Narrow" w:hAnsi="Arial Narrow"/>
                        </w:rPr>
                        <w:t xml:space="preserve">Nicole Clark – </w:t>
                      </w:r>
                      <w:hyperlink r:id="rId23" w:history="1">
                        <w:r w:rsidRPr="00746D05">
                          <w:rPr>
                            <w:rStyle w:val="Hyperlink"/>
                            <w:rFonts w:ascii="Arial Narrow" w:hAnsi="Arial Narrow"/>
                          </w:rPr>
                          <w:t>clark.nicole8@gmail.com</w:t>
                        </w:r>
                      </w:hyperlink>
                    </w:p>
                    <w:p w14:paraId="2DE98707" w14:textId="77777777" w:rsidR="00325303" w:rsidRPr="00441376" w:rsidRDefault="00325303" w:rsidP="00441376">
                      <w:pPr>
                        <w:spacing w:after="0"/>
                        <w:ind w:left="1440"/>
                        <w:rPr>
                          <w:rFonts w:ascii="Arial Narrow" w:hAnsi="Arial Narrow"/>
                          <w:color w:val="0000FF" w:themeColor="hyperlink"/>
                          <w:u w:val="single"/>
                        </w:rPr>
                      </w:pPr>
                      <w:r>
                        <w:rPr>
                          <w:rFonts w:ascii="Arial Narrow" w:hAnsi="Arial Narrow"/>
                        </w:rPr>
                        <w:t>(</w:t>
                      </w:r>
                      <w:proofErr w:type="gramStart"/>
                      <w:r>
                        <w:rPr>
                          <w:rFonts w:ascii="Arial Narrow" w:hAnsi="Arial Narrow"/>
                        </w:rPr>
                        <w:t>WSU)</w:t>
                      </w:r>
                      <w:proofErr w:type="gramEnd"/>
                      <w:r>
                        <w:rPr>
                          <w:rFonts w:ascii="Arial Narrow" w:hAnsi="Arial Narrow"/>
                        </w:rPr>
                        <w:t xml:space="preserve">Tyson </w:t>
                      </w:r>
                      <w:proofErr w:type="spellStart"/>
                      <w:r>
                        <w:rPr>
                          <w:rFonts w:ascii="Arial Narrow" w:hAnsi="Arial Narrow"/>
                        </w:rPr>
                        <w:t>Schlect</w:t>
                      </w:r>
                      <w:proofErr w:type="spellEnd"/>
                      <w:r>
                        <w:rPr>
                          <w:rFonts w:ascii="Arial Narrow" w:hAnsi="Arial Narrow"/>
                        </w:rPr>
                        <w:t xml:space="preserve"> – </w:t>
                      </w:r>
                      <w:hyperlink r:id="rId24" w:history="1">
                        <w:r w:rsidRPr="00480F79">
                          <w:rPr>
                            <w:rStyle w:val="Hyperlink"/>
                            <w:rFonts w:ascii="Arial Narrow" w:hAnsi="Arial Narrow"/>
                          </w:rPr>
                          <w:t>tyson.schlect@email.wsu.edu</w:t>
                        </w:r>
                      </w:hyperlink>
                    </w:p>
                    <w:p w14:paraId="72EDEFE1" w14:textId="77777777" w:rsidR="00325303" w:rsidRDefault="00325303" w:rsidP="0057089A">
                      <w:pPr>
                        <w:spacing w:after="0"/>
                        <w:ind w:left="180"/>
                        <w:rPr>
                          <w:rFonts w:ascii="Arial Narrow" w:hAnsi="Arial Narrow"/>
                        </w:rPr>
                      </w:pPr>
                    </w:p>
                    <w:p w14:paraId="2D1890DD" w14:textId="77777777" w:rsidR="00325303" w:rsidRDefault="00325303" w:rsidP="0057089A">
                      <w:pPr>
                        <w:spacing w:after="0"/>
                        <w:ind w:left="180"/>
                        <w:rPr>
                          <w:rFonts w:ascii="Arial Narrow" w:hAnsi="Arial Narrow"/>
                        </w:rPr>
                      </w:pPr>
                      <w:r>
                        <w:rPr>
                          <w:rFonts w:ascii="Arial Narrow" w:hAnsi="Arial Narrow"/>
                        </w:rPr>
                        <w:t>For more information contact Caesar Paul, 509-592-5321, caesarpaul01@yahoo.com</w:t>
                      </w:r>
                    </w:p>
                    <w:p w14:paraId="227A2728" w14:textId="77777777" w:rsidR="00325303" w:rsidRDefault="00325303" w:rsidP="00265902">
                      <w:pPr>
                        <w:spacing w:after="0"/>
                        <w:jc w:val="center"/>
                        <w:rPr>
                          <w:rFonts w:ascii="Arial Narrow" w:hAnsi="Arial Narrow"/>
                        </w:rPr>
                      </w:pPr>
                    </w:p>
                    <w:p w14:paraId="433CFE33" w14:textId="77777777" w:rsidR="00325303" w:rsidRDefault="00325303" w:rsidP="00265902">
                      <w:pPr>
                        <w:spacing w:after="0"/>
                        <w:jc w:val="center"/>
                        <w:rPr>
                          <w:rFonts w:ascii="Arial Narrow" w:hAnsi="Arial Narrow"/>
                        </w:rPr>
                      </w:pPr>
                    </w:p>
                    <w:p w14:paraId="15F0CE1C" w14:textId="77777777" w:rsidR="00325303" w:rsidRPr="00E26252" w:rsidRDefault="00325303" w:rsidP="00E26252"/>
                    <w:p w14:paraId="521FCB02" w14:textId="77777777" w:rsidR="00325303" w:rsidRDefault="00325303" w:rsidP="009A3D00">
                      <w:pPr>
                        <w:pStyle w:val="Normalnarrow"/>
                      </w:pPr>
                    </w:p>
                    <w:p w14:paraId="28BBE677" w14:textId="77777777" w:rsidR="00325303" w:rsidRPr="00846BAE" w:rsidRDefault="00325303" w:rsidP="00204270">
                      <w:pPr>
                        <w:keepNext/>
                        <w:tabs>
                          <w:tab w:val="right" w:pos="2430"/>
                        </w:tabs>
                        <w:spacing w:before="60"/>
                        <w:rPr>
                          <w:rFonts w:ascii="Arial Narrow" w:hAnsi="Arial Narrow"/>
                        </w:rPr>
                      </w:pPr>
                    </w:p>
                  </w:txbxContent>
                </v:textbox>
                <w10:wrap type="tight"/>
              </v:shape>
            </w:pict>
          </mc:Fallback>
        </mc:AlternateContent>
      </w:r>
      <w:r w:rsidR="00872552">
        <w:rPr>
          <w:noProof/>
          <w:kern w:val="16"/>
        </w:rPr>
        <mc:AlternateContent>
          <mc:Choice Requires="wps">
            <w:drawing>
              <wp:anchor distT="0" distB="0" distL="114300" distR="114300" simplePos="0" relativeHeight="251689984" behindDoc="0" locked="0" layoutInCell="1" allowOverlap="1" wp14:anchorId="5AFC258E" wp14:editId="16398F22">
                <wp:simplePos x="0" y="0"/>
                <wp:positionH relativeFrom="column">
                  <wp:posOffset>3562350</wp:posOffset>
                </wp:positionH>
                <wp:positionV relativeFrom="paragraph">
                  <wp:posOffset>5343525</wp:posOffset>
                </wp:positionV>
                <wp:extent cx="3324860" cy="160655"/>
                <wp:effectExtent l="0" t="0" r="2540" b="0"/>
                <wp:wrapTight wrapText="bothSides">
                  <wp:wrapPolygon edited="0">
                    <wp:start x="0" y="0"/>
                    <wp:lineTo x="0" y="17075"/>
                    <wp:lineTo x="21451" y="17075"/>
                    <wp:lineTo x="21451" y="0"/>
                    <wp:lineTo x="0" y="0"/>
                  </wp:wrapPolygon>
                </wp:wrapTight>
                <wp:docPr id="69"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5153CF69" w14:textId="77777777" w:rsidR="00325303" w:rsidRPr="009D2125" w:rsidRDefault="00325303" w:rsidP="006B0710">
                            <w:pPr>
                              <w:pStyle w:val="Heading2B"/>
                              <w:rPr>
                                <w:b/>
                                <w:color w:val="800000"/>
                                <w:sz w:val="17"/>
                                <w:szCs w:val="17"/>
                              </w:rPr>
                            </w:pPr>
                            <w:r w:rsidRPr="009D2125">
                              <w:rPr>
                                <w:b/>
                                <w:color w:val="800000"/>
                                <w:sz w:val="17"/>
                                <w:szCs w:val="17"/>
                              </w:rPr>
                              <w:t>CollegE Ministry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5" o:spid="_x0000_s1036" type="#_x0000_t202" style="position:absolute;margin-left:280.5pt;margin-top:420.75pt;width:261.8pt;height:12.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ngplhICAAAMBAAADgAAAGRycy9lMm9Eb2MueG1srFPLbtswELwX6D8QvNeSndpwBctB6iBFgfQB&#10;JP0AiqIkohSXXdKW3K/vkrKdtLkFvRDL5XI4OzvcXI+9YQeFXoMt+XyWc6ashFrbtuQ/Hu/erTnz&#10;QdhaGLCq5Efl+fX27ZvN4Aq1gA5MrZARiPXF4EreheCKLPOyU73wM3DK0mED2ItAW2yzGsVA6L3J&#10;Fnm+ygbA2iFI5T1lb6dDvk34TaNk+NY0XgVmSk7cQloxrVVcs+1GFC0K12l5oiFewaIX2tKjF6hb&#10;EQTbo34B1WuJ4KEJMwl9Bk2jpUo9UDfz/J9uHjrhVOqFxPHuIpP/f7Dy6+E7Ml2XfPWBMyt6mtGj&#10;GgP7CCNbLqM+g/MFlT04Kgwj5WnOqVfv7kH+9MzCrhO2VTeIMHRK1MRvHm9mz65OOD6CVMMXqOkd&#10;sQ+QgMYG+ygeycEIneZ0vMwmcpGUvLpavF+v6EjS2XyVryZymSjOtx368ElBz2JQcqTZJ3RxuPch&#10;shHFuSQ+5sHo+k4bkzbRb2pnkB0EOaVqpw7NvieqU269zPPkF8JJ9ozlCfUvJGMjnoWIPD0aM0mJ&#10;2PwkQxirMYk+T4hRpgrqI2mDMFmUvhQFHeBvzgayZ8n9r71AxZn5bEnf6OVzgOegOgfCSrpa8sDZ&#10;FO7C5Pm9Q912hDz1Z+GGZtDoJM8TixNfslzq7/Q9oqef71PV0yfe/gEAAP//AwBQSwMEFAAGAAgA&#10;AAAhABb5L4XjAAAADAEAAA8AAABkcnMvZG93bnJldi54bWxMj8FOwzAQRO9I/IO1SFwQdYJak4Y4&#10;VVUJDqiHEhASt22yJBHx2ordNvx93RMcZ2c0+6ZYTWYQRxp9b1lDOktAENe26bnV8PH+fJ+B8AG5&#10;wcEyafglD6vy+qrAvLEnfqNjFVoRS9jnqKELweVS+rojg35mHXH0vu1oMEQ5trIZ8RTLzSAfkkRJ&#10;gz3HDx062nRU/1QHo2HnlutturxT6gs3/edr5V52j07r25tp/QQi0BT+wnDBj+hQRqa9PXDjxaBh&#10;odK4JWjI5ukCxCWRZHMFYh9PSmUgy0L+H1GeAQAA//8DAFBLAQItABQABgAIAAAAIQDkmcPA+wAA&#10;AOEBAAATAAAAAAAAAAAAAAAAAAAAAABbQ29udGVudF9UeXBlc10ueG1sUEsBAi0AFAAGAAgAAAAh&#10;ACOyauHXAAAAlAEAAAsAAAAAAAAAAAAAAAAALAEAAF9yZWxzLy5yZWxzUEsBAi0AFAAGAAgAAAAh&#10;APJ4KZYSAgAADAQAAA4AAAAAAAAAAAAAAAAALAIAAGRycy9lMm9Eb2MueG1sUEsBAi0AFAAGAAgA&#10;AAAhABb5L4XjAAAADAEAAA8AAAAAAAAAAAAAAAAAagQAAGRycy9kb3ducmV2LnhtbFBLBQYAAAAA&#10;BAAEAPMAAAB6BQAAAAA=&#10;" fillcolor="#d8d8d8 [2732]" stroked="f">
                <v:textbox inset="0,0,0,0">
                  <w:txbxContent>
                    <w:p w14:paraId="5153CF69" w14:textId="77777777" w:rsidR="00325303" w:rsidRPr="009D2125" w:rsidRDefault="00325303" w:rsidP="006B0710">
                      <w:pPr>
                        <w:pStyle w:val="Heading2B"/>
                        <w:rPr>
                          <w:b/>
                          <w:color w:val="800000"/>
                          <w:sz w:val="17"/>
                          <w:szCs w:val="17"/>
                        </w:rPr>
                      </w:pPr>
                      <w:r w:rsidRPr="009D2125">
                        <w:rPr>
                          <w:b/>
                          <w:color w:val="800000"/>
                          <w:sz w:val="17"/>
                          <w:szCs w:val="17"/>
                        </w:rPr>
                        <w:t>CollegE Ministry</w:t>
                      </w:r>
                    </w:p>
                  </w:txbxContent>
                </v:textbox>
                <w10:wrap type="tight"/>
              </v:shape>
            </w:pict>
          </mc:Fallback>
        </mc:AlternateContent>
      </w:r>
      <w:r w:rsidR="00A074C6">
        <w:rPr>
          <w:noProof/>
          <w:kern w:val="16"/>
        </w:rPr>
        <mc:AlternateContent>
          <mc:Choice Requires="wps">
            <w:drawing>
              <wp:anchor distT="0" distB="0" distL="114300" distR="114300" simplePos="0" relativeHeight="251686912" behindDoc="0" locked="0" layoutInCell="1" allowOverlap="1" wp14:anchorId="3934B6F6" wp14:editId="365BCA45">
                <wp:simplePos x="0" y="0"/>
                <wp:positionH relativeFrom="column">
                  <wp:posOffset>3562350</wp:posOffset>
                </wp:positionH>
                <wp:positionV relativeFrom="paragraph">
                  <wp:posOffset>4156075</wp:posOffset>
                </wp:positionV>
                <wp:extent cx="3324860" cy="160655"/>
                <wp:effectExtent l="0" t="0" r="2540" b="0"/>
                <wp:wrapTight wrapText="bothSides">
                  <wp:wrapPolygon edited="0">
                    <wp:start x="0" y="0"/>
                    <wp:lineTo x="0" y="17075"/>
                    <wp:lineTo x="21451" y="17075"/>
                    <wp:lineTo x="21451" y="0"/>
                    <wp:lineTo x="0" y="0"/>
                  </wp:wrapPolygon>
                </wp:wrapTight>
                <wp:docPr id="57"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5D422981" w14:textId="77777777" w:rsidR="00325303" w:rsidRPr="009D2125" w:rsidRDefault="00325303" w:rsidP="006B0710">
                            <w:pPr>
                              <w:pStyle w:val="Heading2B"/>
                              <w:rPr>
                                <w:b/>
                                <w:color w:val="800000"/>
                                <w:sz w:val="17"/>
                                <w:szCs w:val="17"/>
                              </w:rPr>
                            </w:pPr>
                            <w:r w:rsidRPr="009D2125">
                              <w:rPr>
                                <w:b/>
                                <w:color w:val="800000"/>
                                <w:sz w:val="17"/>
                                <w:szCs w:val="17"/>
                              </w:rPr>
                              <w:t>Youth Ministry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7" type="#_x0000_t202" style="position:absolute;margin-left:280.5pt;margin-top:327.25pt;width:261.8pt;height:12.6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gw+xQCAAAMBAAADgAAAGRycy9lMm9Eb2MueG1srFPbbtswDH0fsH8Q9L7YSZcsMOIUXYoOA7oL&#10;0O4DZFm2hcmiRimxs68fJSdpt70VfREokjo8PKQ212Nv2EGh12BLPp/lnCkroda2LfmPx7t3a858&#10;ELYWBqwq+VF5fr19+2YzuEItoANTK2QEYn0xuJJ3Ibgiy7zsVC/8DJyyFGwAexHoim1WoxgIvTfZ&#10;Is9X2QBYOwSpvCfv7RTk24TfNEqGb03jVWCm5MQtpBPTWcUz225E0aJwnZYnGuIFLHqhLRW9QN2K&#10;INge9X9QvZYIHpowk9Bn0DRaqtQDdTPP/+nmoRNOpV5IHO8uMvnXg5VfD9+R6brkyw+cWdHTjB7V&#10;GNhHGNky6TM4X1Dag6PEMJKf5px69e4e5E/PLOw6YVt1gwhDp0RN/OZR2ezZ0zgRX/gIUg1foKY6&#10;Yh8gAY0N9lE8koMROs3peJlN5CLJeXW1eL9eUUhSbL7KV8tlKiGK82uHPnxS0LNolBxp9gldHO59&#10;iGxEcU6JxTwYXd9pY9Il7pvaGWQHQZtStVOHZt8T1cm3XuZ50oNw0nrG9IT6F5KxEc9CRJ6KRk9S&#10;IjY/yRDGakyiz5NOUZkK6iNpgzCtKH0pMjrA35wNtJ4l97/2AhVn5rMlfeMunw08G9XZEFbS05IH&#10;ziZzF6ad3zvUbUfIU38WbmgGjU7yPLE48aWVS/2dvkfc6ef3lPX0ibd/AAAA//8DAFBLAwQUAAYA&#10;CAAAACEAKzLaneMAAAAMAQAADwAAAGRycy9kb3ducmV2LnhtbEyPwU7DMBBE70j8g7VIXBB1gho3&#10;CXGqqhIcEIcSEBI3N16SiHhtxW4b/h73VI6zM5p9U61nM7IjTn6wJCFdJMCQWqsH6iR8vD/d58B8&#10;UKTVaAkl/KKHdX19ValS2xO94bEJHYsl5EsloQ/BlZz7tkej/MI6pOh928moEOXUcT2pUyw3I39I&#10;EsGNGih+6JXDbY/tT3MwEnau2LymxZ0QX2o7fL407nm3clLe3sybR2AB53AJwxk/okMdmfb2QNqz&#10;UUIm0rglSBDZMgN2TiT5UgDbx9OqyIHXFf8/ov4DAAD//wMAUEsBAi0AFAAGAAgAAAAhAOSZw8D7&#10;AAAA4QEAABMAAAAAAAAAAAAAAAAAAAAAAFtDb250ZW50X1R5cGVzXS54bWxQSwECLQAUAAYACAAA&#10;ACEAI7Jq4dcAAACUAQAACwAAAAAAAAAAAAAAAAAsAQAAX3JlbHMvLnJlbHNQSwECLQAUAAYACAAA&#10;ACEA/Ygw+xQCAAAMBAAADgAAAAAAAAAAAAAAAAAsAgAAZHJzL2Uyb0RvYy54bWxQSwECLQAUAAYA&#10;CAAAACEAKzLaneMAAAAMAQAADwAAAAAAAAAAAAAAAABsBAAAZHJzL2Rvd25yZXYueG1sUEsFBgAA&#10;AAAEAAQA8wAAAHwFAAAAAA==&#10;" fillcolor="#d8d8d8 [2732]" stroked="f">
                <v:textbox inset="0,0,0,0">
                  <w:txbxContent>
                    <w:p w14:paraId="5D422981" w14:textId="77777777" w:rsidR="00325303" w:rsidRPr="009D2125" w:rsidRDefault="00325303" w:rsidP="006B0710">
                      <w:pPr>
                        <w:pStyle w:val="Heading2B"/>
                        <w:rPr>
                          <w:b/>
                          <w:color w:val="800000"/>
                          <w:sz w:val="17"/>
                          <w:szCs w:val="17"/>
                        </w:rPr>
                      </w:pPr>
                      <w:r w:rsidRPr="009D2125">
                        <w:rPr>
                          <w:b/>
                          <w:color w:val="800000"/>
                          <w:sz w:val="17"/>
                          <w:szCs w:val="17"/>
                        </w:rPr>
                        <w:t>Youth Ministry</w:t>
                      </w:r>
                    </w:p>
                  </w:txbxContent>
                </v:textbox>
                <w10:wrap type="tight"/>
              </v:shape>
            </w:pict>
          </mc:Fallback>
        </mc:AlternateContent>
      </w:r>
      <w:r w:rsidR="00A074C6">
        <w:rPr>
          <w:noProof/>
          <w:kern w:val="16"/>
        </w:rPr>
        <mc:AlternateContent>
          <mc:Choice Requires="wps">
            <w:drawing>
              <wp:anchor distT="0" distB="0" distL="114300" distR="114300" simplePos="0" relativeHeight="251710464" behindDoc="0" locked="0" layoutInCell="1" allowOverlap="1" wp14:anchorId="7A6B76CE" wp14:editId="07B9B074">
                <wp:simplePos x="0" y="0"/>
                <wp:positionH relativeFrom="column">
                  <wp:posOffset>3562350</wp:posOffset>
                </wp:positionH>
                <wp:positionV relativeFrom="paragraph">
                  <wp:posOffset>3324860</wp:posOffset>
                </wp:positionV>
                <wp:extent cx="3443605" cy="831215"/>
                <wp:effectExtent l="0" t="0" r="10795" b="6985"/>
                <wp:wrapTight wrapText="bothSides">
                  <wp:wrapPolygon edited="0">
                    <wp:start x="0" y="0"/>
                    <wp:lineTo x="0" y="21121"/>
                    <wp:lineTo x="21508" y="21121"/>
                    <wp:lineTo x="21508" y="0"/>
                    <wp:lineTo x="0" y="0"/>
                  </wp:wrapPolygon>
                </wp:wrapTight>
                <wp:docPr id="48"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3605" cy="831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004542" w14:textId="77777777" w:rsidR="00325303" w:rsidRDefault="00325303" w:rsidP="00396830">
                            <w:pPr>
                              <w:pStyle w:val="Heading4"/>
                              <w:spacing w:before="0"/>
                              <w:rPr>
                                <w:rFonts w:ascii="Arial Narrow" w:hAnsi="Arial Narrow"/>
                              </w:rPr>
                            </w:pPr>
                          </w:p>
                          <w:p w14:paraId="336DDC61" w14:textId="77777777" w:rsidR="00325303" w:rsidRPr="00A12F80" w:rsidRDefault="00325303" w:rsidP="00A12F80"/>
                          <w:p w14:paraId="18AC4231" w14:textId="77777777" w:rsidR="00325303" w:rsidRPr="001658A6" w:rsidRDefault="00325303" w:rsidP="00396830">
                            <w:pPr>
                              <w:spacing w:after="0"/>
                              <w:rPr>
                                <w:rFonts w:ascii="Arial Narrow" w:hAnsi="Arial Narrow"/>
                              </w:rPr>
                            </w:pPr>
                            <w:r>
                              <w:rPr>
                                <w:rFonts w:ascii="Arial Narrow" w:hAnsi="Arial Narrow"/>
                                <w:noProof/>
                              </w:rPr>
                              <w:drawing>
                                <wp:inline distT="0" distB="0" distL="0" distR="0" wp14:anchorId="041F6B50" wp14:editId="44647CE2">
                                  <wp:extent cx="557530" cy="474763"/>
                                  <wp:effectExtent l="0" t="0" r="127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idscrewlogo1[1].jpg"/>
                                          <pic:cNvPicPr/>
                                        </pic:nvPicPr>
                                        <pic:blipFill>
                                          <a:blip r:embed="rId25">
                                            <a:extLst>
                                              <a:ext uri="{28A0092B-C50C-407E-A947-70E740481C1C}">
                                                <a14:useLocalDpi xmlns:a14="http://schemas.microsoft.com/office/drawing/2010/main" val="0"/>
                                              </a:ext>
                                            </a:extLst>
                                          </a:blip>
                                          <a:stretch>
                                            <a:fillRect/>
                                          </a:stretch>
                                        </pic:blipFill>
                                        <pic:spPr>
                                          <a:xfrm>
                                            <a:off x="0" y="0"/>
                                            <a:ext cx="558647" cy="475714"/>
                                          </a:xfrm>
                                          <a:prstGeom prst="rect">
                                            <a:avLst/>
                                          </a:prstGeom>
                                        </pic:spPr>
                                      </pic:pic>
                                    </a:graphicData>
                                  </a:graphic>
                                </wp:inline>
                              </w:drawing>
                            </w:r>
                          </w:p>
                          <w:p w14:paraId="23741A2F" w14:textId="77777777" w:rsidR="00325303" w:rsidRDefault="00325303" w:rsidP="00396830">
                            <w:pPr>
                              <w:pStyle w:val="Heading4"/>
                              <w:spacing w:before="0"/>
                            </w:pPr>
                          </w:p>
                          <w:p w14:paraId="381D4262" w14:textId="77777777" w:rsidR="00325303" w:rsidRDefault="00325303" w:rsidP="006C2445"/>
                          <w:p w14:paraId="5588841D" w14:textId="77777777" w:rsidR="00325303" w:rsidRPr="006C2445" w:rsidRDefault="00325303" w:rsidP="006C2445"/>
                          <w:p w14:paraId="7141368E" w14:textId="77777777" w:rsidR="00325303" w:rsidRDefault="00325303" w:rsidP="00396830"/>
                          <w:p w14:paraId="6DD6E69C" w14:textId="77777777" w:rsidR="00325303" w:rsidRPr="0097557A" w:rsidRDefault="00325303" w:rsidP="00396830"/>
                          <w:p w14:paraId="6859E6C8" w14:textId="77777777" w:rsidR="00325303" w:rsidRPr="008A4986" w:rsidRDefault="00325303" w:rsidP="00396830"/>
                          <w:p w14:paraId="5BF76716" w14:textId="77777777" w:rsidR="00325303" w:rsidRPr="00846BAE" w:rsidRDefault="00325303" w:rsidP="00396830">
                            <w:pPr>
                              <w:keepNext/>
                              <w:tabs>
                                <w:tab w:val="right" w:pos="2430"/>
                              </w:tabs>
                              <w:spacing w:before="60"/>
                              <w:rPr>
                                <w:rFonts w:ascii="Arial Narrow" w:hAnsi="Arial Narrow"/>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8" type="#_x0000_t202" style="position:absolute;margin-left:280.5pt;margin-top:261.8pt;width:271.15pt;height:65.4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TJT4bICAACzBQAADgAAAGRycy9lMm9Eb2MueG1srFRtb5swEP4+af/B8nfKS4AGVFK1SZgmdS9S&#10;ux/gYBOsgc1sJ6Sb9t93NiFNW02atvHBOuzzc/fcPb6r60PXoj1TmktR4PAiwIiJSlIutgX+8lB6&#10;c4y0IYKSVgpW4Eem8fXi7Zuroc9ZJBvZUqYQgAidD32BG2P63Pd11bCO6AvZMwGHtVQdMfCrtj5V&#10;ZAD0rvWjIEj9QSraK1kxrWF3NR7ihcOva1aZT3WtmUFtgSE341bl1o1d/cUVybeK9A2vjmmQv8ii&#10;I1xA0BPUihiCdoq/gup4paSWtbmoZOfLuuYVcxyATRi8YHPfkJ45LlAc3Z/KpP8fbPVx/1khTgsc&#10;Q6cE6aBHD+xg0K08oCS19Rl6nYPbfQ+O5gD70GfHVfd3svqqkZDLhogtu1FKDg0jFPIL7U3/7OqI&#10;oy3IZvggKcQhOyMd0KFWnS0elAMBOvTp8dQbm0sFm7M4nqVBglEFZ/NZGIWJC0Hy6XavtHnHZIes&#10;UWAFvXfoZH+njc2G5JOLDSZkydvW9b8VzzbAcdyB2HDVntksXDt/ZEG2nq/nsRdH6dqLA0q9m3IZ&#10;e2kZXiar2Wq5XIU/bdwwzhtOKRM2zCStMP6z1h1FPoriJC4tW04tnE1Jq+1m2Sq0JyDt0n3Hgpy5&#10;+c/TcEUALi8ohVEc3EaZV6bzSy+u48TLLoO5F4TZbZYGcRavyueU7rhg/04JDQXOkigZxfRbboH7&#10;XnMjeccNDI+Wd6CIkxPJrQTXgrrWGsLb0T4rhU3/qRTQ7qnRTrBWo6NazWFzcG8jjGx4q+aNpI8g&#10;YSVBYaBTmHxgNFJ9x2iAKVJg/W1HFMOofS/gGdiRMxlqMjaTQUQFVwtsMBrNpRlH065XfNsA8vjQ&#10;hLyBp1Jzp+KnLI4PDCaDI3OcYnb0nP87r6dZu/gFAAD//wMAUEsDBBQABgAIAAAAIQAVcGCM4QAA&#10;AAwBAAAPAAAAZHJzL2Rvd25yZXYueG1sTI/BTsMwEETvSPyDtUjcqJOGWBDiVBWCExIiDQeOTrxN&#10;rMbrELtt+HvcE9xmNaPZN+VmsSM74eyNIwnpKgGG1DltqJfw2bzePQDzQZFWoyOU8IMeNtX1VakK&#10;7c5U42kXehZLyBdKwhDCVHDuuwGt8is3IUVv72arQjznnutZnWO5Hfk6SQS3ylD8MKgJnwfsDruj&#10;lbD9ovrFfL+3H/W+Nk3zmNCbOEh5e7Nsn4AFXMJfGC74ER2qyNS6I2nPRgm5SOOWEMU6E8AuiTTJ&#10;MmCtBJHf58Crkv8fUf0CAAD//wMAUEsBAi0AFAAGAAgAAAAhAOSZw8D7AAAA4QEAABMAAAAAAAAA&#10;AAAAAAAAAAAAAFtDb250ZW50X1R5cGVzXS54bWxQSwECLQAUAAYACAAAACEAI7Jq4dcAAACUAQAA&#10;CwAAAAAAAAAAAAAAAAAsAQAAX3JlbHMvLnJlbHNQSwECLQAUAAYACAAAACEAiTJT4bICAACzBQAA&#10;DgAAAAAAAAAAAAAAAAAsAgAAZHJzL2Uyb0RvYy54bWxQSwECLQAUAAYACAAAACEAFXBgjOEAAAAM&#10;AQAADwAAAAAAAAAAAAAAAAAKBQAAZHJzL2Rvd25yZXYueG1sUEsFBgAAAAAEAAQA8wAAABgGAAAA&#10;AA==&#10;" filled="f" stroked="f">
                <v:textbox inset="0,0,0,0">
                  <w:txbxContent>
                    <w:p w14:paraId="66004542" w14:textId="77777777" w:rsidR="00325303" w:rsidRDefault="00325303" w:rsidP="00396830">
                      <w:pPr>
                        <w:pStyle w:val="Heading4"/>
                        <w:spacing w:before="0"/>
                        <w:rPr>
                          <w:rFonts w:ascii="Arial Narrow" w:hAnsi="Arial Narrow"/>
                        </w:rPr>
                      </w:pPr>
                    </w:p>
                    <w:p w14:paraId="336DDC61" w14:textId="77777777" w:rsidR="00325303" w:rsidRPr="00A12F80" w:rsidRDefault="00325303" w:rsidP="00A12F80"/>
                    <w:p w14:paraId="18AC4231" w14:textId="77777777" w:rsidR="00325303" w:rsidRPr="001658A6" w:rsidRDefault="00325303" w:rsidP="00396830">
                      <w:pPr>
                        <w:spacing w:after="0"/>
                        <w:rPr>
                          <w:rFonts w:ascii="Arial Narrow" w:hAnsi="Arial Narrow"/>
                        </w:rPr>
                      </w:pPr>
                      <w:r>
                        <w:rPr>
                          <w:rFonts w:ascii="Arial Narrow" w:hAnsi="Arial Narrow"/>
                          <w:noProof/>
                        </w:rPr>
                        <w:drawing>
                          <wp:inline distT="0" distB="0" distL="0" distR="0" wp14:anchorId="041F6B50" wp14:editId="44647CE2">
                            <wp:extent cx="557530" cy="474763"/>
                            <wp:effectExtent l="0" t="0" r="127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idscrewlogo1[1].jpg"/>
                                    <pic:cNvPicPr/>
                                  </pic:nvPicPr>
                                  <pic:blipFill>
                                    <a:blip r:embed="rId25">
                                      <a:extLst>
                                        <a:ext uri="{28A0092B-C50C-407E-A947-70E740481C1C}">
                                          <a14:useLocalDpi xmlns:a14="http://schemas.microsoft.com/office/drawing/2010/main" val="0"/>
                                        </a:ext>
                                      </a:extLst>
                                    </a:blip>
                                    <a:stretch>
                                      <a:fillRect/>
                                    </a:stretch>
                                  </pic:blipFill>
                                  <pic:spPr>
                                    <a:xfrm>
                                      <a:off x="0" y="0"/>
                                      <a:ext cx="558647" cy="475714"/>
                                    </a:xfrm>
                                    <a:prstGeom prst="rect">
                                      <a:avLst/>
                                    </a:prstGeom>
                                  </pic:spPr>
                                </pic:pic>
                              </a:graphicData>
                            </a:graphic>
                          </wp:inline>
                        </w:drawing>
                      </w:r>
                    </w:p>
                    <w:p w14:paraId="23741A2F" w14:textId="77777777" w:rsidR="00325303" w:rsidRDefault="00325303" w:rsidP="00396830">
                      <w:pPr>
                        <w:pStyle w:val="Heading4"/>
                        <w:spacing w:before="0"/>
                      </w:pPr>
                    </w:p>
                    <w:p w14:paraId="381D4262" w14:textId="77777777" w:rsidR="00325303" w:rsidRDefault="00325303" w:rsidP="006C2445"/>
                    <w:p w14:paraId="5588841D" w14:textId="77777777" w:rsidR="00325303" w:rsidRPr="006C2445" w:rsidRDefault="00325303" w:rsidP="006C2445"/>
                    <w:p w14:paraId="7141368E" w14:textId="77777777" w:rsidR="00325303" w:rsidRDefault="00325303" w:rsidP="00396830"/>
                    <w:p w14:paraId="6DD6E69C" w14:textId="77777777" w:rsidR="00325303" w:rsidRPr="0097557A" w:rsidRDefault="00325303" w:rsidP="00396830"/>
                    <w:p w14:paraId="6859E6C8" w14:textId="77777777" w:rsidR="00325303" w:rsidRPr="008A4986" w:rsidRDefault="00325303" w:rsidP="00396830"/>
                    <w:p w14:paraId="5BF76716" w14:textId="77777777" w:rsidR="00325303" w:rsidRPr="00846BAE" w:rsidRDefault="00325303" w:rsidP="00396830">
                      <w:pPr>
                        <w:keepNext/>
                        <w:tabs>
                          <w:tab w:val="right" w:pos="2430"/>
                        </w:tabs>
                        <w:spacing w:before="60"/>
                        <w:rPr>
                          <w:rFonts w:ascii="Arial Narrow" w:hAnsi="Arial Narrow"/>
                        </w:rPr>
                      </w:pPr>
                    </w:p>
                  </w:txbxContent>
                </v:textbox>
                <w10:wrap type="tight"/>
              </v:shape>
            </w:pict>
          </mc:Fallback>
        </mc:AlternateContent>
      </w:r>
      <w:r w:rsidR="00E45823">
        <w:rPr>
          <w:noProof/>
          <w:kern w:val="16"/>
        </w:rPr>
        <mc:AlternateContent>
          <mc:Choice Requires="wps">
            <w:drawing>
              <wp:anchor distT="0" distB="0" distL="114300" distR="114300" simplePos="0" relativeHeight="251723776" behindDoc="0" locked="0" layoutInCell="1" allowOverlap="1" wp14:anchorId="79B3101A" wp14:editId="657DBDF6">
                <wp:simplePos x="0" y="0"/>
                <wp:positionH relativeFrom="column">
                  <wp:posOffset>5343525</wp:posOffset>
                </wp:positionH>
                <wp:positionV relativeFrom="paragraph">
                  <wp:posOffset>949960</wp:posOffset>
                </wp:positionV>
                <wp:extent cx="1662430" cy="2256155"/>
                <wp:effectExtent l="0" t="0" r="13970" b="4445"/>
                <wp:wrapTight wrapText="bothSides">
                  <wp:wrapPolygon edited="0">
                    <wp:start x="0" y="0"/>
                    <wp:lineTo x="0" y="21399"/>
                    <wp:lineTo x="21451" y="21399"/>
                    <wp:lineTo x="21451" y="0"/>
                    <wp:lineTo x="0" y="0"/>
                  </wp:wrapPolygon>
                </wp:wrapTight>
                <wp:docPr id="62"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2430" cy="2256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4279F8" w14:textId="77777777" w:rsidR="00325303" w:rsidRPr="0031086C" w:rsidRDefault="00325303" w:rsidP="00E45823">
                            <w:pPr>
                              <w:pStyle w:val="HeadingNarrowCol"/>
                              <w:spacing w:before="0"/>
                            </w:pPr>
                            <w:r>
                              <w:t xml:space="preserve"> worship service – 10:15am </w:t>
                            </w:r>
                          </w:p>
                          <w:p w14:paraId="044DE7EE" w14:textId="77777777" w:rsidR="00325303" w:rsidRPr="001E479E" w:rsidRDefault="00325303" w:rsidP="00E45823">
                            <w:pPr>
                              <w:pStyle w:val="HeadingNarrowCol"/>
                              <w:spacing w:before="0" w:after="0"/>
                              <w:rPr>
                                <w:rFonts w:ascii="Arial Narrow" w:hAnsi="Arial Narrow"/>
                                <w:caps w:val="0"/>
                              </w:rPr>
                            </w:pPr>
                            <w:r w:rsidRPr="001E479E">
                              <w:rPr>
                                <w:rFonts w:ascii="Arial Narrow" w:hAnsi="Arial Narrow"/>
                                <w:caps w:val="0"/>
                              </w:rPr>
                              <w:t xml:space="preserve">Children’s Church: </w:t>
                            </w:r>
                          </w:p>
                          <w:p w14:paraId="3BC737DB" w14:textId="77777777" w:rsidR="00325303" w:rsidRPr="001E479E" w:rsidRDefault="00325303" w:rsidP="00E45823">
                            <w:pPr>
                              <w:pStyle w:val="HeadingNarrowCol"/>
                              <w:spacing w:before="0" w:after="0"/>
                              <w:rPr>
                                <w:rFonts w:ascii="Arial Narrow" w:hAnsi="Arial Narrow"/>
                                <w:b w:val="0"/>
                                <w:caps w:val="0"/>
                              </w:rPr>
                            </w:pPr>
                            <w:r>
                              <w:rPr>
                                <w:rFonts w:ascii="Arial Narrow" w:hAnsi="Arial Narrow"/>
                                <w:b w:val="0"/>
                              </w:rPr>
                              <w:t>#117: 0 - 36</w:t>
                            </w:r>
                            <w:r w:rsidRPr="001E479E">
                              <w:rPr>
                                <w:rFonts w:ascii="Arial Narrow" w:hAnsi="Arial Narrow"/>
                                <w:b w:val="0"/>
                              </w:rPr>
                              <w:t xml:space="preserve"> </w:t>
                            </w:r>
                            <w:proofErr w:type="gramStart"/>
                            <w:r w:rsidRPr="001E479E">
                              <w:rPr>
                                <w:rFonts w:ascii="Arial Narrow" w:hAnsi="Arial Narrow"/>
                                <w:b w:val="0"/>
                                <w:caps w:val="0"/>
                              </w:rPr>
                              <w:t>mo</w:t>
                            </w:r>
                            <w:proofErr w:type="gramEnd"/>
                            <w:r w:rsidRPr="001E479E">
                              <w:rPr>
                                <w:rFonts w:ascii="Arial Narrow" w:hAnsi="Arial Narrow"/>
                                <w:b w:val="0"/>
                                <w:caps w:val="0"/>
                              </w:rPr>
                              <w:t>.</w:t>
                            </w:r>
                          </w:p>
                          <w:p w14:paraId="64B68E58" w14:textId="77777777" w:rsidR="00325303" w:rsidRPr="001E479E" w:rsidRDefault="00325303" w:rsidP="00E45823">
                            <w:pPr>
                              <w:pStyle w:val="HeadingNarrowCol"/>
                              <w:spacing w:before="0" w:after="0"/>
                              <w:rPr>
                                <w:rFonts w:ascii="Arial Narrow" w:hAnsi="Arial Narrow"/>
                                <w:b w:val="0"/>
                                <w:caps w:val="0"/>
                              </w:rPr>
                            </w:pPr>
                            <w:r>
                              <w:rPr>
                                <w:rFonts w:ascii="Arial Narrow" w:hAnsi="Arial Narrow"/>
                                <w:b w:val="0"/>
                                <w:caps w:val="0"/>
                              </w:rPr>
                              <w:t xml:space="preserve">#115: 2 ½ - 3 </w:t>
                            </w:r>
                            <w:proofErr w:type="spellStart"/>
                            <w:r>
                              <w:rPr>
                                <w:rFonts w:ascii="Arial Narrow" w:hAnsi="Arial Narrow"/>
                                <w:b w:val="0"/>
                                <w:caps w:val="0"/>
                              </w:rPr>
                              <w:t>yrs</w:t>
                            </w:r>
                            <w:proofErr w:type="spellEnd"/>
                          </w:p>
                          <w:p w14:paraId="4A7FB23D" w14:textId="77777777" w:rsidR="00325303" w:rsidRPr="001E479E" w:rsidRDefault="00325303" w:rsidP="00E45823">
                            <w:pPr>
                              <w:pStyle w:val="HeadingNarrowCol"/>
                              <w:spacing w:before="0" w:after="0"/>
                              <w:rPr>
                                <w:rFonts w:ascii="Arial Narrow" w:hAnsi="Arial Narrow"/>
                                <w:b w:val="0"/>
                                <w:caps w:val="0"/>
                              </w:rPr>
                            </w:pPr>
                            <w:r>
                              <w:rPr>
                                <w:rFonts w:ascii="Arial Narrow" w:hAnsi="Arial Narrow"/>
                                <w:b w:val="0"/>
                                <w:caps w:val="0"/>
                              </w:rPr>
                              <w:t xml:space="preserve">#112: Preschool - Kindergarten </w:t>
                            </w:r>
                          </w:p>
                          <w:p w14:paraId="1FE5BA0F" w14:textId="77777777" w:rsidR="00325303" w:rsidRDefault="00325303" w:rsidP="00E45823">
                            <w:pPr>
                              <w:pStyle w:val="HeadingNarrowCol"/>
                              <w:spacing w:before="0"/>
                              <w:rPr>
                                <w:rFonts w:ascii="Arial Narrow" w:hAnsi="Arial Narrow"/>
                                <w:b w:val="0"/>
                                <w:caps w:val="0"/>
                              </w:rPr>
                            </w:pPr>
                            <w:r>
                              <w:rPr>
                                <w:rFonts w:ascii="Arial Narrow" w:hAnsi="Arial Narrow"/>
                                <w:b w:val="0"/>
                                <w:caps w:val="0"/>
                              </w:rPr>
                              <w:t>#111: 1</w:t>
                            </w:r>
                            <w:r w:rsidRPr="006C3065">
                              <w:rPr>
                                <w:rFonts w:ascii="Arial Narrow" w:hAnsi="Arial Narrow"/>
                                <w:b w:val="0"/>
                                <w:caps w:val="0"/>
                                <w:vertAlign w:val="superscript"/>
                              </w:rPr>
                              <w:t>st</w:t>
                            </w:r>
                            <w:r>
                              <w:rPr>
                                <w:rFonts w:ascii="Arial Narrow" w:hAnsi="Arial Narrow"/>
                                <w:b w:val="0"/>
                                <w:caps w:val="0"/>
                              </w:rPr>
                              <w:t xml:space="preserve"> – 5</w:t>
                            </w:r>
                            <w:r w:rsidRPr="006C3065">
                              <w:rPr>
                                <w:rFonts w:ascii="Arial Narrow" w:hAnsi="Arial Narrow"/>
                                <w:b w:val="0"/>
                                <w:caps w:val="0"/>
                                <w:vertAlign w:val="superscript"/>
                              </w:rPr>
                              <w:t>th</w:t>
                            </w:r>
                            <w:r>
                              <w:rPr>
                                <w:rFonts w:ascii="Arial Narrow" w:hAnsi="Arial Narrow"/>
                                <w:b w:val="0"/>
                                <w:caps w:val="0"/>
                              </w:rPr>
                              <w:t xml:space="preserve"> grade</w:t>
                            </w:r>
                          </w:p>
                          <w:p w14:paraId="4B1F9A81" w14:textId="77777777" w:rsidR="00325303" w:rsidRPr="00A54536" w:rsidRDefault="00325303" w:rsidP="00E45823">
                            <w:pPr>
                              <w:spacing w:after="0"/>
                              <w:rPr>
                                <w:rFonts w:ascii="Arial Narrow" w:hAnsi="Arial Narrow"/>
                                <w:i/>
                                <w:color w:val="FF000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3" o:spid="_x0000_s1039" type="#_x0000_t202" style="position:absolute;margin-left:420.75pt;margin-top:74.8pt;width:130.9pt;height:177.6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ICM1bECAAC0BQAADgAAAGRycy9lMm9Eb2MueG1srFRtb5swEP4+af/B8nfKS4AGVFK1SZgmdS9S&#10;ux/gYBOsgc1sJ6Sb9t93NiFNW02atvHBOuy7596eu6vrQ9eiPVOaS1Hg8CLAiIlKUi62Bf7yUHpz&#10;jLQhgpJWClbgR6bx9eLtm6uhz1kkG9lSphCACJ0PfYEbY/rc93XVsI7oC9kzAY+1VB0x8Ku2PlVk&#10;APSu9aMgSP1BKtorWTGt4XY1PuKFw69rVplPda2ZQW2BITbjTuXOjT39xRXJt4r0Da+OYZC/iKIj&#10;XIDTE9SKGIJ2ir+C6nilpJa1uahk58u65hVzOUA2YfAim/uG9MzlAsXR/alM+v/BVh/3nxXitMBp&#10;hJEgHfTogR0MupUHNJvZ+gy9zkHtvgdFc4B76LPLVfd3svqqkZDLhogtu1FKDg0jFOILraV/Zjri&#10;aAuyGT5ICn7IzkgHdKhVZ4sH5UCADn16PPXGxlJZl2kaxTN4quAtipI0TBLng+STea+0ecdkh6xQ&#10;YAXNd/Bkf6eNDYfkk4r1JmTJ29YRoBXPLkBxvAHnYGrfbBiunz+yIFvP1/PYi6N07cUBpd5NuYy9&#10;tAwvk9VstVyuwp/WbxjnDaeUCetm4lYY/1nvjiwfWXFil5YtpxbOhqTVdrNsFdoT4HbpvmNBztT8&#10;52G4IkAuL1IKozi4jTKvTOeXXlzHiZddBnMvCLPbLA3iLF6Vz1O644L9e0poKHCWRMnIpt/mFrjv&#10;dW4k77iB7dHyrsDzkxLJLQfXgrrWGsLbUT4rhQ3/qRTQ7qnRjrGWpCNdzWFzcMMRniZhI+kjcFhJ&#10;YBiwEVYfCI1U3zEaYI0UWH/bEcUwat8LmAO7cyZBTcJmEoiowLTABqNRXJpxN+16xbcNII+TJuQN&#10;zErNHYvtUI1RHCcMVoNL5rjG7O45/3daT8t28QsAAP//AwBQSwMEFAAGAAgAAAAhAPfzG87hAAAA&#10;DAEAAA8AAABkcnMvZG93bnJldi54bWxMj8FOwzAQRO9I/IO1lbhROzSNmjROVSE4ISHScODoJNvE&#10;arwOsduGv8c9wXE1TzNv891sBnbByWlLEqKlAIbU2FZTJ+Gzen3cAHNeUasGSyjhBx3sivu7XGWt&#10;vVKJl4PvWCghlykJvfdjxrlrejTKLe2IFLKjnYzy4Zw63k7qGsrNwJ+ESLhRmsJCr0Z87rE5Hc5G&#10;wv6Lyhf9/V5/lMdSV1Uq6C05SfmwmPdbYB5n/wfDTT+oQxGcanum1rFBwiaO1gENQZwmwG5EJFYr&#10;YLWEtYhT4EXO/z9R/AIAAP//AwBQSwECLQAUAAYACAAAACEA5JnDwPsAAADhAQAAEwAAAAAAAAAA&#10;AAAAAAAAAAAAW0NvbnRlbnRfVHlwZXNdLnhtbFBLAQItABQABgAIAAAAIQAjsmrh1wAAAJQBAAAL&#10;AAAAAAAAAAAAAAAAACwBAABfcmVscy8ucmVsc1BLAQItABQABgAIAAAAIQDUgIzVsQIAALQFAAAO&#10;AAAAAAAAAAAAAAAAACwCAABkcnMvZTJvRG9jLnhtbFBLAQItABQABgAIAAAAIQD38xvO4QAAAAwB&#10;AAAPAAAAAAAAAAAAAAAAAAkFAABkcnMvZG93bnJldi54bWxQSwUGAAAAAAQABADzAAAAFwYAAAAA&#10;" filled="f" stroked="f">
                <v:textbox inset="0,0,0,0">
                  <w:txbxContent>
                    <w:p w14:paraId="0F4279F8" w14:textId="77777777" w:rsidR="00325303" w:rsidRPr="0031086C" w:rsidRDefault="00325303" w:rsidP="00E45823">
                      <w:pPr>
                        <w:pStyle w:val="HeadingNarrowCol"/>
                        <w:spacing w:before="0"/>
                      </w:pPr>
                      <w:r>
                        <w:t xml:space="preserve"> worship service – 10:15am </w:t>
                      </w:r>
                    </w:p>
                    <w:p w14:paraId="044DE7EE" w14:textId="77777777" w:rsidR="00325303" w:rsidRPr="001E479E" w:rsidRDefault="00325303" w:rsidP="00E45823">
                      <w:pPr>
                        <w:pStyle w:val="HeadingNarrowCol"/>
                        <w:spacing w:before="0" w:after="0"/>
                        <w:rPr>
                          <w:rFonts w:ascii="Arial Narrow" w:hAnsi="Arial Narrow"/>
                          <w:caps w:val="0"/>
                        </w:rPr>
                      </w:pPr>
                      <w:r w:rsidRPr="001E479E">
                        <w:rPr>
                          <w:rFonts w:ascii="Arial Narrow" w:hAnsi="Arial Narrow"/>
                          <w:caps w:val="0"/>
                        </w:rPr>
                        <w:t xml:space="preserve">Children’s Church: </w:t>
                      </w:r>
                    </w:p>
                    <w:p w14:paraId="3BC737DB" w14:textId="77777777" w:rsidR="00325303" w:rsidRPr="001E479E" w:rsidRDefault="00325303" w:rsidP="00E45823">
                      <w:pPr>
                        <w:pStyle w:val="HeadingNarrowCol"/>
                        <w:spacing w:before="0" w:after="0"/>
                        <w:rPr>
                          <w:rFonts w:ascii="Arial Narrow" w:hAnsi="Arial Narrow"/>
                          <w:b w:val="0"/>
                          <w:caps w:val="0"/>
                        </w:rPr>
                      </w:pPr>
                      <w:r>
                        <w:rPr>
                          <w:rFonts w:ascii="Arial Narrow" w:hAnsi="Arial Narrow"/>
                          <w:b w:val="0"/>
                        </w:rPr>
                        <w:t>#117: 0 - 36</w:t>
                      </w:r>
                      <w:r w:rsidRPr="001E479E">
                        <w:rPr>
                          <w:rFonts w:ascii="Arial Narrow" w:hAnsi="Arial Narrow"/>
                          <w:b w:val="0"/>
                        </w:rPr>
                        <w:t xml:space="preserve"> </w:t>
                      </w:r>
                      <w:proofErr w:type="gramStart"/>
                      <w:r w:rsidRPr="001E479E">
                        <w:rPr>
                          <w:rFonts w:ascii="Arial Narrow" w:hAnsi="Arial Narrow"/>
                          <w:b w:val="0"/>
                          <w:caps w:val="0"/>
                        </w:rPr>
                        <w:t>mo</w:t>
                      </w:r>
                      <w:proofErr w:type="gramEnd"/>
                      <w:r w:rsidRPr="001E479E">
                        <w:rPr>
                          <w:rFonts w:ascii="Arial Narrow" w:hAnsi="Arial Narrow"/>
                          <w:b w:val="0"/>
                          <w:caps w:val="0"/>
                        </w:rPr>
                        <w:t>.</w:t>
                      </w:r>
                    </w:p>
                    <w:p w14:paraId="64B68E58" w14:textId="77777777" w:rsidR="00325303" w:rsidRPr="001E479E" w:rsidRDefault="00325303" w:rsidP="00E45823">
                      <w:pPr>
                        <w:pStyle w:val="HeadingNarrowCol"/>
                        <w:spacing w:before="0" w:after="0"/>
                        <w:rPr>
                          <w:rFonts w:ascii="Arial Narrow" w:hAnsi="Arial Narrow"/>
                          <w:b w:val="0"/>
                          <w:caps w:val="0"/>
                        </w:rPr>
                      </w:pPr>
                      <w:r>
                        <w:rPr>
                          <w:rFonts w:ascii="Arial Narrow" w:hAnsi="Arial Narrow"/>
                          <w:b w:val="0"/>
                          <w:caps w:val="0"/>
                        </w:rPr>
                        <w:t xml:space="preserve">#115: 2 ½ - 3 </w:t>
                      </w:r>
                      <w:proofErr w:type="spellStart"/>
                      <w:r>
                        <w:rPr>
                          <w:rFonts w:ascii="Arial Narrow" w:hAnsi="Arial Narrow"/>
                          <w:b w:val="0"/>
                          <w:caps w:val="0"/>
                        </w:rPr>
                        <w:t>yrs</w:t>
                      </w:r>
                      <w:proofErr w:type="spellEnd"/>
                    </w:p>
                    <w:p w14:paraId="4A7FB23D" w14:textId="77777777" w:rsidR="00325303" w:rsidRPr="001E479E" w:rsidRDefault="00325303" w:rsidP="00E45823">
                      <w:pPr>
                        <w:pStyle w:val="HeadingNarrowCol"/>
                        <w:spacing w:before="0" w:after="0"/>
                        <w:rPr>
                          <w:rFonts w:ascii="Arial Narrow" w:hAnsi="Arial Narrow"/>
                          <w:b w:val="0"/>
                          <w:caps w:val="0"/>
                        </w:rPr>
                      </w:pPr>
                      <w:r>
                        <w:rPr>
                          <w:rFonts w:ascii="Arial Narrow" w:hAnsi="Arial Narrow"/>
                          <w:b w:val="0"/>
                          <w:caps w:val="0"/>
                        </w:rPr>
                        <w:t xml:space="preserve">#112: Preschool - Kindergarten </w:t>
                      </w:r>
                    </w:p>
                    <w:p w14:paraId="1FE5BA0F" w14:textId="77777777" w:rsidR="00325303" w:rsidRDefault="00325303" w:rsidP="00E45823">
                      <w:pPr>
                        <w:pStyle w:val="HeadingNarrowCol"/>
                        <w:spacing w:before="0"/>
                        <w:rPr>
                          <w:rFonts w:ascii="Arial Narrow" w:hAnsi="Arial Narrow"/>
                          <w:b w:val="0"/>
                          <w:caps w:val="0"/>
                        </w:rPr>
                      </w:pPr>
                      <w:r>
                        <w:rPr>
                          <w:rFonts w:ascii="Arial Narrow" w:hAnsi="Arial Narrow"/>
                          <w:b w:val="0"/>
                          <w:caps w:val="0"/>
                        </w:rPr>
                        <w:t>#111: 1</w:t>
                      </w:r>
                      <w:r w:rsidRPr="006C3065">
                        <w:rPr>
                          <w:rFonts w:ascii="Arial Narrow" w:hAnsi="Arial Narrow"/>
                          <w:b w:val="0"/>
                          <w:caps w:val="0"/>
                          <w:vertAlign w:val="superscript"/>
                        </w:rPr>
                        <w:t>st</w:t>
                      </w:r>
                      <w:r>
                        <w:rPr>
                          <w:rFonts w:ascii="Arial Narrow" w:hAnsi="Arial Narrow"/>
                          <w:b w:val="0"/>
                          <w:caps w:val="0"/>
                        </w:rPr>
                        <w:t xml:space="preserve"> – 5</w:t>
                      </w:r>
                      <w:r w:rsidRPr="006C3065">
                        <w:rPr>
                          <w:rFonts w:ascii="Arial Narrow" w:hAnsi="Arial Narrow"/>
                          <w:b w:val="0"/>
                          <w:caps w:val="0"/>
                          <w:vertAlign w:val="superscript"/>
                        </w:rPr>
                        <w:t>th</w:t>
                      </w:r>
                      <w:r>
                        <w:rPr>
                          <w:rFonts w:ascii="Arial Narrow" w:hAnsi="Arial Narrow"/>
                          <w:b w:val="0"/>
                          <w:caps w:val="0"/>
                        </w:rPr>
                        <w:t xml:space="preserve"> grade</w:t>
                      </w:r>
                    </w:p>
                    <w:p w14:paraId="4B1F9A81" w14:textId="77777777" w:rsidR="00325303" w:rsidRPr="00A54536" w:rsidRDefault="00325303" w:rsidP="00E45823">
                      <w:pPr>
                        <w:spacing w:after="0"/>
                        <w:rPr>
                          <w:rFonts w:ascii="Arial Narrow" w:hAnsi="Arial Narrow"/>
                          <w:i/>
                          <w:color w:val="FF0000"/>
                        </w:rPr>
                      </w:pPr>
                    </w:p>
                  </w:txbxContent>
                </v:textbox>
                <w10:wrap type="tight"/>
              </v:shape>
            </w:pict>
          </mc:Fallback>
        </mc:AlternateContent>
      </w:r>
      <w:r w:rsidR="00265902">
        <w:rPr>
          <w:noProof/>
          <w:kern w:val="16"/>
        </w:rPr>
        <mc:AlternateContent>
          <mc:Choice Requires="wps">
            <w:drawing>
              <wp:anchor distT="0" distB="0" distL="114300" distR="114300" simplePos="0" relativeHeight="251679744" behindDoc="0" locked="0" layoutInCell="1" allowOverlap="1" wp14:anchorId="23ED84C6" wp14:editId="6A0B63D0">
                <wp:simplePos x="0" y="0"/>
                <wp:positionH relativeFrom="column">
                  <wp:posOffset>3562350</wp:posOffset>
                </wp:positionH>
                <wp:positionV relativeFrom="paragraph">
                  <wp:posOffset>6649720</wp:posOffset>
                </wp:positionV>
                <wp:extent cx="3324860" cy="1662430"/>
                <wp:effectExtent l="0" t="0" r="2540" b="13970"/>
                <wp:wrapTight wrapText="bothSides">
                  <wp:wrapPolygon edited="0">
                    <wp:start x="0" y="0"/>
                    <wp:lineTo x="0" y="21451"/>
                    <wp:lineTo x="21451" y="21451"/>
                    <wp:lineTo x="21451" y="0"/>
                    <wp:lineTo x="0" y="0"/>
                  </wp:wrapPolygon>
                </wp:wrapTight>
                <wp:docPr id="67"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62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5233" w:type="dxa"/>
                              <w:tblInd w:w="108"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0A0" w:firstRow="1" w:lastRow="0" w:firstColumn="1" w:lastColumn="0" w:noHBand="0" w:noVBand="0"/>
                            </w:tblPr>
                            <w:tblGrid>
                              <w:gridCol w:w="1580"/>
                              <w:gridCol w:w="1217"/>
                              <w:gridCol w:w="1218"/>
                              <w:gridCol w:w="1218"/>
                            </w:tblGrid>
                            <w:tr w:rsidR="00325303" w:rsidRPr="00E352C2" w14:paraId="4ED536A0" w14:textId="77777777">
                              <w:trPr>
                                <w:trHeight w:val="35"/>
                              </w:trPr>
                              <w:tc>
                                <w:tcPr>
                                  <w:tcW w:w="5233" w:type="dxa"/>
                                  <w:gridSpan w:val="4"/>
                                  <w:tcBorders>
                                    <w:top w:val="nil"/>
                                    <w:bottom w:val="nil"/>
                                  </w:tcBorders>
                                  <w:shd w:val="clear" w:color="auto" w:fill="D9D9D9" w:themeFill="background1" w:themeFillShade="D9"/>
                                </w:tcPr>
                                <w:p w14:paraId="73C10477" w14:textId="77777777" w:rsidR="00325303" w:rsidRPr="009D2125" w:rsidRDefault="00325303" w:rsidP="00F5211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40" w:after="0"/>
                                    <w:jc w:val="center"/>
                                    <w:rPr>
                                      <w:rFonts w:ascii="Lucida Sans" w:eastAsia="Times New Roman" w:hAnsi="Lucida Sans"/>
                                      <w:b/>
                                      <w:color w:val="800000"/>
                                      <w:kern w:val="16"/>
                                      <w:position w:val="4"/>
                                      <w:szCs w:val="17"/>
                                    </w:rPr>
                                  </w:pPr>
                                  <w:r w:rsidRPr="009D2125">
                                    <w:rPr>
                                      <w:rFonts w:ascii="Lucida Sans" w:eastAsia="Times New Roman" w:hAnsi="Lucida Sans"/>
                                      <w:b/>
                                      <w:caps/>
                                      <w:color w:val="800000"/>
                                      <w:spacing w:val="80"/>
                                      <w:kern w:val="16"/>
                                      <w:position w:val="4"/>
                                      <w:szCs w:val="17"/>
                                    </w:rPr>
                                    <w:t>Giving</w:t>
                                  </w:r>
                                </w:p>
                              </w:tc>
                            </w:tr>
                            <w:tr w:rsidR="00325303" w:rsidRPr="003F4314" w14:paraId="16ECDB41" w14:textId="77777777">
                              <w:trPr>
                                <w:trHeight w:val="190"/>
                              </w:trPr>
                              <w:tc>
                                <w:tcPr>
                                  <w:tcW w:w="1580" w:type="dxa"/>
                                  <w:tcBorders>
                                    <w:top w:val="nil"/>
                                    <w:bottom w:val="single" w:sz="18" w:space="0" w:color="000000" w:themeColor="text1"/>
                                  </w:tcBorders>
                                </w:tcPr>
                                <w:p w14:paraId="649D7974" w14:textId="77777777" w:rsidR="00325303" w:rsidRPr="003F4314" w:rsidRDefault="00325303" w:rsidP="003E2F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0"/>
                                    <w:jc w:val="right"/>
                                    <w:rPr>
                                      <w:rFonts w:ascii="Arial Narrow Bold" w:eastAsia="Times New Roman" w:hAnsi="Arial Narrow Bold"/>
                                      <w:color w:val="000000"/>
                                      <w:kern w:val="16"/>
                                    </w:rPr>
                                  </w:pPr>
                                </w:p>
                              </w:tc>
                              <w:tc>
                                <w:tcPr>
                                  <w:tcW w:w="1217" w:type="dxa"/>
                                  <w:tcBorders>
                                    <w:top w:val="nil"/>
                                    <w:bottom w:val="single" w:sz="18" w:space="0" w:color="000000" w:themeColor="text1"/>
                                  </w:tcBorders>
                                </w:tcPr>
                                <w:p w14:paraId="08495579" w14:textId="1B9773CE" w:rsidR="00325303" w:rsidRPr="00CE5DAA" w:rsidRDefault="00325303" w:rsidP="003E2F10">
                                  <w:pPr>
                                    <w:pStyle w:val="Normalnarrow"/>
                                    <w:spacing w:before="60"/>
                                    <w:rPr>
                                      <w:kern w:val="16"/>
                                    </w:rPr>
                                  </w:pPr>
                                  <w:r>
                                    <w:rPr>
                                      <w:kern w:val="16"/>
                                    </w:rPr>
                                    <w:t>Oct 20</w:t>
                                  </w:r>
                                </w:p>
                              </w:tc>
                              <w:tc>
                                <w:tcPr>
                                  <w:tcW w:w="1218" w:type="dxa"/>
                                  <w:tcBorders>
                                    <w:top w:val="nil"/>
                                    <w:bottom w:val="single" w:sz="18" w:space="0" w:color="000000" w:themeColor="text1"/>
                                  </w:tcBorders>
                                </w:tcPr>
                                <w:p w14:paraId="0060BFE1" w14:textId="3C62B5F4" w:rsidR="00325303" w:rsidRPr="00CE5DAA" w:rsidRDefault="00325303" w:rsidP="003E2F10">
                                  <w:pPr>
                                    <w:pStyle w:val="Normalnarrow"/>
                                    <w:spacing w:before="60"/>
                                    <w:rPr>
                                      <w:kern w:val="16"/>
                                    </w:rPr>
                                  </w:pPr>
                                  <w:r>
                                    <w:rPr>
                                      <w:kern w:val="16"/>
                                    </w:rPr>
                                    <w:t>Sept</w:t>
                                  </w:r>
                                </w:p>
                              </w:tc>
                              <w:tc>
                                <w:tcPr>
                                  <w:tcW w:w="1218" w:type="dxa"/>
                                  <w:tcBorders>
                                    <w:top w:val="nil"/>
                                    <w:bottom w:val="single" w:sz="18" w:space="0" w:color="000000" w:themeColor="text1"/>
                                  </w:tcBorders>
                                </w:tcPr>
                                <w:p w14:paraId="1AADC1B4" w14:textId="25B661F2" w:rsidR="00325303" w:rsidRPr="00CE5DAA" w:rsidRDefault="00325303" w:rsidP="003E2F10">
                                  <w:pPr>
                                    <w:pStyle w:val="Normalnarrow"/>
                                    <w:spacing w:before="60"/>
                                    <w:rPr>
                                      <w:kern w:val="16"/>
                                    </w:rPr>
                                  </w:pPr>
                                  <w:r>
                                    <w:rPr>
                                      <w:kern w:val="16"/>
                                    </w:rPr>
                                    <w:t>7/13-9/13</w:t>
                                  </w:r>
                                </w:p>
                              </w:tc>
                            </w:tr>
                            <w:tr w:rsidR="00325303" w:rsidRPr="000464C5" w14:paraId="615BD2D8" w14:textId="77777777">
                              <w:trPr>
                                <w:trHeight w:val="190"/>
                              </w:trPr>
                              <w:tc>
                                <w:tcPr>
                                  <w:tcW w:w="1580" w:type="dxa"/>
                                  <w:tcBorders>
                                    <w:top w:val="single" w:sz="18" w:space="0" w:color="000000" w:themeColor="text1"/>
                                  </w:tcBorders>
                                  <w:tcMar>
                                    <w:left w:w="0" w:type="dxa"/>
                                    <w:right w:w="115" w:type="dxa"/>
                                  </w:tcMar>
                                </w:tcPr>
                                <w:p w14:paraId="17A40BB0" w14:textId="77777777" w:rsidR="00325303" w:rsidRPr="000464C5" w:rsidRDefault="00325303" w:rsidP="007C6B74">
                                  <w:pPr>
                                    <w:pStyle w:val="Normalnarrow"/>
                                    <w:spacing w:before="20"/>
                                    <w:rPr>
                                      <w:kern w:val="16"/>
                                    </w:rPr>
                                  </w:pPr>
                                  <w:r>
                                    <w:rPr>
                                      <w:kern w:val="16"/>
                                    </w:rPr>
                                    <w:t>Budget</w:t>
                                  </w:r>
                                </w:p>
                              </w:tc>
                              <w:tc>
                                <w:tcPr>
                                  <w:tcW w:w="1217" w:type="dxa"/>
                                  <w:tcBorders>
                                    <w:top w:val="single" w:sz="18" w:space="0" w:color="000000" w:themeColor="text1"/>
                                  </w:tcBorders>
                                </w:tcPr>
                                <w:p w14:paraId="0B611805" w14:textId="77777777" w:rsidR="00325303" w:rsidRPr="000464C5" w:rsidRDefault="00325303" w:rsidP="007C6B74">
                                  <w:pPr>
                                    <w:pStyle w:val="Normalnarrow"/>
                                    <w:spacing w:before="20"/>
                                    <w:rPr>
                                      <w:kern w:val="16"/>
                                    </w:rPr>
                                  </w:pPr>
                                  <w:r>
                                    <w:rPr>
                                      <w:kern w:val="16"/>
                                    </w:rPr>
                                    <w:t>$52,437</w:t>
                                  </w:r>
                                </w:p>
                              </w:tc>
                              <w:tc>
                                <w:tcPr>
                                  <w:tcW w:w="1218" w:type="dxa"/>
                                  <w:tcBorders>
                                    <w:top w:val="single" w:sz="18" w:space="0" w:color="000000" w:themeColor="text1"/>
                                  </w:tcBorders>
                                </w:tcPr>
                                <w:p w14:paraId="26E31C84" w14:textId="77777777" w:rsidR="00325303" w:rsidRPr="000464C5" w:rsidRDefault="00325303" w:rsidP="007C6B74">
                                  <w:pPr>
                                    <w:pStyle w:val="Normalnarrow"/>
                                    <w:spacing w:before="20"/>
                                    <w:rPr>
                                      <w:kern w:val="16"/>
                                    </w:rPr>
                                  </w:pPr>
                                  <w:r>
                                    <w:rPr>
                                      <w:kern w:val="16"/>
                                    </w:rPr>
                                    <w:t>$52,437</w:t>
                                  </w:r>
                                </w:p>
                              </w:tc>
                              <w:tc>
                                <w:tcPr>
                                  <w:tcW w:w="1218" w:type="dxa"/>
                                  <w:tcBorders>
                                    <w:top w:val="single" w:sz="18" w:space="0" w:color="000000" w:themeColor="text1"/>
                                  </w:tcBorders>
                                </w:tcPr>
                                <w:p w14:paraId="71C9AF6D" w14:textId="49A26087" w:rsidR="00325303" w:rsidRPr="000464C5" w:rsidRDefault="00747C40" w:rsidP="007C6B74">
                                  <w:pPr>
                                    <w:pStyle w:val="Normalnarrow"/>
                                    <w:spacing w:before="20"/>
                                    <w:rPr>
                                      <w:kern w:val="16"/>
                                    </w:rPr>
                                  </w:pPr>
                                  <w:r>
                                    <w:rPr>
                                      <w:kern w:val="16"/>
                                    </w:rPr>
                                    <w:t>$157,311</w:t>
                                  </w:r>
                                </w:p>
                              </w:tc>
                            </w:tr>
                            <w:tr w:rsidR="00325303" w:rsidRPr="000464C5" w14:paraId="76F621F0" w14:textId="77777777">
                              <w:trPr>
                                <w:trHeight w:val="190"/>
                              </w:trPr>
                              <w:tc>
                                <w:tcPr>
                                  <w:tcW w:w="1580" w:type="dxa"/>
                                  <w:tcMar>
                                    <w:left w:w="0" w:type="dxa"/>
                                    <w:right w:w="115" w:type="dxa"/>
                                  </w:tcMar>
                                </w:tcPr>
                                <w:p w14:paraId="1AB49830" w14:textId="77777777" w:rsidR="00325303" w:rsidRPr="000464C5" w:rsidRDefault="00325303" w:rsidP="007C6B74">
                                  <w:pPr>
                                    <w:pStyle w:val="Normalnarrow"/>
                                    <w:spacing w:before="20"/>
                                    <w:rPr>
                                      <w:kern w:val="16"/>
                                    </w:rPr>
                                  </w:pPr>
                                  <w:r>
                                    <w:rPr>
                                      <w:kern w:val="16"/>
                                    </w:rPr>
                                    <w:t>General income</w:t>
                                  </w:r>
                                </w:p>
                              </w:tc>
                              <w:tc>
                                <w:tcPr>
                                  <w:tcW w:w="1217" w:type="dxa"/>
                                </w:tcPr>
                                <w:p w14:paraId="1D3F3C9C" w14:textId="6227E8F2" w:rsidR="00325303" w:rsidRPr="000464C5" w:rsidRDefault="00325303" w:rsidP="007C6B74">
                                  <w:pPr>
                                    <w:pStyle w:val="Normalnarrow"/>
                                    <w:spacing w:before="20"/>
                                    <w:rPr>
                                      <w:kern w:val="16"/>
                                    </w:rPr>
                                  </w:pPr>
                                  <w:r>
                                    <w:rPr>
                                      <w:kern w:val="16"/>
                                    </w:rPr>
                                    <w:t>$39,778</w:t>
                                  </w:r>
                                </w:p>
                              </w:tc>
                              <w:tc>
                                <w:tcPr>
                                  <w:tcW w:w="1218" w:type="dxa"/>
                                </w:tcPr>
                                <w:p w14:paraId="1E04F7FA" w14:textId="1279217C" w:rsidR="00325303" w:rsidRPr="000464C5" w:rsidRDefault="00747C40" w:rsidP="007C6B74">
                                  <w:pPr>
                                    <w:pStyle w:val="Normalnarrow"/>
                                    <w:spacing w:before="20"/>
                                    <w:rPr>
                                      <w:kern w:val="16"/>
                                    </w:rPr>
                                  </w:pPr>
                                  <w:r>
                                    <w:rPr>
                                      <w:kern w:val="16"/>
                                    </w:rPr>
                                    <w:t>$49,185</w:t>
                                  </w:r>
                                </w:p>
                              </w:tc>
                              <w:tc>
                                <w:tcPr>
                                  <w:tcW w:w="1218" w:type="dxa"/>
                                </w:tcPr>
                                <w:p w14:paraId="3FA9FA5A" w14:textId="1CC76DB6" w:rsidR="00325303" w:rsidRPr="000464C5" w:rsidRDefault="00747C40" w:rsidP="007C6B74">
                                  <w:pPr>
                                    <w:pStyle w:val="Normalnarrow"/>
                                    <w:spacing w:before="20"/>
                                    <w:rPr>
                                      <w:kern w:val="16"/>
                                    </w:rPr>
                                  </w:pPr>
                                  <w:r>
                                    <w:rPr>
                                      <w:kern w:val="16"/>
                                    </w:rPr>
                                    <w:t>$140,406</w:t>
                                  </w:r>
                                </w:p>
                              </w:tc>
                            </w:tr>
                            <w:tr w:rsidR="00325303" w:rsidRPr="000464C5" w14:paraId="3E997838" w14:textId="77777777">
                              <w:trPr>
                                <w:trHeight w:val="190"/>
                              </w:trPr>
                              <w:tc>
                                <w:tcPr>
                                  <w:tcW w:w="1580" w:type="dxa"/>
                                  <w:tcMar>
                                    <w:left w:w="0" w:type="dxa"/>
                                    <w:right w:w="115" w:type="dxa"/>
                                  </w:tcMar>
                                </w:tcPr>
                                <w:p w14:paraId="5B80ECD2" w14:textId="77777777" w:rsidR="00325303" w:rsidRPr="000464C5" w:rsidRDefault="00325303" w:rsidP="007C6B74">
                                  <w:pPr>
                                    <w:pStyle w:val="Normalnarrow"/>
                                    <w:spacing w:before="20"/>
                                    <w:rPr>
                                      <w:kern w:val="16"/>
                                    </w:rPr>
                                  </w:pPr>
                                  <w:r>
                                    <w:rPr>
                                      <w:kern w:val="16"/>
                                    </w:rPr>
                                    <w:t>Expenses (budget)</w:t>
                                  </w:r>
                                </w:p>
                              </w:tc>
                              <w:tc>
                                <w:tcPr>
                                  <w:tcW w:w="1217" w:type="dxa"/>
                                </w:tcPr>
                                <w:p w14:paraId="7C0A1F35" w14:textId="77777777" w:rsidR="00325303" w:rsidRPr="000464C5" w:rsidRDefault="00325303" w:rsidP="007C6B74">
                                  <w:pPr>
                                    <w:pStyle w:val="Normalnarrow"/>
                                    <w:spacing w:before="20"/>
                                    <w:rPr>
                                      <w:kern w:val="16"/>
                                    </w:rPr>
                                  </w:pPr>
                                </w:p>
                              </w:tc>
                              <w:tc>
                                <w:tcPr>
                                  <w:tcW w:w="1218" w:type="dxa"/>
                                </w:tcPr>
                                <w:p w14:paraId="2B5C3C2D" w14:textId="28FC07F7" w:rsidR="00325303" w:rsidRPr="000464C5" w:rsidRDefault="00747C40" w:rsidP="007C6B74">
                                  <w:pPr>
                                    <w:pStyle w:val="Normalnarrow"/>
                                    <w:spacing w:before="20"/>
                                    <w:rPr>
                                      <w:kern w:val="16"/>
                                    </w:rPr>
                                  </w:pPr>
                                  <w:r>
                                    <w:rPr>
                                      <w:kern w:val="16"/>
                                    </w:rPr>
                                    <w:t>$40,797</w:t>
                                  </w:r>
                                </w:p>
                              </w:tc>
                              <w:tc>
                                <w:tcPr>
                                  <w:tcW w:w="1218" w:type="dxa"/>
                                </w:tcPr>
                                <w:p w14:paraId="0C7D5102" w14:textId="34D9FDEA" w:rsidR="00325303" w:rsidRPr="000464C5" w:rsidRDefault="00747C40" w:rsidP="007C6B74">
                                  <w:pPr>
                                    <w:pStyle w:val="Normalnarrow"/>
                                    <w:spacing w:before="20"/>
                                    <w:rPr>
                                      <w:kern w:val="16"/>
                                    </w:rPr>
                                  </w:pPr>
                                  <w:r>
                                    <w:rPr>
                                      <w:kern w:val="16"/>
                                    </w:rPr>
                                    <w:t>$137,142</w:t>
                                  </w:r>
                                </w:p>
                              </w:tc>
                            </w:tr>
                            <w:tr w:rsidR="00325303" w:rsidRPr="000464C5" w14:paraId="7DA8A963" w14:textId="77777777">
                              <w:trPr>
                                <w:trHeight w:val="190"/>
                              </w:trPr>
                              <w:tc>
                                <w:tcPr>
                                  <w:tcW w:w="1580" w:type="dxa"/>
                                  <w:tcBorders>
                                    <w:bottom w:val="single" w:sz="4" w:space="0" w:color="auto"/>
                                  </w:tcBorders>
                                  <w:tcMar>
                                    <w:left w:w="0" w:type="dxa"/>
                                    <w:right w:w="115" w:type="dxa"/>
                                  </w:tcMar>
                                </w:tcPr>
                                <w:p w14:paraId="20A5C28E" w14:textId="77777777" w:rsidR="00325303" w:rsidRPr="000464C5" w:rsidRDefault="00325303" w:rsidP="007C6B74">
                                  <w:pPr>
                                    <w:pStyle w:val="Normalnarrow"/>
                                    <w:spacing w:before="20"/>
                                    <w:rPr>
                                      <w:kern w:val="16"/>
                                    </w:rPr>
                                  </w:pPr>
                                  <w:r>
                                    <w:rPr>
                                      <w:kern w:val="16"/>
                                    </w:rPr>
                                    <w:t>Balance</w:t>
                                  </w:r>
                                </w:p>
                              </w:tc>
                              <w:tc>
                                <w:tcPr>
                                  <w:tcW w:w="1217" w:type="dxa"/>
                                  <w:tcBorders>
                                    <w:bottom w:val="single" w:sz="4" w:space="0" w:color="auto"/>
                                  </w:tcBorders>
                                </w:tcPr>
                                <w:p w14:paraId="12257CA2" w14:textId="77777777" w:rsidR="00325303" w:rsidRPr="000464C5" w:rsidRDefault="00325303" w:rsidP="007C6B74">
                                  <w:pPr>
                                    <w:pStyle w:val="Normalnarrow"/>
                                    <w:spacing w:before="20"/>
                                    <w:rPr>
                                      <w:kern w:val="16"/>
                                    </w:rPr>
                                  </w:pPr>
                                </w:p>
                              </w:tc>
                              <w:tc>
                                <w:tcPr>
                                  <w:tcW w:w="1218" w:type="dxa"/>
                                  <w:tcBorders>
                                    <w:bottom w:val="single" w:sz="4" w:space="0" w:color="auto"/>
                                  </w:tcBorders>
                                </w:tcPr>
                                <w:p w14:paraId="432B0B6C" w14:textId="56888F58" w:rsidR="00325303" w:rsidRPr="00933464" w:rsidRDefault="00325303" w:rsidP="007C6B74">
                                  <w:pPr>
                                    <w:pStyle w:val="Normalnarrow"/>
                                    <w:spacing w:before="20"/>
                                    <w:rPr>
                                      <w:kern w:val="16"/>
                                    </w:rPr>
                                  </w:pPr>
                                  <w:r>
                                    <w:rPr>
                                      <w:kern w:val="16"/>
                                    </w:rPr>
                                    <w:t xml:space="preserve">$ </w:t>
                                  </w:r>
                                  <w:r w:rsidR="00747C40">
                                    <w:rPr>
                                      <w:kern w:val="16"/>
                                    </w:rPr>
                                    <w:t>8,388</w:t>
                                  </w:r>
                                </w:p>
                              </w:tc>
                              <w:tc>
                                <w:tcPr>
                                  <w:tcW w:w="1218" w:type="dxa"/>
                                  <w:tcBorders>
                                    <w:bottom w:val="single" w:sz="4" w:space="0" w:color="auto"/>
                                  </w:tcBorders>
                                </w:tcPr>
                                <w:p w14:paraId="65620D64" w14:textId="4BA0ADBA" w:rsidR="00325303" w:rsidRPr="000464C5" w:rsidRDefault="00747C40" w:rsidP="007C6B74">
                                  <w:pPr>
                                    <w:pStyle w:val="Normalnarrow"/>
                                    <w:spacing w:before="20"/>
                                    <w:rPr>
                                      <w:kern w:val="16"/>
                                    </w:rPr>
                                  </w:pPr>
                                  <w:r>
                                    <w:rPr>
                                      <w:kern w:val="16"/>
                                    </w:rPr>
                                    <w:t>$   3,264</w:t>
                                  </w:r>
                                </w:p>
                              </w:tc>
                            </w:tr>
                            <w:tr w:rsidR="00325303" w:rsidRPr="000464C5" w14:paraId="31958D12" w14:textId="77777777" w:rsidTr="005577D2">
                              <w:trPr>
                                <w:trHeight w:val="190"/>
                              </w:trPr>
                              <w:tc>
                                <w:tcPr>
                                  <w:tcW w:w="1580" w:type="dxa"/>
                                  <w:tcBorders>
                                    <w:top w:val="single" w:sz="4" w:space="0" w:color="auto"/>
                                    <w:bottom w:val="single" w:sz="4" w:space="0" w:color="auto"/>
                                  </w:tcBorders>
                                  <w:tcMar>
                                    <w:left w:w="0" w:type="dxa"/>
                                    <w:right w:w="115" w:type="dxa"/>
                                  </w:tcMar>
                                </w:tcPr>
                                <w:p w14:paraId="4A774907" w14:textId="77777777" w:rsidR="00325303" w:rsidRPr="000464C5" w:rsidRDefault="00325303" w:rsidP="007C6B74">
                                  <w:pPr>
                                    <w:pStyle w:val="Normalnarrow"/>
                                    <w:spacing w:before="20"/>
                                    <w:rPr>
                                      <w:kern w:val="16"/>
                                    </w:rPr>
                                  </w:pPr>
                                  <w:r>
                                    <w:rPr>
                                      <w:kern w:val="16"/>
                                    </w:rPr>
                                    <w:t>Designated income</w:t>
                                  </w:r>
                                </w:p>
                              </w:tc>
                              <w:tc>
                                <w:tcPr>
                                  <w:tcW w:w="1217" w:type="dxa"/>
                                  <w:tcBorders>
                                    <w:top w:val="single" w:sz="4" w:space="0" w:color="auto"/>
                                    <w:bottom w:val="single" w:sz="4" w:space="0" w:color="auto"/>
                                  </w:tcBorders>
                                </w:tcPr>
                                <w:p w14:paraId="5D397A5E" w14:textId="7585A78D" w:rsidR="00325303" w:rsidRPr="000464C5" w:rsidRDefault="00747C40" w:rsidP="007C6B74">
                                  <w:pPr>
                                    <w:pStyle w:val="Normalnarrow"/>
                                    <w:spacing w:before="20"/>
                                    <w:rPr>
                                      <w:kern w:val="16"/>
                                    </w:rPr>
                                  </w:pPr>
                                  <w:r>
                                    <w:rPr>
                                      <w:kern w:val="16"/>
                                    </w:rPr>
                                    <w:t>$  1,167</w:t>
                                  </w:r>
                                </w:p>
                              </w:tc>
                              <w:tc>
                                <w:tcPr>
                                  <w:tcW w:w="1218" w:type="dxa"/>
                                  <w:tcBorders>
                                    <w:top w:val="single" w:sz="4" w:space="0" w:color="auto"/>
                                    <w:bottom w:val="single" w:sz="4" w:space="0" w:color="auto"/>
                                  </w:tcBorders>
                                </w:tcPr>
                                <w:p w14:paraId="0118466A" w14:textId="48D5D3ED" w:rsidR="00325303" w:rsidRPr="000464C5" w:rsidRDefault="00747C40" w:rsidP="007C6B74">
                                  <w:pPr>
                                    <w:pStyle w:val="Normalnarrow"/>
                                    <w:spacing w:before="20"/>
                                    <w:rPr>
                                      <w:kern w:val="16"/>
                                    </w:rPr>
                                  </w:pPr>
                                  <w:r>
                                    <w:rPr>
                                      <w:kern w:val="16"/>
                                    </w:rPr>
                                    <w:t>$ 1,668</w:t>
                                  </w:r>
                                </w:p>
                              </w:tc>
                              <w:tc>
                                <w:tcPr>
                                  <w:tcW w:w="1218" w:type="dxa"/>
                                  <w:tcBorders>
                                    <w:top w:val="single" w:sz="4" w:space="0" w:color="auto"/>
                                    <w:bottom w:val="single" w:sz="4" w:space="0" w:color="auto"/>
                                  </w:tcBorders>
                                </w:tcPr>
                                <w:p w14:paraId="1B51F0F4" w14:textId="17921F94" w:rsidR="00325303" w:rsidRPr="000464C5" w:rsidRDefault="00747C40" w:rsidP="007C6B74">
                                  <w:pPr>
                                    <w:pStyle w:val="Normalnarrow"/>
                                    <w:spacing w:before="20"/>
                                    <w:rPr>
                                      <w:kern w:val="16"/>
                                    </w:rPr>
                                  </w:pPr>
                                  <w:r>
                                    <w:rPr>
                                      <w:kern w:val="16"/>
                                    </w:rPr>
                                    <w:t>$   4,678</w:t>
                                  </w:r>
                                </w:p>
                              </w:tc>
                            </w:tr>
                            <w:tr w:rsidR="00325303" w:rsidRPr="000464C5" w14:paraId="7FB572D1" w14:textId="77777777" w:rsidTr="00BB16A4">
                              <w:trPr>
                                <w:trHeight w:val="190"/>
                              </w:trPr>
                              <w:tc>
                                <w:tcPr>
                                  <w:tcW w:w="1580" w:type="dxa"/>
                                  <w:tcBorders>
                                    <w:top w:val="single" w:sz="4" w:space="0" w:color="auto"/>
                                    <w:bottom w:val="single" w:sz="4" w:space="0" w:color="auto"/>
                                  </w:tcBorders>
                                  <w:tcMar>
                                    <w:left w:w="0" w:type="dxa"/>
                                    <w:right w:w="115" w:type="dxa"/>
                                  </w:tcMar>
                                </w:tcPr>
                                <w:p w14:paraId="5151B501" w14:textId="77777777" w:rsidR="00325303" w:rsidRDefault="00325303" w:rsidP="007C6B74">
                                  <w:pPr>
                                    <w:pStyle w:val="Normalnarrow"/>
                                    <w:spacing w:before="20"/>
                                    <w:rPr>
                                      <w:kern w:val="16"/>
                                    </w:rPr>
                                  </w:pPr>
                                  <w:r>
                                    <w:rPr>
                                      <w:kern w:val="16"/>
                                    </w:rPr>
                                    <w:t>Expenses (designated)</w:t>
                                  </w:r>
                                </w:p>
                              </w:tc>
                              <w:tc>
                                <w:tcPr>
                                  <w:tcW w:w="1217" w:type="dxa"/>
                                  <w:tcBorders>
                                    <w:top w:val="single" w:sz="4" w:space="0" w:color="auto"/>
                                    <w:bottom w:val="single" w:sz="4" w:space="0" w:color="auto"/>
                                  </w:tcBorders>
                                </w:tcPr>
                                <w:p w14:paraId="4699D82B" w14:textId="77777777" w:rsidR="00325303" w:rsidRDefault="00325303" w:rsidP="007C6B74">
                                  <w:pPr>
                                    <w:pStyle w:val="Normalnarrow"/>
                                    <w:spacing w:before="20"/>
                                    <w:rPr>
                                      <w:kern w:val="16"/>
                                    </w:rPr>
                                  </w:pPr>
                                </w:p>
                              </w:tc>
                              <w:tc>
                                <w:tcPr>
                                  <w:tcW w:w="1218" w:type="dxa"/>
                                  <w:tcBorders>
                                    <w:top w:val="single" w:sz="4" w:space="0" w:color="auto"/>
                                    <w:bottom w:val="single" w:sz="4" w:space="0" w:color="auto"/>
                                  </w:tcBorders>
                                </w:tcPr>
                                <w:p w14:paraId="1706C1E4" w14:textId="416A5FA4" w:rsidR="00325303" w:rsidRDefault="00747C40" w:rsidP="007C6B74">
                                  <w:pPr>
                                    <w:pStyle w:val="Normalnarrow"/>
                                    <w:spacing w:before="20"/>
                                    <w:rPr>
                                      <w:kern w:val="16"/>
                                    </w:rPr>
                                  </w:pPr>
                                  <w:r>
                                    <w:rPr>
                                      <w:kern w:val="16"/>
                                    </w:rPr>
                                    <w:t>$ 1,467</w:t>
                                  </w:r>
                                </w:p>
                              </w:tc>
                              <w:tc>
                                <w:tcPr>
                                  <w:tcW w:w="1218" w:type="dxa"/>
                                  <w:tcBorders>
                                    <w:top w:val="single" w:sz="4" w:space="0" w:color="auto"/>
                                    <w:bottom w:val="single" w:sz="4" w:space="0" w:color="auto"/>
                                  </w:tcBorders>
                                </w:tcPr>
                                <w:p w14:paraId="7948FA40" w14:textId="2A49133A" w:rsidR="00325303" w:rsidRDefault="00747C40" w:rsidP="007C6B74">
                                  <w:pPr>
                                    <w:pStyle w:val="Normalnarrow"/>
                                    <w:spacing w:before="20"/>
                                    <w:rPr>
                                      <w:kern w:val="16"/>
                                    </w:rPr>
                                  </w:pPr>
                                  <w:r>
                                    <w:rPr>
                                      <w:kern w:val="16"/>
                                    </w:rPr>
                                    <w:t>$   3,472</w:t>
                                  </w:r>
                                </w:p>
                              </w:tc>
                            </w:tr>
                            <w:tr w:rsidR="00325303" w:rsidRPr="000464C5" w14:paraId="3E192ACB" w14:textId="77777777">
                              <w:trPr>
                                <w:trHeight w:val="190"/>
                              </w:trPr>
                              <w:tc>
                                <w:tcPr>
                                  <w:tcW w:w="1580" w:type="dxa"/>
                                  <w:tcBorders>
                                    <w:top w:val="single" w:sz="4" w:space="0" w:color="auto"/>
                                    <w:bottom w:val="single" w:sz="4" w:space="0" w:color="000000" w:themeColor="text1"/>
                                  </w:tcBorders>
                                  <w:tcMar>
                                    <w:left w:w="0" w:type="dxa"/>
                                    <w:right w:w="115" w:type="dxa"/>
                                  </w:tcMar>
                                </w:tcPr>
                                <w:p w14:paraId="6F02A8A5" w14:textId="77777777" w:rsidR="00325303" w:rsidRDefault="00325303" w:rsidP="00FA0988">
                                  <w:pPr>
                                    <w:pStyle w:val="Normalnarrow"/>
                                    <w:spacing w:before="20"/>
                                    <w:rPr>
                                      <w:kern w:val="16"/>
                                    </w:rPr>
                                  </w:pPr>
                                  <w:r>
                                    <w:rPr>
                                      <w:kern w:val="16"/>
                                    </w:rPr>
                                    <w:t>Building Mortgage</w:t>
                                  </w:r>
                                </w:p>
                              </w:tc>
                              <w:tc>
                                <w:tcPr>
                                  <w:tcW w:w="1217" w:type="dxa"/>
                                  <w:tcBorders>
                                    <w:top w:val="single" w:sz="4" w:space="0" w:color="auto"/>
                                    <w:bottom w:val="single" w:sz="4" w:space="0" w:color="000000" w:themeColor="text1"/>
                                  </w:tcBorders>
                                </w:tcPr>
                                <w:p w14:paraId="540CB15C" w14:textId="121489D0" w:rsidR="00325303" w:rsidRDefault="00747C40" w:rsidP="00FA0988">
                                  <w:pPr>
                                    <w:pStyle w:val="Normalnarrow"/>
                                    <w:spacing w:before="20"/>
                                    <w:rPr>
                                      <w:kern w:val="16"/>
                                    </w:rPr>
                                  </w:pPr>
                                  <w:r>
                                    <w:rPr>
                                      <w:kern w:val="16"/>
                                    </w:rPr>
                                    <w:t>$1,315,656</w:t>
                                  </w:r>
                                </w:p>
                              </w:tc>
                              <w:tc>
                                <w:tcPr>
                                  <w:tcW w:w="1218" w:type="dxa"/>
                                  <w:tcBorders>
                                    <w:top w:val="single" w:sz="4" w:space="0" w:color="auto"/>
                                    <w:bottom w:val="single" w:sz="4" w:space="0" w:color="000000" w:themeColor="text1"/>
                                  </w:tcBorders>
                                </w:tcPr>
                                <w:p w14:paraId="05FCF429" w14:textId="77777777" w:rsidR="00325303" w:rsidRDefault="00325303" w:rsidP="007C6B74">
                                  <w:pPr>
                                    <w:pStyle w:val="Normalnarrow"/>
                                    <w:spacing w:before="20"/>
                                    <w:rPr>
                                      <w:kern w:val="16"/>
                                    </w:rPr>
                                  </w:pPr>
                                </w:p>
                              </w:tc>
                              <w:tc>
                                <w:tcPr>
                                  <w:tcW w:w="1218" w:type="dxa"/>
                                  <w:tcBorders>
                                    <w:top w:val="single" w:sz="4" w:space="0" w:color="auto"/>
                                    <w:bottom w:val="single" w:sz="4" w:space="0" w:color="000000" w:themeColor="text1"/>
                                  </w:tcBorders>
                                </w:tcPr>
                                <w:p w14:paraId="542F8549" w14:textId="77777777" w:rsidR="00325303" w:rsidRDefault="00325303" w:rsidP="007C6B74">
                                  <w:pPr>
                                    <w:pStyle w:val="Normalnarrow"/>
                                    <w:spacing w:before="20"/>
                                    <w:rPr>
                                      <w:kern w:val="16"/>
                                    </w:rPr>
                                  </w:pPr>
                                </w:p>
                              </w:tc>
                            </w:tr>
                          </w:tbl>
                          <w:p w14:paraId="668B8F73" w14:textId="77777777" w:rsidR="00325303" w:rsidRDefault="00325303"/>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 o:spid="_x0000_s1040" type="#_x0000_t202" style="position:absolute;margin-left:280.5pt;margin-top:523.6pt;width:261.8pt;height:130.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UFaI7UCAAC0BQAADgAAAGRycy9lMm9Eb2MueG1srFTbjpswEH2v1H+w/M5yCSGAllS7SagqbS/S&#10;bj/AwSZYBZvaTsi26r93bEKyl5eqLQ/W4BmfuZ2Z63fHrkUHpjSXosDhVYARE5WkXOwK/PWh9FKM&#10;tCGCklYKVuBHpvG75ds310Ofs0g2sqVMIQAROh/6AjfG9Lnv66phHdFXsmcClLVUHTHwq3Y+VWQA&#10;9K71oyBI/EEq2itZMa3hdj0q8dLh1zWrzOe61sygtsAQm3GncufWnv7ymuQ7RfqGV6cwyF9E0REu&#10;wOkZak0MQXvFX0F1vFJSy9pcVbLzZV3zirkcIJsweJHNfUN65nKB4uj+XCb9/2CrT4cvCnFa4GSB&#10;kSAd9OiBHQ26lUc0S219hl7nYHbfg6E5wj302eWq+ztZfdNIyFVDxI7dKCWHhhEK8YX2pf/k6Yij&#10;Lch2+Cgp+CF7Ix3QsVadLR6UAwE69Onx3BsbSwWXs1kUpwmoKtCFSRLFM9c9n+TT815p857JDlmh&#10;wAqa7+DJ4U4bGw7JJxPrTciSt60jQCueXYDheAPO4anV2TBcP39mQbZJN2nsxVGy8eKAUu+mXMVe&#10;UoaL+Xq2Xq3W4S/rN4zzhlPKhHUzcSuM/6x3J5aPrDizS8uWUwtnQ9Jqt121Ch0IcLt0nys6aC5m&#10;/vMwXBEglxcphVEc3EaZVybpwovreO5liyD1gjC7zZIgzuJ1+TylOy7Yv6eEhgJn82g+sukS9Ivc&#10;Ave9zo3kHTewPVreFTg9G5HccnAjqGutIbwd5SelsOFfSgHtnhrtGGtJOtLVHLdHNxxhPE3CVtJH&#10;4LCSwDBgI6w+EBqpfmA0wBopsP6+J4ph1H4QMAd250yCmoTtJBBRwdMCG4xGcWXG3bTvFd81gDxO&#10;mpA3MCs1dyy2QzVGcZowWA0umdMas7vn6b+zuizb5W8AAAD//wMAUEsDBBQABgAIAAAAIQDQohyS&#10;4gAAAA4BAAAPAAAAZHJzL2Rvd25yZXYueG1sTI/BTsMwEETvSPyDtUjcqN1SQhviVBWCExIiDQeO&#10;TrxNosbrELtt+Hu2J7jtaEazb7LN5HpxwjF0njTMZwoEUu1tR42Gz/L1bgUiREPW9J5Qww8G2OTX&#10;V5lJrT9TgaddbASXUEiNhjbGIZUy1C06E2Z+QGJv70dnIsuxkXY0Zy53vVwolUhnOuIPrRnwucX6&#10;sDs6DdsvKl667/fqo9gXXVmuFb0lB61vb6btE4iIU/wLwwWf0SFnpsofyQbRa3hI5rwlsqGWjwsQ&#10;l4haLRMQFV/3aq1A5pn8PyP/BQAA//8DAFBLAQItABQABgAIAAAAIQDkmcPA+wAAAOEBAAATAAAA&#10;AAAAAAAAAAAAAAAAAABbQ29udGVudF9UeXBlc10ueG1sUEsBAi0AFAAGAAgAAAAhACOyauHXAAAA&#10;lAEAAAsAAAAAAAAAAAAAAAAALAEAAF9yZWxzLy5yZWxzUEsBAi0AFAAGAAgAAAAhAFFBWiO1AgAA&#10;tAUAAA4AAAAAAAAAAAAAAAAALAIAAGRycy9lMm9Eb2MueG1sUEsBAi0AFAAGAAgAAAAhANCiHJLi&#10;AAAADgEAAA8AAAAAAAAAAAAAAAAADQUAAGRycy9kb3ducmV2LnhtbFBLBQYAAAAABAAEAPMAAAAc&#10;BgAAAAA=&#10;" filled="f" stroked="f">
                <v:textbox inset="0,0,0,0">
                  <w:txbxContent>
                    <w:tbl>
                      <w:tblPr>
                        <w:tblStyle w:val="TableGrid"/>
                        <w:tblW w:w="5233" w:type="dxa"/>
                        <w:tblInd w:w="108" w:type="dxa"/>
                        <w:tblBorders>
                          <w:top w:val="none" w:sz="0" w:space="0" w:color="auto"/>
                          <w:left w:val="none" w:sz="0" w:space="0" w:color="auto"/>
                          <w:bottom w:val="none" w:sz="0" w:space="0" w:color="auto"/>
                          <w:right w:val="none" w:sz="0" w:space="0" w:color="auto"/>
                          <w:insideH w:val="single" w:sz="4" w:space="0" w:color="auto"/>
                          <w:insideV w:val="none" w:sz="0" w:space="0" w:color="auto"/>
                        </w:tblBorders>
                        <w:tblLook w:val="00A0" w:firstRow="1" w:lastRow="0" w:firstColumn="1" w:lastColumn="0" w:noHBand="0" w:noVBand="0"/>
                      </w:tblPr>
                      <w:tblGrid>
                        <w:gridCol w:w="1580"/>
                        <w:gridCol w:w="1217"/>
                        <w:gridCol w:w="1218"/>
                        <w:gridCol w:w="1218"/>
                      </w:tblGrid>
                      <w:tr w:rsidR="00325303" w:rsidRPr="00E352C2" w14:paraId="4ED536A0" w14:textId="77777777">
                        <w:trPr>
                          <w:trHeight w:val="35"/>
                        </w:trPr>
                        <w:tc>
                          <w:tcPr>
                            <w:tcW w:w="5233" w:type="dxa"/>
                            <w:gridSpan w:val="4"/>
                            <w:tcBorders>
                              <w:top w:val="nil"/>
                              <w:bottom w:val="nil"/>
                            </w:tcBorders>
                            <w:shd w:val="clear" w:color="auto" w:fill="D9D9D9" w:themeFill="background1" w:themeFillShade="D9"/>
                          </w:tcPr>
                          <w:p w14:paraId="73C10477" w14:textId="77777777" w:rsidR="00325303" w:rsidRPr="009D2125" w:rsidRDefault="00325303" w:rsidP="00F5211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40" w:after="0"/>
                              <w:jc w:val="center"/>
                              <w:rPr>
                                <w:rFonts w:ascii="Lucida Sans" w:eastAsia="Times New Roman" w:hAnsi="Lucida Sans"/>
                                <w:b/>
                                <w:color w:val="800000"/>
                                <w:kern w:val="16"/>
                                <w:position w:val="4"/>
                                <w:szCs w:val="17"/>
                              </w:rPr>
                            </w:pPr>
                            <w:r w:rsidRPr="009D2125">
                              <w:rPr>
                                <w:rFonts w:ascii="Lucida Sans" w:eastAsia="Times New Roman" w:hAnsi="Lucida Sans"/>
                                <w:b/>
                                <w:caps/>
                                <w:color w:val="800000"/>
                                <w:spacing w:val="80"/>
                                <w:kern w:val="16"/>
                                <w:position w:val="4"/>
                                <w:szCs w:val="17"/>
                              </w:rPr>
                              <w:t>Giving</w:t>
                            </w:r>
                          </w:p>
                        </w:tc>
                      </w:tr>
                      <w:tr w:rsidR="00325303" w:rsidRPr="003F4314" w14:paraId="16ECDB41" w14:textId="77777777">
                        <w:trPr>
                          <w:trHeight w:val="190"/>
                        </w:trPr>
                        <w:tc>
                          <w:tcPr>
                            <w:tcW w:w="1580" w:type="dxa"/>
                            <w:tcBorders>
                              <w:top w:val="nil"/>
                              <w:bottom w:val="single" w:sz="18" w:space="0" w:color="000000" w:themeColor="text1"/>
                            </w:tcBorders>
                          </w:tcPr>
                          <w:p w14:paraId="649D7974" w14:textId="77777777" w:rsidR="00325303" w:rsidRPr="003F4314" w:rsidRDefault="00325303" w:rsidP="003E2F1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60" w:after="0"/>
                              <w:jc w:val="right"/>
                              <w:rPr>
                                <w:rFonts w:ascii="Arial Narrow Bold" w:eastAsia="Times New Roman" w:hAnsi="Arial Narrow Bold"/>
                                <w:color w:val="000000"/>
                                <w:kern w:val="16"/>
                              </w:rPr>
                            </w:pPr>
                          </w:p>
                        </w:tc>
                        <w:tc>
                          <w:tcPr>
                            <w:tcW w:w="1217" w:type="dxa"/>
                            <w:tcBorders>
                              <w:top w:val="nil"/>
                              <w:bottom w:val="single" w:sz="18" w:space="0" w:color="000000" w:themeColor="text1"/>
                            </w:tcBorders>
                          </w:tcPr>
                          <w:p w14:paraId="08495579" w14:textId="1B9773CE" w:rsidR="00325303" w:rsidRPr="00CE5DAA" w:rsidRDefault="00325303" w:rsidP="003E2F10">
                            <w:pPr>
                              <w:pStyle w:val="Normalnarrow"/>
                              <w:spacing w:before="60"/>
                              <w:rPr>
                                <w:kern w:val="16"/>
                              </w:rPr>
                            </w:pPr>
                            <w:r>
                              <w:rPr>
                                <w:kern w:val="16"/>
                              </w:rPr>
                              <w:t>Oct 20</w:t>
                            </w:r>
                          </w:p>
                        </w:tc>
                        <w:tc>
                          <w:tcPr>
                            <w:tcW w:w="1218" w:type="dxa"/>
                            <w:tcBorders>
                              <w:top w:val="nil"/>
                              <w:bottom w:val="single" w:sz="18" w:space="0" w:color="000000" w:themeColor="text1"/>
                            </w:tcBorders>
                          </w:tcPr>
                          <w:p w14:paraId="0060BFE1" w14:textId="3C62B5F4" w:rsidR="00325303" w:rsidRPr="00CE5DAA" w:rsidRDefault="00325303" w:rsidP="003E2F10">
                            <w:pPr>
                              <w:pStyle w:val="Normalnarrow"/>
                              <w:spacing w:before="60"/>
                              <w:rPr>
                                <w:kern w:val="16"/>
                              </w:rPr>
                            </w:pPr>
                            <w:r>
                              <w:rPr>
                                <w:kern w:val="16"/>
                              </w:rPr>
                              <w:t>Sept</w:t>
                            </w:r>
                          </w:p>
                        </w:tc>
                        <w:tc>
                          <w:tcPr>
                            <w:tcW w:w="1218" w:type="dxa"/>
                            <w:tcBorders>
                              <w:top w:val="nil"/>
                              <w:bottom w:val="single" w:sz="18" w:space="0" w:color="000000" w:themeColor="text1"/>
                            </w:tcBorders>
                          </w:tcPr>
                          <w:p w14:paraId="1AADC1B4" w14:textId="25B661F2" w:rsidR="00325303" w:rsidRPr="00CE5DAA" w:rsidRDefault="00325303" w:rsidP="003E2F10">
                            <w:pPr>
                              <w:pStyle w:val="Normalnarrow"/>
                              <w:spacing w:before="60"/>
                              <w:rPr>
                                <w:kern w:val="16"/>
                              </w:rPr>
                            </w:pPr>
                            <w:r>
                              <w:rPr>
                                <w:kern w:val="16"/>
                              </w:rPr>
                              <w:t>7/13-9/13</w:t>
                            </w:r>
                          </w:p>
                        </w:tc>
                      </w:tr>
                      <w:tr w:rsidR="00325303" w:rsidRPr="000464C5" w14:paraId="615BD2D8" w14:textId="77777777">
                        <w:trPr>
                          <w:trHeight w:val="190"/>
                        </w:trPr>
                        <w:tc>
                          <w:tcPr>
                            <w:tcW w:w="1580" w:type="dxa"/>
                            <w:tcBorders>
                              <w:top w:val="single" w:sz="18" w:space="0" w:color="000000" w:themeColor="text1"/>
                            </w:tcBorders>
                            <w:tcMar>
                              <w:left w:w="0" w:type="dxa"/>
                              <w:right w:w="115" w:type="dxa"/>
                            </w:tcMar>
                          </w:tcPr>
                          <w:p w14:paraId="17A40BB0" w14:textId="77777777" w:rsidR="00325303" w:rsidRPr="000464C5" w:rsidRDefault="00325303" w:rsidP="007C6B74">
                            <w:pPr>
                              <w:pStyle w:val="Normalnarrow"/>
                              <w:spacing w:before="20"/>
                              <w:rPr>
                                <w:kern w:val="16"/>
                              </w:rPr>
                            </w:pPr>
                            <w:r>
                              <w:rPr>
                                <w:kern w:val="16"/>
                              </w:rPr>
                              <w:t>Budget</w:t>
                            </w:r>
                          </w:p>
                        </w:tc>
                        <w:tc>
                          <w:tcPr>
                            <w:tcW w:w="1217" w:type="dxa"/>
                            <w:tcBorders>
                              <w:top w:val="single" w:sz="18" w:space="0" w:color="000000" w:themeColor="text1"/>
                            </w:tcBorders>
                          </w:tcPr>
                          <w:p w14:paraId="0B611805" w14:textId="77777777" w:rsidR="00325303" w:rsidRPr="000464C5" w:rsidRDefault="00325303" w:rsidP="007C6B74">
                            <w:pPr>
                              <w:pStyle w:val="Normalnarrow"/>
                              <w:spacing w:before="20"/>
                              <w:rPr>
                                <w:kern w:val="16"/>
                              </w:rPr>
                            </w:pPr>
                            <w:r>
                              <w:rPr>
                                <w:kern w:val="16"/>
                              </w:rPr>
                              <w:t>$52,437</w:t>
                            </w:r>
                          </w:p>
                        </w:tc>
                        <w:tc>
                          <w:tcPr>
                            <w:tcW w:w="1218" w:type="dxa"/>
                            <w:tcBorders>
                              <w:top w:val="single" w:sz="18" w:space="0" w:color="000000" w:themeColor="text1"/>
                            </w:tcBorders>
                          </w:tcPr>
                          <w:p w14:paraId="26E31C84" w14:textId="77777777" w:rsidR="00325303" w:rsidRPr="000464C5" w:rsidRDefault="00325303" w:rsidP="007C6B74">
                            <w:pPr>
                              <w:pStyle w:val="Normalnarrow"/>
                              <w:spacing w:before="20"/>
                              <w:rPr>
                                <w:kern w:val="16"/>
                              </w:rPr>
                            </w:pPr>
                            <w:r>
                              <w:rPr>
                                <w:kern w:val="16"/>
                              </w:rPr>
                              <w:t>$52,437</w:t>
                            </w:r>
                          </w:p>
                        </w:tc>
                        <w:tc>
                          <w:tcPr>
                            <w:tcW w:w="1218" w:type="dxa"/>
                            <w:tcBorders>
                              <w:top w:val="single" w:sz="18" w:space="0" w:color="000000" w:themeColor="text1"/>
                            </w:tcBorders>
                          </w:tcPr>
                          <w:p w14:paraId="71C9AF6D" w14:textId="49A26087" w:rsidR="00325303" w:rsidRPr="000464C5" w:rsidRDefault="00747C40" w:rsidP="007C6B74">
                            <w:pPr>
                              <w:pStyle w:val="Normalnarrow"/>
                              <w:spacing w:before="20"/>
                              <w:rPr>
                                <w:kern w:val="16"/>
                              </w:rPr>
                            </w:pPr>
                            <w:r>
                              <w:rPr>
                                <w:kern w:val="16"/>
                              </w:rPr>
                              <w:t>$157,311</w:t>
                            </w:r>
                          </w:p>
                        </w:tc>
                      </w:tr>
                      <w:tr w:rsidR="00325303" w:rsidRPr="000464C5" w14:paraId="76F621F0" w14:textId="77777777">
                        <w:trPr>
                          <w:trHeight w:val="190"/>
                        </w:trPr>
                        <w:tc>
                          <w:tcPr>
                            <w:tcW w:w="1580" w:type="dxa"/>
                            <w:tcMar>
                              <w:left w:w="0" w:type="dxa"/>
                              <w:right w:w="115" w:type="dxa"/>
                            </w:tcMar>
                          </w:tcPr>
                          <w:p w14:paraId="1AB49830" w14:textId="77777777" w:rsidR="00325303" w:rsidRPr="000464C5" w:rsidRDefault="00325303" w:rsidP="007C6B74">
                            <w:pPr>
                              <w:pStyle w:val="Normalnarrow"/>
                              <w:spacing w:before="20"/>
                              <w:rPr>
                                <w:kern w:val="16"/>
                              </w:rPr>
                            </w:pPr>
                            <w:r>
                              <w:rPr>
                                <w:kern w:val="16"/>
                              </w:rPr>
                              <w:t>General income</w:t>
                            </w:r>
                          </w:p>
                        </w:tc>
                        <w:tc>
                          <w:tcPr>
                            <w:tcW w:w="1217" w:type="dxa"/>
                          </w:tcPr>
                          <w:p w14:paraId="1D3F3C9C" w14:textId="6227E8F2" w:rsidR="00325303" w:rsidRPr="000464C5" w:rsidRDefault="00325303" w:rsidP="007C6B74">
                            <w:pPr>
                              <w:pStyle w:val="Normalnarrow"/>
                              <w:spacing w:before="20"/>
                              <w:rPr>
                                <w:kern w:val="16"/>
                              </w:rPr>
                            </w:pPr>
                            <w:r>
                              <w:rPr>
                                <w:kern w:val="16"/>
                              </w:rPr>
                              <w:t>$39,778</w:t>
                            </w:r>
                          </w:p>
                        </w:tc>
                        <w:tc>
                          <w:tcPr>
                            <w:tcW w:w="1218" w:type="dxa"/>
                          </w:tcPr>
                          <w:p w14:paraId="1E04F7FA" w14:textId="1279217C" w:rsidR="00325303" w:rsidRPr="000464C5" w:rsidRDefault="00747C40" w:rsidP="007C6B74">
                            <w:pPr>
                              <w:pStyle w:val="Normalnarrow"/>
                              <w:spacing w:before="20"/>
                              <w:rPr>
                                <w:kern w:val="16"/>
                              </w:rPr>
                            </w:pPr>
                            <w:r>
                              <w:rPr>
                                <w:kern w:val="16"/>
                              </w:rPr>
                              <w:t>$49,185</w:t>
                            </w:r>
                          </w:p>
                        </w:tc>
                        <w:tc>
                          <w:tcPr>
                            <w:tcW w:w="1218" w:type="dxa"/>
                          </w:tcPr>
                          <w:p w14:paraId="3FA9FA5A" w14:textId="1CC76DB6" w:rsidR="00325303" w:rsidRPr="000464C5" w:rsidRDefault="00747C40" w:rsidP="007C6B74">
                            <w:pPr>
                              <w:pStyle w:val="Normalnarrow"/>
                              <w:spacing w:before="20"/>
                              <w:rPr>
                                <w:kern w:val="16"/>
                              </w:rPr>
                            </w:pPr>
                            <w:r>
                              <w:rPr>
                                <w:kern w:val="16"/>
                              </w:rPr>
                              <w:t>$140,406</w:t>
                            </w:r>
                          </w:p>
                        </w:tc>
                      </w:tr>
                      <w:tr w:rsidR="00325303" w:rsidRPr="000464C5" w14:paraId="3E997838" w14:textId="77777777">
                        <w:trPr>
                          <w:trHeight w:val="190"/>
                        </w:trPr>
                        <w:tc>
                          <w:tcPr>
                            <w:tcW w:w="1580" w:type="dxa"/>
                            <w:tcMar>
                              <w:left w:w="0" w:type="dxa"/>
                              <w:right w:w="115" w:type="dxa"/>
                            </w:tcMar>
                          </w:tcPr>
                          <w:p w14:paraId="5B80ECD2" w14:textId="77777777" w:rsidR="00325303" w:rsidRPr="000464C5" w:rsidRDefault="00325303" w:rsidP="007C6B74">
                            <w:pPr>
                              <w:pStyle w:val="Normalnarrow"/>
                              <w:spacing w:before="20"/>
                              <w:rPr>
                                <w:kern w:val="16"/>
                              </w:rPr>
                            </w:pPr>
                            <w:r>
                              <w:rPr>
                                <w:kern w:val="16"/>
                              </w:rPr>
                              <w:t>Expenses (budget)</w:t>
                            </w:r>
                          </w:p>
                        </w:tc>
                        <w:tc>
                          <w:tcPr>
                            <w:tcW w:w="1217" w:type="dxa"/>
                          </w:tcPr>
                          <w:p w14:paraId="7C0A1F35" w14:textId="77777777" w:rsidR="00325303" w:rsidRPr="000464C5" w:rsidRDefault="00325303" w:rsidP="007C6B74">
                            <w:pPr>
                              <w:pStyle w:val="Normalnarrow"/>
                              <w:spacing w:before="20"/>
                              <w:rPr>
                                <w:kern w:val="16"/>
                              </w:rPr>
                            </w:pPr>
                          </w:p>
                        </w:tc>
                        <w:tc>
                          <w:tcPr>
                            <w:tcW w:w="1218" w:type="dxa"/>
                          </w:tcPr>
                          <w:p w14:paraId="2B5C3C2D" w14:textId="28FC07F7" w:rsidR="00325303" w:rsidRPr="000464C5" w:rsidRDefault="00747C40" w:rsidP="007C6B74">
                            <w:pPr>
                              <w:pStyle w:val="Normalnarrow"/>
                              <w:spacing w:before="20"/>
                              <w:rPr>
                                <w:kern w:val="16"/>
                              </w:rPr>
                            </w:pPr>
                            <w:r>
                              <w:rPr>
                                <w:kern w:val="16"/>
                              </w:rPr>
                              <w:t>$40,797</w:t>
                            </w:r>
                          </w:p>
                        </w:tc>
                        <w:tc>
                          <w:tcPr>
                            <w:tcW w:w="1218" w:type="dxa"/>
                          </w:tcPr>
                          <w:p w14:paraId="0C7D5102" w14:textId="34D9FDEA" w:rsidR="00325303" w:rsidRPr="000464C5" w:rsidRDefault="00747C40" w:rsidP="007C6B74">
                            <w:pPr>
                              <w:pStyle w:val="Normalnarrow"/>
                              <w:spacing w:before="20"/>
                              <w:rPr>
                                <w:kern w:val="16"/>
                              </w:rPr>
                            </w:pPr>
                            <w:r>
                              <w:rPr>
                                <w:kern w:val="16"/>
                              </w:rPr>
                              <w:t>$137,142</w:t>
                            </w:r>
                          </w:p>
                        </w:tc>
                      </w:tr>
                      <w:tr w:rsidR="00325303" w:rsidRPr="000464C5" w14:paraId="7DA8A963" w14:textId="77777777">
                        <w:trPr>
                          <w:trHeight w:val="190"/>
                        </w:trPr>
                        <w:tc>
                          <w:tcPr>
                            <w:tcW w:w="1580" w:type="dxa"/>
                            <w:tcBorders>
                              <w:bottom w:val="single" w:sz="4" w:space="0" w:color="auto"/>
                            </w:tcBorders>
                            <w:tcMar>
                              <w:left w:w="0" w:type="dxa"/>
                              <w:right w:w="115" w:type="dxa"/>
                            </w:tcMar>
                          </w:tcPr>
                          <w:p w14:paraId="20A5C28E" w14:textId="77777777" w:rsidR="00325303" w:rsidRPr="000464C5" w:rsidRDefault="00325303" w:rsidP="007C6B74">
                            <w:pPr>
                              <w:pStyle w:val="Normalnarrow"/>
                              <w:spacing w:before="20"/>
                              <w:rPr>
                                <w:kern w:val="16"/>
                              </w:rPr>
                            </w:pPr>
                            <w:r>
                              <w:rPr>
                                <w:kern w:val="16"/>
                              </w:rPr>
                              <w:t>Balance</w:t>
                            </w:r>
                          </w:p>
                        </w:tc>
                        <w:tc>
                          <w:tcPr>
                            <w:tcW w:w="1217" w:type="dxa"/>
                            <w:tcBorders>
                              <w:bottom w:val="single" w:sz="4" w:space="0" w:color="auto"/>
                            </w:tcBorders>
                          </w:tcPr>
                          <w:p w14:paraId="12257CA2" w14:textId="77777777" w:rsidR="00325303" w:rsidRPr="000464C5" w:rsidRDefault="00325303" w:rsidP="007C6B74">
                            <w:pPr>
                              <w:pStyle w:val="Normalnarrow"/>
                              <w:spacing w:before="20"/>
                              <w:rPr>
                                <w:kern w:val="16"/>
                              </w:rPr>
                            </w:pPr>
                          </w:p>
                        </w:tc>
                        <w:tc>
                          <w:tcPr>
                            <w:tcW w:w="1218" w:type="dxa"/>
                            <w:tcBorders>
                              <w:bottom w:val="single" w:sz="4" w:space="0" w:color="auto"/>
                            </w:tcBorders>
                          </w:tcPr>
                          <w:p w14:paraId="432B0B6C" w14:textId="56888F58" w:rsidR="00325303" w:rsidRPr="00933464" w:rsidRDefault="00325303" w:rsidP="007C6B74">
                            <w:pPr>
                              <w:pStyle w:val="Normalnarrow"/>
                              <w:spacing w:before="20"/>
                              <w:rPr>
                                <w:kern w:val="16"/>
                              </w:rPr>
                            </w:pPr>
                            <w:r>
                              <w:rPr>
                                <w:kern w:val="16"/>
                              </w:rPr>
                              <w:t xml:space="preserve">$ </w:t>
                            </w:r>
                            <w:r w:rsidR="00747C40">
                              <w:rPr>
                                <w:kern w:val="16"/>
                              </w:rPr>
                              <w:t>8,388</w:t>
                            </w:r>
                          </w:p>
                        </w:tc>
                        <w:tc>
                          <w:tcPr>
                            <w:tcW w:w="1218" w:type="dxa"/>
                            <w:tcBorders>
                              <w:bottom w:val="single" w:sz="4" w:space="0" w:color="auto"/>
                            </w:tcBorders>
                          </w:tcPr>
                          <w:p w14:paraId="65620D64" w14:textId="4BA0ADBA" w:rsidR="00325303" w:rsidRPr="000464C5" w:rsidRDefault="00747C40" w:rsidP="007C6B74">
                            <w:pPr>
                              <w:pStyle w:val="Normalnarrow"/>
                              <w:spacing w:before="20"/>
                              <w:rPr>
                                <w:kern w:val="16"/>
                              </w:rPr>
                            </w:pPr>
                            <w:r>
                              <w:rPr>
                                <w:kern w:val="16"/>
                              </w:rPr>
                              <w:t>$   3,264</w:t>
                            </w:r>
                          </w:p>
                        </w:tc>
                      </w:tr>
                      <w:tr w:rsidR="00325303" w:rsidRPr="000464C5" w14:paraId="31958D12" w14:textId="77777777" w:rsidTr="005577D2">
                        <w:trPr>
                          <w:trHeight w:val="190"/>
                        </w:trPr>
                        <w:tc>
                          <w:tcPr>
                            <w:tcW w:w="1580" w:type="dxa"/>
                            <w:tcBorders>
                              <w:top w:val="single" w:sz="4" w:space="0" w:color="auto"/>
                              <w:bottom w:val="single" w:sz="4" w:space="0" w:color="auto"/>
                            </w:tcBorders>
                            <w:tcMar>
                              <w:left w:w="0" w:type="dxa"/>
                              <w:right w:w="115" w:type="dxa"/>
                            </w:tcMar>
                          </w:tcPr>
                          <w:p w14:paraId="4A774907" w14:textId="77777777" w:rsidR="00325303" w:rsidRPr="000464C5" w:rsidRDefault="00325303" w:rsidP="007C6B74">
                            <w:pPr>
                              <w:pStyle w:val="Normalnarrow"/>
                              <w:spacing w:before="20"/>
                              <w:rPr>
                                <w:kern w:val="16"/>
                              </w:rPr>
                            </w:pPr>
                            <w:r>
                              <w:rPr>
                                <w:kern w:val="16"/>
                              </w:rPr>
                              <w:t>Designated income</w:t>
                            </w:r>
                          </w:p>
                        </w:tc>
                        <w:tc>
                          <w:tcPr>
                            <w:tcW w:w="1217" w:type="dxa"/>
                            <w:tcBorders>
                              <w:top w:val="single" w:sz="4" w:space="0" w:color="auto"/>
                              <w:bottom w:val="single" w:sz="4" w:space="0" w:color="auto"/>
                            </w:tcBorders>
                          </w:tcPr>
                          <w:p w14:paraId="5D397A5E" w14:textId="7585A78D" w:rsidR="00325303" w:rsidRPr="000464C5" w:rsidRDefault="00747C40" w:rsidP="007C6B74">
                            <w:pPr>
                              <w:pStyle w:val="Normalnarrow"/>
                              <w:spacing w:before="20"/>
                              <w:rPr>
                                <w:kern w:val="16"/>
                              </w:rPr>
                            </w:pPr>
                            <w:r>
                              <w:rPr>
                                <w:kern w:val="16"/>
                              </w:rPr>
                              <w:t>$  1,167</w:t>
                            </w:r>
                          </w:p>
                        </w:tc>
                        <w:tc>
                          <w:tcPr>
                            <w:tcW w:w="1218" w:type="dxa"/>
                            <w:tcBorders>
                              <w:top w:val="single" w:sz="4" w:space="0" w:color="auto"/>
                              <w:bottom w:val="single" w:sz="4" w:space="0" w:color="auto"/>
                            </w:tcBorders>
                          </w:tcPr>
                          <w:p w14:paraId="0118466A" w14:textId="48D5D3ED" w:rsidR="00325303" w:rsidRPr="000464C5" w:rsidRDefault="00747C40" w:rsidP="007C6B74">
                            <w:pPr>
                              <w:pStyle w:val="Normalnarrow"/>
                              <w:spacing w:before="20"/>
                              <w:rPr>
                                <w:kern w:val="16"/>
                              </w:rPr>
                            </w:pPr>
                            <w:r>
                              <w:rPr>
                                <w:kern w:val="16"/>
                              </w:rPr>
                              <w:t>$ 1,668</w:t>
                            </w:r>
                          </w:p>
                        </w:tc>
                        <w:tc>
                          <w:tcPr>
                            <w:tcW w:w="1218" w:type="dxa"/>
                            <w:tcBorders>
                              <w:top w:val="single" w:sz="4" w:space="0" w:color="auto"/>
                              <w:bottom w:val="single" w:sz="4" w:space="0" w:color="auto"/>
                            </w:tcBorders>
                          </w:tcPr>
                          <w:p w14:paraId="1B51F0F4" w14:textId="17921F94" w:rsidR="00325303" w:rsidRPr="000464C5" w:rsidRDefault="00747C40" w:rsidP="007C6B74">
                            <w:pPr>
                              <w:pStyle w:val="Normalnarrow"/>
                              <w:spacing w:before="20"/>
                              <w:rPr>
                                <w:kern w:val="16"/>
                              </w:rPr>
                            </w:pPr>
                            <w:r>
                              <w:rPr>
                                <w:kern w:val="16"/>
                              </w:rPr>
                              <w:t>$   4,678</w:t>
                            </w:r>
                          </w:p>
                        </w:tc>
                      </w:tr>
                      <w:tr w:rsidR="00325303" w:rsidRPr="000464C5" w14:paraId="7FB572D1" w14:textId="77777777" w:rsidTr="00BB16A4">
                        <w:trPr>
                          <w:trHeight w:val="190"/>
                        </w:trPr>
                        <w:tc>
                          <w:tcPr>
                            <w:tcW w:w="1580" w:type="dxa"/>
                            <w:tcBorders>
                              <w:top w:val="single" w:sz="4" w:space="0" w:color="auto"/>
                              <w:bottom w:val="single" w:sz="4" w:space="0" w:color="auto"/>
                            </w:tcBorders>
                            <w:tcMar>
                              <w:left w:w="0" w:type="dxa"/>
                              <w:right w:w="115" w:type="dxa"/>
                            </w:tcMar>
                          </w:tcPr>
                          <w:p w14:paraId="5151B501" w14:textId="77777777" w:rsidR="00325303" w:rsidRDefault="00325303" w:rsidP="007C6B74">
                            <w:pPr>
                              <w:pStyle w:val="Normalnarrow"/>
                              <w:spacing w:before="20"/>
                              <w:rPr>
                                <w:kern w:val="16"/>
                              </w:rPr>
                            </w:pPr>
                            <w:r>
                              <w:rPr>
                                <w:kern w:val="16"/>
                              </w:rPr>
                              <w:t>Expenses (designated)</w:t>
                            </w:r>
                          </w:p>
                        </w:tc>
                        <w:tc>
                          <w:tcPr>
                            <w:tcW w:w="1217" w:type="dxa"/>
                            <w:tcBorders>
                              <w:top w:val="single" w:sz="4" w:space="0" w:color="auto"/>
                              <w:bottom w:val="single" w:sz="4" w:space="0" w:color="auto"/>
                            </w:tcBorders>
                          </w:tcPr>
                          <w:p w14:paraId="4699D82B" w14:textId="77777777" w:rsidR="00325303" w:rsidRDefault="00325303" w:rsidP="007C6B74">
                            <w:pPr>
                              <w:pStyle w:val="Normalnarrow"/>
                              <w:spacing w:before="20"/>
                              <w:rPr>
                                <w:kern w:val="16"/>
                              </w:rPr>
                            </w:pPr>
                          </w:p>
                        </w:tc>
                        <w:tc>
                          <w:tcPr>
                            <w:tcW w:w="1218" w:type="dxa"/>
                            <w:tcBorders>
                              <w:top w:val="single" w:sz="4" w:space="0" w:color="auto"/>
                              <w:bottom w:val="single" w:sz="4" w:space="0" w:color="auto"/>
                            </w:tcBorders>
                          </w:tcPr>
                          <w:p w14:paraId="1706C1E4" w14:textId="416A5FA4" w:rsidR="00325303" w:rsidRDefault="00747C40" w:rsidP="007C6B74">
                            <w:pPr>
                              <w:pStyle w:val="Normalnarrow"/>
                              <w:spacing w:before="20"/>
                              <w:rPr>
                                <w:kern w:val="16"/>
                              </w:rPr>
                            </w:pPr>
                            <w:r>
                              <w:rPr>
                                <w:kern w:val="16"/>
                              </w:rPr>
                              <w:t>$ 1,467</w:t>
                            </w:r>
                          </w:p>
                        </w:tc>
                        <w:tc>
                          <w:tcPr>
                            <w:tcW w:w="1218" w:type="dxa"/>
                            <w:tcBorders>
                              <w:top w:val="single" w:sz="4" w:space="0" w:color="auto"/>
                              <w:bottom w:val="single" w:sz="4" w:space="0" w:color="auto"/>
                            </w:tcBorders>
                          </w:tcPr>
                          <w:p w14:paraId="7948FA40" w14:textId="2A49133A" w:rsidR="00325303" w:rsidRDefault="00747C40" w:rsidP="007C6B74">
                            <w:pPr>
                              <w:pStyle w:val="Normalnarrow"/>
                              <w:spacing w:before="20"/>
                              <w:rPr>
                                <w:kern w:val="16"/>
                              </w:rPr>
                            </w:pPr>
                            <w:r>
                              <w:rPr>
                                <w:kern w:val="16"/>
                              </w:rPr>
                              <w:t>$   3,472</w:t>
                            </w:r>
                          </w:p>
                        </w:tc>
                      </w:tr>
                      <w:tr w:rsidR="00325303" w:rsidRPr="000464C5" w14:paraId="3E192ACB" w14:textId="77777777">
                        <w:trPr>
                          <w:trHeight w:val="190"/>
                        </w:trPr>
                        <w:tc>
                          <w:tcPr>
                            <w:tcW w:w="1580" w:type="dxa"/>
                            <w:tcBorders>
                              <w:top w:val="single" w:sz="4" w:space="0" w:color="auto"/>
                              <w:bottom w:val="single" w:sz="4" w:space="0" w:color="000000" w:themeColor="text1"/>
                            </w:tcBorders>
                            <w:tcMar>
                              <w:left w:w="0" w:type="dxa"/>
                              <w:right w:w="115" w:type="dxa"/>
                            </w:tcMar>
                          </w:tcPr>
                          <w:p w14:paraId="6F02A8A5" w14:textId="77777777" w:rsidR="00325303" w:rsidRDefault="00325303" w:rsidP="00FA0988">
                            <w:pPr>
                              <w:pStyle w:val="Normalnarrow"/>
                              <w:spacing w:before="20"/>
                              <w:rPr>
                                <w:kern w:val="16"/>
                              </w:rPr>
                            </w:pPr>
                            <w:r>
                              <w:rPr>
                                <w:kern w:val="16"/>
                              </w:rPr>
                              <w:t>Building Mortgage</w:t>
                            </w:r>
                          </w:p>
                        </w:tc>
                        <w:tc>
                          <w:tcPr>
                            <w:tcW w:w="1217" w:type="dxa"/>
                            <w:tcBorders>
                              <w:top w:val="single" w:sz="4" w:space="0" w:color="auto"/>
                              <w:bottom w:val="single" w:sz="4" w:space="0" w:color="000000" w:themeColor="text1"/>
                            </w:tcBorders>
                          </w:tcPr>
                          <w:p w14:paraId="540CB15C" w14:textId="121489D0" w:rsidR="00325303" w:rsidRDefault="00747C40" w:rsidP="00FA0988">
                            <w:pPr>
                              <w:pStyle w:val="Normalnarrow"/>
                              <w:spacing w:before="20"/>
                              <w:rPr>
                                <w:kern w:val="16"/>
                              </w:rPr>
                            </w:pPr>
                            <w:r>
                              <w:rPr>
                                <w:kern w:val="16"/>
                              </w:rPr>
                              <w:t>$1,315,656</w:t>
                            </w:r>
                          </w:p>
                        </w:tc>
                        <w:tc>
                          <w:tcPr>
                            <w:tcW w:w="1218" w:type="dxa"/>
                            <w:tcBorders>
                              <w:top w:val="single" w:sz="4" w:space="0" w:color="auto"/>
                              <w:bottom w:val="single" w:sz="4" w:space="0" w:color="000000" w:themeColor="text1"/>
                            </w:tcBorders>
                          </w:tcPr>
                          <w:p w14:paraId="05FCF429" w14:textId="77777777" w:rsidR="00325303" w:rsidRDefault="00325303" w:rsidP="007C6B74">
                            <w:pPr>
                              <w:pStyle w:val="Normalnarrow"/>
                              <w:spacing w:before="20"/>
                              <w:rPr>
                                <w:kern w:val="16"/>
                              </w:rPr>
                            </w:pPr>
                          </w:p>
                        </w:tc>
                        <w:tc>
                          <w:tcPr>
                            <w:tcW w:w="1218" w:type="dxa"/>
                            <w:tcBorders>
                              <w:top w:val="single" w:sz="4" w:space="0" w:color="auto"/>
                              <w:bottom w:val="single" w:sz="4" w:space="0" w:color="000000" w:themeColor="text1"/>
                            </w:tcBorders>
                          </w:tcPr>
                          <w:p w14:paraId="542F8549" w14:textId="77777777" w:rsidR="00325303" w:rsidRDefault="00325303" w:rsidP="007C6B74">
                            <w:pPr>
                              <w:pStyle w:val="Normalnarrow"/>
                              <w:spacing w:before="20"/>
                              <w:rPr>
                                <w:kern w:val="16"/>
                              </w:rPr>
                            </w:pPr>
                          </w:p>
                        </w:tc>
                      </w:tr>
                    </w:tbl>
                    <w:p w14:paraId="668B8F73" w14:textId="77777777" w:rsidR="00325303" w:rsidRDefault="00325303"/>
                  </w:txbxContent>
                </v:textbox>
                <w10:wrap type="tight"/>
              </v:shape>
            </w:pict>
          </mc:Fallback>
        </mc:AlternateContent>
      </w:r>
      <w:r w:rsidR="00EA4606">
        <w:rPr>
          <w:noProof/>
          <w:kern w:val="16"/>
        </w:rPr>
        <mc:AlternateContent>
          <mc:Choice Requires="wps">
            <w:drawing>
              <wp:anchor distT="0" distB="0" distL="114300" distR="114300" simplePos="0" relativeHeight="251702272" behindDoc="0" locked="0" layoutInCell="1" allowOverlap="1" wp14:anchorId="52011221" wp14:editId="0E216797">
                <wp:simplePos x="0" y="0"/>
                <wp:positionH relativeFrom="column">
                  <wp:posOffset>3562350</wp:posOffset>
                </wp:positionH>
                <wp:positionV relativeFrom="paragraph">
                  <wp:posOffset>3443605</wp:posOffset>
                </wp:positionV>
                <wp:extent cx="3324860" cy="160655"/>
                <wp:effectExtent l="0" t="0" r="2540" b="0"/>
                <wp:wrapTight wrapText="bothSides">
                  <wp:wrapPolygon edited="0">
                    <wp:start x="0" y="0"/>
                    <wp:lineTo x="0" y="17075"/>
                    <wp:lineTo x="21451" y="17075"/>
                    <wp:lineTo x="21451" y="0"/>
                    <wp:lineTo x="0" y="0"/>
                  </wp:wrapPolygon>
                </wp:wrapTight>
                <wp:docPr id="1"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2E472E2B" w14:textId="77777777" w:rsidR="00325303" w:rsidRPr="0065280A" w:rsidRDefault="00325303" w:rsidP="003A17C9">
                            <w:pPr>
                              <w:pStyle w:val="Heading2B"/>
                              <w:rPr>
                                <w:b/>
                                <w:color w:val="800000"/>
                              </w:rPr>
                            </w:pPr>
                            <w:r>
                              <w:rPr>
                                <w:b/>
                                <w:color w:val="800000"/>
                              </w:rPr>
                              <w:t>CHILDREN’S MINISTRY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41" type="#_x0000_t202" style="position:absolute;margin-left:280.5pt;margin-top:271.15pt;width:261.8pt;height:12.6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5kepBECAAALBAAADgAAAGRycy9lMm9Eb2MueG1srFPLbtswELwX6D8QvNeSndowBMtB6iBFgfQB&#10;JP0AiqIkohSXXdKW3K/vkrIdo70FuRDL5XI4M7vc3I69YQeFXoMt+XyWc6ashFrbtuQ/nx8+rDnz&#10;QdhaGLCq5Efl+e32/bvN4Aq1gA5MrZARiPXF4EreheCKLPOyU73wM3DK0mED2ItAW2yzGsVA6L3J&#10;Fnm+ygbA2iFI5T1l76dDvk34TaNk+N40XgVmSk7cQloxrVVcs+1GFC0K12l5oiFewaIX2tKjF6h7&#10;EQTbo/4PqtcSwUMTZhL6DJpGS5U0kJp5/o+ap044lbSQOd5dbPJvByu/HX4g0zX1jjMremrRsxoD&#10;+wQjWyZ7BucLqnpyVBdGysfSKNW7R5C/PLOw64Rt1R0iDJ0SNdGbR2Ozq6uxIZ6uEEg1fIWa3hH7&#10;AAlobLCPgOQGI3Rq0/HSmshFUvLmZvFxvaIjSWfzVb5aLtMTojjfdujDZwU9i0HJkVqf0MXh0YfI&#10;RhTnksQejK4ftDFpE8dN7Qyyg6BBqdpJodn3RHXKrZd5nvwgnDSdsTyh+mskYyOehYg8PRozyYko&#10;frIhjNU4eZ5ERGcqqI/kDcI0ofSjKOgA/3A20HSW3P/eC1ScmS+W/I2jfA7wHFTnQFhJV0seOJvC&#10;XZhGfu9Qtx0hT/os3FEPGp3seWFx4ksTl/Sdfkcc6et9qnr5w9u/AAAA//8DAFBLAwQUAAYACAAA&#10;ACEAmFtnHeIAAAAMAQAADwAAAGRycy9kb3ducmV2LnhtbEyPwU7DMBBE70j8g7VIXBB1UorbhjhV&#10;VQkOiEMJCInbNlmSiHhtxW4b/h7nBLcdzWj2Tb4ZTS9ONPjOsoZ0loAgrmzdcaPh/e3xdgXCB+Qa&#10;e8uk4Yc8bIrLixyz2p75lU5laEQsYZ+hhjYEl0npq5YM+pl1xNH7soPBEOXQyHrAcyw3vZwniZIG&#10;O44fWnS0a6n6Lo9Gw96tty/p+kapT9x1H8+le9ovndbXV+P2AUSgMfyFYcKP6FBEpoM9cu1Fr+Fe&#10;pXFLiMdifgdiSiSrhQJxmLylAlnk8v+I4hcAAP//AwBQSwECLQAUAAYACAAAACEA5JnDwPsAAADh&#10;AQAAEwAAAAAAAAAAAAAAAAAAAAAAW0NvbnRlbnRfVHlwZXNdLnhtbFBLAQItABQABgAIAAAAIQAj&#10;smrh1wAAAJQBAAALAAAAAAAAAAAAAAAAACwBAABfcmVscy8ucmVsc1BLAQItABQABgAIAAAAIQBv&#10;mR6kEQIAAAsEAAAOAAAAAAAAAAAAAAAAACwCAABkcnMvZTJvRG9jLnhtbFBLAQItABQABgAIAAAA&#10;IQCYW2cd4gAAAAwBAAAPAAAAAAAAAAAAAAAAAGkEAABkcnMvZG93bnJldi54bWxQSwUGAAAAAAQA&#10;BADzAAAAeAUAAAAA&#10;" fillcolor="#d8d8d8 [2732]" stroked="f">
                <v:textbox inset="0,0,0,0">
                  <w:txbxContent>
                    <w:p w14:paraId="2E472E2B" w14:textId="77777777" w:rsidR="00325303" w:rsidRPr="0065280A" w:rsidRDefault="00325303" w:rsidP="003A17C9">
                      <w:pPr>
                        <w:pStyle w:val="Heading2B"/>
                        <w:rPr>
                          <w:b/>
                          <w:color w:val="800000"/>
                        </w:rPr>
                      </w:pPr>
                      <w:r>
                        <w:rPr>
                          <w:b/>
                          <w:color w:val="800000"/>
                        </w:rPr>
                        <w:t>CHILDREN’S MINISTRY</w:t>
                      </w:r>
                    </w:p>
                  </w:txbxContent>
                </v:textbox>
                <w10:wrap type="tight"/>
              </v:shape>
            </w:pict>
          </mc:Fallback>
        </mc:AlternateContent>
      </w:r>
      <w:r w:rsidR="0066234D">
        <w:rPr>
          <w:noProof/>
          <w:kern w:val="16"/>
        </w:rPr>
        <mc:AlternateContent>
          <mc:Choice Requires="wps">
            <w:drawing>
              <wp:anchor distT="0" distB="0" distL="114300" distR="114300" simplePos="0" relativeHeight="251717632" behindDoc="0" locked="0" layoutInCell="1" allowOverlap="1" wp14:anchorId="328FB90A" wp14:editId="4EBA7C6A">
                <wp:simplePos x="0" y="0"/>
                <wp:positionH relativeFrom="column">
                  <wp:posOffset>1543685</wp:posOffset>
                </wp:positionH>
                <wp:positionV relativeFrom="paragraph">
                  <wp:posOffset>9262110</wp:posOffset>
                </wp:positionV>
                <wp:extent cx="1899920" cy="237490"/>
                <wp:effectExtent l="0" t="0" r="0" b="0"/>
                <wp:wrapSquare wrapText="bothSides"/>
                <wp:docPr id="12" name="Text Box 12"/>
                <wp:cNvGraphicFramePr/>
                <a:graphic xmlns:a="http://schemas.openxmlformats.org/drawingml/2006/main">
                  <a:graphicData uri="http://schemas.microsoft.com/office/word/2010/wordprocessingShape">
                    <wps:wsp>
                      <wps:cNvSpPr txBox="1"/>
                      <wps:spPr>
                        <a:xfrm>
                          <a:off x="0" y="0"/>
                          <a:ext cx="1899920" cy="23749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183AFE8" w14:textId="77777777" w:rsidR="00325303" w:rsidRDefault="00325303" w:rsidP="0066234D">
                            <w:pPr>
                              <w:jc w:val="center"/>
                            </w:pPr>
                            <w:r w:rsidRPr="00846B85">
                              <w:rPr>
                                <w:i/>
                                <w:sz w:val="14"/>
                                <w:szCs w:val="14"/>
                              </w:rPr>
                              <w:t>S</w:t>
                            </w:r>
                            <w:r>
                              <w:rPr>
                                <w:i/>
                                <w:sz w:val="14"/>
                                <w:szCs w:val="14"/>
                              </w:rPr>
                              <w:t>ca</w:t>
                            </w:r>
                            <w:r w:rsidRPr="00846B85">
                              <w:rPr>
                                <w:i/>
                                <w:sz w:val="14"/>
                                <w:szCs w:val="14"/>
                              </w:rPr>
                              <w:t>n to go directly to the E-Free</w:t>
                            </w:r>
                            <w:r>
                              <w:rPr>
                                <w:i/>
                                <w:sz w:val="14"/>
                                <w:szCs w:val="14"/>
                              </w:rPr>
                              <w:t xml:space="preserve"> website.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12" o:spid="_x0000_s1042" type="#_x0000_t202" style="position:absolute;margin-left:121.55pt;margin-top:729.3pt;width:149.6pt;height:18.7pt;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NSiNtICAAAYBgAADgAAAGRycy9lMm9Eb2MueG1srFRLb9swDL4P2H8QdE9tZ24bG3UKN0WGAUVb&#10;rB16VmQpMabXJCVxNuy/j5LjNO12WIddbIr8RJEfHxeXnRRow6xrtapwdpJixBTVTauWFf7yOB9N&#10;MHKeqIYIrViFd8zhy+n7dxdbU7KxXmnRMIvAiXLl1lR45b0pk8TRFZPEnWjDFBi5tpJ4ONpl0liy&#10;Be9SJOM0PUu22jbGasqcA+11b8TT6J9zRv0d5455JCoMsfn4tfG7CN9kekHKpSVm1dJ9GOQfopCk&#10;VfDowdU18QStbfubK9lSq53m/oRqmWjOW8piDpBNlr7K5mFFDIu5ADnOHGhy/88tvd3cW9Q2ULsx&#10;RopIqNEj6zy60h0CFfCzNa4E2IMBoO9AD9hB70AZ0u64leEPCSGwA9O7A7vBGw2XJkVRjMFEwTb+&#10;cJ4Xkf7k+baxzn9kWqIgVNhC9SKpZHPjPEQC0AESHlN63goRKyjUCwUAew2LLdDfJiVEAmJAhphi&#10;eX7MTs/H9flpMTqrT7NRnqWTUV2n49H1vE7rNJ/PivzqJ0QhSZaXW2gUA20WGAIi5oIs90UJ5r+r&#10;iiT0RQ9nWRK7p88PHMc8h1CTwH7PcpT8TrCQgFCfGYe6RbKDIk4MmwmLNgR6nVDKlI91imQAOqA4&#10;EPaWi3t8pCxS+ZbLPfnDy1r5w2XZKm1jaV+F3XwdQuY9Hsg4yjuIvlt0fcOeDV240M0OmtPqfryd&#10;ofMWOuiGOH9PLMwzNB3sKH8HHy70tsJ6L2G00vb7n/QBDwUFK0ah7BV239bEMozEJwUDWGR5HhZK&#10;POTQRHCwx5bFsUWt5UxDWTLYhoZGMeC9GERutXyCVVaHV8FEFIW3K+wHceb7rQWrkLK6jiBYIYb4&#10;G/VgaHAdqhTm47F7Itbsh8hDJ93qYZOQ8tUs9dhwU+l67TVv46AFontW9wWA9RP7cr8qw347PkfU&#10;80Kf/gIAAP//AwBQSwMEFAAGAAgAAAAhAJTJrTfgAAAADQEAAA8AAABkcnMvZG93bnJldi54bWxM&#10;j01PwzAMhu9I/IfISNxYsq6tttJ0QiCuIMaHxC1rvLaicaomW8u/xzuxo/0+ev243M6uFyccQ+dJ&#10;w3KhQCDV3nbUaPh4f75bgwjRkDW9J9TwiwG21fVVaQrrJ3rD0y42gksoFEZDG+NQSBnqFp0JCz8g&#10;cXbwozORx7GRdjQTl7teJkrl0pmO+EJrBnxssf7ZHZ2Gz5fD91eqXpsnlw2Tn5Ukt5Fa397MD/cg&#10;Is7xH4azPqtDxU57fyQbRK8hSVdLRjlIs3UOgpEsTVYg9ufVJlcgq1JeflH9AQAA//8DAFBLAQIt&#10;ABQABgAIAAAAIQDkmcPA+wAAAOEBAAATAAAAAAAAAAAAAAAAAAAAAABbQ29udGVudF9UeXBlc10u&#10;eG1sUEsBAi0AFAAGAAgAAAAhACOyauHXAAAAlAEAAAsAAAAAAAAAAAAAAAAALAEAAF9yZWxzLy5y&#10;ZWxzUEsBAi0AFAAGAAgAAAAhAGzUojbSAgAAGAYAAA4AAAAAAAAAAAAAAAAALAIAAGRycy9lMm9E&#10;b2MueG1sUEsBAi0AFAAGAAgAAAAhAJTJrTfgAAAADQEAAA8AAAAAAAAAAAAAAAAAKgUAAGRycy9k&#10;b3ducmV2LnhtbFBLBQYAAAAABAAEAPMAAAA3BgAAAAA=&#10;" filled="f" stroked="f">
                <v:textbox>
                  <w:txbxContent>
                    <w:p w14:paraId="0183AFE8" w14:textId="77777777" w:rsidR="00325303" w:rsidRDefault="00325303" w:rsidP="0066234D">
                      <w:pPr>
                        <w:jc w:val="center"/>
                      </w:pPr>
                      <w:r w:rsidRPr="00846B85">
                        <w:rPr>
                          <w:i/>
                          <w:sz w:val="14"/>
                          <w:szCs w:val="14"/>
                        </w:rPr>
                        <w:t>S</w:t>
                      </w:r>
                      <w:r>
                        <w:rPr>
                          <w:i/>
                          <w:sz w:val="14"/>
                          <w:szCs w:val="14"/>
                        </w:rPr>
                        <w:t>ca</w:t>
                      </w:r>
                      <w:r w:rsidRPr="00846B85">
                        <w:rPr>
                          <w:i/>
                          <w:sz w:val="14"/>
                          <w:szCs w:val="14"/>
                        </w:rPr>
                        <w:t>n to go directly to the E-Free</w:t>
                      </w:r>
                      <w:r>
                        <w:rPr>
                          <w:i/>
                          <w:sz w:val="14"/>
                          <w:szCs w:val="14"/>
                        </w:rPr>
                        <w:t xml:space="preserve"> website.</w:t>
                      </w:r>
                    </w:p>
                  </w:txbxContent>
                </v:textbox>
                <w10:wrap type="square"/>
              </v:shape>
            </w:pict>
          </mc:Fallback>
        </mc:AlternateContent>
      </w:r>
      <w:r w:rsidR="0066234D">
        <w:rPr>
          <w:noProof/>
          <w:kern w:val="16"/>
        </w:rPr>
        <mc:AlternateContent>
          <mc:Choice Requires="wps">
            <w:drawing>
              <wp:anchor distT="0" distB="0" distL="114300" distR="114300" simplePos="0" relativeHeight="251716608" behindDoc="0" locked="0" layoutInCell="1" allowOverlap="1" wp14:anchorId="6343C8CB" wp14:editId="3A7B0F3B">
                <wp:simplePos x="0" y="0"/>
                <wp:positionH relativeFrom="column">
                  <wp:posOffset>2137410</wp:posOffset>
                </wp:positionH>
                <wp:positionV relativeFrom="paragraph">
                  <wp:posOffset>8549640</wp:posOffset>
                </wp:positionV>
                <wp:extent cx="831215" cy="712470"/>
                <wp:effectExtent l="0" t="0" r="0" b="0"/>
                <wp:wrapSquare wrapText="bothSides"/>
                <wp:docPr id="3" name="Text Box 3"/>
                <wp:cNvGraphicFramePr/>
                <a:graphic xmlns:a="http://schemas.openxmlformats.org/drawingml/2006/main">
                  <a:graphicData uri="http://schemas.microsoft.com/office/word/2010/wordprocessingShape">
                    <wps:wsp>
                      <wps:cNvSpPr txBox="1"/>
                      <wps:spPr>
                        <a:xfrm>
                          <a:off x="0" y="0"/>
                          <a:ext cx="831215" cy="71247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20DF61E" w14:textId="77777777" w:rsidR="00325303" w:rsidRDefault="00325303">
                            <w:r>
                              <w:rPr>
                                <w:noProof/>
                              </w:rPr>
                              <w:drawing>
                                <wp:inline distT="0" distB="0" distL="0" distR="0" wp14:anchorId="5E17B301" wp14:editId="4E3B2373">
                                  <wp:extent cx="638810" cy="638810"/>
                                  <wp:effectExtent l="0" t="0" r="8890" b="8890"/>
                                  <wp:docPr id="7" name="Picture 7" descr="Mac HD:Users:debbiehulbert:Secretary:BULLETINS:qrcod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 HD:Users:debbiehulbert:Secretary:BULLETINS:qrcode[1].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8810" cy="63881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 o:spid="_x0000_s1043" type="#_x0000_t202" style="position:absolute;margin-left:168.3pt;margin-top:673.2pt;width:65.45pt;height:56.1pt;z-index:251716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1RFtMCAAAVBgAADgAAAGRycy9lMm9Eb2MueG1srFRNb9swDL0P2H8QdE9tp07TGnUKN0WGAcVa&#10;rB16VmQpMaavSUribNh/HyXbadrtsA672BRJUeR7JC+vWinQllnXaFXi7CTFiCmq60atSvzlcTE6&#10;x8h5omoitGIl3jOHr2bv313uTMHGeq1FzSyCIMoVO1PitfemSBJH10wSd6INU2Dk2kri4WhXSW3J&#10;DqJLkYzT9CzZaVsbqylzDrQ3nRHPYnzOGfV3nDvmkSgx5Obj18bvMnyT2SUpVpaYdUP7NMg/ZCFJ&#10;o+DRQ6gb4gna2Oa3ULKhVjvN/QnVMtGcN5TFGqCaLH1VzcOaGBZrAXCcOcDk/l9Y+ml7b1FTl/gU&#10;I0UkUPTIWo+udYtOAzo74wpwejDg5ltQA8uD3oEyFN1yK8MfykFgB5z3B2xDMArK89NsnE0womCa&#10;ZuN8GrFPni8b6/wHpiUKQoktUBcRJdtb5yERcB1cwltKLxohIn1CvVCAY6dhkf/uNikgERCDZ0gp&#10;cvNjPpmOq+nkYnRWTbJRnqXno6pKx6ObRZVWab6YX+TXPyELSbK82EGXGOixgA/gsBBk1TMSzH9H&#10;iST0RQNnWRJbp6sPAsc6h1STAH4HcpT8XrBQgFCfGQfSItZBEceFzYVFWwKNTihlykeaIhjgHbw4&#10;APaWi71/hCxC+ZbLHfjDy1r5w2XZKG0jta/Srr8OKfPOH8A4qjuIvl22sVuz6dCES13voTet7mbb&#10;GbpooINuifP3xMIwQzvCgvJ38OFC70qsewmjtbbf/6QP/kAoWDEKtJfYfdsQyzASHxVM30WW52Gb&#10;xEMOTQQHe2xZHlvURs410JLBKjQ0isHfi0HkVssn2GNVeBVMRFF4u8R+EOe+W1mwBymrqugE+8MQ&#10;f6seDA2hA0thPh7bJ2JNP0QeOumTHtYIKV7NUucbbipdbbzmTRy0AHSHak8A7J7Yl/2eDMvt+By9&#10;nrf57BcAAAD//wMAUEsDBBQABgAIAAAAIQCAvK1E4AAAAA0BAAAPAAAAZHJzL2Rvd25yZXYueG1s&#10;TI9NT8MwDIbvSPyHyEjcWAJtwyhNJwTiCmJ8SNyyxmsrGqdqsrX8e8wJjvb76PXjarP4QRxxin0g&#10;A5crBQKpCa6n1sDb6+PFGkRMlpwdAqGBb4ywqU9PKlu6MNMLHrepFVxCsbQGupTGUsrYdOhtXIUR&#10;ibN9mLxNPE6tdJOdudwP8kopLb3tiS90dsT7Dpuv7cEbeH/af37k6rl98MU4h0VJ8jfSmPOz5e4W&#10;RMIl/cHwq8/qULPTLhzIRTEYyDKtGeUgy3UOgpFcXxcgdrzKi7UGWVfy/xf1DwAAAP//AwBQSwEC&#10;LQAUAAYACAAAACEA5JnDwPsAAADhAQAAEwAAAAAAAAAAAAAAAAAAAAAAW0NvbnRlbnRfVHlwZXNd&#10;LnhtbFBLAQItABQABgAIAAAAIQAjsmrh1wAAAJQBAAALAAAAAAAAAAAAAAAAACwBAABfcmVscy8u&#10;cmVsc1BLAQItABQABgAIAAAAIQD5/VEW0wIAABUGAAAOAAAAAAAAAAAAAAAAACwCAABkcnMvZTJv&#10;RG9jLnhtbFBLAQItABQABgAIAAAAIQCAvK1E4AAAAA0BAAAPAAAAAAAAAAAAAAAAACsFAABkcnMv&#10;ZG93bnJldi54bWxQSwUGAAAAAAQABADzAAAAOAYAAAAA&#10;" filled="f" stroked="f">
                <v:textbox>
                  <w:txbxContent>
                    <w:p w14:paraId="020DF61E" w14:textId="77777777" w:rsidR="00325303" w:rsidRDefault="00325303">
                      <w:r>
                        <w:rPr>
                          <w:noProof/>
                        </w:rPr>
                        <w:drawing>
                          <wp:inline distT="0" distB="0" distL="0" distR="0" wp14:anchorId="5E17B301" wp14:editId="4E3B2373">
                            <wp:extent cx="638810" cy="638810"/>
                            <wp:effectExtent l="0" t="0" r="8890" b="8890"/>
                            <wp:docPr id="7" name="Picture 7" descr="Mac HD:Users:debbiehulbert:Secretary:BULLETINS:qrcod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 HD:Users:debbiehulbert:Secretary:BULLETINS:qrcode[1].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8810" cy="638810"/>
                                    </a:xfrm>
                                    <a:prstGeom prst="rect">
                                      <a:avLst/>
                                    </a:prstGeom>
                                    <a:noFill/>
                                    <a:ln>
                                      <a:noFill/>
                                    </a:ln>
                                  </pic:spPr>
                                </pic:pic>
                              </a:graphicData>
                            </a:graphic>
                          </wp:inline>
                        </w:drawing>
                      </w:r>
                    </w:p>
                  </w:txbxContent>
                </v:textbox>
                <w10:wrap type="square"/>
              </v:shape>
            </w:pict>
          </mc:Fallback>
        </mc:AlternateContent>
      </w:r>
      <w:r w:rsidR="00846B85">
        <w:rPr>
          <w:noProof/>
          <w:kern w:val="16"/>
        </w:rPr>
        <mc:AlternateContent>
          <mc:Choice Requires="wps">
            <w:drawing>
              <wp:anchor distT="0" distB="0" distL="114300" distR="114300" simplePos="0" relativeHeight="251688960" behindDoc="0" locked="0" layoutInCell="1" allowOverlap="1" wp14:anchorId="1E040B19" wp14:editId="1C2A8E8F">
                <wp:simplePos x="0" y="0"/>
                <wp:positionH relativeFrom="column">
                  <wp:posOffset>0</wp:posOffset>
                </wp:positionH>
                <wp:positionV relativeFrom="paragraph">
                  <wp:posOffset>8549640</wp:posOffset>
                </wp:positionV>
                <wp:extent cx="6883400" cy="949960"/>
                <wp:effectExtent l="0" t="0" r="0" b="15240"/>
                <wp:wrapTight wrapText="bothSides">
                  <wp:wrapPolygon edited="0">
                    <wp:start x="0" y="0"/>
                    <wp:lineTo x="0" y="21369"/>
                    <wp:lineTo x="21520" y="21369"/>
                    <wp:lineTo x="21520" y="0"/>
                    <wp:lineTo x="0" y="0"/>
                  </wp:wrapPolygon>
                </wp:wrapTight>
                <wp:docPr id="66"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3400" cy="9499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10845" w:type="dxa"/>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5" w:type="dxa"/>
                              </w:tblCellMar>
                              <w:tblLook w:val="00A0" w:firstRow="1" w:lastRow="0" w:firstColumn="1" w:lastColumn="0" w:noHBand="0" w:noVBand="0"/>
                            </w:tblPr>
                            <w:tblGrid>
                              <w:gridCol w:w="3177"/>
                              <w:gridCol w:w="2304"/>
                              <w:gridCol w:w="2790"/>
                              <w:gridCol w:w="2574"/>
                            </w:tblGrid>
                            <w:tr w:rsidR="00325303" w:rsidRPr="00B45E1B" w14:paraId="3BFAC9B1" w14:textId="77777777">
                              <w:trPr>
                                <w:trHeight w:val="805"/>
                              </w:trPr>
                              <w:tc>
                                <w:tcPr>
                                  <w:tcW w:w="3177" w:type="dxa"/>
                                </w:tcPr>
                                <w:p w14:paraId="732B16AE" w14:textId="77777777" w:rsidR="00325303" w:rsidRPr="004B6831" w:rsidRDefault="00325303"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Lucida Sans" w:eastAsia="Times New Roman" w:hAnsi="Lucida Sans"/>
                                      <w:b/>
                                      <w:color w:val="800000"/>
                                      <w:kern w:val="16"/>
                                      <w:sz w:val="15"/>
                                    </w:rPr>
                                  </w:pPr>
                                  <w:r w:rsidRPr="004B6831">
                                    <w:rPr>
                                      <w:rFonts w:ascii="Lucida Sans" w:eastAsia="Times New Roman" w:hAnsi="Lucida Sans"/>
                                      <w:b/>
                                      <w:color w:val="800000"/>
                                      <w:kern w:val="16"/>
                                      <w:sz w:val="15"/>
                                    </w:rPr>
                                    <w:t>Evangelical Free Church of the Palouse</w:t>
                                  </w:r>
                                </w:p>
                                <w:p w14:paraId="57120C2B" w14:textId="77777777" w:rsidR="00325303" w:rsidRPr="00B45E1B" w:rsidRDefault="00325303"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Arial Narrow Bold" w:eastAsia="Times New Roman" w:hAnsi="Arial Narrow Bold"/>
                                      <w:color w:val="000000"/>
                                      <w:kern w:val="16"/>
                                      <w:sz w:val="15"/>
                                    </w:rPr>
                                  </w:pPr>
                                  <w:r>
                                    <w:rPr>
                                      <w:rFonts w:eastAsia="Times New Roman"/>
                                      <w:color w:val="000000"/>
                                      <w:kern w:val="16"/>
                                      <w:sz w:val="15"/>
                                    </w:rPr>
                                    <w:t>4812 Airport Road</w:t>
                                  </w:r>
                                </w:p>
                                <w:p w14:paraId="6A69AA4E" w14:textId="77777777" w:rsidR="00325303" w:rsidRDefault="00325303"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B45E1B">
                                    <w:rPr>
                                      <w:rFonts w:eastAsia="Times New Roman"/>
                                      <w:color w:val="000000"/>
                                      <w:kern w:val="16"/>
                                      <w:sz w:val="15"/>
                                    </w:rPr>
                                    <w:t>Pullman, Washington 99163</w:t>
                                  </w:r>
                                </w:p>
                                <w:p w14:paraId="72B7669F" w14:textId="77777777" w:rsidR="00325303" w:rsidRDefault="00325303"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i/>
                                      <w:color w:val="000000"/>
                                      <w:kern w:val="16"/>
                                      <w:sz w:val="15"/>
                                    </w:rPr>
                                  </w:pPr>
                                  <w:r>
                                    <w:rPr>
                                      <w:rFonts w:eastAsia="Times New Roman"/>
                                      <w:color w:val="000000"/>
                                      <w:kern w:val="16"/>
                                      <w:sz w:val="15"/>
                                    </w:rPr>
                                    <w:t xml:space="preserve">Office Hours: </w:t>
                                  </w:r>
                                  <w:r w:rsidRPr="00BD47F6">
                                    <w:rPr>
                                      <w:rFonts w:eastAsia="Times New Roman"/>
                                      <w:i/>
                                      <w:color w:val="000000"/>
                                      <w:kern w:val="16"/>
                                      <w:sz w:val="15"/>
                                    </w:rPr>
                                    <w:t>Monday – Friday, 9am – 5pm</w:t>
                                  </w:r>
                                </w:p>
                                <w:p w14:paraId="00E8DE5F" w14:textId="77777777" w:rsidR="00325303" w:rsidRPr="0066234D" w:rsidRDefault="00325303"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509-872-3390</w:t>
                                  </w:r>
                                </w:p>
                                <w:p w14:paraId="00A798B0" w14:textId="77777777" w:rsidR="00325303" w:rsidRPr="0066234D" w:rsidRDefault="00325303"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church@efreepalouse.org</w:t>
                                  </w:r>
                                </w:p>
                                <w:p w14:paraId="389957EE" w14:textId="77777777" w:rsidR="00325303" w:rsidRPr="0066234D" w:rsidRDefault="00325303"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www.efreepalouse.org</w:t>
                                  </w:r>
                                </w:p>
                                <w:p w14:paraId="6DCF0914" w14:textId="77777777" w:rsidR="00325303" w:rsidRPr="00BD47F6" w:rsidRDefault="00325303"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304" w:type="dxa"/>
                                </w:tcPr>
                                <w:p w14:paraId="3A9C3E06" w14:textId="77777777" w:rsidR="00325303" w:rsidRPr="00B45E1B" w:rsidRDefault="00325303"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790" w:type="dxa"/>
                                </w:tcPr>
                                <w:p w14:paraId="17044C77" w14:textId="77777777" w:rsidR="00325303" w:rsidRPr="004F391C"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780A11">
                                    <w:rPr>
                                      <w:rFonts w:eastAsia="Times New Roman"/>
                                      <w:i/>
                                      <w:color w:val="000000"/>
                                      <w:kern w:val="16"/>
                                      <w:sz w:val="14"/>
                                    </w:rPr>
                                    <w:t xml:space="preserve">Senior </w:t>
                                  </w:r>
                                  <w:r>
                                    <w:rPr>
                                      <w:rFonts w:eastAsia="Times New Roman"/>
                                      <w:i/>
                                      <w:color w:val="000000"/>
                                      <w:kern w:val="16"/>
                                      <w:sz w:val="14"/>
                                    </w:rPr>
                                    <w:t>Pastor</w:t>
                                  </w:r>
                                  <w:r w:rsidRPr="004F391C">
                                    <w:rPr>
                                      <w:rFonts w:eastAsia="Times New Roman"/>
                                      <w:i/>
                                      <w:color w:val="000000"/>
                                      <w:kern w:val="16"/>
                                      <w:sz w:val="14"/>
                                    </w:rPr>
                                    <w:t>:</w:t>
                                  </w:r>
                                  <w:r w:rsidRPr="004F391C">
                                    <w:rPr>
                                      <w:rFonts w:eastAsia="Times New Roman"/>
                                      <w:color w:val="000000"/>
                                      <w:kern w:val="16"/>
                                      <w:sz w:val="14"/>
                                    </w:rPr>
                                    <w:t xml:space="preserve"> Douglas Busby</w:t>
                                  </w:r>
                                </w:p>
                                <w:p w14:paraId="1AF6345E" w14:textId="77777777" w:rsidR="00325303" w:rsidRPr="004F391C"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Adult Ministries Pastor</w:t>
                                  </w:r>
                                  <w:r w:rsidRPr="004F391C">
                                    <w:rPr>
                                      <w:rFonts w:eastAsia="Times New Roman"/>
                                      <w:i/>
                                      <w:color w:val="000000"/>
                                      <w:kern w:val="16"/>
                                      <w:sz w:val="14"/>
                                    </w:rPr>
                                    <w:t>:</w:t>
                                  </w:r>
                                  <w:r w:rsidRPr="004F391C">
                                    <w:rPr>
                                      <w:rFonts w:eastAsia="Times New Roman"/>
                                      <w:color w:val="000000"/>
                                      <w:kern w:val="16"/>
                                      <w:sz w:val="14"/>
                                    </w:rPr>
                                    <w:t xml:space="preserve"> Caesar Paul</w:t>
                                  </w:r>
                                </w:p>
                                <w:p w14:paraId="7243CA65" w14:textId="77777777" w:rsidR="00325303" w:rsidRPr="004F391C"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w:t>
                                  </w:r>
                                  <w:proofErr w:type="spellStart"/>
                                  <w:r w:rsidRPr="004F391C">
                                    <w:rPr>
                                      <w:rFonts w:eastAsia="Times New Roman"/>
                                      <w:color w:val="000000"/>
                                      <w:kern w:val="16"/>
                                      <w:sz w:val="14"/>
                                    </w:rPr>
                                    <w:t>Brossman</w:t>
                                  </w:r>
                                  <w:proofErr w:type="spellEnd"/>
                                </w:p>
                                <w:p w14:paraId="2DB87323" w14:textId="77777777" w:rsidR="00325303" w:rsidRPr="004F391C"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Flack</w:t>
                                  </w:r>
                                </w:p>
                                <w:p w14:paraId="1825D5AB" w14:textId="77777777" w:rsidR="00325303" w:rsidRPr="00E342D0"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Bill </w:t>
                                  </w:r>
                                  <w:proofErr w:type="spellStart"/>
                                  <w:r w:rsidRPr="004F391C">
                                    <w:rPr>
                                      <w:rFonts w:eastAsia="Times New Roman"/>
                                      <w:color w:val="000000"/>
                                      <w:kern w:val="16"/>
                                      <w:sz w:val="14"/>
                                    </w:rPr>
                                    <w:t>Twigg</w:t>
                                  </w:r>
                                  <w:proofErr w:type="spellEnd"/>
                                </w:p>
                                <w:p w14:paraId="7E82AD53" w14:textId="77777777" w:rsidR="00325303" w:rsidRPr="00B45E1B"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574" w:type="dxa"/>
                                </w:tcPr>
                                <w:p w14:paraId="76404FCC" w14:textId="77777777" w:rsidR="00325303" w:rsidRPr="004F391C"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Youth Pastor</w:t>
                                  </w:r>
                                  <w:r w:rsidRPr="004F391C">
                                    <w:rPr>
                                      <w:rFonts w:eastAsia="Times New Roman"/>
                                      <w:i/>
                                      <w:color w:val="000000"/>
                                      <w:kern w:val="16"/>
                                      <w:sz w:val="14"/>
                                    </w:rPr>
                                    <w:t>:</w:t>
                                  </w:r>
                                  <w:r w:rsidRPr="004F391C">
                                    <w:rPr>
                                      <w:rFonts w:eastAsia="Times New Roman"/>
                                      <w:color w:val="000000"/>
                                      <w:kern w:val="16"/>
                                      <w:sz w:val="14"/>
                                    </w:rPr>
                                    <w:t xml:space="preserve"> Jason </w:t>
                                  </w:r>
                                  <w:proofErr w:type="spellStart"/>
                                  <w:r w:rsidRPr="004F391C">
                                    <w:rPr>
                                      <w:rFonts w:eastAsia="Times New Roman"/>
                                      <w:color w:val="000000"/>
                                      <w:kern w:val="16"/>
                                      <w:sz w:val="14"/>
                                    </w:rPr>
                                    <w:t>Iacovetto</w:t>
                                  </w:r>
                                  <w:proofErr w:type="spellEnd"/>
                                </w:p>
                                <w:p w14:paraId="1C422EB0" w14:textId="77777777" w:rsidR="00325303"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Ch</w:t>
                                  </w:r>
                                  <w:r>
                                    <w:rPr>
                                      <w:rFonts w:eastAsia="Times New Roman"/>
                                      <w:i/>
                                      <w:color w:val="000000"/>
                                      <w:kern w:val="16"/>
                                      <w:sz w:val="14"/>
                                    </w:rPr>
                                    <w:t>ildren’s Ministry</w:t>
                                  </w:r>
                                  <w:r w:rsidRPr="004F391C">
                                    <w:rPr>
                                      <w:rFonts w:eastAsia="Times New Roman"/>
                                      <w:i/>
                                      <w:color w:val="000000"/>
                                      <w:kern w:val="16"/>
                                      <w:sz w:val="14"/>
                                    </w:rPr>
                                    <w:t>:</w:t>
                                  </w:r>
                                  <w:r w:rsidRPr="004F391C">
                                    <w:rPr>
                                      <w:rFonts w:eastAsia="Times New Roman"/>
                                      <w:color w:val="000000"/>
                                      <w:kern w:val="16"/>
                                      <w:sz w:val="14"/>
                                    </w:rPr>
                                    <w:t xml:space="preserve"> </w:t>
                                  </w:r>
                                  <w:proofErr w:type="spellStart"/>
                                  <w:r w:rsidRPr="004F391C">
                                    <w:rPr>
                                      <w:rFonts w:eastAsia="Times New Roman"/>
                                      <w:color w:val="000000"/>
                                      <w:kern w:val="16"/>
                                      <w:sz w:val="14"/>
                                    </w:rPr>
                                    <w:t>Micaela</w:t>
                                  </w:r>
                                  <w:proofErr w:type="spellEnd"/>
                                  <w:r w:rsidRPr="004F391C">
                                    <w:rPr>
                                      <w:rFonts w:eastAsia="Times New Roman"/>
                                      <w:color w:val="000000"/>
                                      <w:kern w:val="16"/>
                                      <w:sz w:val="14"/>
                                    </w:rPr>
                                    <w:t xml:space="preserve"> Blum</w:t>
                                  </w:r>
                                </w:p>
                                <w:p w14:paraId="3205C6DE" w14:textId="77777777" w:rsidR="00325303" w:rsidRPr="006C46B1"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Pr>
                                      <w:rFonts w:eastAsia="Times New Roman"/>
                                      <w:i/>
                                      <w:color w:val="000000"/>
                                      <w:kern w:val="16"/>
                                      <w:sz w:val="14"/>
                                    </w:rPr>
                                    <w:t xml:space="preserve">Children’s Ministry: </w:t>
                                  </w:r>
                                  <w:r>
                                    <w:rPr>
                                      <w:rFonts w:eastAsia="Times New Roman"/>
                                      <w:color w:val="000000"/>
                                      <w:kern w:val="16"/>
                                      <w:sz w:val="14"/>
                                    </w:rPr>
                                    <w:t>Anna Montgomery</w:t>
                                  </w:r>
                                </w:p>
                                <w:p w14:paraId="22AAFD94" w14:textId="77777777" w:rsidR="00325303"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Minister of Worship:</w:t>
                                  </w:r>
                                  <w:r w:rsidRPr="004F391C">
                                    <w:rPr>
                                      <w:rFonts w:eastAsia="Times New Roman"/>
                                      <w:color w:val="000000"/>
                                      <w:kern w:val="16"/>
                                      <w:sz w:val="14"/>
                                    </w:rPr>
                                    <w:t xml:space="preserve"> Arden </w:t>
                                  </w:r>
                                  <w:proofErr w:type="spellStart"/>
                                  <w:r w:rsidRPr="004F391C">
                                    <w:rPr>
                                      <w:rFonts w:eastAsia="Times New Roman"/>
                                      <w:color w:val="000000"/>
                                      <w:kern w:val="16"/>
                                      <w:sz w:val="14"/>
                                    </w:rPr>
                                    <w:t>Skoglund</w:t>
                                  </w:r>
                                  <w:proofErr w:type="spellEnd"/>
                                </w:p>
                                <w:p w14:paraId="14CEE2D2" w14:textId="77777777" w:rsidR="00325303" w:rsidRPr="004F391C"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E342D0">
                                    <w:rPr>
                                      <w:rFonts w:eastAsia="Times New Roman"/>
                                      <w:i/>
                                      <w:color w:val="000000"/>
                                      <w:kern w:val="16"/>
                                      <w:sz w:val="14"/>
                                    </w:rPr>
                                    <w:t>Bookkeeper:</w:t>
                                  </w:r>
                                  <w:r>
                                    <w:rPr>
                                      <w:rFonts w:eastAsia="Times New Roman"/>
                                      <w:color w:val="000000"/>
                                      <w:kern w:val="16"/>
                                      <w:sz w:val="14"/>
                                    </w:rPr>
                                    <w:t xml:space="preserve"> Donna </w:t>
                                  </w:r>
                                  <w:proofErr w:type="spellStart"/>
                                  <w:r>
                                    <w:rPr>
                                      <w:rFonts w:eastAsia="Times New Roman"/>
                                      <w:color w:val="000000"/>
                                      <w:kern w:val="16"/>
                                      <w:sz w:val="14"/>
                                    </w:rPr>
                                    <w:t>Witthuhn</w:t>
                                  </w:r>
                                  <w:proofErr w:type="spellEnd"/>
                                </w:p>
                                <w:p w14:paraId="5FE053C6" w14:textId="77777777" w:rsidR="00325303" w:rsidRPr="00B45E1B"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4F391C">
                                    <w:rPr>
                                      <w:rFonts w:eastAsia="Times New Roman"/>
                                      <w:i/>
                                      <w:color w:val="000000"/>
                                      <w:kern w:val="16"/>
                                      <w:sz w:val="14"/>
                                    </w:rPr>
                                    <w:t>Secretary:</w:t>
                                  </w:r>
                                  <w:r w:rsidRPr="004F391C">
                                    <w:rPr>
                                      <w:rFonts w:eastAsia="Times New Roman"/>
                                      <w:color w:val="000000"/>
                                      <w:kern w:val="16"/>
                                      <w:sz w:val="14"/>
                                    </w:rPr>
                                    <w:t xml:space="preserve"> Debbie Hulbert</w:t>
                                  </w:r>
                                </w:p>
                              </w:tc>
                            </w:tr>
                          </w:tbl>
                          <w:p w14:paraId="1F186152" w14:textId="77777777" w:rsidR="00325303" w:rsidRPr="00B45E1B" w:rsidRDefault="00325303" w:rsidP="00783DAA">
                            <w:pPr>
                              <w:spacing w:after="0"/>
                              <w:jc w:val="both"/>
                              <w:rPr>
                                <w:sz w:val="15"/>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44" type="#_x0000_t202" style="position:absolute;margin-left:0;margin-top:673.2pt;width:542pt;height:74.8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ZvYd7QCAACzBQAADgAAAGRycy9lMm9Eb2MueG1srFRtb5swEP4+af/B8ncKpIQCKqnaJEyTuhep&#10;3Q9wsAnWwGa2E+iq/fedTUia9su0jQ/WYZ8f393z3F3fDG2D9kxpLkWOw4sAIyZKSbnY5vjbY+El&#10;GGlDBCWNFCzHT0zjm8X7d9d9l7GZrGVDmUIAInTWdzmujeky39dlzVqiL2THBBxWUrXEwK/a+lSR&#10;HtDbxp8FQez3UtFOyZJpDbur8RAvHH5VsdJ8qSrNDGpyDLEZtyq3buzqL65JtlWkq3l5CIP8RRQt&#10;4QIePUKtiCFop/gbqJaXSmpZmYtStr6sKl4ylwNkEwavsnmoScdcLlAc3R3LpP8fbPl5/1UhTnMc&#10;xxgJ0gJHj2ww6E4OaH5p69N3OgO3hw4czQD7wLPLVXf3svyukZDLmogtu1VK9jUjFOIL7U3/xdUR&#10;R1uQTf9JUniH7Ix0QEOlWls8KAcCdODp6ciNjaWEzThJLqMAjko4S6M0jR15Psmm253S5gOTLbJG&#10;jhVw79DJ/l4bGw3JJhf7mJAFbxrHfyPONsBx3IG34ao9s1E4Op/TIF0n6yTyolm89qKAUu+2WEZe&#10;XIRX89Xlarlchb/su2GU1ZxSJuwzk7TC6M+oO4h8FMVRXFo2nFo4G5JW282yUWhPQNqF+1zN4eTk&#10;5p+H4YoAubxKKZxFwd0s9Yo4ufKiKpp76VWQeEGY3kGZozRaFecp3XPB/j0l1AOT89l8FNMp6Fe5&#10;Be57mxvJWm5geDS8zXFydCKZleBaUEetIbwZ7RelsOGfSgF0T0Q7wVqNjmo1w2ZwvREmUyNsJH0C&#10;CSsJCgMxwuQDo5bqJ0Y9TJEc6x87ohhGzUcBbWBHzmSoydhMBhElXM2xwWg0l2YcTbtO8W0NyGOj&#10;CXkLrVJxp2LbU2MUhwaDyeCSOUwxO3pe/juv06xd/AYAAP//AwBQSwMEFAAGAAgAAAAhAIeqtrrf&#10;AAAACwEAAA8AAABkcnMvZG93bnJldi54bWxMj0FPwzAMhe9I/IfIk7ixZFBVW2k6TQhOSIiuHDim&#10;jddWa5zSZFv593gnuNnvWc/fy7ezG8QZp9B70rBaKhBIjbc9tRo+q9f7NYgQDVkzeEINPxhgW9ze&#10;5Caz/kIlnvexFRxCITMauhjHTMrQdOhMWPoRib2Dn5yJvE6ttJO5cLgb5INSqXSmJ/7QmRGfO2yO&#10;+5PTsPui8qX/fq8/ykPZV9VG0Vt61PpuMe+eQESc498xXPEZHQpmqv2JbBCDBi4SWX1M0gTE1Vfr&#10;hLWap2STKpBFLv93KH4BAAD//wMAUEsBAi0AFAAGAAgAAAAhAOSZw8D7AAAA4QEAABMAAAAAAAAA&#10;AAAAAAAAAAAAAFtDb250ZW50X1R5cGVzXS54bWxQSwECLQAUAAYACAAAACEAI7Jq4dcAAACUAQAA&#10;CwAAAAAAAAAAAAAAAAAsAQAAX3JlbHMvLnJlbHNQSwECLQAUAAYACAAAACEAGZvYd7QCAACzBQAA&#10;DgAAAAAAAAAAAAAAAAAsAgAAZHJzL2Uyb0RvYy54bWxQSwECLQAUAAYACAAAACEAh6q2ut8AAAAL&#10;AQAADwAAAAAAAAAAAAAAAAAMBQAAZHJzL2Rvd25yZXYueG1sUEsFBgAAAAAEAAQA8wAAABgGAAAA&#10;AA==&#10;" filled="f" stroked="f">
                <v:textbox inset="0,0,0,0">
                  <w:txbxContent>
                    <w:tbl>
                      <w:tblPr>
                        <w:tblStyle w:val="TableGrid"/>
                        <w:tblW w:w="10845" w:type="dxa"/>
                        <w:tblInd w:w="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15" w:type="dxa"/>
                        </w:tblCellMar>
                        <w:tblLook w:val="00A0" w:firstRow="1" w:lastRow="0" w:firstColumn="1" w:lastColumn="0" w:noHBand="0" w:noVBand="0"/>
                      </w:tblPr>
                      <w:tblGrid>
                        <w:gridCol w:w="3177"/>
                        <w:gridCol w:w="2304"/>
                        <w:gridCol w:w="2790"/>
                        <w:gridCol w:w="2574"/>
                      </w:tblGrid>
                      <w:tr w:rsidR="00325303" w:rsidRPr="00B45E1B" w14:paraId="3BFAC9B1" w14:textId="77777777">
                        <w:trPr>
                          <w:trHeight w:val="805"/>
                        </w:trPr>
                        <w:tc>
                          <w:tcPr>
                            <w:tcW w:w="3177" w:type="dxa"/>
                          </w:tcPr>
                          <w:p w14:paraId="732B16AE" w14:textId="77777777" w:rsidR="00325303" w:rsidRPr="004B6831" w:rsidRDefault="00325303"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Lucida Sans" w:eastAsia="Times New Roman" w:hAnsi="Lucida Sans"/>
                                <w:b/>
                                <w:color w:val="800000"/>
                                <w:kern w:val="16"/>
                                <w:sz w:val="15"/>
                              </w:rPr>
                            </w:pPr>
                            <w:r w:rsidRPr="004B6831">
                              <w:rPr>
                                <w:rFonts w:ascii="Lucida Sans" w:eastAsia="Times New Roman" w:hAnsi="Lucida Sans"/>
                                <w:b/>
                                <w:color w:val="800000"/>
                                <w:kern w:val="16"/>
                                <w:sz w:val="15"/>
                              </w:rPr>
                              <w:t>Evangelical Free Church of the Palouse</w:t>
                            </w:r>
                          </w:p>
                          <w:p w14:paraId="57120C2B" w14:textId="77777777" w:rsidR="00325303" w:rsidRPr="00B45E1B" w:rsidRDefault="00325303"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ascii="Arial Narrow Bold" w:eastAsia="Times New Roman" w:hAnsi="Arial Narrow Bold"/>
                                <w:color w:val="000000"/>
                                <w:kern w:val="16"/>
                                <w:sz w:val="15"/>
                              </w:rPr>
                            </w:pPr>
                            <w:r>
                              <w:rPr>
                                <w:rFonts w:eastAsia="Times New Roman"/>
                                <w:color w:val="000000"/>
                                <w:kern w:val="16"/>
                                <w:sz w:val="15"/>
                              </w:rPr>
                              <w:t>4812 Airport Road</w:t>
                            </w:r>
                          </w:p>
                          <w:p w14:paraId="6A69AA4E" w14:textId="77777777" w:rsidR="00325303" w:rsidRDefault="00325303"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B45E1B">
                              <w:rPr>
                                <w:rFonts w:eastAsia="Times New Roman"/>
                                <w:color w:val="000000"/>
                                <w:kern w:val="16"/>
                                <w:sz w:val="15"/>
                              </w:rPr>
                              <w:t>Pullman, Washington 99163</w:t>
                            </w:r>
                          </w:p>
                          <w:p w14:paraId="72B7669F" w14:textId="77777777" w:rsidR="00325303" w:rsidRDefault="00325303"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i/>
                                <w:color w:val="000000"/>
                                <w:kern w:val="16"/>
                                <w:sz w:val="15"/>
                              </w:rPr>
                            </w:pPr>
                            <w:r>
                              <w:rPr>
                                <w:rFonts w:eastAsia="Times New Roman"/>
                                <w:color w:val="000000"/>
                                <w:kern w:val="16"/>
                                <w:sz w:val="15"/>
                              </w:rPr>
                              <w:t xml:space="preserve">Office Hours: </w:t>
                            </w:r>
                            <w:r w:rsidRPr="00BD47F6">
                              <w:rPr>
                                <w:rFonts w:eastAsia="Times New Roman"/>
                                <w:i/>
                                <w:color w:val="000000"/>
                                <w:kern w:val="16"/>
                                <w:sz w:val="15"/>
                              </w:rPr>
                              <w:t>Monday – Friday, 9am – 5pm</w:t>
                            </w:r>
                          </w:p>
                          <w:p w14:paraId="00E8DE5F" w14:textId="77777777" w:rsidR="00325303" w:rsidRPr="0066234D" w:rsidRDefault="00325303"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509-872-3390</w:t>
                            </w:r>
                          </w:p>
                          <w:p w14:paraId="00A798B0" w14:textId="77777777" w:rsidR="00325303" w:rsidRPr="0066234D" w:rsidRDefault="00325303"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church@efreepalouse.org</w:t>
                            </w:r>
                          </w:p>
                          <w:p w14:paraId="389957EE" w14:textId="77777777" w:rsidR="00325303" w:rsidRPr="0066234D" w:rsidRDefault="00325303" w:rsidP="0066234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66234D">
                              <w:rPr>
                                <w:rFonts w:eastAsia="Times New Roman"/>
                                <w:color w:val="000000"/>
                                <w:kern w:val="16"/>
                                <w:sz w:val="15"/>
                              </w:rPr>
                              <w:t>www.efreepalouse.org</w:t>
                            </w:r>
                          </w:p>
                          <w:p w14:paraId="6DCF0914" w14:textId="77777777" w:rsidR="00325303" w:rsidRPr="00BD47F6" w:rsidRDefault="00325303" w:rsidP="00DD7E5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304" w:type="dxa"/>
                          </w:tcPr>
                          <w:p w14:paraId="3A9C3E06" w14:textId="77777777" w:rsidR="00325303" w:rsidRPr="00B45E1B" w:rsidRDefault="00325303" w:rsidP="00783DA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790" w:type="dxa"/>
                          </w:tcPr>
                          <w:p w14:paraId="17044C77" w14:textId="77777777" w:rsidR="00325303" w:rsidRPr="004F391C"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780A11">
                              <w:rPr>
                                <w:rFonts w:eastAsia="Times New Roman"/>
                                <w:i/>
                                <w:color w:val="000000"/>
                                <w:kern w:val="16"/>
                                <w:sz w:val="14"/>
                              </w:rPr>
                              <w:t xml:space="preserve">Senior </w:t>
                            </w:r>
                            <w:r>
                              <w:rPr>
                                <w:rFonts w:eastAsia="Times New Roman"/>
                                <w:i/>
                                <w:color w:val="000000"/>
                                <w:kern w:val="16"/>
                                <w:sz w:val="14"/>
                              </w:rPr>
                              <w:t>Pastor</w:t>
                            </w:r>
                            <w:r w:rsidRPr="004F391C">
                              <w:rPr>
                                <w:rFonts w:eastAsia="Times New Roman"/>
                                <w:i/>
                                <w:color w:val="000000"/>
                                <w:kern w:val="16"/>
                                <w:sz w:val="14"/>
                              </w:rPr>
                              <w:t>:</w:t>
                            </w:r>
                            <w:r w:rsidRPr="004F391C">
                              <w:rPr>
                                <w:rFonts w:eastAsia="Times New Roman"/>
                                <w:color w:val="000000"/>
                                <w:kern w:val="16"/>
                                <w:sz w:val="14"/>
                              </w:rPr>
                              <w:t xml:space="preserve"> Douglas Busby</w:t>
                            </w:r>
                          </w:p>
                          <w:p w14:paraId="1AF6345E" w14:textId="77777777" w:rsidR="00325303" w:rsidRPr="004F391C"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Adult Ministries Pastor</w:t>
                            </w:r>
                            <w:r w:rsidRPr="004F391C">
                              <w:rPr>
                                <w:rFonts w:eastAsia="Times New Roman"/>
                                <w:i/>
                                <w:color w:val="000000"/>
                                <w:kern w:val="16"/>
                                <w:sz w:val="14"/>
                              </w:rPr>
                              <w:t>:</w:t>
                            </w:r>
                            <w:r w:rsidRPr="004F391C">
                              <w:rPr>
                                <w:rFonts w:eastAsia="Times New Roman"/>
                                <w:color w:val="000000"/>
                                <w:kern w:val="16"/>
                                <w:sz w:val="14"/>
                              </w:rPr>
                              <w:t xml:space="preserve"> Caesar Paul</w:t>
                            </w:r>
                          </w:p>
                          <w:p w14:paraId="7243CA65" w14:textId="77777777" w:rsidR="00325303" w:rsidRPr="004F391C"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w:t>
                            </w:r>
                            <w:proofErr w:type="spellStart"/>
                            <w:r w:rsidRPr="004F391C">
                              <w:rPr>
                                <w:rFonts w:eastAsia="Times New Roman"/>
                                <w:color w:val="000000"/>
                                <w:kern w:val="16"/>
                                <w:sz w:val="14"/>
                              </w:rPr>
                              <w:t>Brossman</w:t>
                            </w:r>
                            <w:proofErr w:type="spellEnd"/>
                          </w:p>
                          <w:p w14:paraId="2DB87323" w14:textId="77777777" w:rsidR="00325303" w:rsidRPr="004F391C"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Jack Flack</w:t>
                            </w:r>
                          </w:p>
                          <w:p w14:paraId="1825D5AB" w14:textId="77777777" w:rsidR="00325303" w:rsidRPr="00E342D0"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sidRPr="004F391C">
                              <w:rPr>
                                <w:rFonts w:eastAsia="Times New Roman"/>
                                <w:i/>
                                <w:color w:val="000000"/>
                                <w:kern w:val="16"/>
                                <w:sz w:val="14"/>
                              </w:rPr>
                              <w:t>Elder:</w:t>
                            </w:r>
                            <w:r w:rsidRPr="004F391C">
                              <w:rPr>
                                <w:rFonts w:eastAsia="Times New Roman"/>
                                <w:color w:val="000000"/>
                                <w:kern w:val="16"/>
                                <w:sz w:val="14"/>
                              </w:rPr>
                              <w:t xml:space="preserve"> Bill </w:t>
                            </w:r>
                            <w:proofErr w:type="spellStart"/>
                            <w:r w:rsidRPr="004F391C">
                              <w:rPr>
                                <w:rFonts w:eastAsia="Times New Roman"/>
                                <w:color w:val="000000"/>
                                <w:kern w:val="16"/>
                                <w:sz w:val="14"/>
                              </w:rPr>
                              <w:t>Twigg</w:t>
                            </w:r>
                            <w:proofErr w:type="spellEnd"/>
                          </w:p>
                          <w:p w14:paraId="7E82AD53" w14:textId="77777777" w:rsidR="00325303" w:rsidRPr="00B45E1B"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p>
                        </w:tc>
                        <w:tc>
                          <w:tcPr>
                            <w:tcW w:w="2574" w:type="dxa"/>
                          </w:tcPr>
                          <w:p w14:paraId="76404FCC" w14:textId="77777777" w:rsidR="00325303" w:rsidRPr="004F391C"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88" w:lineRule="auto"/>
                              <w:rPr>
                                <w:rFonts w:eastAsia="Times New Roman"/>
                                <w:color w:val="000000"/>
                                <w:kern w:val="16"/>
                                <w:sz w:val="14"/>
                              </w:rPr>
                            </w:pPr>
                            <w:r>
                              <w:rPr>
                                <w:rFonts w:eastAsia="Times New Roman"/>
                                <w:i/>
                                <w:color w:val="000000"/>
                                <w:kern w:val="16"/>
                                <w:sz w:val="14"/>
                              </w:rPr>
                              <w:t>Youth Pastor</w:t>
                            </w:r>
                            <w:r w:rsidRPr="004F391C">
                              <w:rPr>
                                <w:rFonts w:eastAsia="Times New Roman"/>
                                <w:i/>
                                <w:color w:val="000000"/>
                                <w:kern w:val="16"/>
                                <w:sz w:val="14"/>
                              </w:rPr>
                              <w:t>:</w:t>
                            </w:r>
                            <w:r w:rsidRPr="004F391C">
                              <w:rPr>
                                <w:rFonts w:eastAsia="Times New Roman"/>
                                <w:color w:val="000000"/>
                                <w:kern w:val="16"/>
                                <w:sz w:val="14"/>
                              </w:rPr>
                              <w:t xml:space="preserve"> Jason </w:t>
                            </w:r>
                            <w:proofErr w:type="spellStart"/>
                            <w:r w:rsidRPr="004F391C">
                              <w:rPr>
                                <w:rFonts w:eastAsia="Times New Roman"/>
                                <w:color w:val="000000"/>
                                <w:kern w:val="16"/>
                                <w:sz w:val="14"/>
                              </w:rPr>
                              <w:t>Iacovetto</w:t>
                            </w:r>
                            <w:proofErr w:type="spellEnd"/>
                          </w:p>
                          <w:p w14:paraId="1C422EB0" w14:textId="77777777" w:rsidR="00325303"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Ch</w:t>
                            </w:r>
                            <w:r>
                              <w:rPr>
                                <w:rFonts w:eastAsia="Times New Roman"/>
                                <w:i/>
                                <w:color w:val="000000"/>
                                <w:kern w:val="16"/>
                                <w:sz w:val="14"/>
                              </w:rPr>
                              <w:t>ildren’s Ministry</w:t>
                            </w:r>
                            <w:r w:rsidRPr="004F391C">
                              <w:rPr>
                                <w:rFonts w:eastAsia="Times New Roman"/>
                                <w:i/>
                                <w:color w:val="000000"/>
                                <w:kern w:val="16"/>
                                <w:sz w:val="14"/>
                              </w:rPr>
                              <w:t>:</w:t>
                            </w:r>
                            <w:r w:rsidRPr="004F391C">
                              <w:rPr>
                                <w:rFonts w:eastAsia="Times New Roman"/>
                                <w:color w:val="000000"/>
                                <w:kern w:val="16"/>
                                <w:sz w:val="14"/>
                              </w:rPr>
                              <w:t xml:space="preserve"> </w:t>
                            </w:r>
                            <w:proofErr w:type="spellStart"/>
                            <w:r w:rsidRPr="004F391C">
                              <w:rPr>
                                <w:rFonts w:eastAsia="Times New Roman"/>
                                <w:color w:val="000000"/>
                                <w:kern w:val="16"/>
                                <w:sz w:val="14"/>
                              </w:rPr>
                              <w:t>Micaela</w:t>
                            </w:r>
                            <w:proofErr w:type="spellEnd"/>
                            <w:r w:rsidRPr="004F391C">
                              <w:rPr>
                                <w:rFonts w:eastAsia="Times New Roman"/>
                                <w:color w:val="000000"/>
                                <w:kern w:val="16"/>
                                <w:sz w:val="14"/>
                              </w:rPr>
                              <w:t xml:space="preserve"> Blum</w:t>
                            </w:r>
                          </w:p>
                          <w:p w14:paraId="3205C6DE" w14:textId="77777777" w:rsidR="00325303" w:rsidRPr="006C46B1" w:rsidRDefault="00325303" w:rsidP="004B683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Pr>
                                <w:rFonts w:eastAsia="Times New Roman"/>
                                <w:i/>
                                <w:color w:val="000000"/>
                                <w:kern w:val="16"/>
                                <w:sz w:val="14"/>
                              </w:rPr>
                              <w:t xml:space="preserve">Children’s Ministry: </w:t>
                            </w:r>
                            <w:r>
                              <w:rPr>
                                <w:rFonts w:eastAsia="Times New Roman"/>
                                <w:color w:val="000000"/>
                                <w:kern w:val="16"/>
                                <w:sz w:val="14"/>
                              </w:rPr>
                              <w:t>Anna Montgomery</w:t>
                            </w:r>
                          </w:p>
                          <w:p w14:paraId="22AAFD94" w14:textId="77777777" w:rsidR="00325303"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4F391C">
                              <w:rPr>
                                <w:rFonts w:eastAsia="Times New Roman"/>
                                <w:i/>
                                <w:color w:val="000000"/>
                                <w:kern w:val="16"/>
                                <w:sz w:val="14"/>
                              </w:rPr>
                              <w:t>Minister of Worship:</w:t>
                            </w:r>
                            <w:r w:rsidRPr="004F391C">
                              <w:rPr>
                                <w:rFonts w:eastAsia="Times New Roman"/>
                                <w:color w:val="000000"/>
                                <w:kern w:val="16"/>
                                <w:sz w:val="14"/>
                              </w:rPr>
                              <w:t xml:space="preserve"> Arden </w:t>
                            </w:r>
                            <w:proofErr w:type="spellStart"/>
                            <w:r w:rsidRPr="004F391C">
                              <w:rPr>
                                <w:rFonts w:eastAsia="Times New Roman"/>
                                <w:color w:val="000000"/>
                                <w:kern w:val="16"/>
                                <w:sz w:val="14"/>
                              </w:rPr>
                              <w:t>Skoglund</w:t>
                            </w:r>
                            <w:proofErr w:type="spellEnd"/>
                          </w:p>
                          <w:p w14:paraId="14CEE2D2" w14:textId="77777777" w:rsidR="00325303" w:rsidRPr="004F391C"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4"/>
                              </w:rPr>
                            </w:pPr>
                            <w:r w:rsidRPr="00E342D0">
                              <w:rPr>
                                <w:rFonts w:eastAsia="Times New Roman"/>
                                <w:i/>
                                <w:color w:val="000000"/>
                                <w:kern w:val="16"/>
                                <w:sz w:val="14"/>
                              </w:rPr>
                              <w:t>Bookkeeper:</w:t>
                            </w:r>
                            <w:r>
                              <w:rPr>
                                <w:rFonts w:eastAsia="Times New Roman"/>
                                <w:color w:val="000000"/>
                                <w:kern w:val="16"/>
                                <w:sz w:val="14"/>
                              </w:rPr>
                              <w:t xml:space="preserve"> Donna </w:t>
                            </w:r>
                            <w:proofErr w:type="spellStart"/>
                            <w:r>
                              <w:rPr>
                                <w:rFonts w:eastAsia="Times New Roman"/>
                                <w:color w:val="000000"/>
                                <w:kern w:val="16"/>
                                <w:sz w:val="14"/>
                              </w:rPr>
                              <w:t>Witthuhn</w:t>
                            </w:r>
                            <w:proofErr w:type="spellEnd"/>
                          </w:p>
                          <w:p w14:paraId="5FE053C6" w14:textId="77777777" w:rsidR="00325303" w:rsidRPr="00B45E1B" w:rsidRDefault="00325303" w:rsidP="003651D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rPr>
                                <w:rFonts w:eastAsia="Times New Roman"/>
                                <w:color w:val="000000"/>
                                <w:kern w:val="16"/>
                                <w:sz w:val="15"/>
                              </w:rPr>
                            </w:pPr>
                            <w:r w:rsidRPr="004F391C">
                              <w:rPr>
                                <w:rFonts w:eastAsia="Times New Roman"/>
                                <w:i/>
                                <w:color w:val="000000"/>
                                <w:kern w:val="16"/>
                                <w:sz w:val="14"/>
                              </w:rPr>
                              <w:t>Secretary:</w:t>
                            </w:r>
                            <w:r w:rsidRPr="004F391C">
                              <w:rPr>
                                <w:rFonts w:eastAsia="Times New Roman"/>
                                <w:color w:val="000000"/>
                                <w:kern w:val="16"/>
                                <w:sz w:val="14"/>
                              </w:rPr>
                              <w:t xml:space="preserve"> Debbie Hulbert</w:t>
                            </w:r>
                          </w:p>
                        </w:tc>
                      </w:tr>
                    </w:tbl>
                    <w:p w14:paraId="1F186152" w14:textId="77777777" w:rsidR="00325303" w:rsidRPr="00B45E1B" w:rsidRDefault="00325303" w:rsidP="00783DAA">
                      <w:pPr>
                        <w:spacing w:after="0"/>
                        <w:jc w:val="both"/>
                        <w:rPr>
                          <w:sz w:val="15"/>
                        </w:rPr>
                      </w:pPr>
                    </w:p>
                  </w:txbxContent>
                </v:textbox>
                <w10:wrap type="tight"/>
              </v:shape>
            </w:pict>
          </mc:Fallback>
        </mc:AlternateContent>
      </w:r>
      <w:r w:rsidR="00D12552">
        <w:rPr>
          <w:noProof/>
          <w:kern w:val="16"/>
        </w:rPr>
        <mc:AlternateContent>
          <mc:Choice Requires="wps">
            <w:drawing>
              <wp:anchor distT="0" distB="0" distL="114300" distR="114300" simplePos="0" relativeHeight="251671552" behindDoc="0" locked="0" layoutInCell="1" allowOverlap="1" wp14:anchorId="27ABBA93" wp14:editId="02215CD8">
                <wp:simplePos x="0" y="0"/>
                <wp:positionH relativeFrom="column">
                  <wp:posOffset>1781175</wp:posOffset>
                </wp:positionH>
                <wp:positionV relativeFrom="paragraph">
                  <wp:posOffset>830580</wp:posOffset>
                </wp:positionV>
                <wp:extent cx="1662430" cy="6293485"/>
                <wp:effectExtent l="0" t="0" r="13970" b="5715"/>
                <wp:wrapTight wrapText="bothSides">
                  <wp:wrapPolygon edited="0">
                    <wp:start x="0" y="0"/>
                    <wp:lineTo x="0" y="21532"/>
                    <wp:lineTo x="21451" y="21532"/>
                    <wp:lineTo x="21451" y="0"/>
                    <wp:lineTo x="0" y="0"/>
                  </wp:wrapPolygon>
                </wp:wrapTight>
                <wp:docPr id="6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2430" cy="6293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7C71B6" w14:textId="77777777" w:rsidR="00325303" w:rsidRDefault="00325303" w:rsidP="006F590F">
                            <w:pPr>
                              <w:pStyle w:val="Normalnarrow"/>
                              <w:rPr>
                                <w:b/>
                              </w:rPr>
                            </w:pPr>
                          </w:p>
                          <w:p w14:paraId="65235AF6" w14:textId="77777777" w:rsidR="00325303" w:rsidRDefault="00325303" w:rsidP="005E7526">
                            <w:pPr>
                              <w:pStyle w:val="Normalnarrow"/>
                              <w:jc w:val="center"/>
                            </w:pPr>
                            <w:r>
                              <w:rPr>
                                <w:rFonts w:ascii="Wingdings 3" w:hAnsi="Wingdings 3" w:cs="Lucida Grande"/>
                                <w:noProof/>
                                <w:szCs w:val="17"/>
                              </w:rPr>
                              <w:drawing>
                                <wp:inline distT="0" distB="0" distL="0" distR="0" wp14:anchorId="4DCBD6CE" wp14:editId="1FFC897C">
                                  <wp:extent cx="1021080" cy="313690"/>
                                  <wp:effectExtent l="0" t="0" r="0" b="0"/>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24199" cy="314648"/>
                                          </a:xfrm>
                                          <a:prstGeom prst="rect">
                                            <a:avLst/>
                                          </a:prstGeom>
                                          <a:noFill/>
                                          <a:ln>
                                            <a:noFill/>
                                          </a:ln>
                                        </pic:spPr>
                                      </pic:pic>
                                    </a:graphicData>
                                  </a:graphic>
                                </wp:inline>
                              </w:drawing>
                            </w:r>
                          </w:p>
                          <w:p w14:paraId="18657559" w14:textId="77777777" w:rsidR="00325303" w:rsidRDefault="00325303" w:rsidP="009A3D00">
                            <w:pPr>
                              <w:pStyle w:val="Normalnarrow"/>
                            </w:pPr>
                          </w:p>
                          <w:p w14:paraId="075392FB" w14:textId="77777777" w:rsidR="00325303" w:rsidRDefault="00325303" w:rsidP="000D297C">
                            <w:pPr>
                              <w:spacing w:after="0"/>
                              <w:jc w:val="center"/>
                              <w:rPr>
                                <w:rFonts w:ascii="Arial Narrow" w:hAnsi="Arial Narrow" w:cs="Lucida Grande"/>
                                <w:noProof/>
                                <w:spacing w:val="0"/>
                                <w:szCs w:val="17"/>
                              </w:rPr>
                            </w:pPr>
                            <w:r>
                              <w:rPr>
                                <w:rFonts w:ascii="Arial Narrow" w:hAnsi="Arial Narrow" w:cs="Lucida Grande"/>
                                <w:b/>
                                <w:spacing w:val="0"/>
                                <w:sz w:val="18"/>
                                <w:szCs w:val="18"/>
                              </w:rPr>
                              <w:t>Life Groups - Get Connected!</w:t>
                            </w:r>
                          </w:p>
                          <w:p w14:paraId="2C3A4AC7" w14:textId="77777777" w:rsidR="00325303" w:rsidRPr="000D297C" w:rsidRDefault="00325303" w:rsidP="000D297C">
                            <w:pPr>
                              <w:spacing w:after="0"/>
                              <w:jc w:val="center"/>
                              <w:rPr>
                                <w:rFonts w:ascii="Arial Narrow" w:hAnsi="Arial Narrow" w:cs="Lucida Grande"/>
                                <w:noProof/>
                                <w:spacing w:val="0"/>
                                <w:szCs w:val="17"/>
                              </w:rPr>
                            </w:pPr>
                          </w:p>
                          <w:p w14:paraId="5353727C" w14:textId="77777777" w:rsidR="00325303" w:rsidRDefault="00325303" w:rsidP="00504351">
                            <w:pPr>
                              <w:spacing w:after="0"/>
                              <w:rPr>
                                <w:rFonts w:ascii="Arial Narrow" w:hAnsi="Arial Narrow" w:cs="Lucida Grande"/>
                                <w:spacing w:val="0"/>
                                <w:szCs w:val="17"/>
                              </w:rPr>
                            </w:pPr>
                            <w:r>
                              <w:rPr>
                                <w:rFonts w:ascii="Arial Narrow" w:hAnsi="Arial Narrow" w:cs="Lucida Grande"/>
                                <w:spacing w:val="0"/>
                                <w:szCs w:val="17"/>
                              </w:rPr>
                              <w:t>Did you know there are 9 Life Groups in Washington &amp; 7 in Idaho? Don’t be left out. Get connected &amp; join a Life Group by contacting the individual below or scan to begin sign-up right now!</w:t>
                            </w:r>
                          </w:p>
                          <w:p w14:paraId="435BCFBF" w14:textId="77777777" w:rsidR="00325303" w:rsidRDefault="00325303" w:rsidP="00504351">
                            <w:pPr>
                              <w:spacing w:after="0"/>
                              <w:rPr>
                                <w:rFonts w:ascii="Arial Narrow" w:hAnsi="Arial Narrow" w:cs="Lucida Grande"/>
                                <w:spacing w:val="0"/>
                                <w:szCs w:val="17"/>
                              </w:rPr>
                            </w:pPr>
                          </w:p>
                          <w:p w14:paraId="343D9DEA" w14:textId="77777777" w:rsidR="00325303" w:rsidRPr="005E7526" w:rsidRDefault="00325303" w:rsidP="00FA205A">
                            <w:pPr>
                              <w:pStyle w:val="ListParagraph"/>
                              <w:numPr>
                                <w:ilvl w:val="0"/>
                                <w:numId w:val="3"/>
                              </w:numPr>
                              <w:spacing w:after="0"/>
                              <w:rPr>
                                <w:rFonts w:ascii="Arial Narrow" w:hAnsi="Arial Narrow" w:cs="Lucida Grande"/>
                                <w:spacing w:val="0"/>
                                <w:szCs w:val="17"/>
                              </w:rPr>
                            </w:pPr>
                            <w:r>
                              <w:rPr>
                                <w:rFonts w:ascii="Arial Narrow" w:hAnsi="Arial Narrow" w:cs="Lucida Grande"/>
                                <w:spacing w:val="0"/>
                                <w:szCs w:val="17"/>
                              </w:rPr>
                              <w:t xml:space="preserve">Idaho Life Groups: Todd </w:t>
                            </w:r>
                            <w:proofErr w:type="spellStart"/>
                            <w:r>
                              <w:rPr>
                                <w:rFonts w:ascii="Arial Narrow" w:hAnsi="Arial Narrow" w:cs="Lucida Grande"/>
                                <w:spacing w:val="0"/>
                                <w:szCs w:val="17"/>
                              </w:rPr>
                              <w:t>Plotner</w:t>
                            </w:r>
                            <w:proofErr w:type="spellEnd"/>
                            <w:r>
                              <w:rPr>
                                <w:rFonts w:ascii="Arial Narrow" w:hAnsi="Arial Narrow" w:cs="Lucida Grande"/>
                                <w:spacing w:val="0"/>
                                <w:szCs w:val="17"/>
                              </w:rPr>
                              <w:t xml:space="preserve">, </w:t>
                            </w:r>
                            <w:hyperlink r:id="rId28" w:history="1">
                              <w:r w:rsidRPr="003955FC">
                                <w:rPr>
                                  <w:rStyle w:val="Hyperlink"/>
                                  <w:rFonts w:ascii="Arial Narrow" w:hAnsi="Arial Narrow" w:cs="Lucida Grande"/>
                                  <w:spacing w:val="0"/>
                                  <w:szCs w:val="17"/>
                                </w:rPr>
                                <w:t>todd.plotner@wsu.edu</w:t>
                              </w:r>
                            </w:hyperlink>
                            <w:r>
                              <w:rPr>
                                <w:rFonts w:ascii="Arial Narrow" w:hAnsi="Arial Narrow" w:cs="Lucida Grande"/>
                                <w:spacing w:val="0"/>
                                <w:szCs w:val="17"/>
                              </w:rPr>
                              <w:t>, 910-528-5476.</w:t>
                            </w:r>
                          </w:p>
                          <w:p w14:paraId="3ADFF772" w14:textId="77777777" w:rsidR="00325303" w:rsidRDefault="00325303" w:rsidP="009053B9">
                            <w:pPr>
                              <w:pStyle w:val="ListParagraph"/>
                              <w:numPr>
                                <w:ilvl w:val="0"/>
                                <w:numId w:val="3"/>
                              </w:numPr>
                              <w:spacing w:after="0"/>
                              <w:rPr>
                                <w:rFonts w:ascii="Arial Narrow" w:hAnsi="Arial Narrow" w:cs="Lucida Grande"/>
                                <w:spacing w:val="0"/>
                                <w:szCs w:val="17"/>
                              </w:rPr>
                            </w:pPr>
                            <w:r>
                              <w:rPr>
                                <w:rFonts w:ascii="Arial Narrow" w:hAnsi="Arial Narrow" w:cs="Lucida Grande"/>
                                <w:spacing w:val="0"/>
                                <w:szCs w:val="17"/>
                              </w:rPr>
                              <w:t xml:space="preserve">Washington Life Groups: Jack </w:t>
                            </w:r>
                            <w:proofErr w:type="spellStart"/>
                            <w:r>
                              <w:rPr>
                                <w:rFonts w:ascii="Arial Narrow" w:hAnsi="Arial Narrow" w:cs="Lucida Grande"/>
                                <w:spacing w:val="0"/>
                                <w:szCs w:val="17"/>
                              </w:rPr>
                              <w:t>Brossman</w:t>
                            </w:r>
                            <w:proofErr w:type="spellEnd"/>
                            <w:r>
                              <w:rPr>
                                <w:rFonts w:ascii="Arial Narrow" w:hAnsi="Arial Narrow" w:cs="Lucida Grande"/>
                                <w:spacing w:val="0"/>
                                <w:szCs w:val="17"/>
                              </w:rPr>
                              <w:t>,</w:t>
                            </w:r>
                          </w:p>
                          <w:p w14:paraId="3D24974C" w14:textId="77777777" w:rsidR="00325303" w:rsidRDefault="00325303" w:rsidP="00390513">
                            <w:pPr>
                              <w:pStyle w:val="ListParagraph"/>
                              <w:spacing w:after="0"/>
                              <w:ind w:left="360"/>
                              <w:rPr>
                                <w:rFonts w:ascii="Arial Narrow" w:hAnsi="Arial Narrow" w:cs="Lucida Grande"/>
                                <w:spacing w:val="0"/>
                                <w:szCs w:val="17"/>
                              </w:rPr>
                            </w:pPr>
                            <w:hyperlink r:id="rId29" w:history="1">
                              <w:r w:rsidRPr="004E7A3B">
                                <w:rPr>
                                  <w:rStyle w:val="Hyperlink"/>
                                  <w:rFonts w:ascii="Arial Narrow" w:hAnsi="Arial Narrow" w:cs="Lucida Grande"/>
                                  <w:spacing w:val="0"/>
                                  <w:szCs w:val="17"/>
                                </w:rPr>
                                <w:t>jackbrossman@hotmail.com</w:t>
                              </w:r>
                            </w:hyperlink>
                          </w:p>
                          <w:p w14:paraId="3FCD1201" w14:textId="77777777" w:rsidR="00325303" w:rsidRDefault="00325303" w:rsidP="000D297C">
                            <w:pPr>
                              <w:pStyle w:val="ListParagraph"/>
                              <w:spacing w:after="0"/>
                              <w:ind w:left="360"/>
                              <w:rPr>
                                <w:rFonts w:ascii="Arial Narrow" w:hAnsi="Arial Narrow" w:cs="Lucida Grande"/>
                                <w:spacing w:val="0"/>
                                <w:szCs w:val="17"/>
                              </w:rPr>
                            </w:pPr>
                            <w:r>
                              <w:rPr>
                                <w:rFonts w:ascii="Arial Narrow" w:hAnsi="Arial Narrow" w:cs="Lucida Grande"/>
                                <w:spacing w:val="0"/>
                                <w:szCs w:val="17"/>
                              </w:rPr>
                              <w:t>509-432-1039</w:t>
                            </w:r>
                          </w:p>
                          <w:p w14:paraId="39389092" w14:textId="77777777" w:rsidR="00325303" w:rsidRPr="005E7526" w:rsidRDefault="00325303" w:rsidP="000D297C">
                            <w:pPr>
                              <w:pStyle w:val="ListParagraph"/>
                              <w:spacing w:after="0"/>
                              <w:ind w:left="360"/>
                              <w:rPr>
                                <w:rFonts w:ascii="Arial Narrow" w:hAnsi="Arial Narrow" w:cs="Lucida Grande"/>
                                <w:spacing w:val="0"/>
                                <w:szCs w:val="17"/>
                              </w:rPr>
                            </w:pPr>
                          </w:p>
                          <w:p w14:paraId="4A0F1392" w14:textId="77777777" w:rsidR="00325303" w:rsidRDefault="00325303" w:rsidP="000D297C">
                            <w:pPr>
                              <w:pStyle w:val="Normalnarrow"/>
                              <w:ind w:left="720"/>
                              <w:rPr>
                                <w:szCs w:val="17"/>
                              </w:rPr>
                            </w:pPr>
                            <w:r>
                              <w:rPr>
                                <w:noProof/>
                              </w:rPr>
                              <w:drawing>
                                <wp:inline distT="0" distB="0" distL="0" distR="0" wp14:anchorId="36331C0F" wp14:editId="61C84643">
                                  <wp:extent cx="767080" cy="767080"/>
                                  <wp:effectExtent l="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767080" cy="767080"/>
                                          </a:xfrm>
                                          <a:prstGeom prst="rect">
                                            <a:avLst/>
                                          </a:prstGeom>
                                          <a:noFill/>
                                          <a:ln>
                                            <a:noFill/>
                                          </a:ln>
                                        </pic:spPr>
                                      </pic:pic>
                                    </a:graphicData>
                                  </a:graphic>
                                </wp:inline>
                              </w:drawing>
                            </w:r>
                          </w:p>
                          <w:p w14:paraId="3F6E9C69" w14:textId="77777777" w:rsidR="00325303" w:rsidRDefault="00325303" w:rsidP="000D297C">
                            <w:pPr>
                              <w:pStyle w:val="Normalnarrow"/>
                              <w:ind w:left="720"/>
                              <w:rPr>
                                <w:szCs w:val="17"/>
                              </w:rPr>
                            </w:pPr>
                          </w:p>
                          <w:p w14:paraId="11732FDB" w14:textId="77777777" w:rsidR="00325303" w:rsidRPr="00AD4146" w:rsidRDefault="00325303" w:rsidP="002D3587">
                            <w:pPr>
                              <w:pStyle w:val="Normalnarrow"/>
                              <w:rPr>
                                <w:szCs w:val="17"/>
                              </w:rPr>
                            </w:pPr>
                            <w:bookmarkStart w:id="0" w:name="_GoBack"/>
                            <w:bookmarkEnd w:id="0"/>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45" type="#_x0000_t202" style="position:absolute;margin-left:140.25pt;margin-top:65.4pt;width:130.9pt;height:495.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vd6grICAAC0BQAADgAAAGRycy9lMm9Eb2MueG1srFRtb5swEP4+af/B8nfKSwgFVFK1SZgmdS9S&#10;ux/gYBOsgc1sJ6Sb9t93NiFNW02atvHBOuzzc/fcPb6r60PXoj1TmktR4PAiwIiJSlIutgX+8lB6&#10;KUbaEEFJKwUr8CPT+Hrx9s3V0Ocsko1sKVMIQITOh77AjTF97vu6alhH9IXsmYDDWqqOGPhVW58q&#10;MgB61/pRECT+IBXtlayY1rC7Gg/xwuHXNavMp7rWzKC2wJCbcaty68au/uKK5FtF+oZXxzTIX2TR&#10;ES4g6AlqRQxBO8VfQXW8UlLL2lxUsvNlXfOKOQ7AJgxesLlvSM8cFyiO7k9l0v8Ptvq4/6wQpwVO&#10;YowE6aBHD+xg0K08oGhm6zP0Oge3+x4czQH2oc+Oq+7vZPVVIyGXDRFbdqOUHBpGKOQX2pv+2dUR&#10;R1uQzfBBUohDdkY6oEOtOls8KAcCdOjT46k3NpfKhkySKJ7BUQVnSZTN4nTuYpB8ut4rbd4x2SFr&#10;FFhB8x082d9pY9Mh+eRiowlZ8rZ1AmjFsw1wHHcgOFy1ZzYN188fWZCt03Uae3GUrL04oNS7KZex&#10;l5Th5Xw1Wy2Xq/CnjRvGecMpZcKGmbQVxn/Wu6PKR1Wc1KVly6mFsylptd0sW4X2BLRduu9YkDM3&#10;/3kargjA5QWlMIqD2yjzyiS99OI6nnvZZZB6QZjdZkkQZ/GqfE7pjgv275TQUOBsHs1HNf2WW+C+&#10;19xI3nED06PlXYHTkxPJrQbXgrrWGsLb0T4rhU3/qRTQ7qnRTrFWpKNczWFzcI8jzGx4K+eNpI+g&#10;YSVBYaBGGH1gNFJ9x2iAMVJg/W1HFMOofS/gHdiZMxlqMjaTQUQFVwtsMBrNpRln065XfNsA8vjS&#10;hLyBt1Jzp+KnLI4vDEaDI3McY3b2nP87r6dhu/gFAAD//wMAUEsDBBQABgAIAAAAIQD5hev54QAA&#10;AAwBAAAPAAAAZHJzL2Rvd25yZXYueG1sTI/BTsMwEETvSP0Haytxo3ZSWrUhTlUhOCEh0nDg6MRu&#10;YjVeh9htw9+znMpxZ55mZ/Ld5Hp2MWOwHiUkCwHMYOO1xVbCZ/X6sAEWokKteo9Gwo8JsCtmd7nK&#10;tL9iaS6H2DIKwZApCV2MQ8Z5aDrjVFj4wSB5Rz86FekcW65HdaVw1/NUiDV3yiJ96NRgnjvTnA5n&#10;J2H/heWL/X6vP8pjaatqK/BtfZLyfj7tn4BFM8UbDH/1qToU1Kn2Z9SB9RLSjVgRSsZS0AYiVo/p&#10;ElhNSpImW+BFzv+PKH4BAAD//wMAUEsBAi0AFAAGAAgAAAAhAOSZw8D7AAAA4QEAABMAAAAAAAAA&#10;AAAAAAAAAAAAAFtDb250ZW50X1R5cGVzXS54bWxQSwECLQAUAAYACAAAACEAI7Jq4dcAAACUAQAA&#10;CwAAAAAAAAAAAAAAAAAsAQAAX3JlbHMvLnJlbHNQSwECLQAUAAYACAAAACEAevd6grICAAC0BQAA&#10;DgAAAAAAAAAAAAAAAAAsAgAAZHJzL2Uyb0RvYy54bWxQSwECLQAUAAYACAAAACEA+YXr+eEAAAAM&#10;AQAADwAAAAAAAAAAAAAAAAAKBQAAZHJzL2Rvd25yZXYueG1sUEsFBgAAAAAEAAQA8wAAABgGAAAA&#10;AA==&#10;" filled="f" stroked="f">
                <v:textbox inset="0,0,0,0">
                  <w:txbxContent>
                    <w:p w14:paraId="747C71B6" w14:textId="77777777" w:rsidR="00325303" w:rsidRDefault="00325303" w:rsidP="006F590F">
                      <w:pPr>
                        <w:pStyle w:val="Normalnarrow"/>
                        <w:rPr>
                          <w:b/>
                        </w:rPr>
                      </w:pPr>
                    </w:p>
                    <w:p w14:paraId="65235AF6" w14:textId="77777777" w:rsidR="00325303" w:rsidRDefault="00325303" w:rsidP="005E7526">
                      <w:pPr>
                        <w:pStyle w:val="Normalnarrow"/>
                        <w:jc w:val="center"/>
                      </w:pPr>
                      <w:r>
                        <w:rPr>
                          <w:rFonts w:ascii="Wingdings 3" w:hAnsi="Wingdings 3" w:cs="Lucida Grande"/>
                          <w:noProof/>
                          <w:szCs w:val="17"/>
                        </w:rPr>
                        <w:drawing>
                          <wp:inline distT="0" distB="0" distL="0" distR="0" wp14:anchorId="4DCBD6CE" wp14:editId="1FFC897C">
                            <wp:extent cx="1021080" cy="313690"/>
                            <wp:effectExtent l="0" t="0" r="0" b="0"/>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24199" cy="314648"/>
                                    </a:xfrm>
                                    <a:prstGeom prst="rect">
                                      <a:avLst/>
                                    </a:prstGeom>
                                    <a:noFill/>
                                    <a:ln>
                                      <a:noFill/>
                                    </a:ln>
                                  </pic:spPr>
                                </pic:pic>
                              </a:graphicData>
                            </a:graphic>
                          </wp:inline>
                        </w:drawing>
                      </w:r>
                    </w:p>
                    <w:p w14:paraId="18657559" w14:textId="77777777" w:rsidR="00325303" w:rsidRDefault="00325303" w:rsidP="009A3D00">
                      <w:pPr>
                        <w:pStyle w:val="Normalnarrow"/>
                      </w:pPr>
                    </w:p>
                    <w:p w14:paraId="075392FB" w14:textId="77777777" w:rsidR="00325303" w:rsidRDefault="00325303" w:rsidP="000D297C">
                      <w:pPr>
                        <w:spacing w:after="0"/>
                        <w:jc w:val="center"/>
                        <w:rPr>
                          <w:rFonts w:ascii="Arial Narrow" w:hAnsi="Arial Narrow" w:cs="Lucida Grande"/>
                          <w:noProof/>
                          <w:spacing w:val="0"/>
                          <w:szCs w:val="17"/>
                        </w:rPr>
                      </w:pPr>
                      <w:r>
                        <w:rPr>
                          <w:rFonts w:ascii="Arial Narrow" w:hAnsi="Arial Narrow" w:cs="Lucida Grande"/>
                          <w:b/>
                          <w:spacing w:val="0"/>
                          <w:sz w:val="18"/>
                          <w:szCs w:val="18"/>
                        </w:rPr>
                        <w:t>Life Groups - Get Connected!</w:t>
                      </w:r>
                    </w:p>
                    <w:p w14:paraId="2C3A4AC7" w14:textId="77777777" w:rsidR="00325303" w:rsidRPr="000D297C" w:rsidRDefault="00325303" w:rsidP="000D297C">
                      <w:pPr>
                        <w:spacing w:after="0"/>
                        <w:jc w:val="center"/>
                        <w:rPr>
                          <w:rFonts w:ascii="Arial Narrow" w:hAnsi="Arial Narrow" w:cs="Lucida Grande"/>
                          <w:noProof/>
                          <w:spacing w:val="0"/>
                          <w:szCs w:val="17"/>
                        </w:rPr>
                      </w:pPr>
                    </w:p>
                    <w:p w14:paraId="5353727C" w14:textId="77777777" w:rsidR="00325303" w:rsidRDefault="00325303" w:rsidP="00504351">
                      <w:pPr>
                        <w:spacing w:after="0"/>
                        <w:rPr>
                          <w:rFonts w:ascii="Arial Narrow" w:hAnsi="Arial Narrow" w:cs="Lucida Grande"/>
                          <w:spacing w:val="0"/>
                          <w:szCs w:val="17"/>
                        </w:rPr>
                      </w:pPr>
                      <w:r>
                        <w:rPr>
                          <w:rFonts w:ascii="Arial Narrow" w:hAnsi="Arial Narrow" w:cs="Lucida Grande"/>
                          <w:spacing w:val="0"/>
                          <w:szCs w:val="17"/>
                        </w:rPr>
                        <w:t>Did you know there are 9 Life Groups in Washington &amp; 7 in Idaho? Don’t be left out. Get connected &amp; join a Life Group by contacting the individual below or scan to begin sign-up right now!</w:t>
                      </w:r>
                    </w:p>
                    <w:p w14:paraId="435BCFBF" w14:textId="77777777" w:rsidR="00325303" w:rsidRDefault="00325303" w:rsidP="00504351">
                      <w:pPr>
                        <w:spacing w:after="0"/>
                        <w:rPr>
                          <w:rFonts w:ascii="Arial Narrow" w:hAnsi="Arial Narrow" w:cs="Lucida Grande"/>
                          <w:spacing w:val="0"/>
                          <w:szCs w:val="17"/>
                        </w:rPr>
                      </w:pPr>
                    </w:p>
                    <w:p w14:paraId="343D9DEA" w14:textId="77777777" w:rsidR="00325303" w:rsidRPr="005E7526" w:rsidRDefault="00325303" w:rsidP="00FA205A">
                      <w:pPr>
                        <w:pStyle w:val="ListParagraph"/>
                        <w:numPr>
                          <w:ilvl w:val="0"/>
                          <w:numId w:val="3"/>
                        </w:numPr>
                        <w:spacing w:after="0"/>
                        <w:rPr>
                          <w:rFonts w:ascii="Arial Narrow" w:hAnsi="Arial Narrow" w:cs="Lucida Grande"/>
                          <w:spacing w:val="0"/>
                          <w:szCs w:val="17"/>
                        </w:rPr>
                      </w:pPr>
                      <w:r>
                        <w:rPr>
                          <w:rFonts w:ascii="Arial Narrow" w:hAnsi="Arial Narrow" w:cs="Lucida Grande"/>
                          <w:spacing w:val="0"/>
                          <w:szCs w:val="17"/>
                        </w:rPr>
                        <w:t xml:space="preserve">Idaho Life Groups: Todd </w:t>
                      </w:r>
                      <w:proofErr w:type="spellStart"/>
                      <w:r>
                        <w:rPr>
                          <w:rFonts w:ascii="Arial Narrow" w:hAnsi="Arial Narrow" w:cs="Lucida Grande"/>
                          <w:spacing w:val="0"/>
                          <w:szCs w:val="17"/>
                        </w:rPr>
                        <w:t>Plotner</w:t>
                      </w:r>
                      <w:proofErr w:type="spellEnd"/>
                      <w:r>
                        <w:rPr>
                          <w:rFonts w:ascii="Arial Narrow" w:hAnsi="Arial Narrow" w:cs="Lucida Grande"/>
                          <w:spacing w:val="0"/>
                          <w:szCs w:val="17"/>
                        </w:rPr>
                        <w:t xml:space="preserve">, </w:t>
                      </w:r>
                      <w:hyperlink r:id="rId31" w:history="1">
                        <w:r w:rsidRPr="003955FC">
                          <w:rPr>
                            <w:rStyle w:val="Hyperlink"/>
                            <w:rFonts w:ascii="Arial Narrow" w:hAnsi="Arial Narrow" w:cs="Lucida Grande"/>
                            <w:spacing w:val="0"/>
                            <w:szCs w:val="17"/>
                          </w:rPr>
                          <w:t>todd.plotner@wsu.edu</w:t>
                        </w:r>
                      </w:hyperlink>
                      <w:r>
                        <w:rPr>
                          <w:rFonts w:ascii="Arial Narrow" w:hAnsi="Arial Narrow" w:cs="Lucida Grande"/>
                          <w:spacing w:val="0"/>
                          <w:szCs w:val="17"/>
                        </w:rPr>
                        <w:t>, 910-528-5476.</w:t>
                      </w:r>
                    </w:p>
                    <w:p w14:paraId="3ADFF772" w14:textId="77777777" w:rsidR="00325303" w:rsidRDefault="00325303" w:rsidP="009053B9">
                      <w:pPr>
                        <w:pStyle w:val="ListParagraph"/>
                        <w:numPr>
                          <w:ilvl w:val="0"/>
                          <w:numId w:val="3"/>
                        </w:numPr>
                        <w:spacing w:after="0"/>
                        <w:rPr>
                          <w:rFonts w:ascii="Arial Narrow" w:hAnsi="Arial Narrow" w:cs="Lucida Grande"/>
                          <w:spacing w:val="0"/>
                          <w:szCs w:val="17"/>
                        </w:rPr>
                      </w:pPr>
                      <w:r>
                        <w:rPr>
                          <w:rFonts w:ascii="Arial Narrow" w:hAnsi="Arial Narrow" w:cs="Lucida Grande"/>
                          <w:spacing w:val="0"/>
                          <w:szCs w:val="17"/>
                        </w:rPr>
                        <w:t xml:space="preserve">Washington Life Groups: Jack </w:t>
                      </w:r>
                      <w:proofErr w:type="spellStart"/>
                      <w:r>
                        <w:rPr>
                          <w:rFonts w:ascii="Arial Narrow" w:hAnsi="Arial Narrow" w:cs="Lucida Grande"/>
                          <w:spacing w:val="0"/>
                          <w:szCs w:val="17"/>
                        </w:rPr>
                        <w:t>Brossman</w:t>
                      </w:r>
                      <w:proofErr w:type="spellEnd"/>
                      <w:r>
                        <w:rPr>
                          <w:rFonts w:ascii="Arial Narrow" w:hAnsi="Arial Narrow" w:cs="Lucida Grande"/>
                          <w:spacing w:val="0"/>
                          <w:szCs w:val="17"/>
                        </w:rPr>
                        <w:t>,</w:t>
                      </w:r>
                    </w:p>
                    <w:p w14:paraId="3D24974C" w14:textId="77777777" w:rsidR="00325303" w:rsidRDefault="00325303" w:rsidP="00390513">
                      <w:pPr>
                        <w:pStyle w:val="ListParagraph"/>
                        <w:spacing w:after="0"/>
                        <w:ind w:left="360"/>
                        <w:rPr>
                          <w:rFonts w:ascii="Arial Narrow" w:hAnsi="Arial Narrow" w:cs="Lucida Grande"/>
                          <w:spacing w:val="0"/>
                          <w:szCs w:val="17"/>
                        </w:rPr>
                      </w:pPr>
                      <w:hyperlink r:id="rId32" w:history="1">
                        <w:r w:rsidRPr="004E7A3B">
                          <w:rPr>
                            <w:rStyle w:val="Hyperlink"/>
                            <w:rFonts w:ascii="Arial Narrow" w:hAnsi="Arial Narrow" w:cs="Lucida Grande"/>
                            <w:spacing w:val="0"/>
                            <w:szCs w:val="17"/>
                          </w:rPr>
                          <w:t>jackbrossman@hotmail.com</w:t>
                        </w:r>
                      </w:hyperlink>
                    </w:p>
                    <w:p w14:paraId="3FCD1201" w14:textId="77777777" w:rsidR="00325303" w:rsidRDefault="00325303" w:rsidP="000D297C">
                      <w:pPr>
                        <w:pStyle w:val="ListParagraph"/>
                        <w:spacing w:after="0"/>
                        <w:ind w:left="360"/>
                        <w:rPr>
                          <w:rFonts w:ascii="Arial Narrow" w:hAnsi="Arial Narrow" w:cs="Lucida Grande"/>
                          <w:spacing w:val="0"/>
                          <w:szCs w:val="17"/>
                        </w:rPr>
                      </w:pPr>
                      <w:r>
                        <w:rPr>
                          <w:rFonts w:ascii="Arial Narrow" w:hAnsi="Arial Narrow" w:cs="Lucida Grande"/>
                          <w:spacing w:val="0"/>
                          <w:szCs w:val="17"/>
                        </w:rPr>
                        <w:t>509-432-1039</w:t>
                      </w:r>
                    </w:p>
                    <w:p w14:paraId="39389092" w14:textId="77777777" w:rsidR="00325303" w:rsidRPr="005E7526" w:rsidRDefault="00325303" w:rsidP="000D297C">
                      <w:pPr>
                        <w:pStyle w:val="ListParagraph"/>
                        <w:spacing w:after="0"/>
                        <w:ind w:left="360"/>
                        <w:rPr>
                          <w:rFonts w:ascii="Arial Narrow" w:hAnsi="Arial Narrow" w:cs="Lucida Grande"/>
                          <w:spacing w:val="0"/>
                          <w:szCs w:val="17"/>
                        </w:rPr>
                      </w:pPr>
                    </w:p>
                    <w:p w14:paraId="4A0F1392" w14:textId="77777777" w:rsidR="00325303" w:rsidRDefault="00325303" w:rsidP="000D297C">
                      <w:pPr>
                        <w:pStyle w:val="Normalnarrow"/>
                        <w:ind w:left="720"/>
                        <w:rPr>
                          <w:szCs w:val="17"/>
                        </w:rPr>
                      </w:pPr>
                      <w:r>
                        <w:rPr>
                          <w:noProof/>
                        </w:rPr>
                        <w:drawing>
                          <wp:inline distT="0" distB="0" distL="0" distR="0" wp14:anchorId="36331C0F" wp14:editId="61C84643">
                            <wp:extent cx="767080" cy="767080"/>
                            <wp:effectExtent l="0" t="0" r="0"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767080" cy="767080"/>
                                    </a:xfrm>
                                    <a:prstGeom prst="rect">
                                      <a:avLst/>
                                    </a:prstGeom>
                                    <a:noFill/>
                                    <a:ln>
                                      <a:noFill/>
                                    </a:ln>
                                  </pic:spPr>
                                </pic:pic>
                              </a:graphicData>
                            </a:graphic>
                          </wp:inline>
                        </w:drawing>
                      </w:r>
                    </w:p>
                    <w:p w14:paraId="3F6E9C69" w14:textId="77777777" w:rsidR="00325303" w:rsidRDefault="00325303" w:rsidP="000D297C">
                      <w:pPr>
                        <w:pStyle w:val="Normalnarrow"/>
                        <w:ind w:left="720"/>
                        <w:rPr>
                          <w:szCs w:val="17"/>
                        </w:rPr>
                      </w:pPr>
                    </w:p>
                    <w:p w14:paraId="11732FDB" w14:textId="77777777" w:rsidR="00325303" w:rsidRPr="00AD4146" w:rsidRDefault="00325303" w:rsidP="002D3587">
                      <w:pPr>
                        <w:pStyle w:val="Normalnarrow"/>
                        <w:rPr>
                          <w:szCs w:val="17"/>
                        </w:rPr>
                      </w:pPr>
                      <w:bookmarkStart w:id="1" w:name="_GoBack"/>
                      <w:bookmarkEnd w:id="1"/>
                    </w:p>
                  </w:txbxContent>
                </v:textbox>
                <w10:wrap type="tight"/>
              </v:shape>
            </w:pict>
          </mc:Fallback>
        </mc:AlternateContent>
      </w:r>
      <w:r w:rsidR="00DD7E5C" w:rsidRPr="00DD7E5C">
        <w:rPr>
          <w:rFonts w:ascii="Calibri" w:hAnsi="Calibri" w:cs="Calibri"/>
          <w:spacing w:val="0"/>
          <w:sz w:val="28"/>
          <w:szCs w:val="28"/>
        </w:rPr>
        <w:t xml:space="preserve"> </w:t>
      </w:r>
      <w:r w:rsidR="003D1755">
        <w:rPr>
          <w:noProof/>
          <w:kern w:val="16"/>
        </w:rPr>
        <mc:AlternateContent>
          <mc:Choice Requires="wps">
            <w:drawing>
              <wp:anchor distT="4294967295" distB="4294967295" distL="114300" distR="114300" simplePos="0" relativeHeight="251687936" behindDoc="0" locked="0" layoutInCell="1" allowOverlap="1" wp14:anchorId="54F369DD" wp14:editId="19312140">
                <wp:simplePos x="0" y="0"/>
                <wp:positionH relativeFrom="column">
                  <wp:posOffset>0</wp:posOffset>
                </wp:positionH>
                <wp:positionV relativeFrom="paragraph">
                  <wp:posOffset>8430895</wp:posOffset>
                </wp:positionV>
                <wp:extent cx="6887210" cy="0"/>
                <wp:effectExtent l="0" t="0" r="21590" b="25400"/>
                <wp:wrapTight wrapText="bothSides">
                  <wp:wrapPolygon edited="0">
                    <wp:start x="0" y="-1"/>
                    <wp:lineTo x="0" y="-1"/>
                    <wp:lineTo x="21588" y="-1"/>
                    <wp:lineTo x="21588" y="-1"/>
                    <wp:lineTo x="0" y="-1"/>
                  </wp:wrapPolygon>
                </wp:wrapTight>
                <wp:docPr id="55"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87210" cy="0"/>
                        </a:xfrm>
                        <a:prstGeom prst="line">
                          <a:avLst/>
                        </a:prstGeom>
                        <a:noFill/>
                        <a:ln w="254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52" o:spid="_x0000_s1026" style="position:absolute;z-index:25168793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0,663.85pt" to="542.3pt,663.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BG5DroCAADMBQAADgAAAGRycy9lMm9Eb2MueG1srFTBbtswDL0P2D8Iuru2EztxjTpF6yS7dFux&#10;dthZseRYmCwZkhInGPrvo+TEa7rLMNQHQ6RI6pF85M3toRVoz7ThShY4voowYrJSlMttgb8/r4MM&#10;I2OJpEQoyQp8ZAbfLj5+uOm7nE1UowRlGkEQafK+K3BjbZeHoaka1hJzpTom4bJWuiUWRL0NqSY9&#10;RG9FOImiWdgrTTutKmYMaJfDJV74+HXNKvu1rg2zSBQYsFn/1/6/cf9wcUPyrSZdw6sTDPIfKFrC&#10;JTw6hloSS9BO879CtbzSyqjaXlWqDVVd84r5HCCbOHqTzVNDOuZzgeKYbiyTeb+w1Zf9o0acFjhN&#10;MZKkhR49cMlQOnG16TuTg0kpH7XLrjrIp+5BVT8NkqpsiNwyj/H52IFf7DzCCxcnmA5e2PSfFQUb&#10;srPKF+pQ69aFhBKgg+/HcewHO1hUgXKWZfNJDG2rznchyc+OnTb2E1MtcocCCwDtA5P9g7EOCMnP&#10;Ju4dqdZcCN9uIVFf4EmaRJH3MEpw6m6dnWceK4VGewKcsYfY24hdCwkMujhy30Ad0APBBr1XwbNj&#10;CA/iIrpWO0k9iIYRujqdLeFiOIO3kA4G89wdMgHpYOHo9VAaz6tf19H1KltlSZBMZqsgiSgN7tZl&#10;EszW8TxdTpdluYxfHPY4yRtOKZMuxTPH4+TfOHSatoGdI8vHYoaX0X3CAPYS6d06jebJNAvm83Qa&#10;JFMWBffZugzuyng2m6/uy/vVG6Qrn715H7BjKR0qtbNMPzW0Rxux098IEH+aQUMxotzRaGAFCLAj&#10;HEFcoxERW1huldUYaWV/cNt41ju+uphGbzcjYbzLoCeia8hAjWkaRcN4jOa+ViOcoXLnpjtpbNup&#10;GH9qCyQ5E8JPmxuwYVQ3ih4f9XkKYWV4p9N6czvptQzn10t48RsAAP//AwBQSwMEFAAGAAgAAAAh&#10;AIS7jPLfAAAACwEAAA8AAABkcnMvZG93bnJldi54bWxMj0FLw0AQhe+C/2EZwYvYTaO2JWZTRFC8&#10;KFgF422aHZNgdjZktk3017s9iB7nvceb7+XryXVqT4O0ng3MZwko4srblmsDry935ytQEpAtdp7J&#10;wBcJrIvjoxwz60d+pv0m1CqWsGRooAmhz7SWqiGHMvM9cfQ+/OAwxHOotR1wjOWu02mSLLTDluOH&#10;Bnu6baj63OycgfsznV49jZU8zh++y76Ucnp7L405PZlurkEFmsJfGA74ER2KyLT1O7aiOgNxSIjq&#10;Rbpcgjr4yepyAWr7q+ki1/83FD8AAAD//wMAUEsBAi0AFAAGAAgAAAAhAOSZw8D7AAAA4QEAABMA&#10;AAAAAAAAAAAAAAAAAAAAAFtDb250ZW50X1R5cGVzXS54bWxQSwECLQAUAAYACAAAACEAI7Jq4dcA&#10;AACUAQAACwAAAAAAAAAAAAAAAAAsAQAAX3JlbHMvLnJlbHNQSwECLQAUAAYACAAAACEADBG5DroC&#10;AADMBQAADgAAAAAAAAAAAAAAAAAsAgAAZHJzL2Uyb0RvYy54bWxQSwECLQAUAAYACAAAACEAhLuM&#10;8t8AAAALAQAADwAAAAAAAAAAAAAAAAASBQAAZHJzL2Rvd25yZXYueG1sUEsFBgAAAAAEAAQA8wAA&#10;AB4GAAAAAA==&#10;" strokecolor="black [3213]" strokeweight="2pt">
                <v:shadow opacity="22938f" mv:blur="38100f" offset="0,2pt"/>
                <w10:wrap type="tight"/>
              </v:line>
            </w:pict>
          </mc:Fallback>
        </mc:AlternateContent>
      </w:r>
      <w:r w:rsidR="00B368EF" w:rsidRPr="00B368EF">
        <w:rPr>
          <w:rFonts w:ascii="Helvetica" w:hAnsi="Helvetica" w:cs="Helvetica"/>
        </w:rPr>
        <w:t xml:space="preserve"> </w:t>
      </w:r>
      <w:r w:rsidR="006B192E">
        <w:rPr>
          <w:noProof/>
          <w:kern w:val="16"/>
        </w:rPr>
        <mc:AlternateContent>
          <mc:Choice Requires="wps">
            <w:drawing>
              <wp:anchor distT="0" distB="0" distL="114300" distR="114300" simplePos="0" relativeHeight="251677696" behindDoc="0" locked="0" layoutInCell="1" allowOverlap="1" wp14:anchorId="0CD55631" wp14:editId="6F584348">
                <wp:simplePos x="0" y="0"/>
                <wp:positionH relativeFrom="column">
                  <wp:posOffset>3562350</wp:posOffset>
                </wp:positionH>
                <wp:positionV relativeFrom="paragraph">
                  <wp:posOffset>712470</wp:posOffset>
                </wp:positionV>
                <wp:extent cx="3324860" cy="160655"/>
                <wp:effectExtent l="0" t="0" r="2540" b="0"/>
                <wp:wrapTight wrapText="bothSides">
                  <wp:wrapPolygon edited="0">
                    <wp:start x="0" y="0"/>
                    <wp:lineTo x="0" y="17075"/>
                    <wp:lineTo x="21451" y="17075"/>
                    <wp:lineTo x="21451" y="0"/>
                    <wp:lineTo x="0" y="0"/>
                  </wp:wrapPolygon>
                </wp:wrapTight>
                <wp:docPr id="60"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097E4E32" w14:textId="77777777" w:rsidR="00325303" w:rsidRPr="00754643" w:rsidRDefault="00325303" w:rsidP="006B0710">
                            <w:pPr>
                              <w:pStyle w:val="Heading2B"/>
                              <w:rPr>
                                <w:b/>
                                <w:color w:val="800000"/>
                                <w:sz w:val="17"/>
                                <w:szCs w:val="17"/>
                              </w:rPr>
                            </w:pPr>
                            <w:r w:rsidRPr="00754643">
                              <w:rPr>
                                <w:b/>
                                <w:color w:val="800000"/>
                                <w:sz w:val="17"/>
                                <w:szCs w:val="17"/>
                              </w:rPr>
                              <w:t>Sunday Services &amp; Classes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5" o:spid="_x0000_s1046" type="#_x0000_t202" style="position:absolute;margin-left:280.5pt;margin-top:56.1pt;width:261.8pt;height:12.6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7PRLBhECAAAMBAAADgAAAGRycy9lMm9Eb2MueG1srFPBjtMwEL0j8Q+W7zRpS6sqarpaulqEtMBK&#10;u3yA4ziJheMxY7dJ+XrGTttd4Ia4WOPx+PnNm+ftzdgbdlToNdiSz2c5Z8pKqLVtS/7t+f7dhjMf&#10;hK2FAatKflKe3+zevtkOrlAL6MDUChmBWF8MruRdCK7IMi871Qs/A6csHTaAvQi0xTarUQyE3pts&#10;kefrbACsHYJU3lP2bjrku4TfNEqGr03jVWCm5MQtpBXTWsU1221F0aJwnZZnGuIfWPRCW3r0CnUn&#10;gmAH1H9B9VoieGjCTEKfQdNoqVIP1M08/6Obp044lXohcby7yuT/H6z8cnxEpuuSr0keK3qa0bMa&#10;A/sAI1uuoj6D8wWVPTkqDCPlac6pV+8eQH73zMK+E7ZVt4gwdErUxG8eb2avrk44PoJUw2eo6R1x&#10;CJCAxgb7KB7JwQidiJyus4lcJCWXy8X7TeQo6Wy+zterRC4TxeW2Qx8+KuhZDEqONPuELo4PPkQ2&#10;oriUxMc8GF3fa2PSJvpN7Q2yoyCnVO3UoTn0RHXKbVZ5nvxCOMmesTyh/oZkbMSzEJGnR2MmKRGb&#10;n2QIYzUm0RcJMcpUQX0ibRAmi9KXoqAD/MnZQPYsuf9xEKg4M58s6Ru9fAnwElSXQFhJV0seOJvC&#10;fZg8f3Co246Qp/4s3NIMGp3keWFx5kuWS/2dv0f09Ot9qnr5xLtfAAAA//8DAFBLAwQUAAYACAAA&#10;ACEAaKtCi+MAAAAMAQAADwAAAGRycy9kb3ducmV2LnhtbEyPwU7DMBBE70j8g7VIXBB1EmjahjhV&#10;VQkOiEMJCInbNl6SiHhtxW4b/h73BLcdzWj2TbmezCCONPresoJ0loAgbqzuuVXw/vZ4uwThA7LG&#10;wTIp+CEP6+ryosRC2xO/0rEOrYgl7AtU0IXgCil905FBP7OOOHpfdjQYohxbqUc8xXIzyCxJcmmw&#10;5/ihQ0fbjprv+mAU7Nxq85KubvL8E7f9x3PtnnYLp9T11bR5ABFoCn9hOONHdKgi094eWHsxKJjn&#10;adwSopFmGYhzIlne5yD28bpbzEFWpfw/ovoFAAD//wMAUEsBAi0AFAAGAAgAAAAhAOSZw8D7AAAA&#10;4QEAABMAAAAAAAAAAAAAAAAAAAAAAFtDb250ZW50X1R5cGVzXS54bWxQSwECLQAUAAYACAAAACEA&#10;I7Jq4dcAAACUAQAACwAAAAAAAAAAAAAAAAAsAQAAX3JlbHMvLnJlbHNQSwECLQAUAAYACAAAACEA&#10;7PRLBhECAAAMBAAADgAAAAAAAAAAAAAAAAAsAgAAZHJzL2Uyb0RvYy54bWxQSwECLQAUAAYACAAA&#10;ACEAaKtCi+MAAAAMAQAADwAAAAAAAAAAAAAAAABpBAAAZHJzL2Rvd25yZXYueG1sUEsFBgAAAAAE&#10;AAQA8wAAAHkFAAAAAA==&#10;" fillcolor="#d8d8d8 [2732]" stroked="f">
                <v:textbox inset="0,0,0,0">
                  <w:txbxContent>
                    <w:p w14:paraId="097E4E32" w14:textId="77777777" w:rsidR="00325303" w:rsidRPr="00754643" w:rsidRDefault="00325303" w:rsidP="006B0710">
                      <w:pPr>
                        <w:pStyle w:val="Heading2B"/>
                        <w:rPr>
                          <w:b/>
                          <w:color w:val="800000"/>
                          <w:sz w:val="17"/>
                          <w:szCs w:val="17"/>
                        </w:rPr>
                      </w:pPr>
                      <w:r w:rsidRPr="00754643">
                        <w:rPr>
                          <w:b/>
                          <w:color w:val="800000"/>
                          <w:sz w:val="17"/>
                          <w:szCs w:val="17"/>
                        </w:rPr>
                        <w:t>Sunday Services &amp; Classes</w:t>
                      </w:r>
                    </w:p>
                  </w:txbxContent>
                </v:textbox>
                <w10:wrap type="tight"/>
              </v:shape>
            </w:pict>
          </mc:Fallback>
        </mc:AlternateContent>
      </w:r>
      <w:r w:rsidR="006B192E">
        <w:rPr>
          <w:noProof/>
          <w:kern w:val="16"/>
        </w:rPr>
        <mc:AlternateContent>
          <mc:Choice Requires="wps">
            <w:drawing>
              <wp:anchor distT="0" distB="0" distL="114300" distR="114300" simplePos="0" relativeHeight="251673600" behindDoc="0" locked="0" layoutInCell="1" allowOverlap="1" wp14:anchorId="281A04D0" wp14:editId="09376985">
                <wp:simplePos x="0" y="0"/>
                <wp:positionH relativeFrom="column">
                  <wp:posOffset>0</wp:posOffset>
                </wp:positionH>
                <wp:positionV relativeFrom="paragraph">
                  <wp:posOffset>712470</wp:posOffset>
                </wp:positionV>
                <wp:extent cx="3324860" cy="160655"/>
                <wp:effectExtent l="0" t="0" r="2540" b="0"/>
                <wp:wrapTight wrapText="bothSides">
                  <wp:wrapPolygon edited="0">
                    <wp:start x="0" y="0"/>
                    <wp:lineTo x="0" y="17075"/>
                    <wp:lineTo x="21451" y="17075"/>
                    <wp:lineTo x="21451" y="0"/>
                    <wp:lineTo x="0" y="0"/>
                  </wp:wrapPolygon>
                </wp:wrapTight>
                <wp:docPr id="5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4860" cy="160655"/>
                        </a:xfrm>
                        <a:prstGeom prst="rect">
                          <a:avLst/>
                        </a:prstGeom>
                        <a:solidFill>
                          <a:schemeClr val="bg1">
                            <a:lumMod val="85000"/>
                          </a:schemeClr>
                        </a:solidFill>
                        <a:ln>
                          <a:noFill/>
                        </a:ln>
                      </wps:spPr>
                      <wps:txbx>
                        <w:txbxContent>
                          <w:p w14:paraId="586DFA22" w14:textId="77777777" w:rsidR="00325303" w:rsidRPr="00754643" w:rsidRDefault="00325303" w:rsidP="006B0710">
                            <w:pPr>
                              <w:pStyle w:val="Heading2B"/>
                              <w:rPr>
                                <w:b/>
                                <w:color w:val="800000"/>
                                <w:sz w:val="17"/>
                                <w:szCs w:val="17"/>
                              </w:rPr>
                            </w:pPr>
                            <w:r w:rsidRPr="00754643">
                              <w:rPr>
                                <w:b/>
                                <w:color w:val="800000"/>
                                <w:sz w:val="17"/>
                                <w:szCs w:val="17"/>
                              </w:rPr>
                              <w:t>BIBLE Studies &amp; LIFE GROUPS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 o:spid="_x0000_s1047" type="#_x0000_t202" style="position:absolute;margin-left:0;margin-top:56.1pt;width:261.8pt;height:12.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z5pzhMCAAAMBAAADgAAAGRycy9lMm9Eb2MueG1srFPbbtswDH0fsH8Q9L7YSZcgM+IUXYoOA7oL&#10;0O4DZFm2hcmiRimxs68fJSdpt74VexEokjokD48212Nv2EGh12BLPp/lnCkroda2LfmPx7t3a858&#10;ELYWBqwq+VF5fr19+2YzuEItoANTK2QEYn0xuJJ3Ibgiy7zsVC/8DJyyFGwAexHoim1WoxgIvTfZ&#10;Is9X2QBYOwSpvCfv7RTk24TfNEqGb03jVWCm5NRbSCems4pntt2IokXhOi1PbYhXdNELbanoBepW&#10;BMH2qF9A9VoieGjCTEKfQdNoqdIMNM08/2eah044lWYhcry70OT/H6z8eviOTNclX37gzIqedvSo&#10;xsA+wsgWq8jP4HxBaQ+OEsNIftpzmtW7e5A/PbOw64Rt1Q0iDJ0SNfU3jy+zZ08nHB9BquEL1FRH&#10;7AMkoLHBPpJHdDBCpz0dL7uJvUhyXl0t3q9XFJIUm6/y1XKZSoji/NqhD58U9CwaJUfafUIXh3sf&#10;YjeiOKfEYh6Mru+0MekS9aZ2BtlBkFKqdprQ7HtqdfKtl3me9EI4SZ4xPaH+hWRsxLMQkaei0ZOY&#10;iMNPNISxGhPpi8RTpKmC+kjcIEwSpS9FRgf4m7OB5Fly/2svUHFmPlviN2r5bODZqM6GsJKeljxw&#10;Npm7MGl+71C3HSFP81m4oR00OtHz1MWpX5Jcmu/0PaKmn99T1tMn3v4BAAD//wMAUEsDBBQABgAI&#10;AAAAIQCDEbpN4AAAAAgBAAAPAAAAZHJzL2Rvd25yZXYueG1sTI9PS8NAEMXvgt9hGcGL2E1SmtqY&#10;TSkFPUgPNYrgbZodk2D2D9ltG799x5Me573Hm98r15MZxInG0DurIJ0lIMg2Tve2VfD+9nT/ACJE&#10;tBoHZ0nBDwVYV9dXJRbane0rnerYCi6xoUAFXYy+kDI0HRkMM+fJsvflRoORz7GVesQzl5tBZkmS&#10;S4O95Q8detp21HzXR6Ng71ebXbq6y/NP3PYfL7V/3i+9Urc30+YRRKQp/oXhF5/RoWKmgztaHcSg&#10;gIdEVtMsA8H2IpvnIA6szJcLkFUp/w+oLgAAAP//AwBQSwECLQAUAAYACAAAACEA5JnDwPsAAADh&#10;AQAAEwAAAAAAAAAAAAAAAAAAAAAAW0NvbnRlbnRfVHlwZXNdLnhtbFBLAQItABQABgAIAAAAIQAj&#10;smrh1wAAAJQBAAALAAAAAAAAAAAAAAAAACwBAABfcmVscy8ucmVsc1BLAQItABQABgAIAAAAIQAX&#10;PmnOEwIAAAwEAAAOAAAAAAAAAAAAAAAAACwCAABkcnMvZTJvRG9jLnhtbFBLAQItABQABgAIAAAA&#10;IQCDEbpN4AAAAAgBAAAPAAAAAAAAAAAAAAAAAGsEAABkcnMvZG93bnJldi54bWxQSwUGAAAAAAQA&#10;BADzAAAAeAUAAAAA&#10;" fillcolor="#d8d8d8 [2732]" stroked="f">
                <v:textbox inset="0,0,0,0">
                  <w:txbxContent>
                    <w:p w14:paraId="586DFA22" w14:textId="77777777" w:rsidR="00325303" w:rsidRPr="00754643" w:rsidRDefault="00325303" w:rsidP="006B0710">
                      <w:pPr>
                        <w:pStyle w:val="Heading2B"/>
                        <w:rPr>
                          <w:b/>
                          <w:color w:val="800000"/>
                          <w:sz w:val="17"/>
                          <w:szCs w:val="17"/>
                        </w:rPr>
                      </w:pPr>
                      <w:r w:rsidRPr="00754643">
                        <w:rPr>
                          <w:b/>
                          <w:color w:val="800000"/>
                          <w:sz w:val="17"/>
                          <w:szCs w:val="17"/>
                        </w:rPr>
                        <w:t>BIBLE Studies &amp; LIFE GROUPS</w:t>
                      </w:r>
                    </w:p>
                  </w:txbxContent>
                </v:textbox>
                <w10:wrap type="tight"/>
              </v:shape>
            </w:pict>
          </mc:Fallback>
        </mc:AlternateContent>
      </w:r>
      <w:r w:rsidR="006B192E">
        <w:rPr>
          <w:noProof/>
          <w:kern w:val="16"/>
        </w:rPr>
        <mc:AlternateContent>
          <mc:Choice Requires="wps">
            <w:drawing>
              <wp:anchor distT="4294967295" distB="4294967295" distL="114300" distR="114300" simplePos="0" relativeHeight="251682816" behindDoc="0" locked="0" layoutInCell="1" allowOverlap="1" wp14:anchorId="2DD7D182" wp14:editId="4B8D38ED">
                <wp:simplePos x="0" y="0"/>
                <wp:positionH relativeFrom="column">
                  <wp:posOffset>0</wp:posOffset>
                </wp:positionH>
                <wp:positionV relativeFrom="paragraph">
                  <wp:posOffset>593725</wp:posOffset>
                </wp:positionV>
                <wp:extent cx="6887210" cy="0"/>
                <wp:effectExtent l="0" t="0" r="21590" b="25400"/>
                <wp:wrapTight wrapText="bothSides">
                  <wp:wrapPolygon edited="0">
                    <wp:start x="0" y="-1"/>
                    <wp:lineTo x="0" y="-1"/>
                    <wp:lineTo x="21588" y="-1"/>
                    <wp:lineTo x="21588" y="-1"/>
                    <wp:lineTo x="0" y="-1"/>
                  </wp:wrapPolygon>
                </wp:wrapTight>
                <wp:docPr id="58" name="Lin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87210" cy="0"/>
                        </a:xfrm>
                        <a:prstGeom prst="line">
                          <a:avLst/>
                        </a:prstGeom>
                        <a:noFill/>
                        <a:ln w="2540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41" o:spid="_x0000_s1026" style="position:absolute;z-index:251682816;visibility:visible;mso-wrap-style:square;mso-width-percent:0;mso-height-percent:0;mso-wrap-distance-left:9pt;mso-wrap-distance-top:-1emu;mso-wrap-distance-right:9pt;mso-wrap-distance-bottom:-1emu;mso-position-horizontal:absolute;mso-position-horizontal-relative:text;mso-position-vertical:absolute;mso-position-vertical-relative:text;mso-width-percent:0;mso-height-percent:0;mso-width-relative:page;mso-height-relative:page" from="0,46.75pt" to="542.3pt,46.7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o4faLsCAADMBQAADgAAAGRycy9lMm9Eb2MueG1srFTBbtswDL0P2D8Iuru2EydxjTpF6zi7dFux&#10;dthZseRYmCwZkhInGPrvo+TEXbrLMNQHQ6RI6pF85M3toRVoz7ThSuY4voowYrJSlMttjr8/r4MU&#10;I2OJpEQoyXJ8ZAbfLj9+uOm7jE1UowRlGkEQabK+y3FjbZeFoaka1hJzpTom4bJWuiUWRL0NqSY9&#10;RG9FOImiedgrTTutKmYMaFfDJV76+HXNKvu1rg2zSOQYsFn/1/6/cf9weUOyrSZdw6sTDPIfKFrC&#10;JTw6hloRS9BO879CtbzSyqjaXlWqDVVd84r5HCCbOHqTzVNDOuZzgeKYbiyTeb+w1Zf9o0ac5ngG&#10;nZKkhR49cMlQErva9J3JwKSQj9plVx3kU/egqp8GSVU0RG6Zx/h87MDPe4QXLk4wHbyw6T8rCjZk&#10;Z5Uv1KHWrQsJJUAH34/j2A92sKgC5TxNF5MY2lad70KSnR07bewnplrkDjkWANoHJvsHYwE6mJ5N&#10;3DtSrbkQvt1Coj7Hk1kSRd7DKMGpu3V2nnmsEBrtCXDGHmJvI3YtJDDo4sh9A3VADwQb9F4Fz44h&#10;PIiL6FrtJPUgGkZoeTpbwsVwBm8hHQzmuTtkAtLBwtHroTSeV7+uo+syLdMkSCbzMkgiSoO7dZEE&#10;83W8mK2mq6JYxS8Oe5xkDaeUSZfimeNx8m8cOk3bwM6R5WMxw8voPmEAe4n0bj2LFsk0DRaL2TRI&#10;piwK7tN1EdwV8Xy+KO+L+/IN0tJnb94H7FhKh0rtLNNPDe3RRuz0NwLEn6bQUIwodzQaWAEC7AhH&#10;ENdoRMQWlltlNUZa2R/cNp71jq8uptHbzUgY7zLoiegaMlBjOouiYTxGc1+rEc5QuXPTnTS27VSM&#10;19oCSc6E8NPmBmwY1Y2ix0ftyO8GD1aGdzqtN7eT/pS91esSXv4GAAD//wMAUEsDBBQABgAIAAAA&#10;IQDyaArm3gAAAAcBAAAPAAAAZHJzL2Rvd25yZXYueG1sTI9BS8NAEIXvgv9hGcGL2E2rLTVmUkRQ&#10;vChYC423bXZMgtnZkNk20V/vFg96nPce732TrUbXqgP10nhGmE4SUMSltw1XCJu3h8slKAmGrWk9&#10;E8IXCazy05PMpNYP/EqHdahULGFJDUIdQpdqLWVNzsjEd8TR+/C9MyGefaVtb4ZY7lo9S5KFdqbh&#10;uFCbju5rKj/Xe4fweKFn85ehlOfp03fRFVKM2/cC8fxsvLsFFWgMf2E44kd0yCPTzu/ZimoR4iMB&#10;4eZqDuroJsvrBajdr6LzTP/nz38AAAD//wMAUEsBAi0AFAAGAAgAAAAhAOSZw8D7AAAA4QEAABMA&#10;AAAAAAAAAAAAAAAAAAAAAFtDb250ZW50X1R5cGVzXS54bWxQSwECLQAUAAYACAAAACEAI7Jq4dcA&#10;AACUAQAACwAAAAAAAAAAAAAAAAAsAQAAX3JlbHMvLnJlbHNQSwECLQAUAAYACAAAACEAZo4faLsC&#10;AADMBQAADgAAAAAAAAAAAAAAAAAsAgAAZHJzL2Uyb0RvYy54bWxQSwECLQAUAAYACAAAACEA8mgK&#10;5t4AAAAHAQAADwAAAAAAAAAAAAAAAAATBQAAZHJzL2Rvd25yZXYueG1sUEsFBgAAAAAEAAQA8wAA&#10;AB4GAAAAAA==&#10;" strokecolor="black [3213]" strokeweight="2pt">
                <v:shadow opacity="22938f" mv:blur="38100f" offset="0,2pt"/>
                <w10:wrap type="tight"/>
              </v:line>
            </w:pict>
          </mc:Fallback>
        </mc:AlternateContent>
      </w:r>
      <w:r w:rsidR="003A17C9">
        <w:rPr>
          <w:noProof/>
          <w:kern w:val="16"/>
        </w:rPr>
        <mc:AlternateContent>
          <mc:Choice Requires="wps">
            <w:drawing>
              <wp:anchor distT="0" distB="0" distL="114300" distR="114300" simplePos="0" relativeHeight="251680768" behindDoc="1" locked="0" layoutInCell="1" allowOverlap="1" wp14:anchorId="03CDA7A1" wp14:editId="03A48291">
                <wp:simplePos x="0" y="0"/>
                <wp:positionH relativeFrom="column">
                  <wp:posOffset>2968625</wp:posOffset>
                </wp:positionH>
                <wp:positionV relativeFrom="paragraph">
                  <wp:posOffset>-52070</wp:posOffset>
                </wp:positionV>
                <wp:extent cx="3799840" cy="764540"/>
                <wp:effectExtent l="0" t="0" r="10160" b="22860"/>
                <wp:wrapTight wrapText="bothSides">
                  <wp:wrapPolygon edited="0">
                    <wp:start x="0" y="0"/>
                    <wp:lineTo x="0" y="21528"/>
                    <wp:lineTo x="21513" y="21528"/>
                    <wp:lineTo x="21513" y="0"/>
                    <wp:lineTo x="0" y="0"/>
                  </wp:wrapPolygon>
                </wp:wrapTight>
                <wp:docPr id="54"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9840" cy="764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FF947A" w14:textId="77777777" w:rsidR="00325303" w:rsidRPr="00C3456F" w:rsidRDefault="00325303" w:rsidP="00A77E1C">
                            <w:pPr>
                              <w:spacing w:after="0"/>
                              <w:jc w:val="right"/>
                            </w:pPr>
                            <w:r>
                              <w:t xml:space="preserve">  </w:t>
                            </w:r>
                            <w:r w:rsidRPr="00023A08">
                              <w:rPr>
                                <w:noProof/>
                              </w:rPr>
                              <w:drawing>
                                <wp:inline distT="0" distB="0" distL="0" distR="0" wp14:anchorId="5B3C57DF" wp14:editId="3503F68E">
                                  <wp:extent cx="2263563" cy="633695"/>
                                  <wp:effectExtent l="0" t="0" r="0" b="1905"/>
                                  <wp:docPr id="10" name="Picture 5" descr="3174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174726.jpg"/>
                                          <pic:cNvPicPr/>
                                        </pic:nvPicPr>
                                        <pic:blipFill>
                                          <a:blip r:embed="rId33">
                                            <a:lum bright="3000" contrast="3000"/>
                                          </a:blip>
                                          <a:srcRect t="13191" b="47937"/>
                                          <a:stretch>
                                            <a:fillRect/>
                                          </a:stretch>
                                        </pic:blipFill>
                                        <pic:spPr>
                                          <a:xfrm>
                                            <a:off x="0" y="0"/>
                                            <a:ext cx="2265361" cy="634198"/>
                                          </a:xfrm>
                                          <a:prstGeom prst="rect">
                                            <a:avLst/>
                                          </a:prstGeom>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9" o:spid="_x0000_s1048" type="#_x0000_t202" style="position:absolute;margin-left:233.75pt;margin-top:-4.05pt;width:299.2pt;height:60.2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MQGC7ECAACzBQAADgAAAGRycy9lMm9Eb2MueG1srFRtb5swEP4+af/B8nfKS0kCqKRqkzBN6l6k&#10;dj/AwSZYA5vZTqCb9t93NiFNW02atvHBOuzzc/fcPb6r66Ft0IEpzaXIcXgRYMREKSkXuxx/eSi8&#10;BCNtiKCkkYLl+JFpfL18++aq7zIWyVo2lCkEIEJnfZfj2pgu831d1qwl+kJ2TMBhJVVLDPyqnU8V&#10;6QG9bfwoCOZ+LxXtlCyZ1rC7Hg/x0uFXFSvNp6rSzKAmx5Cbcaty69au/vKKZDtFupqXxzTIX2TR&#10;Ei4g6AlqTQxBe8VfQbW8VFLLylyUsvVlVfGSOQ7AJgxesLmvScccFyiO7k5l0v8Ptvx4+KwQpzme&#10;xRgJ0kKPHthg0K0c0GVq69N3OgO3+w4czQD70GfHVXd3svyqkZCrmogdu1FK9jUjFPIL7U3/7OqI&#10;oy3Itv8gKcQheyMd0FCp1hYPyoEAHfr0eOqNzaWEzctFmiYxHJVwtpjHM7BtCJJNtzulzTsmW2SN&#10;HCvovUMnhzttRtfJxQYTsuBNA/ska8SzDcAcdyA2XLVnNgvXzh9pkG6STRJ7cTTfeHFAqXdTrGJv&#10;XoSL2fpyvVqtw582bhhnNaeUCRtmklYY/1nrjiIfRXESl5YNpxbOpqTVbrtqFDoQkHbhvmNBztz8&#10;52m4egGXF5TCKA5uo9Qr5snCi6t45qWLIPGCML1N50GcxuviOaU7Lti/U0J9jtNZNBvF9Ftugfte&#10;cyNZyw0Mj4a3OU5OTiSzEtwI6lprCG9G+6wUNv2nUkC7p0Y7wVqNjmo1w3ZwbyOKbHir5q2kjyBh&#10;JUFhIEaYfGDUUn3HqIcpkmP9bU8Uw6h5L+AZ2JEzGWoytpNBRAlXc2wwGs2VGUfTvlN8VwPy+NCE&#10;vIGnUnGn4qcsjg8MJoMjc5xidvSc/zuvp1m7/AUAAP//AwBQSwMEFAAGAAgAAAAhADEK3XjhAAAA&#10;CwEAAA8AAABkcnMvZG93bnJldi54bWxMj8FOwzAMhu9IvENkJG5b0sHKVppOE4ITElpXDhzTxmuj&#10;NU5psq28PdkJbrb86ff355vJ9uyMozeOJCRzAQypcdpQK+GzeputgPmgSKveEUr4QQ+b4vYmV5l2&#10;FyrxvA8tiyHkMyWhC2HIOPdNh1b5uRuQ4u3gRqtCXMeW61FdYrjt+UKIlFtlKH7o1IAvHTbH/clK&#10;2H5R+Wq+P+pdeShNVa0FvadHKe/vpu0zsIBT+IPhqh/VoYhOtTuR9qyX8Jg+LSMqYbZKgF0BkS7X&#10;wOo4JYsH4EXO/3cofgEAAP//AwBQSwECLQAUAAYACAAAACEA5JnDwPsAAADhAQAAEwAAAAAAAAAA&#10;AAAAAAAAAAAAW0NvbnRlbnRfVHlwZXNdLnhtbFBLAQItABQABgAIAAAAIQAjsmrh1wAAAJQBAAAL&#10;AAAAAAAAAAAAAAAAACwBAABfcmVscy8ucmVsc1BLAQItABQABgAIAAAAIQBwxAYLsQIAALMFAAAO&#10;AAAAAAAAAAAAAAAAACwCAABkcnMvZTJvRG9jLnhtbFBLAQItABQABgAIAAAAIQAxCt144QAAAAsB&#10;AAAPAAAAAAAAAAAAAAAAAAkFAABkcnMvZG93bnJldi54bWxQSwUGAAAAAAQABADzAAAAFwYAAAAA&#10;" filled="f" stroked="f">
                <v:textbox inset="0,0,0,0">
                  <w:txbxContent>
                    <w:p w14:paraId="43FF947A" w14:textId="77777777" w:rsidR="00325303" w:rsidRPr="00C3456F" w:rsidRDefault="00325303" w:rsidP="00A77E1C">
                      <w:pPr>
                        <w:spacing w:after="0"/>
                        <w:jc w:val="right"/>
                      </w:pPr>
                      <w:r>
                        <w:t xml:space="preserve">  </w:t>
                      </w:r>
                      <w:r w:rsidRPr="00023A08">
                        <w:rPr>
                          <w:noProof/>
                        </w:rPr>
                        <w:drawing>
                          <wp:inline distT="0" distB="0" distL="0" distR="0" wp14:anchorId="5B3C57DF" wp14:editId="3503F68E">
                            <wp:extent cx="2263563" cy="633695"/>
                            <wp:effectExtent l="0" t="0" r="0" b="1905"/>
                            <wp:docPr id="10" name="Picture 5" descr="31747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174726.jpg"/>
                                    <pic:cNvPicPr/>
                                  </pic:nvPicPr>
                                  <pic:blipFill>
                                    <a:blip r:embed="rId33">
                                      <a:lum bright="3000" contrast="3000"/>
                                    </a:blip>
                                    <a:srcRect t="13191" b="47937"/>
                                    <a:stretch>
                                      <a:fillRect/>
                                    </a:stretch>
                                  </pic:blipFill>
                                  <pic:spPr>
                                    <a:xfrm>
                                      <a:off x="0" y="0"/>
                                      <a:ext cx="2265361" cy="634198"/>
                                    </a:xfrm>
                                    <a:prstGeom prst="rect">
                                      <a:avLst/>
                                    </a:prstGeom>
                                  </pic:spPr>
                                </pic:pic>
                              </a:graphicData>
                            </a:graphic>
                          </wp:inline>
                        </w:drawing>
                      </w:r>
                    </w:p>
                  </w:txbxContent>
                </v:textbox>
                <w10:wrap type="tight"/>
              </v:shape>
            </w:pict>
          </mc:Fallback>
        </mc:AlternateContent>
      </w:r>
      <w:r w:rsidR="003A17C9">
        <w:rPr>
          <w:noProof/>
          <w:kern w:val="16"/>
        </w:rPr>
        <mc:AlternateContent>
          <mc:Choice Requires="wps">
            <w:drawing>
              <wp:anchor distT="0" distB="0" distL="114300" distR="114300" simplePos="0" relativeHeight="251700224" behindDoc="0" locked="0" layoutInCell="1" allowOverlap="1" wp14:anchorId="59319532" wp14:editId="5E35728F">
                <wp:simplePos x="0" y="0"/>
                <wp:positionH relativeFrom="column">
                  <wp:posOffset>118745</wp:posOffset>
                </wp:positionH>
                <wp:positionV relativeFrom="paragraph">
                  <wp:posOffset>-237490</wp:posOffset>
                </wp:positionV>
                <wp:extent cx="2374900" cy="712470"/>
                <wp:effectExtent l="0" t="0" r="0" b="0"/>
                <wp:wrapTight wrapText="bothSides">
                  <wp:wrapPolygon edited="0">
                    <wp:start x="231" y="770"/>
                    <wp:lineTo x="231" y="20021"/>
                    <wp:lineTo x="21022" y="20021"/>
                    <wp:lineTo x="21022" y="770"/>
                    <wp:lineTo x="231" y="770"/>
                  </wp:wrapPolygon>
                </wp:wrapTight>
                <wp:docPr id="56"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900" cy="712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FEA8D6" w14:textId="77777777" w:rsidR="00325303" w:rsidRPr="003A17C9" w:rsidRDefault="00325303" w:rsidP="00A41119">
                            <w:pPr>
                              <w:spacing w:after="0" w:line="276" w:lineRule="auto"/>
                              <w:rPr>
                                <w:i/>
                                <w:color w:val="730000"/>
                                <w:spacing w:val="0"/>
                                <w:sz w:val="16"/>
                                <w:szCs w:val="16"/>
                              </w:rPr>
                            </w:pPr>
                            <w:r w:rsidRPr="003A17C9">
                              <w:rPr>
                                <w:i/>
                                <w:color w:val="800000"/>
                                <w:spacing w:val="0"/>
                                <w:sz w:val="16"/>
                                <w:szCs w:val="16"/>
                              </w:rPr>
                              <w:t xml:space="preserve">   </w:t>
                            </w:r>
                            <w:r w:rsidRPr="003A17C9">
                              <w:rPr>
                                <w:i/>
                                <w:color w:val="730000"/>
                                <w:spacing w:val="0"/>
                                <w:sz w:val="16"/>
                                <w:szCs w:val="16"/>
                              </w:rPr>
                              <w:t xml:space="preserve">Raising worshipful, caring, </w:t>
                            </w:r>
                            <w:r w:rsidRPr="003A17C9">
                              <w:rPr>
                                <w:i/>
                                <w:color w:val="730000"/>
                                <w:spacing w:val="0"/>
                                <w:sz w:val="16"/>
                                <w:szCs w:val="16"/>
                              </w:rPr>
                              <w:br/>
                            </w:r>
                            <w:proofErr w:type="gramStart"/>
                            <w:r w:rsidRPr="003A17C9">
                              <w:rPr>
                                <w:i/>
                                <w:color w:val="730000"/>
                                <w:spacing w:val="0"/>
                                <w:sz w:val="16"/>
                                <w:szCs w:val="16"/>
                              </w:rPr>
                              <w:t xml:space="preserve">     disciple</w:t>
                            </w:r>
                            <w:proofErr w:type="gramEnd"/>
                            <w:r w:rsidRPr="003A17C9">
                              <w:rPr>
                                <w:i/>
                                <w:color w:val="730000"/>
                                <w:spacing w:val="0"/>
                                <w:sz w:val="16"/>
                                <w:szCs w:val="16"/>
                              </w:rPr>
                              <w:t xml:space="preserve">-making servants of the Lord Jesus Christ as we reach </w:t>
                            </w:r>
                          </w:p>
                          <w:p w14:paraId="2B9FE1AD" w14:textId="77777777" w:rsidR="00325303" w:rsidRPr="003A17C9" w:rsidRDefault="00325303" w:rsidP="00A41119">
                            <w:pPr>
                              <w:spacing w:after="0" w:line="276" w:lineRule="auto"/>
                              <w:rPr>
                                <w:i/>
                                <w:color w:val="730000"/>
                                <w:spacing w:val="0"/>
                                <w:sz w:val="16"/>
                                <w:szCs w:val="16"/>
                              </w:rPr>
                            </w:pPr>
                            <w:r w:rsidRPr="003A17C9">
                              <w:rPr>
                                <w:i/>
                                <w:color w:val="730000"/>
                                <w:spacing w:val="0"/>
                                <w:sz w:val="16"/>
                                <w:szCs w:val="16"/>
                              </w:rPr>
                              <w:t xml:space="preserve">        </w:t>
                            </w:r>
                            <w:proofErr w:type="gramStart"/>
                            <w:r w:rsidRPr="003A17C9">
                              <w:rPr>
                                <w:i/>
                                <w:color w:val="730000"/>
                                <w:spacing w:val="0"/>
                                <w:sz w:val="16"/>
                                <w:szCs w:val="16"/>
                              </w:rPr>
                              <w:t>our</w:t>
                            </w:r>
                            <w:proofErr w:type="gramEnd"/>
                            <w:r w:rsidRPr="003A17C9">
                              <w:rPr>
                                <w:i/>
                                <w:color w:val="730000"/>
                                <w:spacing w:val="0"/>
                                <w:sz w:val="16"/>
                                <w:szCs w:val="16"/>
                              </w:rPr>
                              <w:t xml:space="preserve"> community and the World.</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5" o:spid="_x0000_s1049" type="#_x0000_t202" style="position:absolute;margin-left:9.35pt;margin-top:-18.65pt;width:187pt;height:56.1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ZYpLgCAADDBQAADgAAAGRycy9lMm9Eb2MueG1srFTJbtswEL0X6D8QvCtaQi8SIheJbRUF0gVI&#10;+gG0SFlEJVIlaUtp0X/vkPKW5FK01UHgMnwzb+bN3Lwb2gbtuTZCyRzHVxFGXJaKCbnN8dfHIphj&#10;ZCyVjDZK8hw/cYPfLd6+uem7jCeqVg3jGgGINFnf5bi2tsvC0JQ1b6m5Uh2XcFkp3VILW70NmaY9&#10;oLdNmETRNOyVZp1WJTcGTlfjJV54/Kripf1cVYZb1OQYYrP+r/1/4/7h4oZmW027WpSHMOhfRNFS&#10;IcHpCWpFLUU7LV5BtaLUyqjKXpWqDVVViZJ7DsAmjl6weahpxz0XSI7pTmky/w+2/LT/opFgOZ5M&#10;MZK0hRo98sGiOzWg2cTlp+9MBmYPHRjaAc6hzp6r6e5V+c0gqZY1lVt+q7Xqa04ZxBe7l+HF0xHH&#10;OJBN/1Ex8EN3VnmgodKtSx6kAwE61OnpVBsXSwmHyfWMpBFclXA3ixMy88ULaXZ83Wlj33PVIrfI&#10;sYbae3S6vzfWRUOzo4lzJlUhmsbXv5HPDsBwPAHf8NTduSh8OX+mUbqer+ckIMl0HZCIseC2WJJg&#10;WsSzyep6tVyu4l/Ob0yyWjDGpXNzlFZM/qx0B5GPojiJy6hGMAfnQjJ6u1k2Gu0pSLvwn8853JzN&#10;wudh+CQAlxeUIJvRXZIGxXQ+C0hFJkE6i+ZBFKd36TQiKVkVzyndC8n/nRLqc5xOkskopnPQL7hF&#10;/nvNjWatsDA8GtHmeH4yopmT4FoyX1pLRTOuL1Lhwj+nAsp9LLQXrNPoqFY7bAbfG8n1sRE2ij2B&#10;hLUChYEYYfLBolb6B0Y9TJEcm+87qjlGzQcJbZDGhLixc7nRl5vN5YbKEqBybDEal0s7jqpdp8W2&#10;Bk9j40l1C61TCa9q12NjVIeGg0nhyR2mmhtFl3tvdZ69i98AAAD//wMAUEsDBBQABgAIAAAAIQAY&#10;9DkQ3AAAAAkBAAAPAAAAZHJzL2Rvd25yZXYueG1sTI/LTsMwEEX3SPyDNUjsWocGcBriVKiID6Ag&#10;sXViN46wx1HsPOjXM6xgeWeO7pypDqt3bDZj7ANKuNtmwAy2QffYSfh4f90UwGJSqJULaCR8mwiH&#10;+vqqUqUOC76Z+ZQ6RiUYSyXBpjSUnMfWGq/iNgwGaXcOo1eJ4thxPaqFyr3juyx75F71SBesGszR&#10;mvbrNHkJ7WV6KY59My8X8Sma1bqHMzopb2/W5ydgyazpD4ZffVKHmpyaMKGOzFEuBJESNrnIgRGQ&#10;73c0aSSI+z3wuuL/P6h/AAAA//8DAFBLAQItABQABgAIAAAAIQDkmcPA+wAAAOEBAAATAAAAAAAA&#10;AAAAAAAAAAAAAABbQ29udGVudF9UeXBlc10ueG1sUEsBAi0AFAAGAAgAAAAhACOyauHXAAAAlAEA&#10;AAsAAAAAAAAAAAAAAAAALAEAAF9yZWxzLy5yZWxzUEsBAi0AFAAGAAgAAAAhANfmWKS4AgAAwwUA&#10;AA4AAAAAAAAAAAAAAAAALAIAAGRycy9lMm9Eb2MueG1sUEsBAi0AFAAGAAgAAAAhABj0ORDcAAAA&#10;CQEAAA8AAAAAAAAAAAAAAAAAEAUAAGRycy9kb3ducmV2LnhtbFBLBQYAAAAABAAEAPMAAAAZBgAA&#10;AAA=&#10;" filled="f" stroked="f">
                <v:textbox inset=",7.2pt,,7.2pt">
                  <w:txbxContent>
                    <w:p w14:paraId="13FEA8D6" w14:textId="77777777" w:rsidR="00325303" w:rsidRPr="003A17C9" w:rsidRDefault="00325303" w:rsidP="00A41119">
                      <w:pPr>
                        <w:spacing w:after="0" w:line="276" w:lineRule="auto"/>
                        <w:rPr>
                          <w:i/>
                          <w:color w:val="730000"/>
                          <w:spacing w:val="0"/>
                          <w:sz w:val="16"/>
                          <w:szCs w:val="16"/>
                        </w:rPr>
                      </w:pPr>
                      <w:r w:rsidRPr="003A17C9">
                        <w:rPr>
                          <w:i/>
                          <w:color w:val="800000"/>
                          <w:spacing w:val="0"/>
                          <w:sz w:val="16"/>
                          <w:szCs w:val="16"/>
                        </w:rPr>
                        <w:t xml:space="preserve">   </w:t>
                      </w:r>
                      <w:r w:rsidRPr="003A17C9">
                        <w:rPr>
                          <w:i/>
                          <w:color w:val="730000"/>
                          <w:spacing w:val="0"/>
                          <w:sz w:val="16"/>
                          <w:szCs w:val="16"/>
                        </w:rPr>
                        <w:t xml:space="preserve">Raising worshipful, caring, </w:t>
                      </w:r>
                      <w:r w:rsidRPr="003A17C9">
                        <w:rPr>
                          <w:i/>
                          <w:color w:val="730000"/>
                          <w:spacing w:val="0"/>
                          <w:sz w:val="16"/>
                          <w:szCs w:val="16"/>
                        </w:rPr>
                        <w:br/>
                      </w:r>
                      <w:proofErr w:type="gramStart"/>
                      <w:r w:rsidRPr="003A17C9">
                        <w:rPr>
                          <w:i/>
                          <w:color w:val="730000"/>
                          <w:spacing w:val="0"/>
                          <w:sz w:val="16"/>
                          <w:szCs w:val="16"/>
                        </w:rPr>
                        <w:t xml:space="preserve">     disciple</w:t>
                      </w:r>
                      <w:proofErr w:type="gramEnd"/>
                      <w:r w:rsidRPr="003A17C9">
                        <w:rPr>
                          <w:i/>
                          <w:color w:val="730000"/>
                          <w:spacing w:val="0"/>
                          <w:sz w:val="16"/>
                          <w:szCs w:val="16"/>
                        </w:rPr>
                        <w:t xml:space="preserve">-making servants of the Lord Jesus Christ as we reach </w:t>
                      </w:r>
                    </w:p>
                    <w:p w14:paraId="2B9FE1AD" w14:textId="77777777" w:rsidR="00325303" w:rsidRPr="003A17C9" w:rsidRDefault="00325303" w:rsidP="00A41119">
                      <w:pPr>
                        <w:spacing w:after="0" w:line="276" w:lineRule="auto"/>
                        <w:rPr>
                          <w:i/>
                          <w:color w:val="730000"/>
                          <w:spacing w:val="0"/>
                          <w:sz w:val="16"/>
                          <w:szCs w:val="16"/>
                        </w:rPr>
                      </w:pPr>
                      <w:r w:rsidRPr="003A17C9">
                        <w:rPr>
                          <w:i/>
                          <w:color w:val="730000"/>
                          <w:spacing w:val="0"/>
                          <w:sz w:val="16"/>
                          <w:szCs w:val="16"/>
                        </w:rPr>
                        <w:t xml:space="preserve">        </w:t>
                      </w:r>
                      <w:proofErr w:type="gramStart"/>
                      <w:r w:rsidRPr="003A17C9">
                        <w:rPr>
                          <w:i/>
                          <w:color w:val="730000"/>
                          <w:spacing w:val="0"/>
                          <w:sz w:val="16"/>
                          <w:szCs w:val="16"/>
                        </w:rPr>
                        <w:t>our</w:t>
                      </w:r>
                      <w:proofErr w:type="gramEnd"/>
                      <w:r w:rsidRPr="003A17C9">
                        <w:rPr>
                          <w:i/>
                          <w:color w:val="730000"/>
                          <w:spacing w:val="0"/>
                          <w:sz w:val="16"/>
                          <w:szCs w:val="16"/>
                        </w:rPr>
                        <w:t xml:space="preserve"> community and the World.</w:t>
                      </w:r>
                    </w:p>
                  </w:txbxContent>
                </v:textbox>
                <w10:wrap type="tight"/>
              </v:shape>
            </w:pict>
          </mc:Fallback>
        </mc:AlternateContent>
      </w:r>
      <w:r w:rsidR="00160A59">
        <w:rPr>
          <w:noProof/>
          <w:kern w:val="16"/>
        </w:rPr>
        <mc:AlternateContent>
          <mc:Choice Requires="wps">
            <w:drawing>
              <wp:anchor distT="0" distB="0" distL="114299" distR="114299" simplePos="0" relativeHeight="251678720" behindDoc="0" locked="0" layoutInCell="1" allowOverlap="1" wp14:anchorId="4378B828" wp14:editId="093DB911">
                <wp:simplePos x="0" y="0"/>
                <wp:positionH relativeFrom="column">
                  <wp:posOffset>3443604</wp:posOffset>
                </wp:positionH>
                <wp:positionV relativeFrom="paragraph">
                  <wp:posOffset>949960</wp:posOffset>
                </wp:positionV>
                <wp:extent cx="0" cy="7480935"/>
                <wp:effectExtent l="0" t="0" r="25400" b="37465"/>
                <wp:wrapTight wrapText="bothSides">
                  <wp:wrapPolygon edited="0">
                    <wp:start x="-1" y="0"/>
                    <wp:lineTo x="-1" y="21635"/>
                    <wp:lineTo x="-1" y="21635"/>
                    <wp:lineTo x="-1" y="0"/>
                    <wp:lineTo x="-1" y="0"/>
                  </wp:wrapPolygon>
                </wp:wrapTight>
                <wp:docPr id="61" name="Line 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480935"/>
                        </a:xfrm>
                        <a:prstGeom prst="line">
                          <a:avLst/>
                        </a:prstGeom>
                        <a:noFill/>
                        <a:ln w="6350">
                          <a:solidFill>
                            <a:schemeClr val="tx1">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blurRad="38100" dist="25400" dir="5400000" algn="ctr" rotWithShape="0">
                                  <a:srgbClr val="000000">
                                    <a:alpha val="35001"/>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7" o:spid="_x0000_s1026" style="position:absolute;z-index:251678720;visibility:visible;mso-wrap-style:square;mso-width-percent:0;mso-height-percent:0;mso-wrap-distance-left:114299emu;mso-wrap-distance-top:0;mso-wrap-distance-right:114299emu;mso-wrap-distance-bottom:0;mso-position-horizontal:absolute;mso-position-horizontal-relative:text;mso-position-vertical:absolute;mso-position-vertical-relative:text;mso-width-percent:0;mso-height-percent:0;mso-width-relative:page;mso-height-relative:page" from="271.15pt,74.8pt" to="271.15pt,663.8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k0Bi7gCAADLBQAADgAAAGRycy9lMm9Eb2MueG1srFRRb5swEH6ftP9g8U6BQBKKSqqWkL10W7V2&#10;2rODTbBmbGQ7gWjqf9/ZJKzpXqapPFjnw/f5u7vvfHM7tBwdqNJMityLrkIPUVFJwsQu974/b/zU&#10;Q9pgQTCXgubekWrvdvXxw03fZXQmG8kJVQhAhM76LvcaY7osCHTV0BbrK9lRAT9rqVpsYKt2AVG4&#10;B/SWB7MwXAS9VKRTsqJag3c9/vRWDr+uaWW+1rWmBvHcA27GrcqtW7sGqxuc7RTuGladaOD/YNFi&#10;JuDSCWqNDUZ7xf6CalmlpJa1uapkG8i6ZhV1OUA2Ufgmm6cGd9TlAsXR3VQm/X6w1ZfDo0KM5N4i&#10;8pDALfTogQmK4qWtTd/pDI4U4lHZ7KpBPHUPsvqpkZBFg8WOOo7Pxw7iIhsRXITYje7ghm3/WRI4&#10;g/dGukINtWotJJQADa4fx6kfdDCoGp0VeJdJGl7Hc4eOs3Ngp7T5RGWLrJF7HEg7YHx40MYSwdn5&#10;iL1HyA3j3LWbC9RDvvE8dAFackbsT3vMCY8WXKEDBsmYIXJn+L4F/qMvCu03Kgf8oK/R71xw6wTh&#10;OFygK7kXxHFoKCblyTaY8dGGaC4sDeqkOyYCu8GA6fxQGSerX9fhdZmWaeIns0XpJyEh/t2mSPzF&#10;JlrO1/G6KNbRi+UeJVnDCKHCpniWeJT8m4ROwzaKcxL5VMvgEt0lDGQvmd5t5uEyiVN/uZzHfhLT&#10;0L9PN4V/V0SLxbK8L+7LN0xLl71+H7JTKS0ruTdUPTWkR1u+V98w6D5OoaEeIsyqaDZPxg08Eda0&#10;jUaY7+Btq4zykJLmBzONE72Vq8XUaredBONCRj/mXYNHaYDUwnE6puOuVhOdsXLnptvd1LZTMf7U&#10;FkRyFoQbNjtf46RuJTk+qvMQwovhgk6vm32SXu/Bfv0Gr34DAAD//wMAUEsDBBQABgAIAAAAIQBY&#10;qni43QAAAAwBAAAPAAAAZHJzL2Rvd25yZXYueG1sTI9BT4NAEIXvJv6HzZh4s0uBUossjWnSk6dW&#10;E69TGIGUnSXsltJ/7xgPepz3vrx5r9jOtlcTjb5zbGC5iEARV67uuDHw8b5/egblA3KNvWMycCMP&#10;2/L+rsC8dlc+0HQMjZIQ9jkaaEMYcq191ZJFv3ADsXhfbrQY5BwbXY94lXDb6ziKMm2xY/nQ4kC7&#10;lqrz8WINfDYZz+f9ECZMd6tNcuiWb+FmzOPD/PoCKtAc/mD4qS/VoZROJ3fh2qvewCqNE0HFSDcZ&#10;KCF+lZMoSbxegy4L/X9E+Q0AAP//AwBQSwECLQAUAAYACAAAACEA5JnDwPsAAADhAQAAEwAAAAAA&#10;AAAAAAAAAAAAAAAAW0NvbnRlbnRfVHlwZXNdLnhtbFBLAQItABQABgAIAAAAIQAjsmrh1wAAAJQB&#10;AAALAAAAAAAAAAAAAAAAACwBAABfcmVscy8ucmVsc1BLAQItABQABgAIAAAAIQAuTQGLuAIAAMsF&#10;AAAOAAAAAAAAAAAAAAAAACwCAABkcnMvZTJvRG9jLnhtbFBLAQItABQABgAIAAAAIQBYqni43QAA&#10;AAwBAAAPAAAAAAAAAAAAAAAAABAFAABkcnMvZG93bnJldi54bWxQSwUGAAAAAAQABADzAAAAGgYA&#10;AAAA&#10;" strokecolor="black [3213]" strokeweight=".5pt">
                <v:shadow opacity="22938f" mv:blur="38100f" offset="0,2pt"/>
                <w10:wrap type="tight"/>
              </v:line>
            </w:pict>
          </mc:Fallback>
        </mc:AlternateContent>
      </w:r>
    </w:p>
    <w:sectPr w:rsidR="000C27A4" w:rsidRPr="00FF3BC1" w:rsidSect="00D476F6">
      <w:type w:val="continuous"/>
      <w:pgSz w:w="12240" w:h="15840"/>
      <w:pgMar w:top="720" w:right="720" w:bottom="576" w:left="720" w:header="720" w:footer="720" w:gutter="0"/>
      <w:cols w:num="2"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04FD45" w14:textId="77777777" w:rsidR="00C319B0" w:rsidRDefault="00C319B0">
      <w:pPr>
        <w:spacing w:after="0" w:line="240" w:lineRule="auto"/>
      </w:pPr>
      <w:r>
        <w:separator/>
      </w:r>
    </w:p>
  </w:endnote>
  <w:endnote w:type="continuationSeparator" w:id="0">
    <w:p w14:paraId="39BCF071" w14:textId="77777777" w:rsidR="00C319B0" w:rsidRDefault="00C319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Lucida Bright">
    <w:panose1 w:val="02040602050505020304"/>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Arial Narrow Bold">
    <w:panose1 w:val="020B0706020202030204"/>
    <w:charset w:val="00"/>
    <w:family w:val="auto"/>
    <w:notTrueType/>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Arial Narrow">
    <w:panose1 w:val="020B050602020203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Black">
    <w:panose1 w:val="020B0A04020102020204"/>
    <w:charset w:val="00"/>
    <w:family w:val="auto"/>
    <w:pitch w:val="variable"/>
    <w:sig w:usb0="00000003" w:usb1="00000000" w:usb2="00000000" w:usb3="00000000" w:csb0="00000001" w:csb1="00000000"/>
  </w:font>
  <w:font w:name="Helvetica Neue Light">
    <w:panose1 w:val="02000403000000020004"/>
    <w:charset w:val="00"/>
    <w:family w:val="auto"/>
    <w:pitch w:val="variable"/>
    <w:sig w:usb0="80000067"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Wingdings 3">
    <w:panose1 w:val="05040102010807070707"/>
    <w:charset w:val="02"/>
    <w:family w:val="auto"/>
    <w:pitch w:val="variable"/>
    <w:sig w:usb0="00000000" w:usb1="10000000" w:usb2="00000000" w:usb3="00000000" w:csb0="80000000"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8922CA" w14:textId="77777777" w:rsidR="00C319B0" w:rsidRDefault="00C319B0">
      <w:pPr>
        <w:spacing w:after="0" w:line="240" w:lineRule="auto"/>
      </w:pPr>
      <w:r>
        <w:separator/>
      </w:r>
    </w:p>
  </w:footnote>
  <w:footnote w:type="continuationSeparator" w:id="0">
    <w:p w14:paraId="4FC32A02" w14:textId="77777777" w:rsidR="00C319B0" w:rsidRDefault="00C319B0">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15pt;height:15pt" o:bullet="t">
        <v:imagedata r:id="rId1" o:title="Word Work File L_735764138"/>
      </v:shape>
    </w:pict>
  </w:numPicBullet>
  <w:abstractNum w:abstractNumId="0">
    <w:nsid w:val="2AE540B4"/>
    <w:multiLevelType w:val="hybridMultilevel"/>
    <w:tmpl w:val="3C700B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8DD30F2"/>
    <w:multiLevelType w:val="hybridMultilevel"/>
    <w:tmpl w:val="BEAE9234"/>
    <w:lvl w:ilvl="0" w:tplc="04090007">
      <w:start w:val="1"/>
      <w:numFmt w:val="bullet"/>
      <w:lvlText w:val=""/>
      <w:lvlPicBulletId w:val="0"/>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4484395C"/>
    <w:multiLevelType w:val="hybridMultilevel"/>
    <w:tmpl w:val="887EB464"/>
    <w:lvl w:ilvl="0" w:tplc="1BA02CAA">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E543754"/>
    <w:multiLevelType w:val="hybridMultilevel"/>
    <w:tmpl w:val="0A5227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5D37E05"/>
    <w:multiLevelType w:val="hybridMultilevel"/>
    <w:tmpl w:val="8138D4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3"/>
  </w:num>
  <w:num w:numId="3">
    <w:abstractNumId w:val="4"/>
  </w:num>
  <w:num w:numId="4">
    <w:abstractNumId w:val="1"/>
  </w:num>
  <w:num w:numId="5">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activeWritingStyle w:appName="MSWord" w:lang="en-US" w:vendorID="64" w:dllVersion="131078" w:nlCheck="1" w:checkStyle="1"/>
  <w:proofState w:spelling="clean" w:grammar="clean"/>
  <w:attachedTemplate r:id="rId1"/>
  <w:revisionView w:markup="0"/>
  <w:defaultTabStop w:val="720"/>
  <w:drawingGridHorizontalSpacing w:val="187"/>
  <w:drawingGridVerticalSpacing w:val="187"/>
  <w:noPunctuationKerning/>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709D"/>
    <w:rsid w:val="00000B94"/>
    <w:rsid w:val="00001A50"/>
    <w:rsid w:val="00002852"/>
    <w:rsid w:val="00003356"/>
    <w:rsid w:val="00003CFE"/>
    <w:rsid w:val="00003E01"/>
    <w:rsid w:val="00003EFE"/>
    <w:rsid w:val="00004EEC"/>
    <w:rsid w:val="00006FBC"/>
    <w:rsid w:val="000079E8"/>
    <w:rsid w:val="0001057D"/>
    <w:rsid w:val="0001097A"/>
    <w:rsid w:val="00011550"/>
    <w:rsid w:val="00013AA9"/>
    <w:rsid w:val="00014FDB"/>
    <w:rsid w:val="00016DBA"/>
    <w:rsid w:val="00017997"/>
    <w:rsid w:val="00017AFB"/>
    <w:rsid w:val="00021AA7"/>
    <w:rsid w:val="000233E8"/>
    <w:rsid w:val="00023A08"/>
    <w:rsid w:val="00026FEE"/>
    <w:rsid w:val="000311E9"/>
    <w:rsid w:val="0003323B"/>
    <w:rsid w:val="00034179"/>
    <w:rsid w:val="00034DE0"/>
    <w:rsid w:val="00036739"/>
    <w:rsid w:val="00040364"/>
    <w:rsid w:val="00040C57"/>
    <w:rsid w:val="00041028"/>
    <w:rsid w:val="000413F8"/>
    <w:rsid w:val="000422E4"/>
    <w:rsid w:val="00042817"/>
    <w:rsid w:val="00045745"/>
    <w:rsid w:val="00045D85"/>
    <w:rsid w:val="000464C5"/>
    <w:rsid w:val="000471F3"/>
    <w:rsid w:val="00050E8E"/>
    <w:rsid w:val="000510DB"/>
    <w:rsid w:val="00051606"/>
    <w:rsid w:val="00051E92"/>
    <w:rsid w:val="000529B4"/>
    <w:rsid w:val="00055746"/>
    <w:rsid w:val="00055921"/>
    <w:rsid w:val="0005613B"/>
    <w:rsid w:val="00056ACB"/>
    <w:rsid w:val="00057786"/>
    <w:rsid w:val="00057B12"/>
    <w:rsid w:val="00057E06"/>
    <w:rsid w:val="00060599"/>
    <w:rsid w:val="00060741"/>
    <w:rsid w:val="00060B21"/>
    <w:rsid w:val="00061D46"/>
    <w:rsid w:val="000620CD"/>
    <w:rsid w:val="000630B9"/>
    <w:rsid w:val="00063CDC"/>
    <w:rsid w:val="00063F2B"/>
    <w:rsid w:val="0006560D"/>
    <w:rsid w:val="00066363"/>
    <w:rsid w:val="00066FC5"/>
    <w:rsid w:val="00071020"/>
    <w:rsid w:val="000718C6"/>
    <w:rsid w:val="00071ACD"/>
    <w:rsid w:val="00071F6B"/>
    <w:rsid w:val="0007203F"/>
    <w:rsid w:val="00072AE7"/>
    <w:rsid w:val="000733BF"/>
    <w:rsid w:val="00074364"/>
    <w:rsid w:val="000748B9"/>
    <w:rsid w:val="00080361"/>
    <w:rsid w:val="00081F83"/>
    <w:rsid w:val="0008249B"/>
    <w:rsid w:val="0008332C"/>
    <w:rsid w:val="0008358E"/>
    <w:rsid w:val="00083DEF"/>
    <w:rsid w:val="00085FAA"/>
    <w:rsid w:val="000868D8"/>
    <w:rsid w:val="000878CC"/>
    <w:rsid w:val="00087F3D"/>
    <w:rsid w:val="000900B9"/>
    <w:rsid w:val="00090DFA"/>
    <w:rsid w:val="000914C6"/>
    <w:rsid w:val="00091559"/>
    <w:rsid w:val="000917A6"/>
    <w:rsid w:val="00091BB7"/>
    <w:rsid w:val="00092844"/>
    <w:rsid w:val="00092991"/>
    <w:rsid w:val="000929BF"/>
    <w:rsid w:val="000942A0"/>
    <w:rsid w:val="00094370"/>
    <w:rsid w:val="000969ED"/>
    <w:rsid w:val="00097243"/>
    <w:rsid w:val="0009797F"/>
    <w:rsid w:val="00097BE0"/>
    <w:rsid w:val="000A0DE8"/>
    <w:rsid w:val="000A1DB3"/>
    <w:rsid w:val="000A3200"/>
    <w:rsid w:val="000A377B"/>
    <w:rsid w:val="000A3FD2"/>
    <w:rsid w:val="000A4308"/>
    <w:rsid w:val="000A47EA"/>
    <w:rsid w:val="000A5B67"/>
    <w:rsid w:val="000A5E4D"/>
    <w:rsid w:val="000A7BA1"/>
    <w:rsid w:val="000B0671"/>
    <w:rsid w:val="000B1664"/>
    <w:rsid w:val="000B2B34"/>
    <w:rsid w:val="000B3605"/>
    <w:rsid w:val="000B3A98"/>
    <w:rsid w:val="000B6B12"/>
    <w:rsid w:val="000B748C"/>
    <w:rsid w:val="000B74CD"/>
    <w:rsid w:val="000C0C4C"/>
    <w:rsid w:val="000C1985"/>
    <w:rsid w:val="000C27A4"/>
    <w:rsid w:val="000C27C6"/>
    <w:rsid w:val="000C28AF"/>
    <w:rsid w:val="000C3CD4"/>
    <w:rsid w:val="000C45DE"/>
    <w:rsid w:val="000C4694"/>
    <w:rsid w:val="000C5D72"/>
    <w:rsid w:val="000C6378"/>
    <w:rsid w:val="000C64D5"/>
    <w:rsid w:val="000C6C8B"/>
    <w:rsid w:val="000D0754"/>
    <w:rsid w:val="000D0CFD"/>
    <w:rsid w:val="000D0F13"/>
    <w:rsid w:val="000D297C"/>
    <w:rsid w:val="000D3139"/>
    <w:rsid w:val="000D43F7"/>
    <w:rsid w:val="000D4C29"/>
    <w:rsid w:val="000D722A"/>
    <w:rsid w:val="000E069F"/>
    <w:rsid w:val="000E11E3"/>
    <w:rsid w:val="000E194A"/>
    <w:rsid w:val="000E1BEA"/>
    <w:rsid w:val="000E2838"/>
    <w:rsid w:val="000E2B39"/>
    <w:rsid w:val="000E65A7"/>
    <w:rsid w:val="000E7563"/>
    <w:rsid w:val="000F0EE6"/>
    <w:rsid w:val="000F2DFA"/>
    <w:rsid w:val="000F4457"/>
    <w:rsid w:val="000F57A1"/>
    <w:rsid w:val="000F6099"/>
    <w:rsid w:val="000F6D8E"/>
    <w:rsid w:val="000F7FA1"/>
    <w:rsid w:val="001008FE"/>
    <w:rsid w:val="0010236E"/>
    <w:rsid w:val="00102C69"/>
    <w:rsid w:val="0010436A"/>
    <w:rsid w:val="0010646E"/>
    <w:rsid w:val="00107A0E"/>
    <w:rsid w:val="00107D8E"/>
    <w:rsid w:val="00107EBB"/>
    <w:rsid w:val="00110186"/>
    <w:rsid w:val="0011102A"/>
    <w:rsid w:val="00111A4D"/>
    <w:rsid w:val="00112FDB"/>
    <w:rsid w:val="001135AF"/>
    <w:rsid w:val="00114B16"/>
    <w:rsid w:val="001152BE"/>
    <w:rsid w:val="00115626"/>
    <w:rsid w:val="001179E6"/>
    <w:rsid w:val="00120031"/>
    <w:rsid w:val="001207B0"/>
    <w:rsid w:val="00120A64"/>
    <w:rsid w:val="001230A3"/>
    <w:rsid w:val="00123A67"/>
    <w:rsid w:val="001245BC"/>
    <w:rsid w:val="00125468"/>
    <w:rsid w:val="0012729B"/>
    <w:rsid w:val="00127F86"/>
    <w:rsid w:val="001306C7"/>
    <w:rsid w:val="0013503D"/>
    <w:rsid w:val="00137333"/>
    <w:rsid w:val="00137E11"/>
    <w:rsid w:val="0014116B"/>
    <w:rsid w:val="001415DD"/>
    <w:rsid w:val="00141F51"/>
    <w:rsid w:val="00142427"/>
    <w:rsid w:val="00142A68"/>
    <w:rsid w:val="0014471F"/>
    <w:rsid w:val="001452D1"/>
    <w:rsid w:val="001456D6"/>
    <w:rsid w:val="00146465"/>
    <w:rsid w:val="0014684C"/>
    <w:rsid w:val="00152D01"/>
    <w:rsid w:val="00153C71"/>
    <w:rsid w:val="00153DFF"/>
    <w:rsid w:val="001541F9"/>
    <w:rsid w:val="00155503"/>
    <w:rsid w:val="001558D6"/>
    <w:rsid w:val="00155C31"/>
    <w:rsid w:val="001560A3"/>
    <w:rsid w:val="00156176"/>
    <w:rsid w:val="0015785E"/>
    <w:rsid w:val="00157C70"/>
    <w:rsid w:val="00160A59"/>
    <w:rsid w:val="00161936"/>
    <w:rsid w:val="00162A2D"/>
    <w:rsid w:val="00164155"/>
    <w:rsid w:val="00164B01"/>
    <w:rsid w:val="0016575B"/>
    <w:rsid w:val="001658A6"/>
    <w:rsid w:val="001658C3"/>
    <w:rsid w:val="00167922"/>
    <w:rsid w:val="00170D7E"/>
    <w:rsid w:val="0017364A"/>
    <w:rsid w:val="001752ED"/>
    <w:rsid w:val="0017609E"/>
    <w:rsid w:val="00176954"/>
    <w:rsid w:val="00176C72"/>
    <w:rsid w:val="001776BD"/>
    <w:rsid w:val="00177DEA"/>
    <w:rsid w:val="00177EFB"/>
    <w:rsid w:val="00180CE2"/>
    <w:rsid w:val="001812A8"/>
    <w:rsid w:val="00181E9F"/>
    <w:rsid w:val="001835BF"/>
    <w:rsid w:val="001837EF"/>
    <w:rsid w:val="001864CF"/>
    <w:rsid w:val="00187CCD"/>
    <w:rsid w:val="00190C90"/>
    <w:rsid w:val="00191137"/>
    <w:rsid w:val="00191B1B"/>
    <w:rsid w:val="001921EC"/>
    <w:rsid w:val="0019315E"/>
    <w:rsid w:val="00193F15"/>
    <w:rsid w:val="00194509"/>
    <w:rsid w:val="00194595"/>
    <w:rsid w:val="00195983"/>
    <w:rsid w:val="001963E7"/>
    <w:rsid w:val="00196534"/>
    <w:rsid w:val="0019669F"/>
    <w:rsid w:val="00196867"/>
    <w:rsid w:val="00196C1D"/>
    <w:rsid w:val="001A1CB8"/>
    <w:rsid w:val="001A4316"/>
    <w:rsid w:val="001A5665"/>
    <w:rsid w:val="001A6365"/>
    <w:rsid w:val="001A775E"/>
    <w:rsid w:val="001B0A74"/>
    <w:rsid w:val="001B0BAD"/>
    <w:rsid w:val="001B0EBE"/>
    <w:rsid w:val="001B18DD"/>
    <w:rsid w:val="001B1C09"/>
    <w:rsid w:val="001B3444"/>
    <w:rsid w:val="001B4E00"/>
    <w:rsid w:val="001B524B"/>
    <w:rsid w:val="001B5429"/>
    <w:rsid w:val="001B606B"/>
    <w:rsid w:val="001B6793"/>
    <w:rsid w:val="001B7409"/>
    <w:rsid w:val="001B75C5"/>
    <w:rsid w:val="001C1AC4"/>
    <w:rsid w:val="001C354A"/>
    <w:rsid w:val="001C3BC3"/>
    <w:rsid w:val="001C3CE9"/>
    <w:rsid w:val="001C41B8"/>
    <w:rsid w:val="001C4DC6"/>
    <w:rsid w:val="001C5D53"/>
    <w:rsid w:val="001C6488"/>
    <w:rsid w:val="001C6767"/>
    <w:rsid w:val="001C6999"/>
    <w:rsid w:val="001C77DD"/>
    <w:rsid w:val="001D17CE"/>
    <w:rsid w:val="001D25B1"/>
    <w:rsid w:val="001D2BF5"/>
    <w:rsid w:val="001D2C61"/>
    <w:rsid w:val="001D4DB5"/>
    <w:rsid w:val="001D71CF"/>
    <w:rsid w:val="001D72CA"/>
    <w:rsid w:val="001E1314"/>
    <w:rsid w:val="001E1D39"/>
    <w:rsid w:val="001E22C3"/>
    <w:rsid w:val="001E2F9C"/>
    <w:rsid w:val="001E3FC6"/>
    <w:rsid w:val="001E479E"/>
    <w:rsid w:val="001E5B94"/>
    <w:rsid w:val="001E5C74"/>
    <w:rsid w:val="001E751F"/>
    <w:rsid w:val="001E7575"/>
    <w:rsid w:val="001F033A"/>
    <w:rsid w:val="001F1266"/>
    <w:rsid w:val="001F134A"/>
    <w:rsid w:val="001F2A9C"/>
    <w:rsid w:val="001F3952"/>
    <w:rsid w:val="001F44FE"/>
    <w:rsid w:val="001F645F"/>
    <w:rsid w:val="001F673A"/>
    <w:rsid w:val="001F6AA3"/>
    <w:rsid w:val="001F6C5F"/>
    <w:rsid w:val="001F6E33"/>
    <w:rsid w:val="001F7A35"/>
    <w:rsid w:val="00200F76"/>
    <w:rsid w:val="00201557"/>
    <w:rsid w:val="00201610"/>
    <w:rsid w:val="00201683"/>
    <w:rsid w:val="00201947"/>
    <w:rsid w:val="00202516"/>
    <w:rsid w:val="0020419D"/>
    <w:rsid w:val="00204270"/>
    <w:rsid w:val="00204AF8"/>
    <w:rsid w:val="00205423"/>
    <w:rsid w:val="00205507"/>
    <w:rsid w:val="00206B18"/>
    <w:rsid w:val="00206D9C"/>
    <w:rsid w:val="00207479"/>
    <w:rsid w:val="002075FE"/>
    <w:rsid w:val="0020762E"/>
    <w:rsid w:val="002076D4"/>
    <w:rsid w:val="00207EC9"/>
    <w:rsid w:val="002137B9"/>
    <w:rsid w:val="00214442"/>
    <w:rsid w:val="00214503"/>
    <w:rsid w:val="00215360"/>
    <w:rsid w:val="0021722C"/>
    <w:rsid w:val="00217A0E"/>
    <w:rsid w:val="00220D07"/>
    <w:rsid w:val="00221357"/>
    <w:rsid w:val="002243D6"/>
    <w:rsid w:val="00231304"/>
    <w:rsid w:val="0023145E"/>
    <w:rsid w:val="00233E36"/>
    <w:rsid w:val="00234089"/>
    <w:rsid w:val="00234550"/>
    <w:rsid w:val="00235335"/>
    <w:rsid w:val="0024044B"/>
    <w:rsid w:val="00240E10"/>
    <w:rsid w:val="00243098"/>
    <w:rsid w:val="0024420E"/>
    <w:rsid w:val="002447EE"/>
    <w:rsid w:val="00245F85"/>
    <w:rsid w:val="0024642B"/>
    <w:rsid w:val="00246EBA"/>
    <w:rsid w:val="0024749F"/>
    <w:rsid w:val="00247F68"/>
    <w:rsid w:val="002518EC"/>
    <w:rsid w:val="00251CA6"/>
    <w:rsid w:val="0025270C"/>
    <w:rsid w:val="00252B89"/>
    <w:rsid w:val="0025321C"/>
    <w:rsid w:val="00255BA9"/>
    <w:rsid w:val="00257907"/>
    <w:rsid w:val="002604B6"/>
    <w:rsid w:val="00260DB0"/>
    <w:rsid w:val="0026455B"/>
    <w:rsid w:val="00264598"/>
    <w:rsid w:val="00265902"/>
    <w:rsid w:val="00265965"/>
    <w:rsid w:val="00266EC4"/>
    <w:rsid w:val="00267485"/>
    <w:rsid w:val="00267519"/>
    <w:rsid w:val="00270801"/>
    <w:rsid w:val="00271019"/>
    <w:rsid w:val="0027418A"/>
    <w:rsid w:val="00274357"/>
    <w:rsid w:val="00276CAB"/>
    <w:rsid w:val="00277898"/>
    <w:rsid w:val="00277A2D"/>
    <w:rsid w:val="00280048"/>
    <w:rsid w:val="0028056D"/>
    <w:rsid w:val="002807CD"/>
    <w:rsid w:val="002808D0"/>
    <w:rsid w:val="00281227"/>
    <w:rsid w:val="00281A47"/>
    <w:rsid w:val="00283A56"/>
    <w:rsid w:val="00283A84"/>
    <w:rsid w:val="002849C4"/>
    <w:rsid w:val="00286629"/>
    <w:rsid w:val="00287EFA"/>
    <w:rsid w:val="002911E3"/>
    <w:rsid w:val="00292064"/>
    <w:rsid w:val="00294046"/>
    <w:rsid w:val="002950CD"/>
    <w:rsid w:val="002950DF"/>
    <w:rsid w:val="00295ABB"/>
    <w:rsid w:val="00295D35"/>
    <w:rsid w:val="00296CAF"/>
    <w:rsid w:val="00296E86"/>
    <w:rsid w:val="00297C9A"/>
    <w:rsid w:val="002A1047"/>
    <w:rsid w:val="002A132A"/>
    <w:rsid w:val="002A1375"/>
    <w:rsid w:val="002A1B75"/>
    <w:rsid w:val="002A4925"/>
    <w:rsid w:val="002A6D33"/>
    <w:rsid w:val="002A7C64"/>
    <w:rsid w:val="002B0599"/>
    <w:rsid w:val="002B0E2A"/>
    <w:rsid w:val="002B1F4C"/>
    <w:rsid w:val="002B319B"/>
    <w:rsid w:val="002B3D80"/>
    <w:rsid w:val="002B4419"/>
    <w:rsid w:val="002B5B4E"/>
    <w:rsid w:val="002B5DAA"/>
    <w:rsid w:val="002B62C1"/>
    <w:rsid w:val="002B666F"/>
    <w:rsid w:val="002B73E4"/>
    <w:rsid w:val="002C3ABB"/>
    <w:rsid w:val="002C4052"/>
    <w:rsid w:val="002C451F"/>
    <w:rsid w:val="002C5202"/>
    <w:rsid w:val="002C6276"/>
    <w:rsid w:val="002C6AA4"/>
    <w:rsid w:val="002C6B5A"/>
    <w:rsid w:val="002C6BEB"/>
    <w:rsid w:val="002C75E2"/>
    <w:rsid w:val="002C7AEF"/>
    <w:rsid w:val="002C7FD6"/>
    <w:rsid w:val="002D2DFD"/>
    <w:rsid w:val="002D3237"/>
    <w:rsid w:val="002D3587"/>
    <w:rsid w:val="002D35BF"/>
    <w:rsid w:val="002D38F0"/>
    <w:rsid w:val="002D4421"/>
    <w:rsid w:val="002D4E80"/>
    <w:rsid w:val="002D7465"/>
    <w:rsid w:val="002D78D4"/>
    <w:rsid w:val="002E1082"/>
    <w:rsid w:val="002E199E"/>
    <w:rsid w:val="002E33B1"/>
    <w:rsid w:val="002E6A40"/>
    <w:rsid w:val="002E6C26"/>
    <w:rsid w:val="002F002C"/>
    <w:rsid w:val="002F19F1"/>
    <w:rsid w:val="002F1E3B"/>
    <w:rsid w:val="002F38F4"/>
    <w:rsid w:val="002F4269"/>
    <w:rsid w:val="002F4506"/>
    <w:rsid w:val="002F5003"/>
    <w:rsid w:val="002F5C09"/>
    <w:rsid w:val="002F5E48"/>
    <w:rsid w:val="002F60B7"/>
    <w:rsid w:val="00300544"/>
    <w:rsid w:val="00300F21"/>
    <w:rsid w:val="003014F9"/>
    <w:rsid w:val="00302627"/>
    <w:rsid w:val="00303096"/>
    <w:rsid w:val="003039C6"/>
    <w:rsid w:val="003050B0"/>
    <w:rsid w:val="00305457"/>
    <w:rsid w:val="0030546E"/>
    <w:rsid w:val="00305B67"/>
    <w:rsid w:val="003071FC"/>
    <w:rsid w:val="003075AA"/>
    <w:rsid w:val="0031086C"/>
    <w:rsid w:val="00310885"/>
    <w:rsid w:val="00310C7C"/>
    <w:rsid w:val="003129B2"/>
    <w:rsid w:val="00313E5B"/>
    <w:rsid w:val="003166B8"/>
    <w:rsid w:val="00317129"/>
    <w:rsid w:val="00317A29"/>
    <w:rsid w:val="00317DE4"/>
    <w:rsid w:val="00320FC5"/>
    <w:rsid w:val="0032108A"/>
    <w:rsid w:val="003221B7"/>
    <w:rsid w:val="00322364"/>
    <w:rsid w:val="00322BEC"/>
    <w:rsid w:val="00323D3D"/>
    <w:rsid w:val="00324BD9"/>
    <w:rsid w:val="0032504B"/>
    <w:rsid w:val="00325303"/>
    <w:rsid w:val="0032537A"/>
    <w:rsid w:val="0032605C"/>
    <w:rsid w:val="003260F4"/>
    <w:rsid w:val="003302CF"/>
    <w:rsid w:val="003308E6"/>
    <w:rsid w:val="00332E2C"/>
    <w:rsid w:val="00334622"/>
    <w:rsid w:val="00334B99"/>
    <w:rsid w:val="00335ACF"/>
    <w:rsid w:val="00335B74"/>
    <w:rsid w:val="00335E84"/>
    <w:rsid w:val="00336F90"/>
    <w:rsid w:val="00340E0D"/>
    <w:rsid w:val="00340E76"/>
    <w:rsid w:val="00342C65"/>
    <w:rsid w:val="003446B1"/>
    <w:rsid w:val="00346549"/>
    <w:rsid w:val="00347436"/>
    <w:rsid w:val="0035100C"/>
    <w:rsid w:val="003524CB"/>
    <w:rsid w:val="003545CE"/>
    <w:rsid w:val="00354B8A"/>
    <w:rsid w:val="003551B8"/>
    <w:rsid w:val="00360D63"/>
    <w:rsid w:val="003627B6"/>
    <w:rsid w:val="003628E9"/>
    <w:rsid w:val="003629DD"/>
    <w:rsid w:val="003651D4"/>
    <w:rsid w:val="00366C2E"/>
    <w:rsid w:val="003670F4"/>
    <w:rsid w:val="00372E26"/>
    <w:rsid w:val="00374589"/>
    <w:rsid w:val="0037594C"/>
    <w:rsid w:val="003765CC"/>
    <w:rsid w:val="00376A2A"/>
    <w:rsid w:val="00380213"/>
    <w:rsid w:val="0038024E"/>
    <w:rsid w:val="003812CB"/>
    <w:rsid w:val="0038143B"/>
    <w:rsid w:val="0038290F"/>
    <w:rsid w:val="0038377A"/>
    <w:rsid w:val="0038419B"/>
    <w:rsid w:val="00384C95"/>
    <w:rsid w:val="003852C5"/>
    <w:rsid w:val="003860DB"/>
    <w:rsid w:val="003871B0"/>
    <w:rsid w:val="003871DD"/>
    <w:rsid w:val="00390513"/>
    <w:rsid w:val="00391946"/>
    <w:rsid w:val="00391A72"/>
    <w:rsid w:val="00392388"/>
    <w:rsid w:val="00396830"/>
    <w:rsid w:val="00397330"/>
    <w:rsid w:val="003A164E"/>
    <w:rsid w:val="003A17C9"/>
    <w:rsid w:val="003A24FE"/>
    <w:rsid w:val="003A2B21"/>
    <w:rsid w:val="003A6D36"/>
    <w:rsid w:val="003A7E09"/>
    <w:rsid w:val="003B0ED5"/>
    <w:rsid w:val="003B30A4"/>
    <w:rsid w:val="003B4765"/>
    <w:rsid w:val="003B533F"/>
    <w:rsid w:val="003B5465"/>
    <w:rsid w:val="003B6FB4"/>
    <w:rsid w:val="003B70ED"/>
    <w:rsid w:val="003C0482"/>
    <w:rsid w:val="003C164E"/>
    <w:rsid w:val="003C55F9"/>
    <w:rsid w:val="003C5E71"/>
    <w:rsid w:val="003C72F9"/>
    <w:rsid w:val="003C7A38"/>
    <w:rsid w:val="003C7D23"/>
    <w:rsid w:val="003D073E"/>
    <w:rsid w:val="003D0BEA"/>
    <w:rsid w:val="003D154C"/>
    <w:rsid w:val="003D160F"/>
    <w:rsid w:val="003D1755"/>
    <w:rsid w:val="003D21A0"/>
    <w:rsid w:val="003D23E3"/>
    <w:rsid w:val="003D281D"/>
    <w:rsid w:val="003D28FB"/>
    <w:rsid w:val="003D3A8A"/>
    <w:rsid w:val="003D42E6"/>
    <w:rsid w:val="003D7D84"/>
    <w:rsid w:val="003E04CB"/>
    <w:rsid w:val="003E05DB"/>
    <w:rsid w:val="003E1BB9"/>
    <w:rsid w:val="003E1FE6"/>
    <w:rsid w:val="003E294F"/>
    <w:rsid w:val="003E2F10"/>
    <w:rsid w:val="003E405C"/>
    <w:rsid w:val="003E46FB"/>
    <w:rsid w:val="003E471D"/>
    <w:rsid w:val="003E51C3"/>
    <w:rsid w:val="003E73DE"/>
    <w:rsid w:val="003E7B99"/>
    <w:rsid w:val="003F1641"/>
    <w:rsid w:val="003F208B"/>
    <w:rsid w:val="003F22B0"/>
    <w:rsid w:val="003F2B2B"/>
    <w:rsid w:val="003F2EB0"/>
    <w:rsid w:val="003F3836"/>
    <w:rsid w:val="003F4314"/>
    <w:rsid w:val="003F6011"/>
    <w:rsid w:val="00400BEA"/>
    <w:rsid w:val="00402507"/>
    <w:rsid w:val="00405280"/>
    <w:rsid w:val="004059BD"/>
    <w:rsid w:val="00405E02"/>
    <w:rsid w:val="00407A32"/>
    <w:rsid w:val="00407DFD"/>
    <w:rsid w:val="004122DE"/>
    <w:rsid w:val="004138C8"/>
    <w:rsid w:val="00413B1C"/>
    <w:rsid w:val="00413CE7"/>
    <w:rsid w:val="00414CD4"/>
    <w:rsid w:val="00414FB3"/>
    <w:rsid w:val="00415294"/>
    <w:rsid w:val="0041541D"/>
    <w:rsid w:val="00415D9D"/>
    <w:rsid w:val="00416339"/>
    <w:rsid w:val="0041796B"/>
    <w:rsid w:val="00417A12"/>
    <w:rsid w:val="00420AAC"/>
    <w:rsid w:val="00421714"/>
    <w:rsid w:val="00423332"/>
    <w:rsid w:val="0042413F"/>
    <w:rsid w:val="00426779"/>
    <w:rsid w:val="00426D04"/>
    <w:rsid w:val="0043228F"/>
    <w:rsid w:val="00432CF7"/>
    <w:rsid w:val="00432F34"/>
    <w:rsid w:val="00434BC3"/>
    <w:rsid w:val="0043542F"/>
    <w:rsid w:val="0043720D"/>
    <w:rsid w:val="0044080B"/>
    <w:rsid w:val="00441376"/>
    <w:rsid w:val="004435F8"/>
    <w:rsid w:val="0044402B"/>
    <w:rsid w:val="00445032"/>
    <w:rsid w:val="004451B0"/>
    <w:rsid w:val="00445D33"/>
    <w:rsid w:val="00446F6D"/>
    <w:rsid w:val="00447754"/>
    <w:rsid w:val="00450820"/>
    <w:rsid w:val="004510B4"/>
    <w:rsid w:val="004510F8"/>
    <w:rsid w:val="00451CAD"/>
    <w:rsid w:val="00452801"/>
    <w:rsid w:val="0045568E"/>
    <w:rsid w:val="004569A3"/>
    <w:rsid w:val="00456DD7"/>
    <w:rsid w:val="00457F00"/>
    <w:rsid w:val="004600CC"/>
    <w:rsid w:val="00461B10"/>
    <w:rsid w:val="00462B02"/>
    <w:rsid w:val="00463267"/>
    <w:rsid w:val="00466D10"/>
    <w:rsid w:val="00470740"/>
    <w:rsid w:val="004713F9"/>
    <w:rsid w:val="0047254B"/>
    <w:rsid w:val="00472F3C"/>
    <w:rsid w:val="004738DA"/>
    <w:rsid w:val="00476BDC"/>
    <w:rsid w:val="00477A7C"/>
    <w:rsid w:val="00477B05"/>
    <w:rsid w:val="0048085A"/>
    <w:rsid w:val="00480F67"/>
    <w:rsid w:val="00481870"/>
    <w:rsid w:val="00486BC4"/>
    <w:rsid w:val="00491159"/>
    <w:rsid w:val="00491CB8"/>
    <w:rsid w:val="004921DC"/>
    <w:rsid w:val="00493EF1"/>
    <w:rsid w:val="00494449"/>
    <w:rsid w:val="00496F6D"/>
    <w:rsid w:val="0049709E"/>
    <w:rsid w:val="004A0259"/>
    <w:rsid w:val="004A1220"/>
    <w:rsid w:val="004A2749"/>
    <w:rsid w:val="004A3484"/>
    <w:rsid w:val="004A4312"/>
    <w:rsid w:val="004A46D8"/>
    <w:rsid w:val="004B0109"/>
    <w:rsid w:val="004B08E5"/>
    <w:rsid w:val="004B3248"/>
    <w:rsid w:val="004B393D"/>
    <w:rsid w:val="004B3E98"/>
    <w:rsid w:val="004B449A"/>
    <w:rsid w:val="004B5247"/>
    <w:rsid w:val="004B6608"/>
    <w:rsid w:val="004B6831"/>
    <w:rsid w:val="004C07D4"/>
    <w:rsid w:val="004C097E"/>
    <w:rsid w:val="004C3E68"/>
    <w:rsid w:val="004C43A6"/>
    <w:rsid w:val="004C4441"/>
    <w:rsid w:val="004C4590"/>
    <w:rsid w:val="004C4B55"/>
    <w:rsid w:val="004C54D3"/>
    <w:rsid w:val="004C57C0"/>
    <w:rsid w:val="004D2F9E"/>
    <w:rsid w:val="004D3C74"/>
    <w:rsid w:val="004D43B3"/>
    <w:rsid w:val="004D637A"/>
    <w:rsid w:val="004D6AD7"/>
    <w:rsid w:val="004D6BFA"/>
    <w:rsid w:val="004D7D6D"/>
    <w:rsid w:val="004E4670"/>
    <w:rsid w:val="004E4D07"/>
    <w:rsid w:val="004E7A96"/>
    <w:rsid w:val="004F090E"/>
    <w:rsid w:val="004F231B"/>
    <w:rsid w:val="004F391C"/>
    <w:rsid w:val="004F4740"/>
    <w:rsid w:val="004F5113"/>
    <w:rsid w:val="004F596B"/>
    <w:rsid w:val="004F5A05"/>
    <w:rsid w:val="004F6111"/>
    <w:rsid w:val="004F7320"/>
    <w:rsid w:val="004F7FA1"/>
    <w:rsid w:val="00501497"/>
    <w:rsid w:val="00503AA9"/>
    <w:rsid w:val="00503F9F"/>
    <w:rsid w:val="00504351"/>
    <w:rsid w:val="005061D7"/>
    <w:rsid w:val="00510F9D"/>
    <w:rsid w:val="005112E0"/>
    <w:rsid w:val="0051146C"/>
    <w:rsid w:val="00512B44"/>
    <w:rsid w:val="0051507A"/>
    <w:rsid w:val="0051589E"/>
    <w:rsid w:val="0051709D"/>
    <w:rsid w:val="0051720A"/>
    <w:rsid w:val="00517511"/>
    <w:rsid w:val="00517BA3"/>
    <w:rsid w:val="005201A9"/>
    <w:rsid w:val="005207FD"/>
    <w:rsid w:val="0052091E"/>
    <w:rsid w:val="005212BB"/>
    <w:rsid w:val="00521C4B"/>
    <w:rsid w:val="00522239"/>
    <w:rsid w:val="0052402E"/>
    <w:rsid w:val="00526254"/>
    <w:rsid w:val="005264AA"/>
    <w:rsid w:val="0052651D"/>
    <w:rsid w:val="00526D2F"/>
    <w:rsid w:val="00532F4E"/>
    <w:rsid w:val="00533502"/>
    <w:rsid w:val="005338D2"/>
    <w:rsid w:val="005346B5"/>
    <w:rsid w:val="0053484D"/>
    <w:rsid w:val="00535878"/>
    <w:rsid w:val="00535F11"/>
    <w:rsid w:val="005417A4"/>
    <w:rsid w:val="0054221E"/>
    <w:rsid w:val="00542F2E"/>
    <w:rsid w:val="00543A60"/>
    <w:rsid w:val="005466E3"/>
    <w:rsid w:val="005577D2"/>
    <w:rsid w:val="005602D5"/>
    <w:rsid w:val="00560374"/>
    <w:rsid w:val="005622E8"/>
    <w:rsid w:val="00562590"/>
    <w:rsid w:val="00563233"/>
    <w:rsid w:val="00564736"/>
    <w:rsid w:val="00564B05"/>
    <w:rsid w:val="00564C35"/>
    <w:rsid w:val="00565563"/>
    <w:rsid w:val="00565651"/>
    <w:rsid w:val="005662E6"/>
    <w:rsid w:val="00566509"/>
    <w:rsid w:val="005676EC"/>
    <w:rsid w:val="00570473"/>
    <w:rsid w:val="0057089A"/>
    <w:rsid w:val="005711A5"/>
    <w:rsid w:val="00571962"/>
    <w:rsid w:val="00573566"/>
    <w:rsid w:val="00576D75"/>
    <w:rsid w:val="00577149"/>
    <w:rsid w:val="0057783A"/>
    <w:rsid w:val="0058266F"/>
    <w:rsid w:val="00583A77"/>
    <w:rsid w:val="00584AFB"/>
    <w:rsid w:val="00585D02"/>
    <w:rsid w:val="005865FA"/>
    <w:rsid w:val="00586C3F"/>
    <w:rsid w:val="00590004"/>
    <w:rsid w:val="00593120"/>
    <w:rsid w:val="005943AD"/>
    <w:rsid w:val="00595A02"/>
    <w:rsid w:val="00596115"/>
    <w:rsid w:val="00596899"/>
    <w:rsid w:val="00596C10"/>
    <w:rsid w:val="0059724A"/>
    <w:rsid w:val="00597316"/>
    <w:rsid w:val="005A0552"/>
    <w:rsid w:val="005A08E4"/>
    <w:rsid w:val="005A0CA8"/>
    <w:rsid w:val="005A1587"/>
    <w:rsid w:val="005A15D5"/>
    <w:rsid w:val="005A19F4"/>
    <w:rsid w:val="005A3E3E"/>
    <w:rsid w:val="005A3F6B"/>
    <w:rsid w:val="005A4527"/>
    <w:rsid w:val="005A530D"/>
    <w:rsid w:val="005B28DD"/>
    <w:rsid w:val="005B41D7"/>
    <w:rsid w:val="005B503A"/>
    <w:rsid w:val="005B54C4"/>
    <w:rsid w:val="005B64A2"/>
    <w:rsid w:val="005B68A0"/>
    <w:rsid w:val="005B6C57"/>
    <w:rsid w:val="005C02DF"/>
    <w:rsid w:val="005C0D75"/>
    <w:rsid w:val="005C208A"/>
    <w:rsid w:val="005C462F"/>
    <w:rsid w:val="005C4A72"/>
    <w:rsid w:val="005C4B98"/>
    <w:rsid w:val="005C54A1"/>
    <w:rsid w:val="005C559C"/>
    <w:rsid w:val="005C5F9F"/>
    <w:rsid w:val="005C6274"/>
    <w:rsid w:val="005C686C"/>
    <w:rsid w:val="005C69EF"/>
    <w:rsid w:val="005C6F27"/>
    <w:rsid w:val="005D050D"/>
    <w:rsid w:val="005D1437"/>
    <w:rsid w:val="005D345A"/>
    <w:rsid w:val="005D44AE"/>
    <w:rsid w:val="005D4CFD"/>
    <w:rsid w:val="005D61F1"/>
    <w:rsid w:val="005E0195"/>
    <w:rsid w:val="005E024B"/>
    <w:rsid w:val="005E225D"/>
    <w:rsid w:val="005E3FC9"/>
    <w:rsid w:val="005E4202"/>
    <w:rsid w:val="005E5339"/>
    <w:rsid w:val="005E5D79"/>
    <w:rsid w:val="005E6149"/>
    <w:rsid w:val="005E6E50"/>
    <w:rsid w:val="005E7526"/>
    <w:rsid w:val="005E7DF8"/>
    <w:rsid w:val="005F0CD0"/>
    <w:rsid w:val="005F1639"/>
    <w:rsid w:val="005F22DE"/>
    <w:rsid w:val="005F27AF"/>
    <w:rsid w:val="005F4BA6"/>
    <w:rsid w:val="005F5849"/>
    <w:rsid w:val="005F6346"/>
    <w:rsid w:val="005F6606"/>
    <w:rsid w:val="005F7513"/>
    <w:rsid w:val="00600113"/>
    <w:rsid w:val="00603211"/>
    <w:rsid w:val="00603642"/>
    <w:rsid w:val="00603D46"/>
    <w:rsid w:val="00604AF1"/>
    <w:rsid w:val="00607770"/>
    <w:rsid w:val="006107F7"/>
    <w:rsid w:val="006114F0"/>
    <w:rsid w:val="00614525"/>
    <w:rsid w:val="00620A9E"/>
    <w:rsid w:val="00622303"/>
    <w:rsid w:val="00622620"/>
    <w:rsid w:val="0062267A"/>
    <w:rsid w:val="00624F74"/>
    <w:rsid w:val="00625EB7"/>
    <w:rsid w:val="00625F55"/>
    <w:rsid w:val="00626514"/>
    <w:rsid w:val="00626C4D"/>
    <w:rsid w:val="00627B54"/>
    <w:rsid w:val="00627C07"/>
    <w:rsid w:val="00634BD7"/>
    <w:rsid w:val="00635892"/>
    <w:rsid w:val="006361AA"/>
    <w:rsid w:val="00636A7F"/>
    <w:rsid w:val="0063731A"/>
    <w:rsid w:val="00637A7D"/>
    <w:rsid w:val="00637BF5"/>
    <w:rsid w:val="00641461"/>
    <w:rsid w:val="00641D21"/>
    <w:rsid w:val="00643459"/>
    <w:rsid w:val="0064427E"/>
    <w:rsid w:val="00644FF7"/>
    <w:rsid w:val="00645278"/>
    <w:rsid w:val="006475CE"/>
    <w:rsid w:val="00647AA4"/>
    <w:rsid w:val="0065107A"/>
    <w:rsid w:val="006516F6"/>
    <w:rsid w:val="006522EC"/>
    <w:rsid w:val="0065280A"/>
    <w:rsid w:val="006528DE"/>
    <w:rsid w:val="006540A0"/>
    <w:rsid w:val="006541D0"/>
    <w:rsid w:val="0065469A"/>
    <w:rsid w:val="006559E9"/>
    <w:rsid w:val="00656946"/>
    <w:rsid w:val="0065737F"/>
    <w:rsid w:val="006578A2"/>
    <w:rsid w:val="0066224A"/>
    <w:rsid w:val="0066234D"/>
    <w:rsid w:val="0066244F"/>
    <w:rsid w:val="00662EE7"/>
    <w:rsid w:val="00663200"/>
    <w:rsid w:val="00666774"/>
    <w:rsid w:val="006679F8"/>
    <w:rsid w:val="00667F0C"/>
    <w:rsid w:val="00671900"/>
    <w:rsid w:val="0067253D"/>
    <w:rsid w:val="00673D17"/>
    <w:rsid w:val="00673E67"/>
    <w:rsid w:val="00674C01"/>
    <w:rsid w:val="00675B1D"/>
    <w:rsid w:val="006836B6"/>
    <w:rsid w:val="006847E4"/>
    <w:rsid w:val="00686653"/>
    <w:rsid w:val="0069021A"/>
    <w:rsid w:val="006913B0"/>
    <w:rsid w:val="00692714"/>
    <w:rsid w:val="00693C0C"/>
    <w:rsid w:val="00694763"/>
    <w:rsid w:val="00694F37"/>
    <w:rsid w:val="006953CB"/>
    <w:rsid w:val="00696012"/>
    <w:rsid w:val="006979BA"/>
    <w:rsid w:val="006979C7"/>
    <w:rsid w:val="00697CD8"/>
    <w:rsid w:val="006A27A6"/>
    <w:rsid w:val="006A2C1E"/>
    <w:rsid w:val="006A38BB"/>
    <w:rsid w:val="006A42CD"/>
    <w:rsid w:val="006A6251"/>
    <w:rsid w:val="006A675E"/>
    <w:rsid w:val="006A6C99"/>
    <w:rsid w:val="006A6F7C"/>
    <w:rsid w:val="006A7466"/>
    <w:rsid w:val="006A7B9A"/>
    <w:rsid w:val="006A7FB3"/>
    <w:rsid w:val="006B060F"/>
    <w:rsid w:val="006B0710"/>
    <w:rsid w:val="006B192E"/>
    <w:rsid w:val="006B192F"/>
    <w:rsid w:val="006B4148"/>
    <w:rsid w:val="006B493B"/>
    <w:rsid w:val="006B5201"/>
    <w:rsid w:val="006B62B8"/>
    <w:rsid w:val="006B6514"/>
    <w:rsid w:val="006B6A97"/>
    <w:rsid w:val="006B7006"/>
    <w:rsid w:val="006C07D0"/>
    <w:rsid w:val="006C0C22"/>
    <w:rsid w:val="006C0D77"/>
    <w:rsid w:val="006C1B59"/>
    <w:rsid w:val="006C2445"/>
    <w:rsid w:val="006C3065"/>
    <w:rsid w:val="006C3F79"/>
    <w:rsid w:val="006C4219"/>
    <w:rsid w:val="006C46B1"/>
    <w:rsid w:val="006C658B"/>
    <w:rsid w:val="006D021C"/>
    <w:rsid w:val="006D0792"/>
    <w:rsid w:val="006D0991"/>
    <w:rsid w:val="006D20CA"/>
    <w:rsid w:val="006D3617"/>
    <w:rsid w:val="006D4871"/>
    <w:rsid w:val="006D5288"/>
    <w:rsid w:val="006D59ED"/>
    <w:rsid w:val="006D6328"/>
    <w:rsid w:val="006D6495"/>
    <w:rsid w:val="006D650F"/>
    <w:rsid w:val="006D738E"/>
    <w:rsid w:val="006D770F"/>
    <w:rsid w:val="006E0787"/>
    <w:rsid w:val="006E1C40"/>
    <w:rsid w:val="006E2FF1"/>
    <w:rsid w:val="006E498F"/>
    <w:rsid w:val="006F0BE3"/>
    <w:rsid w:val="006F1074"/>
    <w:rsid w:val="006F114C"/>
    <w:rsid w:val="006F1EA3"/>
    <w:rsid w:val="006F2367"/>
    <w:rsid w:val="006F240D"/>
    <w:rsid w:val="006F2B9C"/>
    <w:rsid w:val="006F4037"/>
    <w:rsid w:val="006F4956"/>
    <w:rsid w:val="006F4DC0"/>
    <w:rsid w:val="006F590F"/>
    <w:rsid w:val="006F6848"/>
    <w:rsid w:val="007006B6"/>
    <w:rsid w:val="00700BD5"/>
    <w:rsid w:val="007019F4"/>
    <w:rsid w:val="007022DC"/>
    <w:rsid w:val="007028C5"/>
    <w:rsid w:val="00702A32"/>
    <w:rsid w:val="00702DF6"/>
    <w:rsid w:val="00703EC7"/>
    <w:rsid w:val="00703F87"/>
    <w:rsid w:val="00704CFE"/>
    <w:rsid w:val="007056FD"/>
    <w:rsid w:val="00706B99"/>
    <w:rsid w:val="00707AAB"/>
    <w:rsid w:val="00710568"/>
    <w:rsid w:val="00711377"/>
    <w:rsid w:val="007115A4"/>
    <w:rsid w:val="00714A4B"/>
    <w:rsid w:val="00715286"/>
    <w:rsid w:val="007152DF"/>
    <w:rsid w:val="007166B4"/>
    <w:rsid w:val="0072041C"/>
    <w:rsid w:val="00720874"/>
    <w:rsid w:val="00725C2A"/>
    <w:rsid w:val="00725FD6"/>
    <w:rsid w:val="00730D8B"/>
    <w:rsid w:val="0073151A"/>
    <w:rsid w:val="00731854"/>
    <w:rsid w:val="007337DB"/>
    <w:rsid w:val="00733BC0"/>
    <w:rsid w:val="00733F40"/>
    <w:rsid w:val="00734A1E"/>
    <w:rsid w:val="00737AF6"/>
    <w:rsid w:val="007408C2"/>
    <w:rsid w:val="007418D2"/>
    <w:rsid w:val="00743C6E"/>
    <w:rsid w:val="00744E8A"/>
    <w:rsid w:val="00747C40"/>
    <w:rsid w:val="00747E0A"/>
    <w:rsid w:val="00751566"/>
    <w:rsid w:val="00751D77"/>
    <w:rsid w:val="007521A9"/>
    <w:rsid w:val="00753CDC"/>
    <w:rsid w:val="00754188"/>
    <w:rsid w:val="00754643"/>
    <w:rsid w:val="00754C20"/>
    <w:rsid w:val="007553FE"/>
    <w:rsid w:val="00755D12"/>
    <w:rsid w:val="007560D6"/>
    <w:rsid w:val="00756589"/>
    <w:rsid w:val="0075758F"/>
    <w:rsid w:val="00760284"/>
    <w:rsid w:val="0076048D"/>
    <w:rsid w:val="00761841"/>
    <w:rsid w:val="0076359C"/>
    <w:rsid w:val="007643FF"/>
    <w:rsid w:val="00764615"/>
    <w:rsid w:val="00764E95"/>
    <w:rsid w:val="00765985"/>
    <w:rsid w:val="007660CF"/>
    <w:rsid w:val="007663E9"/>
    <w:rsid w:val="0076644B"/>
    <w:rsid w:val="00767571"/>
    <w:rsid w:val="00767D56"/>
    <w:rsid w:val="007705E2"/>
    <w:rsid w:val="00772828"/>
    <w:rsid w:val="007769F0"/>
    <w:rsid w:val="007776E1"/>
    <w:rsid w:val="007807F1"/>
    <w:rsid w:val="00780A11"/>
    <w:rsid w:val="00781780"/>
    <w:rsid w:val="00783DAA"/>
    <w:rsid w:val="00784198"/>
    <w:rsid w:val="0078618B"/>
    <w:rsid w:val="00786A35"/>
    <w:rsid w:val="00786A63"/>
    <w:rsid w:val="00786AF2"/>
    <w:rsid w:val="007879FE"/>
    <w:rsid w:val="00790D6C"/>
    <w:rsid w:val="00791C66"/>
    <w:rsid w:val="00793AA3"/>
    <w:rsid w:val="00794413"/>
    <w:rsid w:val="00795074"/>
    <w:rsid w:val="007958F3"/>
    <w:rsid w:val="007A08AB"/>
    <w:rsid w:val="007A1204"/>
    <w:rsid w:val="007A2A76"/>
    <w:rsid w:val="007A393D"/>
    <w:rsid w:val="007A3A7B"/>
    <w:rsid w:val="007A4CD7"/>
    <w:rsid w:val="007A4F85"/>
    <w:rsid w:val="007A5975"/>
    <w:rsid w:val="007A7D3E"/>
    <w:rsid w:val="007B0231"/>
    <w:rsid w:val="007B024E"/>
    <w:rsid w:val="007B43F8"/>
    <w:rsid w:val="007B4A8B"/>
    <w:rsid w:val="007B6013"/>
    <w:rsid w:val="007B655E"/>
    <w:rsid w:val="007B7603"/>
    <w:rsid w:val="007C01F5"/>
    <w:rsid w:val="007C0CFC"/>
    <w:rsid w:val="007C2FF2"/>
    <w:rsid w:val="007C3C38"/>
    <w:rsid w:val="007C5C2F"/>
    <w:rsid w:val="007C646B"/>
    <w:rsid w:val="007C6B74"/>
    <w:rsid w:val="007C6E66"/>
    <w:rsid w:val="007D1D3E"/>
    <w:rsid w:val="007D1E4E"/>
    <w:rsid w:val="007D2799"/>
    <w:rsid w:val="007D3DD0"/>
    <w:rsid w:val="007D51FE"/>
    <w:rsid w:val="007D581F"/>
    <w:rsid w:val="007D5EC1"/>
    <w:rsid w:val="007D5FE5"/>
    <w:rsid w:val="007D6730"/>
    <w:rsid w:val="007D68AC"/>
    <w:rsid w:val="007D7807"/>
    <w:rsid w:val="007D7881"/>
    <w:rsid w:val="007E24B0"/>
    <w:rsid w:val="007E2FA1"/>
    <w:rsid w:val="007E38EE"/>
    <w:rsid w:val="007E441B"/>
    <w:rsid w:val="007E4AED"/>
    <w:rsid w:val="007E51F4"/>
    <w:rsid w:val="007E54E1"/>
    <w:rsid w:val="007E6726"/>
    <w:rsid w:val="007F0933"/>
    <w:rsid w:val="007F1451"/>
    <w:rsid w:val="007F1FBC"/>
    <w:rsid w:val="007F31A2"/>
    <w:rsid w:val="007F3AAB"/>
    <w:rsid w:val="007F4672"/>
    <w:rsid w:val="007F5B7A"/>
    <w:rsid w:val="007F6519"/>
    <w:rsid w:val="007F65DA"/>
    <w:rsid w:val="007F681D"/>
    <w:rsid w:val="008000B7"/>
    <w:rsid w:val="008004B4"/>
    <w:rsid w:val="00801953"/>
    <w:rsid w:val="00802EF6"/>
    <w:rsid w:val="008066AB"/>
    <w:rsid w:val="00806A53"/>
    <w:rsid w:val="00807EED"/>
    <w:rsid w:val="00810E6C"/>
    <w:rsid w:val="0081129C"/>
    <w:rsid w:val="00811C89"/>
    <w:rsid w:val="00811E18"/>
    <w:rsid w:val="00812392"/>
    <w:rsid w:val="00813860"/>
    <w:rsid w:val="00815597"/>
    <w:rsid w:val="00815C5F"/>
    <w:rsid w:val="00816175"/>
    <w:rsid w:val="00816BA0"/>
    <w:rsid w:val="00816BC0"/>
    <w:rsid w:val="0082035A"/>
    <w:rsid w:val="00820A1C"/>
    <w:rsid w:val="00820C08"/>
    <w:rsid w:val="00821516"/>
    <w:rsid w:val="00821ACB"/>
    <w:rsid w:val="0082292F"/>
    <w:rsid w:val="00824459"/>
    <w:rsid w:val="00824676"/>
    <w:rsid w:val="00824784"/>
    <w:rsid w:val="00826427"/>
    <w:rsid w:val="008266DE"/>
    <w:rsid w:val="00826EEB"/>
    <w:rsid w:val="00826EEF"/>
    <w:rsid w:val="0083069A"/>
    <w:rsid w:val="00830A10"/>
    <w:rsid w:val="00832999"/>
    <w:rsid w:val="00833A7E"/>
    <w:rsid w:val="00835356"/>
    <w:rsid w:val="00835C0F"/>
    <w:rsid w:val="00836695"/>
    <w:rsid w:val="00836ADA"/>
    <w:rsid w:val="0083746C"/>
    <w:rsid w:val="00837AB8"/>
    <w:rsid w:val="00840223"/>
    <w:rsid w:val="008412DC"/>
    <w:rsid w:val="008415E9"/>
    <w:rsid w:val="00841E7C"/>
    <w:rsid w:val="0084220A"/>
    <w:rsid w:val="00844603"/>
    <w:rsid w:val="00844F43"/>
    <w:rsid w:val="00844F8D"/>
    <w:rsid w:val="00845A89"/>
    <w:rsid w:val="008466CA"/>
    <w:rsid w:val="00846B85"/>
    <w:rsid w:val="00846BAE"/>
    <w:rsid w:val="00846E2C"/>
    <w:rsid w:val="00847657"/>
    <w:rsid w:val="00847A72"/>
    <w:rsid w:val="008508C6"/>
    <w:rsid w:val="00850C11"/>
    <w:rsid w:val="00850E82"/>
    <w:rsid w:val="008525D7"/>
    <w:rsid w:val="008531A1"/>
    <w:rsid w:val="00854079"/>
    <w:rsid w:val="0085417D"/>
    <w:rsid w:val="008549C5"/>
    <w:rsid w:val="00855683"/>
    <w:rsid w:val="00855702"/>
    <w:rsid w:val="00855F42"/>
    <w:rsid w:val="008602A8"/>
    <w:rsid w:val="008616B4"/>
    <w:rsid w:val="008631E4"/>
    <w:rsid w:val="00864078"/>
    <w:rsid w:val="008643AC"/>
    <w:rsid w:val="008666FC"/>
    <w:rsid w:val="00866ACC"/>
    <w:rsid w:val="00867ABE"/>
    <w:rsid w:val="00867EFD"/>
    <w:rsid w:val="00870340"/>
    <w:rsid w:val="00870660"/>
    <w:rsid w:val="00872552"/>
    <w:rsid w:val="00873234"/>
    <w:rsid w:val="008745EC"/>
    <w:rsid w:val="00874E4C"/>
    <w:rsid w:val="008750E6"/>
    <w:rsid w:val="00875932"/>
    <w:rsid w:val="00875FDD"/>
    <w:rsid w:val="0087610E"/>
    <w:rsid w:val="0087773A"/>
    <w:rsid w:val="00880BB7"/>
    <w:rsid w:val="00880D62"/>
    <w:rsid w:val="00883043"/>
    <w:rsid w:val="00883BF3"/>
    <w:rsid w:val="00883CA2"/>
    <w:rsid w:val="008861DF"/>
    <w:rsid w:val="00890B4D"/>
    <w:rsid w:val="00890F10"/>
    <w:rsid w:val="0089100E"/>
    <w:rsid w:val="008928FE"/>
    <w:rsid w:val="00892D73"/>
    <w:rsid w:val="00894129"/>
    <w:rsid w:val="00894B30"/>
    <w:rsid w:val="00894CC1"/>
    <w:rsid w:val="00894E55"/>
    <w:rsid w:val="008A1604"/>
    <w:rsid w:val="008A1628"/>
    <w:rsid w:val="008A1FD1"/>
    <w:rsid w:val="008A3096"/>
    <w:rsid w:val="008A3606"/>
    <w:rsid w:val="008A4986"/>
    <w:rsid w:val="008A60A7"/>
    <w:rsid w:val="008A679B"/>
    <w:rsid w:val="008A69B7"/>
    <w:rsid w:val="008A77BE"/>
    <w:rsid w:val="008B1441"/>
    <w:rsid w:val="008B3753"/>
    <w:rsid w:val="008B411F"/>
    <w:rsid w:val="008B4ACD"/>
    <w:rsid w:val="008B7E4C"/>
    <w:rsid w:val="008C0084"/>
    <w:rsid w:val="008C04F3"/>
    <w:rsid w:val="008C0A17"/>
    <w:rsid w:val="008C1A52"/>
    <w:rsid w:val="008C3002"/>
    <w:rsid w:val="008C34F0"/>
    <w:rsid w:val="008C5377"/>
    <w:rsid w:val="008C5B38"/>
    <w:rsid w:val="008C613A"/>
    <w:rsid w:val="008C6707"/>
    <w:rsid w:val="008C730B"/>
    <w:rsid w:val="008C7493"/>
    <w:rsid w:val="008C7B67"/>
    <w:rsid w:val="008D022B"/>
    <w:rsid w:val="008D0262"/>
    <w:rsid w:val="008D0335"/>
    <w:rsid w:val="008D0DF9"/>
    <w:rsid w:val="008D2049"/>
    <w:rsid w:val="008D2746"/>
    <w:rsid w:val="008D3204"/>
    <w:rsid w:val="008D3EBB"/>
    <w:rsid w:val="008D5495"/>
    <w:rsid w:val="008D563B"/>
    <w:rsid w:val="008D7185"/>
    <w:rsid w:val="008E10F7"/>
    <w:rsid w:val="008E19BA"/>
    <w:rsid w:val="008E43D0"/>
    <w:rsid w:val="008E5EC9"/>
    <w:rsid w:val="008E625D"/>
    <w:rsid w:val="008E69AB"/>
    <w:rsid w:val="008E7F0A"/>
    <w:rsid w:val="008F1C99"/>
    <w:rsid w:val="008F2F77"/>
    <w:rsid w:val="008F3697"/>
    <w:rsid w:val="008F4FFA"/>
    <w:rsid w:val="008F6520"/>
    <w:rsid w:val="008F6A27"/>
    <w:rsid w:val="008F7565"/>
    <w:rsid w:val="00900978"/>
    <w:rsid w:val="00900EDB"/>
    <w:rsid w:val="0090322C"/>
    <w:rsid w:val="00904252"/>
    <w:rsid w:val="009042A2"/>
    <w:rsid w:val="00904F5C"/>
    <w:rsid w:val="009053B9"/>
    <w:rsid w:val="00905C54"/>
    <w:rsid w:val="009064D6"/>
    <w:rsid w:val="009075D2"/>
    <w:rsid w:val="00911657"/>
    <w:rsid w:val="00911719"/>
    <w:rsid w:val="009129A2"/>
    <w:rsid w:val="00912C9C"/>
    <w:rsid w:val="009174DA"/>
    <w:rsid w:val="00923679"/>
    <w:rsid w:val="00925351"/>
    <w:rsid w:val="009265FC"/>
    <w:rsid w:val="009266F0"/>
    <w:rsid w:val="009279A6"/>
    <w:rsid w:val="00930184"/>
    <w:rsid w:val="00932225"/>
    <w:rsid w:val="00933464"/>
    <w:rsid w:val="0093366F"/>
    <w:rsid w:val="00933A86"/>
    <w:rsid w:val="00933B98"/>
    <w:rsid w:val="00934C44"/>
    <w:rsid w:val="009403EC"/>
    <w:rsid w:val="009409B8"/>
    <w:rsid w:val="00940AE4"/>
    <w:rsid w:val="009425AD"/>
    <w:rsid w:val="009454CD"/>
    <w:rsid w:val="00946143"/>
    <w:rsid w:val="00947CF5"/>
    <w:rsid w:val="00951F30"/>
    <w:rsid w:val="00952110"/>
    <w:rsid w:val="00952D97"/>
    <w:rsid w:val="009535A0"/>
    <w:rsid w:val="00955130"/>
    <w:rsid w:val="00956898"/>
    <w:rsid w:val="00956D2B"/>
    <w:rsid w:val="00957200"/>
    <w:rsid w:val="009574A7"/>
    <w:rsid w:val="00963AD5"/>
    <w:rsid w:val="009646DC"/>
    <w:rsid w:val="0096484C"/>
    <w:rsid w:val="00964A32"/>
    <w:rsid w:val="009674E7"/>
    <w:rsid w:val="00970C20"/>
    <w:rsid w:val="009712F9"/>
    <w:rsid w:val="009727A4"/>
    <w:rsid w:val="00973B80"/>
    <w:rsid w:val="009747AE"/>
    <w:rsid w:val="00974F34"/>
    <w:rsid w:val="0097557A"/>
    <w:rsid w:val="00975691"/>
    <w:rsid w:val="00975719"/>
    <w:rsid w:val="009762B2"/>
    <w:rsid w:val="00976BB9"/>
    <w:rsid w:val="00976D45"/>
    <w:rsid w:val="00977DB4"/>
    <w:rsid w:val="00982542"/>
    <w:rsid w:val="00983633"/>
    <w:rsid w:val="0098389F"/>
    <w:rsid w:val="00983ED4"/>
    <w:rsid w:val="00983F46"/>
    <w:rsid w:val="00985025"/>
    <w:rsid w:val="009870BF"/>
    <w:rsid w:val="009872A5"/>
    <w:rsid w:val="00987625"/>
    <w:rsid w:val="00987670"/>
    <w:rsid w:val="009878C1"/>
    <w:rsid w:val="00987AA2"/>
    <w:rsid w:val="009932EF"/>
    <w:rsid w:val="00995E7A"/>
    <w:rsid w:val="00996BFB"/>
    <w:rsid w:val="009977D4"/>
    <w:rsid w:val="00997B85"/>
    <w:rsid w:val="009A09F5"/>
    <w:rsid w:val="009A294F"/>
    <w:rsid w:val="009A3432"/>
    <w:rsid w:val="009A38D9"/>
    <w:rsid w:val="009A3D00"/>
    <w:rsid w:val="009A588D"/>
    <w:rsid w:val="009A72EB"/>
    <w:rsid w:val="009A734A"/>
    <w:rsid w:val="009B19DB"/>
    <w:rsid w:val="009B2885"/>
    <w:rsid w:val="009B3588"/>
    <w:rsid w:val="009B4020"/>
    <w:rsid w:val="009B47E8"/>
    <w:rsid w:val="009B4DED"/>
    <w:rsid w:val="009B69FE"/>
    <w:rsid w:val="009B7FDB"/>
    <w:rsid w:val="009C0F7B"/>
    <w:rsid w:val="009C113B"/>
    <w:rsid w:val="009C1605"/>
    <w:rsid w:val="009C1799"/>
    <w:rsid w:val="009C2077"/>
    <w:rsid w:val="009C52CE"/>
    <w:rsid w:val="009C5DF0"/>
    <w:rsid w:val="009C7D0E"/>
    <w:rsid w:val="009D048F"/>
    <w:rsid w:val="009D0757"/>
    <w:rsid w:val="009D2125"/>
    <w:rsid w:val="009D3821"/>
    <w:rsid w:val="009D386D"/>
    <w:rsid w:val="009D5858"/>
    <w:rsid w:val="009D782D"/>
    <w:rsid w:val="009E055C"/>
    <w:rsid w:val="009E159C"/>
    <w:rsid w:val="009E3503"/>
    <w:rsid w:val="009E6404"/>
    <w:rsid w:val="009E70B7"/>
    <w:rsid w:val="009E7708"/>
    <w:rsid w:val="009F122F"/>
    <w:rsid w:val="009F3088"/>
    <w:rsid w:val="009F3D72"/>
    <w:rsid w:val="009F5EED"/>
    <w:rsid w:val="009F69CA"/>
    <w:rsid w:val="009F7122"/>
    <w:rsid w:val="00A005A6"/>
    <w:rsid w:val="00A01555"/>
    <w:rsid w:val="00A03489"/>
    <w:rsid w:val="00A04FA3"/>
    <w:rsid w:val="00A0555D"/>
    <w:rsid w:val="00A066EE"/>
    <w:rsid w:val="00A074C6"/>
    <w:rsid w:val="00A10B78"/>
    <w:rsid w:val="00A11F94"/>
    <w:rsid w:val="00A127AE"/>
    <w:rsid w:val="00A12ED5"/>
    <w:rsid w:val="00A12F80"/>
    <w:rsid w:val="00A132D7"/>
    <w:rsid w:val="00A14CDD"/>
    <w:rsid w:val="00A153E4"/>
    <w:rsid w:val="00A15849"/>
    <w:rsid w:val="00A17D7F"/>
    <w:rsid w:val="00A207E4"/>
    <w:rsid w:val="00A20A1A"/>
    <w:rsid w:val="00A2159E"/>
    <w:rsid w:val="00A229B8"/>
    <w:rsid w:val="00A24220"/>
    <w:rsid w:val="00A252AE"/>
    <w:rsid w:val="00A272A0"/>
    <w:rsid w:val="00A273CE"/>
    <w:rsid w:val="00A3000D"/>
    <w:rsid w:val="00A30DC6"/>
    <w:rsid w:val="00A31EB7"/>
    <w:rsid w:val="00A3340D"/>
    <w:rsid w:val="00A3394D"/>
    <w:rsid w:val="00A35457"/>
    <w:rsid w:val="00A36B58"/>
    <w:rsid w:val="00A37E84"/>
    <w:rsid w:val="00A41119"/>
    <w:rsid w:val="00A411E8"/>
    <w:rsid w:val="00A42190"/>
    <w:rsid w:val="00A4274F"/>
    <w:rsid w:val="00A4282D"/>
    <w:rsid w:val="00A44107"/>
    <w:rsid w:val="00A45C1B"/>
    <w:rsid w:val="00A46071"/>
    <w:rsid w:val="00A468D6"/>
    <w:rsid w:val="00A47245"/>
    <w:rsid w:val="00A5110F"/>
    <w:rsid w:val="00A51E29"/>
    <w:rsid w:val="00A52CF1"/>
    <w:rsid w:val="00A535B6"/>
    <w:rsid w:val="00A535EF"/>
    <w:rsid w:val="00A539F5"/>
    <w:rsid w:val="00A53CBD"/>
    <w:rsid w:val="00A53F39"/>
    <w:rsid w:val="00A54536"/>
    <w:rsid w:val="00A548C2"/>
    <w:rsid w:val="00A56338"/>
    <w:rsid w:val="00A56CC1"/>
    <w:rsid w:val="00A575F2"/>
    <w:rsid w:val="00A57704"/>
    <w:rsid w:val="00A61EA5"/>
    <w:rsid w:val="00A625F6"/>
    <w:rsid w:val="00A62823"/>
    <w:rsid w:val="00A640DD"/>
    <w:rsid w:val="00A718B7"/>
    <w:rsid w:val="00A7192F"/>
    <w:rsid w:val="00A72C8E"/>
    <w:rsid w:val="00A755BF"/>
    <w:rsid w:val="00A77547"/>
    <w:rsid w:val="00A77E1C"/>
    <w:rsid w:val="00A813D9"/>
    <w:rsid w:val="00A8309C"/>
    <w:rsid w:val="00A830AD"/>
    <w:rsid w:val="00A831A0"/>
    <w:rsid w:val="00A83251"/>
    <w:rsid w:val="00A83EF4"/>
    <w:rsid w:val="00A84127"/>
    <w:rsid w:val="00A86100"/>
    <w:rsid w:val="00A8752D"/>
    <w:rsid w:val="00A878D7"/>
    <w:rsid w:val="00A879E6"/>
    <w:rsid w:val="00A9193F"/>
    <w:rsid w:val="00A91AA7"/>
    <w:rsid w:val="00A9253C"/>
    <w:rsid w:val="00A92B77"/>
    <w:rsid w:val="00A9460C"/>
    <w:rsid w:val="00A94B82"/>
    <w:rsid w:val="00A9586C"/>
    <w:rsid w:val="00A96F69"/>
    <w:rsid w:val="00A97344"/>
    <w:rsid w:val="00A97DB2"/>
    <w:rsid w:val="00AA15DE"/>
    <w:rsid w:val="00AA1756"/>
    <w:rsid w:val="00AA2560"/>
    <w:rsid w:val="00AA37E3"/>
    <w:rsid w:val="00AA3DC6"/>
    <w:rsid w:val="00AA48D8"/>
    <w:rsid w:val="00AA57F8"/>
    <w:rsid w:val="00AA7364"/>
    <w:rsid w:val="00AA7593"/>
    <w:rsid w:val="00AB0833"/>
    <w:rsid w:val="00AB0B6C"/>
    <w:rsid w:val="00AB3E1F"/>
    <w:rsid w:val="00AB41F6"/>
    <w:rsid w:val="00AB5EAB"/>
    <w:rsid w:val="00AB613C"/>
    <w:rsid w:val="00AB63E5"/>
    <w:rsid w:val="00AB772B"/>
    <w:rsid w:val="00AC0C88"/>
    <w:rsid w:val="00AC2891"/>
    <w:rsid w:val="00AC3014"/>
    <w:rsid w:val="00AC437D"/>
    <w:rsid w:val="00AC4AE8"/>
    <w:rsid w:val="00AC726E"/>
    <w:rsid w:val="00AD00FF"/>
    <w:rsid w:val="00AD0A01"/>
    <w:rsid w:val="00AD0AC2"/>
    <w:rsid w:val="00AD3798"/>
    <w:rsid w:val="00AD3A37"/>
    <w:rsid w:val="00AD4146"/>
    <w:rsid w:val="00AD5239"/>
    <w:rsid w:val="00AD5A3C"/>
    <w:rsid w:val="00AD5F57"/>
    <w:rsid w:val="00AD7E26"/>
    <w:rsid w:val="00AE1A9A"/>
    <w:rsid w:val="00AE22E3"/>
    <w:rsid w:val="00AE292C"/>
    <w:rsid w:val="00AE2AD7"/>
    <w:rsid w:val="00AE3A92"/>
    <w:rsid w:val="00AE48FE"/>
    <w:rsid w:val="00AE505E"/>
    <w:rsid w:val="00AE5C02"/>
    <w:rsid w:val="00AF2200"/>
    <w:rsid w:val="00AF4A33"/>
    <w:rsid w:val="00AF4AC6"/>
    <w:rsid w:val="00AF578E"/>
    <w:rsid w:val="00AF5B9D"/>
    <w:rsid w:val="00AF5C5C"/>
    <w:rsid w:val="00AF6C7F"/>
    <w:rsid w:val="00B00817"/>
    <w:rsid w:val="00B008D2"/>
    <w:rsid w:val="00B047D8"/>
    <w:rsid w:val="00B06BF1"/>
    <w:rsid w:val="00B073D2"/>
    <w:rsid w:val="00B07CFF"/>
    <w:rsid w:val="00B100B7"/>
    <w:rsid w:val="00B108D4"/>
    <w:rsid w:val="00B12360"/>
    <w:rsid w:val="00B124AD"/>
    <w:rsid w:val="00B16301"/>
    <w:rsid w:val="00B166E6"/>
    <w:rsid w:val="00B21D0D"/>
    <w:rsid w:val="00B22305"/>
    <w:rsid w:val="00B22BC0"/>
    <w:rsid w:val="00B259EC"/>
    <w:rsid w:val="00B27404"/>
    <w:rsid w:val="00B316E7"/>
    <w:rsid w:val="00B320B5"/>
    <w:rsid w:val="00B3228D"/>
    <w:rsid w:val="00B33247"/>
    <w:rsid w:val="00B338A6"/>
    <w:rsid w:val="00B356E2"/>
    <w:rsid w:val="00B357C9"/>
    <w:rsid w:val="00B366ED"/>
    <w:rsid w:val="00B368EF"/>
    <w:rsid w:val="00B36DE8"/>
    <w:rsid w:val="00B40397"/>
    <w:rsid w:val="00B412AE"/>
    <w:rsid w:val="00B424C6"/>
    <w:rsid w:val="00B42658"/>
    <w:rsid w:val="00B430D6"/>
    <w:rsid w:val="00B432AA"/>
    <w:rsid w:val="00B43337"/>
    <w:rsid w:val="00B43714"/>
    <w:rsid w:val="00B447ED"/>
    <w:rsid w:val="00B4546C"/>
    <w:rsid w:val="00B45E1B"/>
    <w:rsid w:val="00B46635"/>
    <w:rsid w:val="00B46BC2"/>
    <w:rsid w:val="00B46D50"/>
    <w:rsid w:val="00B47255"/>
    <w:rsid w:val="00B47F1C"/>
    <w:rsid w:val="00B51C4A"/>
    <w:rsid w:val="00B54F2A"/>
    <w:rsid w:val="00B577BE"/>
    <w:rsid w:val="00B60943"/>
    <w:rsid w:val="00B61E3A"/>
    <w:rsid w:val="00B63666"/>
    <w:rsid w:val="00B63A52"/>
    <w:rsid w:val="00B65154"/>
    <w:rsid w:val="00B67D1C"/>
    <w:rsid w:val="00B7034C"/>
    <w:rsid w:val="00B70A68"/>
    <w:rsid w:val="00B71A4C"/>
    <w:rsid w:val="00B74BBF"/>
    <w:rsid w:val="00B74E0C"/>
    <w:rsid w:val="00B74FE5"/>
    <w:rsid w:val="00B75E77"/>
    <w:rsid w:val="00B762ED"/>
    <w:rsid w:val="00B76A5A"/>
    <w:rsid w:val="00B76B65"/>
    <w:rsid w:val="00B76C8A"/>
    <w:rsid w:val="00B7714C"/>
    <w:rsid w:val="00B77B94"/>
    <w:rsid w:val="00B806DB"/>
    <w:rsid w:val="00B80C32"/>
    <w:rsid w:val="00B8263A"/>
    <w:rsid w:val="00B878F8"/>
    <w:rsid w:val="00B87976"/>
    <w:rsid w:val="00B90337"/>
    <w:rsid w:val="00B90E6D"/>
    <w:rsid w:val="00B91265"/>
    <w:rsid w:val="00B93216"/>
    <w:rsid w:val="00B94833"/>
    <w:rsid w:val="00B95881"/>
    <w:rsid w:val="00B95B34"/>
    <w:rsid w:val="00B95EC5"/>
    <w:rsid w:val="00B97D14"/>
    <w:rsid w:val="00BA0529"/>
    <w:rsid w:val="00BA25EA"/>
    <w:rsid w:val="00BA372F"/>
    <w:rsid w:val="00BA4EF5"/>
    <w:rsid w:val="00BB0C8E"/>
    <w:rsid w:val="00BB16A4"/>
    <w:rsid w:val="00BB1AAF"/>
    <w:rsid w:val="00BB1B92"/>
    <w:rsid w:val="00BB1E35"/>
    <w:rsid w:val="00BB44C5"/>
    <w:rsid w:val="00BB5563"/>
    <w:rsid w:val="00BB5FBB"/>
    <w:rsid w:val="00BC0239"/>
    <w:rsid w:val="00BC3A38"/>
    <w:rsid w:val="00BC4B16"/>
    <w:rsid w:val="00BC4FC7"/>
    <w:rsid w:val="00BC6DE5"/>
    <w:rsid w:val="00BC718C"/>
    <w:rsid w:val="00BC7B70"/>
    <w:rsid w:val="00BD0584"/>
    <w:rsid w:val="00BD0C51"/>
    <w:rsid w:val="00BD187A"/>
    <w:rsid w:val="00BD1E22"/>
    <w:rsid w:val="00BD285D"/>
    <w:rsid w:val="00BD2E4C"/>
    <w:rsid w:val="00BD3120"/>
    <w:rsid w:val="00BD32F5"/>
    <w:rsid w:val="00BD3966"/>
    <w:rsid w:val="00BD47F6"/>
    <w:rsid w:val="00BD6D53"/>
    <w:rsid w:val="00BE2EDC"/>
    <w:rsid w:val="00BE3A39"/>
    <w:rsid w:val="00BE467D"/>
    <w:rsid w:val="00BE57B5"/>
    <w:rsid w:val="00BE5B22"/>
    <w:rsid w:val="00BE5FEE"/>
    <w:rsid w:val="00BE6C5D"/>
    <w:rsid w:val="00BE6E80"/>
    <w:rsid w:val="00BE7EE3"/>
    <w:rsid w:val="00BF1339"/>
    <w:rsid w:val="00BF19FF"/>
    <w:rsid w:val="00BF1F56"/>
    <w:rsid w:val="00BF231D"/>
    <w:rsid w:val="00BF26ED"/>
    <w:rsid w:val="00BF289F"/>
    <w:rsid w:val="00BF33C1"/>
    <w:rsid w:val="00BF3951"/>
    <w:rsid w:val="00BF4588"/>
    <w:rsid w:val="00BF4881"/>
    <w:rsid w:val="00BF68BF"/>
    <w:rsid w:val="00BF6D10"/>
    <w:rsid w:val="00BF6E42"/>
    <w:rsid w:val="00BF7042"/>
    <w:rsid w:val="00BF7B38"/>
    <w:rsid w:val="00C00243"/>
    <w:rsid w:val="00C006A4"/>
    <w:rsid w:val="00C0159F"/>
    <w:rsid w:val="00C0305C"/>
    <w:rsid w:val="00C0384D"/>
    <w:rsid w:val="00C04619"/>
    <w:rsid w:val="00C059DC"/>
    <w:rsid w:val="00C10DCA"/>
    <w:rsid w:val="00C11B19"/>
    <w:rsid w:val="00C137BD"/>
    <w:rsid w:val="00C13989"/>
    <w:rsid w:val="00C13D87"/>
    <w:rsid w:val="00C1540F"/>
    <w:rsid w:val="00C20E3B"/>
    <w:rsid w:val="00C2157A"/>
    <w:rsid w:val="00C22F51"/>
    <w:rsid w:val="00C24026"/>
    <w:rsid w:val="00C255F2"/>
    <w:rsid w:val="00C25B66"/>
    <w:rsid w:val="00C319B0"/>
    <w:rsid w:val="00C3456F"/>
    <w:rsid w:val="00C347FE"/>
    <w:rsid w:val="00C35005"/>
    <w:rsid w:val="00C351E7"/>
    <w:rsid w:val="00C4071E"/>
    <w:rsid w:val="00C40F13"/>
    <w:rsid w:val="00C41FD9"/>
    <w:rsid w:val="00C42579"/>
    <w:rsid w:val="00C44379"/>
    <w:rsid w:val="00C446B1"/>
    <w:rsid w:val="00C46D77"/>
    <w:rsid w:val="00C528FB"/>
    <w:rsid w:val="00C529DC"/>
    <w:rsid w:val="00C53CD7"/>
    <w:rsid w:val="00C54A1A"/>
    <w:rsid w:val="00C55A28"/>
    <w:rsid w:val="00C55AA3"/>
    <w:rsid w:val="00C567EE"/>
    <w:rsid w:val="00C5776E"/>
    <w:rsid w:val="00C600F0"/>
    <w:rsid w:val="00C60915"/>
    <w:rsid w:val="00C60E67"/>
    <w:rsid w:val="00C66D2A"/>
    <w:rsid w:val="00C66E4C"/>
    <w:rsid w:val="00C6763C"/>
    <w:rsid w:val="00C7019D"/>
    <w:rsid w:val="00C719F8"/>
    <w:rsid w:val="00C71AED"/>
    <w:rsid w:val="00C7576B"/>
    <w:rsid w:val="00C76F2F"/>
    <w:rsid w:val="00C77683"/>
    <w:rsid w:val="00C80DB0"/>
    <w:rsid w:val="00C83BCC"/>
    <w:rsid w:val="00C848CB"/>
    <w:rsid w:val="00C8632C"/>
    <w:rsid w:val="00C87F97"/>
    <w:rsid w:val="00C90882"/>
    <w:rsid w:val="00C9096B"/>
    <w:rsid w:val="00C90B33"/>
    <w:rsid w:val="00C9157F"/>
    <w:rsid w:val="00C92433"/>
    <w:rsid w:val="00C93125"/>
    <w:rsid w:val="00C93FF2"/>
    <w:rsid w:val="00C944D4"/>
    <w:rsid w:val="00C945F1"/>
    <w:rsid w:val="00C94EB3"/>
    <w:rsid w:val="00C95B67"/>
    <w:rsid w:val="00C95C03"/>
    <w:rsid w:val="00C963E2"/>
    <w:rsid w:val="00CA12BC"/>
    <w:rsid w:val="00CA17BF"/>
    <w:rsid w:val="00CA2BC9"/>
    <w:rsid w:val="00CA2F5F"/>
    <w:rsid w:val="00CA3EED"/>
    <w:rsid w:val="00CA5360"/>
    <w:rsid w:val="00CA6420"/>
    <w:rsid w:val="00CA6CF0"/>
    <w:rsid w:val="00CB1F12"/>
    <w:rsid w:val="00CB1F7F"/>
    <w:rsid w:val="00CB39FD"/>
    <w:rsid w:val="00CB3A8F"/>
    <w:rsid w:val="00CB4E58"/>
    <w:rsid w:val="00CB5269"/>
    <w:rsid w:val="00CB555C"/>
    <w:rsid w:val="00CB6386"/>
    <w:rsid w:val="00CB647F"/>
    <w:rsid w:val="00CB6B9B"/>
    <w:rsid w:val="00CB7382"/>
    <w:rsid w:val="00CC24B5"/>
    <w:rsid w:val="00CC28E3"/>
    <w:rsid w:val="00CC39C5"/>
    <w:rsid w:val="00CC3CED"/>
    <w:rsid w:val="00CC4BFA"/>
    <w:rsid w:val="00CC51A5"/>
    <w:rsid w:val="00CC5429"/>
    <w:rsid w:val="00CC5B0B"/>
    <w:rsid w:val="00CD1831"/>
    <w:rsid w:val="00CD1B8C"/>
    <w:rsid w:val="00CD259F"/>
    <w:rsid w:val="00CD2B40"/>
    <w:rsid w:val="00CD394B"/>
    <w:rsid w:val="00CD403D"/>
    <w:rsid w:val="00CD41D1"/>
    <w:rsid w:val="00CD46F2"/>
    <w:rsid w:val="00CD7842"/>
    <w:rsid w:val="00CD78DE"/>
    <w:rsid w:val="00CD7F50"/>
    <w:rsid w:val="00CE12A1"/>
    <w:rsid w:val="00CE29F9"/>
    <w:rsid w:val="00CE30DD"/>
    <w:rsid w:val="00CE3C09"/>
    <w:rsid w:val="00CE584D"/>
    <w:rsid w:val="00CE59E7"/>
    <w:rsid w:val="00CE5DAA"/>
    <w:rsid w:val="00CE62C5"/>
    <w:rsid w:val="00CF036E"/>
    <w:rsid w:val="00CF04DA"/>
    <w:rsid w:val="00CF1060"/>
    <w:rsid w:val="00CF2AA4"/>
    <w:rsid w:val="00CF3FB3"/>
    <w:rsid w:val="00D00AEB"/>
    <w:rsid w:val="00D01A3D"/>
    <w:rsid w:val="00D02975"/>
    <w:rsid w:val="00D04B28"/>
    <w:rsid w:val="00D05AA8"/>
    <w:rsid w:val="00D0693F"/>
    <w:rsid w:val="00D07466"/>
    <w:rsid w:val="00D110E7"/>
    <w:rsid w:val="00D112DC"/>
    <w:rsid w:val="00D11A26"/>
    <w:rsid w:val="00D12552"/>
    <w:rsid w:val="00D1289D"/>
    <w:rsid w:val="00D12C53"/>
    <w:rsid w:val="00D13484"/>
    <w:rsid w:val="00D156A7"/>
    <w:rsid w:val="00D15BDA"/>
    <w:rsid w:val="00D173A3"/>
    <w:rsid w:val="00D2171F"/>
    <w:rsid w:val="00D21897"/>
    <w:rsid w:val="00D22EE1"/>
    <w:rsid w:val="00D236CE"/>
    <w:rsid w:val="00D254A9"/>
    <w:rsid w:val="00D2770C"/>
    <w:rsid w:val="00D31142"/>
    <w:rsid w:val="00D31199"/>
    <w:rsid w:val="00D3134B"/>
    <w:rsid w:val="00D31F55"/>
    <w:rsid w:val="00D32075"/>
    <w:rsid w:val="00D327BC"/>
    <w:rsid w:val="00D33179"/>
    <w:rsid w:val="00D34F6E"/>
    <w:rsid w:val="00D35124"/>
    <w:rsid w:val="00D36971"/>
    <w:rsid w:val="00D36B21"/>
    <w:rsid w:val="00D37493"/>
    <w:rsid w:val="00D41A2F"/>
    <w:rsid w:val="00D41ED6"/>
    <w:rsid w:val="00D43CD3"/>
    <w:rsid w:val="00D43D7D"/>
    <w:rsid w:val="00D44C13"/>
    <w:rsid w:val="00D45E9D"/>
    <w:rsid w:val="00D46522"/>
    <w:rsid w:val="00D476F6"/>
    <w:rsid w:val="00D50246"/>
    <w:rsid w:val="00D515A4"/>
    <w:rsid w:val="00D51F82"/>
    <w:rsid w:val="00D52FF6"/>
    <w:rsid w:val="00D54DBD"/>
    <w:rsid w:val="00D563F9"/>
    <w:rsid w:val="00D568C3"/>
    <w:rsid w:val="00D60953"/>
    <w:rsid w:val="00D61659"/>
    <w:rsid w:val="00D624E6"/>
    <w:rsid w:val="00D626BC"/>
    <w:rsid w:val="00D63A8E"/>
    <w:rsid w:val="00D65271"/>
    <w:rsid w:val="00D654B2"/>
    <w:rsid w:val="00D66429"/>
    <w:rsid w:val="00D701B2"/>
    <w:rsid w:val="00D71430"/>
    <w:rsid w:val="00D715AA"/>
    <w:rsid w:val="00D71A83"/>
    <w:rsid w:val="00D7261B"/>
    <w:rsid w:val="00D72EB3"/>
    <w:rsid w:val="00D737CE"/>
    <w:rsid w:val="00D77363"/>
    <w:rsid w:val="00D77F9E"/>
    <w:rsid w:val="00D80356"/>
    <w:rsid w:val="00D83837"/>
    <w:rsid w:val="00D839E1"/>
    <w:rsid w:val="00D84BEB"/>
    <w:rsid w:val="00D85CBB"/>
    <w:rsid w:val="00D85E16"/>
    <w:rsid w:val="00D8725D"/>
    <w:rsid w:val="00D90BE8"/>
    <w:rsid w:val="00D90C6D"/>
    <w:rsid w:val="00D916BB"/>
    <w:rsid w:val="00D92905"/>
    <w:rsid w:val="00D92FEF"/>
    <w:rsid w:val="00D94704"/>
    <w:rsid w:val="00D9472C"/>
    <w:rsid w:val="00D94A11"/>
    <w:rsid w:val="00D95383"/>
    <w:rsid w:val="00D95825"/>
    <w:rsid w:val="00D958E2"/>
    <w:rsid w:val="00DA0F8C"/>
    <w:rsid w:val="00DA2CEC"/>
    <w:rsid w:val="00DA3259"/>
    <w:rsid w:val="00DA3606"/>
    <w:rsid w:val="00DA429A"/>
    <w:rsid w:val="00DA481E"/>
    <w:rsid w:val="00DA5DC2"/>
    <w:rsid w:val="00DB3141"/>
    <w:rsid w:val="00DB3A4A"/>
    <w:rsid w:val="00DB5C4B"/>
    <w:rsid w:val="00DB5E65"/>
    <w:rsid w:val="00DB7379"/>
    <w:rsid w:val="00DB7B9B"/>
    <w:rsid w:val="00DC07BF"/>
    <w:rsid w:val="00DC1138"/>
    <w:rsid w:val="00DC1938"/>
    <w:rsid w:val="00DC37E6"/>
    <w:rsid w:val="00DC3884"/>
    <w:rsid w:val="00DC41D4"/>
    <w:rsid w:val="00DC4F62"/>
    <w:rsid w:val="00DC60CA"/>
    <w:rsid w:val="00DC6142"/>
    <w:rsid w:val="00DC701A"/>
    <w:rsid w:val="00DC7BCA"/>
    <w:rsid w:val="00DC7CE5"/>
    <w:rsid w:val="00DD1167"/>
    <w:rsid w:val="00DD1280"/>
    <w:rsid w:val="00DD154A"/>
    <w:rsid w:val="00DD1BE7"/>
    <w:rsid w:val="00DD2058"/>
    <w:rsid w:val="00DD4F16"/>
    <w:rsid w:val="00DD6315"/>
    <w:rsid w:val="00DD683B"/>
    <w:rsid w:val="00DD71BD"/>
    <w:rsid w:val="00DD7E5C"/>
    <w:rsid w:val="00DE0D1B"/>
    <w:rsid w:val="00DE198F"/>
    <w:rsid w:val="00DE1A6E"/>
    <w:rsid w:val="00DE2002"/>
    <w:rsid w:val="00DE22DF"/>
    <w:rsid w:val="00DE37F4"/>
    <w:rsid w:val="00DE3C17"/>
    <w:rsid w:val="00DE3D3D"/>
    <w:rsid w:val="00DE772D"/>
    <w:rsid w:val="00DE7D13"/>
    <w:rsid w:val="00DF047A"/>
    <w:rsid w:val="00DF0A01"/>
    <w:rsid w:val="00DF341A"/>
    <w:rsid w:val="00DF41E9"/>
    <w:rsid w:val="00DF4F9C"/>
    <w:rsid w:val="00DF5390"/>
    <w:rsid w:val="00E006D3"/>
    <w:rsid w:val="00E020A1"/>
    <w:rsid w:val="00E021D6"/>
    <w:rsid w:val="00E023AF"/>
    <w:rsid w:val="00E0244A"/>
    <w:rsid w:val="00E031B9"/>
    <w:rsid w:val="00E03CFC"/>
    <w:rsid w:val="00E0422E"/>
    <w:rsid w:val="00E0630D"/>
    <w:rsid w:val="00E06AA3"/>
    <w:rsid w:val="00E07CD3"/>
    <w:rsid w:val="00E07E93"/>
    <w:rsid w:val="00E07F55"/>
    <w:rsid w:val="00E1319B"/>
    <w:rsid w:val="00E13C0C"/>
    <w:rsid w:val="00E13D8D"/>
    <w:rsid w:val="00E14C87"/>
    <w:rsid w:val="00E14FC0"/>
    <w:rsid w:val="00E1504A"/>
    <w:rsid w:val="00E160C2"/>
    <w:rsid w:val="00E17057"/>
    <w:rsid w:val="00E2018B"/>
    <w:rsid w:val="00E20EDD"/>
    <w:rsid w:val="00E219E8"/>
    <w:rsid w:val="00E224D9"/>
    <w:rsid w:val="00E22829"/>
    <w:rsid w:val="00E26252"/>
    <w:rsid w:val="00E3125E"/>
    <w:rsid w:val="00E32580"/>
    <w:rsid w:val="00E33280"/>
    <w:rsid w:val="00E3405D"/>
    <w:rsid w:val="00E342D0"/>
    <w:rsid w:val="00E352C2"/>
    <w:rsid w:val="00E35A33"/>
    <w:rsid w:val="00E37376"/>
    <w:rsid w:val="00E379DD"/>
    <w:rsid w:val="00E43864"/>
    <w:rsid w:val="00E43BB5"/>
    <w:rsid w:val="00E445E9"/>
    <w:rsid w:val="00E45823"/>
    <w:rsid w:val="00E52830"/>
    <w:rsid w:val="00E547D8"/>
    <w:rsid w:val="00E547E5"/>
    <w:rsid w:val="00E54A02"/>
    <w:rsid w:val="00E555DA"/>
    <w:rsid w:val="00E559CA"/>
    <w:rsid w:val="00E55C9F"/>
    <w:rsid w:val="00E5603F"/>
    <w:rsid w:val="00E611FE"/>
    <w:rsid w:val="00E64826"/>
    <w:rsid w:val="00E64FB8"/>
    <w:rsid w:val="00E6777F"/>
    <w:rsid w:val="00E67D27"/>
    <w:rsid w:val="00E711E9"/>
    <w:rsid w:val="00E73237"/>
    <w:rsid w:val="00E73CFA"/>
    <w:rsid w:val="00E750D4"/>
    <w:rsid w:val="00E754D2"/>
    <w:rsid w:val="00E75E6F"/>
    <w:rsid w:val="00E80466"/>
    <w:rsid w:val="00E805C7"/>
    <w:rsid w:val="00E8369A"/>
    <w:rsid w:val="00E84EAF"/>
    <w:rsid w:val="00E865DF"/>
    <w:rsid w:val="00E871EC"/>
    <w:rsid w:val="00E87A93"/>
    <w:rsid w:val="00E909B3"/>
    <w:rsid w:val="00E91D0D"/>
    <w:rsid w:val="00E92642"/>
    <w:rsid w:val="00E938BF"/>
    <w:rsid w:val="00E967A1"/>
    <w:rsid w:val="00E96ABD"/>
    <w:rsid w:val="00E96EEA"/>
    <w:rsid w:val="00E97395"/>
    <w:rsid w:val="00E97531"/>
    <w:rsid w:val="00E9756F"/>
    <w:rsid w:val="00EA0B11"/>
    <w:rsid w:val="00EA2C9B"/>
    <w:rsid w:val="00EA3424"/>
    <w:rsid w:val="00EA4606"/>
    <w:rsid w:val="00EA5940"/>
    <w:rsid w:val="00EA5B36"/>
    <w:rsid w:val="00EA5FCF"/>
    <w:rsid w:val="00EA6223"/>
    <w:rsid w:val="00EA66AE"/>
    <w:rsid w:val="00EA767E"/>
    <w:rsid w:val="00EB05A5"/>
    <w:rsid w:val="00EB103B"/>
    <w:rsid w:val="00EB150D"/>
    <w:rsid w:val="00EB152D"/>
    <w:rsid w:val="00EB3088"/>
    <w:rsid w:val="00EB33F4"/>
    <w:rsid w:val="00EB36C7"/>
    <w:rsid w:val="00EB36EC"/>
    <w:rsid w:val="00EB376A"/>
    <w:rsid w:val="00EB3BF8"/>
    <w:rsid w:val="00EB62E2"/>
    <w:rsid w:val="00EB7571"/>
    <w:rsid w:val="00EB7FB3"/>
    <w:rsid w:val="00EC09B7"/>
    <w:rsid w:val="00EC1445"/>
    <w:rsid w:val="00EC15A0"/>
    <w:rsid w:val="00EC3BC9"/>
    <w:rsid w:val="00EC4964"/>
    <w:rsid w:val="00EC614E"/>
    <w:rsid w:val="00EC6323"/>
    <w:rsid w:val="00EC7198"/>
    <w:rsid w:val="00ED0441"/>
    <w:rsid w:val="00ED045B"/>
    <w:rsid w:val="00ED0C8C"/>
    <w:rsid w:val="00ED164E"/>
    <w:rsid w:val="00ED1DB0"/>
    <w:rsid w:val="00ED22F7"/>
    <w:rsid w:val="00ED5D59"/>
    <w:rsid w:val="00EE1912"/>
    <w:rsid w:val="00EE275C"/>
    <w:rsid w:val="00EE2BFC"/>
    <w:rsid w:val="00EE319F"/>
    <w:rsid w:val="00EE31A2"/>
    <w:rsid w:val="00EE340F"/>
    <w:rsid w:val="00EE4973"/>
    <w:rsid w:val="00EE531E"/>
    <w:rsid w:val="00EE7C15"/>
    <w:rsid w:val="00EE7CA9"/>
    <w:rsid w:val="00EE7EEE"/>
    <w:rsid w:val="00EF315F"/>
    <w:rsid w:val="00EF46D3"/>
    <w:rsid w:val="00EF4CC4"/>
    <w:rsid w:val="00EF631D"/>
    <w:rsid w:val="00F016FB"/>
    <w:rsid w:val="00F01DD8"/>
    <w:rsid w:val="00F02191"/>
    <w:rsid w:val="00F051C2"/>
    <w:rsid w:val="00F05280"/>
    <w:rsid w:val="00F061B9"/>
    <w:rsid w:val="00F062BB"/>
    <w:rsid w:val="00F111C2"/>
    <w:rsid w:val="00F1170F"/>
    <w:rsid w:val="00F11840"/>
    <w:rsid w:val="00F11984"/>
    <w:rsid w:val="00F12937"/>
    <w:rsid w:val="00F12F13"/>
    <w:rsid w:val="00F1314A"/>
    <w:rsid w:val="00F131CC"/>
    <w:rsid w:val="00F13B34"/>
    <w:rsid w:val="00F1476F"/>
    <w:rsid w:val="00F1507A"/>
    <w:rsid w:val="00F15098"/>
    <w:rsid w:val="00F17CC5"/>
    <w:rsid w:val="00F225FC"/>
    <w:rsid w:val="00F26606"/>
    <w:rsid w:val="00F272C0"/>
    <w:rsid w:val="00F2755C"/>
    <w:rsid w:val="00F3088E"/>
    <w:rsid w:val="00F31065"/>
    <w:rsid w:val="00F320EA"/>
    <w:rsid w:val="00F33252"/>
    <w:rsid w:val="00F33460"/>
    <w:rsid w:val="00F33642"/>
    <w:rsid w:val="00F33BBB"/>
    <w:rsid w:val="00F33D8A"/>
    <w:rsid w:val="00F342B1"/>
    <w:rsid w:val="00F358C0"/>
    <w:rsid w:val="00F37499"/>
    <w:rsid w:val="00F377C6"/>
    <w:rsid w:val="00F37B2C"/>
    <w:rsid w:val="00F37F24"/>
    <w:rsid w:val="00F40311"/>
    <w:rsid w:val="00F40A17"/>
    <w:rsid w:val="00F4230B"/>
    <w:rsid w:val="00F4343D"/>
    <w:rsid w:val="00F434EC"/>
    <w:rsid w:val="00F4368E"/>
    <w:rsid w:val="00F44E0A"/>
    <w:rsid w:val="00F45156"/>
    <w:rsid w:val="00F455E3"/>
    <w:rsid w:val="00F46DEB"/>
    <w:rsid w:val="00F51F4E"/>
    <w:rsid w:val="00F52117"/>
    <w:rsid w:val="00F52AD1"/>
    <w:rsid w:val="00F53853"/>
    <w:rsid w:val="00F54885"/>
    <w:rsid w:val="00F55101"/>
    <w:rsid w:val="00F55903"/>
    <w:rsid w:val="00F56F82"/>
    <w:rsid w:val="00F573DC"/>
    <w:rsid w:val="00F57D1C"/>
    <w:rsid w:val="00F61347"/>
    <w:rsid w:val="00F618F5"/>
    <w:rsid w:val="00F62CC1"/>
    <w:rsid w:val="00F62D9F"/>
    <w:rsid w:val="00F63B29"/>
    <w:rsid w:val="00F6441C"/>
    <w:rsid w:val="00F650BF"/>
    <w:rsid w:val="00F6648A"/>
    <w:rsid w:val="00F66FE3"/>
    <w:rsid w:val="00F706C9"/>
    <w:rsid w:val="00F714F9"/>
    <w:rsid w:val="00F7257C"/>
    <w:rsid w:val="00F73C7C"/>
    <w:rsid w:val="00F7457C"/>
    <w:rsid w:val="00F74771"/>
    <w:rsid w:val="00F756A6"/>
    <w:rsid w:val="00F75F31"/>
    <w:rsid w:val="00F76836"/>
    <w:rsid w:val="00F770B2"/>
    <w:rsid w:val="00F77D79"/>
    <w:rsid w:val="00F82498"/>
    <w:rsid w:val="00F82C8D"/>
    <w:rsid w:val="00F841A6"/>
    <w:rsid w:val="00F85A82"/>
    <w:rsid w:val="00F85D52"/>
    <w:rsid w:val="00F866CC"/>
    <w:rsid w:val="00F86DE5"/>
    <w:rsid w:val="00F9047E"/>
    <w:rsid w:val="00F90761"/>
    <w:rsid w:val="00F908DB"/>
    <w:rsid w:val="00F90913"/>
    <w:rsid w:val="00F918F1"/>
    <w:rsid w:val="00F93532"/>
    <w:rsid w:val="00F950A7"/>
    <w:rsid w:val="00F96E89"/>
    <w:rsid w:val="00FA06EA"/>
    <w:rsid w:val="00FA0988"/>
    <w:rsid w:val="00FA1E3A"/>
    <w:rsid w:val="00FA205A"/>
    <w:rsid w:val="00FA229D"/>
    <w:rsid w:val="00FA3328"/>
    <w:rsid w:val="00FA34BA"/>
    <w:rsid w:val="00FA45ED"/>
    <w:rsid w:val="00FA74EA"/>
    <w:rsid w:val="00FB03C4"/>
    <w:rsid w:val="00FB1289"/>
    <w:rsid w:val="00FB1B45"/>
    <w:rsid w:val="00FB2613"/>
    <w:rsid w:val="00FB54E8"/>
    <w:rsid w:val="00FB6469"/>
    <w:rsid w:val="00FB6983"/>
    <w:rsid w:val="00FB791C"/>
    <w:rsid w:val="00FC1202"/>
    <w:rsid w:val="00FC400B"/>
    <w:rsid w:val="00FC488E"/>
    <w:rsid w:val="00FC6996"/>
    <w:rsid w:val="00FD1AD5"/>
    <w:rsid w:val="00FD3937"/>
    <w:rsid w:val="00FD3A6B"/>
    <w:rsid w:val="00FD5607"/>
    <w:rsid w:val="00FD5617"/>
    <w:rsid w:val="00FD5A46"/>
    <w:rsid w:val="00FD792F"/>
    <w:rsid w:val="00FE01E3"/>
    <w:rsid w:val="00FE1D81"/>
    <w:rsid w:val="00FE3A0F"/>
    <w:rsid w:val="00FE3DD9"/>
    <w:rsid w:val="00FE5292"/>
    <w:rsid w:val="00FE5CEC"/>
    <w:rsid w:val="00FE605F"/>
    <w:rsid w:val="00FE682F"/>
    <w:rsid w:val="00FE70B5"/>
    <w:rsid w:val="00FE7FA3"/>
    <w:rsid w:val="00FF0F5B"/>
    <w:rsid w:val="00FF19A4"/>
    <w:rsid w:val="00FF2B86"/>
    <w:rsid w:val="00FF36BD"/>
    <w:rsid w:val="00FF3BC1"/>
    <w:rsid w:val="00FF5502"/>
    <w:rsid w:val="00FF56D5"/>
    <w:rsid w:val="00FF624D"/>
    <w:rsid w:val="00FF6D83"/>
    <w:rsid w:val="00FF6E77"/>
    <w:rsid w:val="00FF78A3"/>
    <w:rsid w:val="00FF7F15"/>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D209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sz w:val="24"/>
        <w:szCs w:val="24"/>
        <w:lang w:val="en-US" w:eastAsia="en-US" w:bidi="ar-SA"/>
      </w:rPr>
    </w:rPrDefault>
    <w:pPrDefault/>
  </w:docDefaults>
  <w:latentStyles w:defLockedState="0" w:defUIPriority="0" w:defSemiHidden="0" w:defUnhideWhenUsed="0" w:defQFormat="0" w:count="276">
    <w:lsdException w:name="heading 4" w:qFormat="1"/>
    <w:lsdException w:name="Normal (Web)" w:uiPriority="99"/>
    <w:lsdException w:name="List Paragraph" w:uiPriority="34" w:qFormat="1"/>
  </w:latentStyles>
  <w:style w:type="paragraph" w:default="1" w:styleId="Normal">
    <w:name w:val="Normal"/>
    <w:qFormat/>
    <w:rsid w:val="00FD1AD5"/>
    <w:pPr>
      <w:spacing w:after="120" w:line="264" w:lineRule="auto"/>
    </w:pPr>
    <w:rPr>
      <w:rFonts w:ascii="Lucida Bright" w:hAnsi="Lucida Bright"/>
      <w:spacing w:val="-5"/>
      <w:sz w:val="17"/>
    </w:rPr>
  </w:style>
  <w:style w:type="paragraph" w:styleId="Heading1">
    <w:name w:val="heading 1"/>
    <w:basedOn w:val="Normal"/>
    <w:next w:val="Normal"/>
    <w:qFormat/>
    <w:rsid w:val="005B54C4"/>
    <w:pPr>
      <w:keepNext/>
      <w:spacing w:before="180"/>
      <w:outlineLvl w:val="0"/>
    </w:pPr>
    <w:rPr>
      <w:b/>
      <w:kern w:val="32"/>
      <w:sz w:val="36"/>
    </w:rPr>
  </w:style>
  <w:style w:type="paragraph" w:styleId="Heading2">
    <w:name w:val="heading 2"/>
    <w:basedOn w:val="Normal"/>
    <w:next w:val="Normal"/>
    <w:link w:val="Heading2Char"/>
    <w:qFormat/>
    <w:rsid w:val="00F85A82"/>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qFormat/>
    <w:rsid w:val="00063CDC"/>
    <w:pPr>
      <w:spacing w:after="20"/>
      <w:outlineLvl w:val="2"/>
    </w:pPr>
    <w:rPr>
      <w:rFonts w:ascii="Lucida Sans" w:eastAsia="Times New Roman" w:hAnsi="Lucida Sans"/>
      <w:b/>
      <w:kern w:val="16"/>
      <w:sz w:val="18"/>
    </w:rPr>
  </w:style>
  <w:style w:type="paragraph" w:styleId="Heading4">
    <w:name w:val="heading 4"/>
    <w:aliases w:val="Heading 4 narrow"/>
    <w:basedOn w:val="Normal"/>
    <w:next w:val="Normal"/>
    <w:link w:val="Heading4Char"/>
    <w:qFormat/>
    <w:rsid w:val="008000B7"/>
    <w:pPr>
      <w:keepNext/>
      <w:spacing w:before="80" w:after="0" w:line="240" w:lineRule="auto"/>
      <w:outlineLvl w:val="3"/>
    </w:pPr>
    <w:rPr>
      <w:rFonts w:ascii="Arial Narrow Bold" w:hAnsi="Arial Narrow 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464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C3456F"/>
    <w:pPr>
      <w:tabs>
        <w:tab w:val="center" w:pos="4320"/>
        <w:tab w:val="right" w:pos="8640"/>
      </w:tabs>
    </w:pPr>
  </w:style>
  <w:style w:type="character" w:customStyle="1" w:styleId="HeaderChar">
    <w:name w:val="Header Char"/>
    <w:basedOn w:val="DefaultParagraphFont"/>
    <w:link w:val="Header"/>
    <w:uiPriority w:val="99"/>
    <w:semiHidden/>
    <w:rsid w:val="00C3456F"/>
    <w:rPr>
      <w:rFonts w:ascii="Arial" w:hAnsi="Arial"/>
      <w:sz w:val="22"/>
      <w:lang w:val="es-ES_tradnl"/>
    </w:rPr>
  </w:style>
  <w:style w:type="paragraph" w:styleId="Footer">
    <w:name w:val="footer"/>
    <w:basedOn w:val="Normal"/>
    <w:link w:val="FooterChar"/>
    <w:uiPriority w:val="99"/>
    <w:semiHidden/>
    <w:unhideWhenUsed/>
    <w:rsid w:val="00C3456F"/>
    <w:pPr>
      <w:tabs>
        <w:tab w:val="center" w:pos="4320"/>
        <w:tab w:val="right" w:pos="8640"/>
      </w:tabs>
    </w:pPr>
  </w:style>
  <w:style w:type="character" w:customStyle="1" w:styleId="FooterChar">
    <w:name w:val="Footer Char"/>
    <w:basedOn w:val="DefaultParagraphFont"/>
    <w:link w:val="Footer"/>
    <w:uiPriority w:val="99"/>
    <w:semiHidden/>
    <w:rsid w:val="00C3456F"/>
    <w:rPr>
      <w:rFonts w:ascii="Arial" w:hAnsi="Arial"/>
      <w:sz w:val="22"/>
      <w:lang w:val="es-ES_tradnl"/>
    </w:rPr>
  </w:style>
  <w:style w:type="paragraph" w:styleId="ListParagraph">
    <w:name w:val="List Paragraph"/>
    <w:basedOn w:val="Normal"/>
    <w:uiPriority w:val="34"/>
    <w:qFormat/>
    <w:rsid w:val="00C3456F"/>
    <w:pPr>
      <w:ind w:left="720"/>
      <w:contextualSpacing/>
    </w:pPr>
  </w:style>
  <w:style w:type="character" w:styleId="Hyperlink">
    <w:name w:val="Hyperlink"/>
    <w:basedOn w:val="DefaultParagraphFont"/>
    <w:uiPriority w:val="99"/>
    <w:unhideWhenUsed/>
    <w:rsid w:val="005207FD"/>
    <w:rPr>
      <w:color w:val="0000FF" w:themeColor="hyperlink"/>
      <w:u w:val="single"/>
    </w:rPr>
  </w:style>
  <w:style w:type="character" w:styleId="FollowedHyperlink">
    <w:name w:val="FollowedHyperlink"/>
    <w:basedOn w:val="DefaultParagraphFont"/>
    <w:uiPriority w:val="99"/>
    <w:semiHidden/>
    <w:unhideWhenUsed/>
    <w:rsid w:val="00733BC0"/>
    <w:rPr>
      <w:color w:val="800080" w:themeColor="followedHyperlink"/>
      <w:u w:val="single"/>
    </w:rPr>
  </w:style>
  <w:style w:type="character" w:customStyle="1" w:styleId="Heading4Char">
    <w:name w:val="Heading 4 Char"/>
    <w:aliases w:val="Heading 4 narrow Char"/>
    <w:basedOn w:val="DefaultParagraphFont"/>
    <w:link w:val="Heading4"/>
    <w:rsid w:val="008000B7"/>
    <w:rPr>
      <w:rFonts w:ascii="Arial Narrow Bold" w:hAnsi="Arial Narrow Bold"/>
      <w:spacing w:val="-5"/>
      <w:sz w:val="17"/>
      <w:lang w:val="es-ES_tradnl"/>
    </w:rPr>
  </w:style>
  <w:style w:type="paragraph" w:customStyle="1" w:styleId="Heading2B">
    <w:name w:val="Heading 2B"/>
    <w:basedOn w:val="Normal"/>
    <w:qFormat/>
    <w:rsid w:val="00847A72"/>
    <w:pPr>
      <w:spacing w:before="40"/>
      <w:jc w:val="center"/>
    </w:pPr>
    <w:rPr>
      <w:rFonts w:ascii="Lucida Sans" w:eastAsia="Times New Roman" w:hAnsi="Lucida Sans"/>
      <w:caps/>
      <w:color w:val="FFFFFF" w:themeColor="background1"/>
      <w:spacing w:val="80"/>
      <w:kern w:val="16"/>
      <w:position w:val="8"/>
      <w:sz w:val="16"/>
    </w:rPr>
  </w:style>
  <w:style w:type="paragraph" w:customStyle="1" w:styleId="HeadingNarrowCol">
    <w:name w:val="Heading Narrow Col"/>
    <w:basedOn w:val="Normal"/>
    <w:qFormat/>
    <w:rsid w:val="00CA12BC"/>
    <w:pPr>
      <w:keepNext/>
      <w:pBdr>
        <w:top w:val="single" w:sz="4" w:space="1" w:color="auto"/>
      </w:pBdr>
      <w:spacing w:before="180"/>
    </w:pPr>
    <w:rPr>
      <w:rFonts w:ascii="Lucida Sans" w:hAnsi="Lucida Sans"/>
      <w:b/>
      <w:caps/>
    </w:rPr>
  </w:style>
  <w:style w:type="paragraph" w:customStyle="1" w:styleId="Normalnarrow">
    <w:name w:val="Normal narrow"/>
    <w:basedOn w:val="Normal"/>
    <w:qFormat/>
    <w:rsid w:val="009A3D00"/>
    <w:pPr>
      <w:keepNext/>
      <w:tabs>
        <w:tab w:val="right" w:pos="2430"/>
      </w:tabs>
      <w:spacing w:after="0" w:line="240" w:lineRule="auto"/>
    </w:pPr>
    <w:rPr>
      <w:rFonts w:ascii="Arial Narrow" w:hAnsi="Arial Narrow"/>
      <w:spacing w:val="0"/>
    </w:rPr>
  </w:style>
  <w:style w:type="paragraph" w:customStyle="1" w:styleId="Sermontitle">
    <w:name w:val="Sermon title"/>
    <w:basedOn w:val="Heading3"/>
    <w:qFormat/>
    <w:rsid w:val="00D31F55"/>
    <w:rPr>
      <w:sz w:val="21"/>
    </w:rPr>
  </w:style>
  <w:style w:type="character" w:customStyle="1" w:styleId="Heading2Char">
    <w:name w:val="Heading 2 Char"/>
    <w:basedOn w:val="DefaultParagraphFont"/>
    <w:link w:val="Heading2"/>
    <w:rsid w:val="00F85A82"/>
    <w:rPr>
      <w:rFonts w:ascii="Lucida Sans" w:eastAsia="Times New Roman" w:hAnsi="Lucida Sans"/>
      <w:caps/>
      <w:color w:val="FFFFFF"/>
      <w:spacing w:val="80"/>
      <w:kern w:val="16"/>
      <w:position w:val="4"/>
      <w:sz w:val="16"/>
      <w:shd w:val="solid" w:color="D9D9D9" w:themeColor="background1" w:themeShade="D9" w:fill="auto"/>
    </w:rPr>
  </w:style>
  <w:style w:type="paragraph" w:styleId="BalloonText">
    <w:name w:val="Balloon Text"/>
    <w:basedOn w:val="Normal"/>
    <w:link w:val="BalloonTextChar"/>
    <w:rsid w:val="00B75E7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B75E77"/>
    <w:rPr>
      <w:rFonts w:ascii="Lucida Grande" w:hAnsi="Lucida Grande" w:cs="Lucida Grande"/>
      <w:spacing w:val="-5"/>
      <w:sz w:val="18"/>
      <w:szCs w:val="18"/>
      <w:lang w:val="es-ES_tradnl"/>
    </w:rPr>
  </w:style>
  <w:style w:type="paragraph" w:styleId="NormalWeb">
    <w:name w:val="Normal (Web)"/>
    <w:basedOn w:val="Normal"/>
    <w:uiPriority w:val="99"/>
    <w:rsid w:val="00CD41D1"/>
    <w:pPr>
      <w:spacing w:beforeLines="1" w:afterLines="1" w:line="240" w:lineRule="auto"/>
    </w:pPr>
    <w:rPr>
      <w:rFonts w:ascii="Times" w:hAnsi="Times"/>
      <w:spacing w:val="0"/>
      <w:sz w:val="20"/>
      <w:szCs w:val="20"/>
    </w:rPr>
  </w:style>
  <w:style w:type="character" w:styleId="PageNumber">
    <w:name w:val="page number"/>
    <w:basedOn w:val="DefaultParagraphFont"/>
    <w:rsid w:val="0052402E"/>
  </w:style>
  <w:style w:type="character" w:customStyle="1" w:styleId="jesuswords">
    <w:name w:val="jesuswords"/>
    <w:basedOn w:val="DefaultParagraphFont"/>
    <w:rsid w:val="009F69CA"/>
  </w:style>
  <w:style w:type="character" w:customStyle="1" w:styleId="text">
    <w:name w:val="text"/>
    <w:basedOn w:val="DefaultParagraphFont"/>
    <w:rsid w:val="00B878F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sz w:val="24"/>
        <w:szCs w:val="24"/>
        <w:lang w:val="en-US" w:eastAsia="en-US" w:bidi="ar-SA"/>
      </w:rPr>
    </w:rPrDefault>
    <w:pPrDefault/>
  </w:docDefaults>
  <w:latentStyles w:defLockedState="0" w:defUIPriority="0" w:defSemiHidden="0" w:defUnhideWhenUsed="0" w:defQFormat="0" w:count="276">
    <w:lsdException w:name="heading 4" w:qFormat="1"/>
    <w:lsdException w:name="Normal (Web)" w:uiPriority="99"/>
    <w:lsdException w:name="List Paragraph" w:uiPriority="34" w:qFormat="1"/>
  </w:latentStyles>
  <w:style w:type="paragraph" w:default="1" w:styleId="Normal">
    <w:name w:val="Normal"/>
    <w:qFormat/>
    <w:rsid w:val="00FD1AD5"/>
    <w:pPr>
      <w:spacing w:after="120" w:line="264" w:lineRule="auto"/>
    </w:pPr>
    <w:rPr>
      <w:rFonts w:ascii="Lucida Bright" w:hAnsi="Lucida Bright"/>
      <w:spacing w:val="-5"/>
      <w:sz w:val="17"/>
    </w:rPr>
  </w:style>
  <w:style w:type="paragraph" w:styleId="Heading1">
    <w:name w:val="heading 1"/>
    <w:basedOn w:val="Normal"/>
    <w:next w:val="Normal"/>
    <w:qFormat/>
    <w:rsid w:val="005B54C4"/>
    <w:pPr>
      <w:keepNext/>
      <w:spacing w:before="180"/>
      <w:outlineLvl w:val="0"/>
    </w:pPr>
    <w:rPr>
      <w:b/>
      <w:kern w:val="32"/>
      <w:sz w:val="36"/>
    </w:rPr>
  </w:style>
  <w:style w:type="paragraph" w:styleId="Heading2">
    <w:name w:val="heading 2"/>
    <w:basedOn w:val="Normal"/>
    <w:next w:val="Normal"/>
    <w:link w:val="Heading2Char"/>
    <w:qFormat/>
    <w:rsid w:val="00F85A82"/>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qFormat/>
    <w:rsid w:val="00063CDC"/>
    <w:pPr>
      <w:spacing w:after="20"/>
      <w:outlineLvl w:val="2"/>
    </w:pPr>
    <w:rPr>
      <w:rFonts w:ascii="Lucida Sans" w:eastAsia="Times New Roman" w:hAnsi="Lucida Sans"/>
      <w:b/>
      <w:kern w:val="16"/>
      <w:sz w:val="18"/>
    </w:rPr>
  </w:style>
  <w:style w:type="paragraph" w:styleId="Heading4">
    <w:name w:val="heading 4"/>
    <w:aliases w:val="Heading 4 narrow"/>
    <w:basedOn w:val="Normal"/>
    <w:next w:val="Normal"/>
    <w:link w:val="Heading4Char"/>
    <w:qFormat/>
    <w:rsid w:val="008000B7"/>
    <w:pPr>
      <w:keepNext/>
      <w:spacing w:before="80" w:after="0" w:line="240" w:lineRule="auto"/>
      <w:outlineLvl w:val="3"/>
    </w:pPr>
    <w:rPr>
      <w:rFonts w:ascii="Arial Narrow Bold" w:hAnsi="Arial Narrow Bol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464C5"/>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C3456F"/>
    <w:pPr>
      <w:tabs>
        <w:tab w:val="center" w:pos="4320"/>
        <w:tab w:val="right" w:pos="8640"/>
      </w:tabs>
    </w:pPr>
  </w:style>
  <w:style w:type="character" w:customStyle="1" w:styleId="HeaderChar">
    <w:name w:val="Header Char"/>
    <w:basedOn w:val="DefaultParagraphFont"/>
    <w:link w:val="Header"/>
    <w:uiPriority w:val="99"/>
    <w:semiHidden/>
    <w:rsid w:val="00C3456F"/>
    <w:rPr>
      <w:rFonts w:ascii="Arial" w:hAnsi="Arial"/>
      <w:sz w:val="22"/>
      <w:lang w:val="es-ES_tradnl"/>
    </w:rPr>
  </w:style>
  <w:style w:type="paragraph" w:styleId="Footer">
    <w:name w:val="footer"/>
    <w:basedOn w:val="Normal"/>
    <w:link w:val="FooterChar"/>
    <w:uiPriority w:val="99"/>
    <w:semiHidden/>
    <w:unhideWhenUsed/>
    <w:rsid w:val="00C3456F"/>
    <w:pPr>
      <w:tabs>
        <w:tab w:val="center" w:pos="4320"/>
        <w:tab w:val="right" w:pos="8640"/>
      </w:tabs>
    </w:pPr>
  </w:style>
  <w:style w:type="character" w:customStyle="1" w:styleId="FooterChar">
    <w:name w:val="Footer Char"/>
    <w:basedOn w:val="DefaultParagraphFont"/>
    <w:link w:val="Footer"/>
    <w:uiPriority w:val="99"/>
    <w:semiHidden/>
    <w:rsid w:val="00C3456F"/>
    <w:rPr>
      <w:rFonts w:ascii="Arial" w:hAnsi="Arial"/>
      <w:sz w:val="22"/>
      <w:lang w:val="es-ES_tradnl"/>
    </w:rPr>
  </w:style>
  <w:style w:type="paragraph" w:styleId="ListParagraph">
    <w:name w:val="List Paragraph"/>
    <w:basedOn w:val="Normal"/>
    <w:uiPriority w:val="34"/>
    <w:qFormat/>
    <w:rsid w:val="00C3456F"/>
    <w:pPr>
      <w:ind w:left="720"/>
      <w:contextualSpacing/>
    </w:pPr>
  </w:style>
  <w:style w:type="character" w:styleId="Hyperlink">
    <w:name w:val="Hyperlink"/>
    <w:basedOn w:val="DefaultParagraphFont"/>
    <w:uiPriority w:val="99"/>
    <w:unhideWhenUsed/>
    <w:rsid w:val="005207FD"/>
    <w:rPr>
      <w:color w:val="0000FF" w:themeColor="hyperlink"/>
      <w:u w:val="single"/>
    </w:rPr>
  </w:style>
  <w:style w:type="character" w:styleId="FollowedHyperlink">
    <w:name w:val="FollowedHyperlink"/>
    <w:basedOn w:val="DefaultParagraphFont"/>
    <w:uiPriority w:val="99"/>
    <w:semiHidden/>
    <w:unhideWhenUsed/>
    <w:rsid w:val="00733BC0"/>
    <w:rPr>
      <w:color w:val="800080" w:themeColor="followedHyperlink"/>
      <w:u w:val="single"/>
    </w:rPr>
  </w:style>
  <w:style w:type="character" w:customStyle="1" w:styleId="Heading4Char">
    <w:name w:val="Heading 4 Char"/>
    <w:aliases w:val="Heading 4 narrow Char"/>
    <w:basedOn w:val="DefaultParagraphFont"/>
    <w:link w:val="Heading4"/>
    <w:rsid w:val="008000B7"/>
    <w:rPr>
      <w:rFonts w:ascii="Arial Narrow Bold" w:hAnsi="Arial Narrow Bold"/>
      <w:spacing w:val="-5"/>
      <w:sz w:val="17"/>
      <w:lang w:val="es-ES_tradnl"/>
    </w:rPr>
  </w:style>
  <w:style w:type="paragraph" w:customStyle="1" w:styleId="Heading2B">
    <w:name w:val="Heading 2B"/>
    <w:basedOn w:val="Normal"/>
    <w:qFormat/>
    <w:rsid w:val="00847A72"/>
    <w:pPr>
      <w:spacing w:before="40"/>
      <w:jc w:val="center"/>
    </w:pPr>
    <w:rPr>
      <w:rFonts w:ascii="Lucida Sans" w:eastAsia="Times New Roman" w:hAnsi="Lucida Sans"/>
      <w:caps/>
      <w:color w:val="FFFFFF" w:themeColor="background1"/>
      <w:spacing w:val="80"/>
      <w:kern w:val="16"/>
      <w:position w:val="8"/>
      <w:sz w:val="16"/>
    </w:rPr>
  </w:style>
  <w:style w:type="paragraph" w:customStyle="1" w:styleId="HeadingNarrowCol">
    <w:name w:val="Heading Narrow Col"/>
    <w:basedOn w:val="Normal"/>
    <w:qFormat/>
    <w:rsid w:val="00CA12BC"/>
    <w:pPr>
      <w:keepNext/>
      <w:pBdr>
        <w:top w:val="single" w:sz="4" w:space="1" w:color="auto"/>
      </w:pBdr>
      <w:spacing w:before="180"/>
    </w:pPr>
    <w:rPr>
      <w:rFonts w:ascii="Lucida Sans" w:hAnsi="Lucida Sans"/>
      <w:b/>
      <w:caps/>
    </w:rPr>
  </w:style>
  <w:style w:type="paragraph" w:customStyle="1" w:styleId="Normalnarrow">
    <w:name w:val="Normal narrow"/>
    <w:basedOn w:val="Normal"/>
    <w:qFormat/>
    <w:rsid w:val="009A3D00"/>
    <w:pPr>
      <w:keepNext/>
      <w:tabs>
        <w:tab w:val="right" w:pos="2430"/>
      </w:tabs>
      <w:spacing w:after="0" w:line="240" w:lineRule="auto"/>
    </w:pPr>
    <w:rPr>
      <w:rFonts w:ascii="Arial Narrow" w:hAnsi="Arial Narrow"/>
      <w:spacing w:val="0"/>
    </w:rPr>
  </w:style>
  <w:style w:type="paragraph" w:customStyle="1" w:styleId="Sermontitle">
    <w:name w:val="Sermon title"/>
    <w:basedOn w:val="Heading3"/>
    <w:qFormat/>
    <w:rsid w:val="00D31F55"/>
    <w:rPr>
      <w:sz w:val="21"/>
    </w:rPr>
  </w:style>
  <w:style w:type="character" w:customStyle="1" w:styleId="Heading2Char">
    <w:name w:val="Heading 2 Char"/>
    <w:basedOn w:val="DefaultParagraphFont"/>
    <w:link w:val="Heading2"/>
    <w:rsid w:val="00F85A82"/>
    <w:rPr>
      <w:rFonts w:ascii="Lucida Sans" w:eastAsia="Times New Roman" w:hAnsi="Lucida Sans"/>
      <w:caps/>
      <w:color w:val="FFFFFF"/>
      <w:spacing w:val="80"/>
      <w:kern w:val="16"/>
      <w:position w:val="4"/>
      <w:sz w:val="16"/>
      <w:shd w:val="solid" w:color="D9D9D9" w:themeColor="background1" w:themeShade="D9" w:fill="auto"/>
    </w:rPr>
  </w:style>
  <w:style w:type="paragraph" w:styleId="BalloonText">
    <w:name w:val="Balloon Text"/>
    <w:basedOn w:val="Normal"/>
    <w:link w:val="BalloonTextChar"/>
    <w:rsid w:val="00B75E7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B75E77"/>
    <w:rPr>
      <w:rFonts w:ascii="Lucida Grande" w:hAnsi="Lucida Grande" w:cs="Lucida Grande"/>
      <w:spacing w:val="-5"/>
      <w:sz w:val="18"/>
      <w:szCs w:val="18"/>
      <w:lang w:val="es-ES_tradnl"/>
    </w:rPr>
  </w:style>
  <w:style w:type="paragraph" w:styleId="NormalWeb">
    <w:name w:val="Normal (Web)"/>
    <w:basedOn w:val="Normal"/>
    <w:uiPriority w:val="99"/>
    <w:rsid w:val="00CD41D1"/>
    <w:pPr>
      <w:spacing w:beforeLines="1" w:afterLines="1" w:line="240" w:lineRule="auto"/>
    </w:pPr>
    <w:rPr>
      <w:rFonts w:ascii="Times" w:hAnsi="Times"/>
      <w:spacing w:val="0"/>
      <w:sz w:val="20"/>
      <w:szCs w:val="20"/>
    </w:rPr>
  </w:style>
  <w:style w:type="character" w:styleId="PageNumber">
    <w:name w:val="page number"/>
    <w:basedOn w:val="DefaultParagraphFont"/>
    <w:rsid w:val="0052402E"/>
  </w:style>
  <w:style w:type="character" w:customStyle="1" w:styleId="jesuswords">
    <w:name w:val="jesuswords"/>
    <w:basedOn w:val="DefaultParagraphFont"/>
    <w:rsid w:val="009F69CA"/>
  </w:style>
  <w:style w:type="character" w:customStyle="1" w:styleId="text">
    <w:name w:val="text"/>
    <w:basedOn w:val="DefaultParagraphFont"/>
    <w:rsid w:val="00B878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6510177">
      <w:bodyDiv w:val="1"/>
      <w:marLeft w:val="0"/>
      <w:marRight w:val="0"/>
      <w:marTop w:val="0"/>
      <w:marBottom w:val="0"/>
      <w:divBdr>
        <w:top w:val="none" w:sz="0" w:space="0" w:color="auto"/>
        <w:left w:val="none" w:sz="0" w:space="0" w:color="auto"/>
        <w:bottom w:val="none" w:sz="0" w:space="0" w:color="auto"/>
        <w:right w:val="none" w:sz="0" w:space="0" w:color="auto"/>
      </w:divBdr>
      <w:divsChild>
        <w:div w:id="7584094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17419381">
      <w:bodyDiv w:val="1"/>
      <w:marLeft w:val="0"/>
      <w:marRight w:val="0"/>
      <w:marTop w:val="0"/>
      <w:marBottom w:val="0"/>
      <w:divBdr>
        <w:top w:val="none" w:sz="0" w:space="0" w:color="auto"/>
        <w:left w:val="none" w:sz="0" w:space="0" w:color="auto"/>
        <w:bottom w:val="none" w:sz="0" w:space="0" w:color="auto"/>
        <w:right w:val="none" w:sz="0" w:space="0" w:color="auto"/>
      </w:divBdr>
    </w:div>
    <w:div w:id="1037198614">
      <w:bodyDiv w:val="1"/>
      <w:marLeft w:val="0"/>
      <w:marRight w:val="0"/>
      <w:marTop w:val="0"/>
      <w:marBottom w:val="0"/>
      <w:divBdr>
        <w:top w:val="none" w:sz="0" w:space="0" w:color="auto"/>
        <w:left w:val="none" w:sz="0" w:space="0" w:color="auto"/>
        <w:bottom w:val="none" w:sz="0" w:space="0" w:color="auto"/>
        <w:right w:val="none" w:sz="0" w:space="0" w:color="auto"/>
      </w:divBdr>
    </w:div>
    <w:div w:id="161809830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mailto:tyson.schlect@email.wsu.edu" TargetMode="External"/><Relationship Id="rId21" Type="http://schemas.openxmlformats.org/officeDocument/2006/relationships/hyperlink" Target="mailto:sarahboothman1@gmail.com" TargetMode="External"/><Relationship Id="rId22" Type="http://schemas.openxmlformats.org/officeDocument/2006/relationships/hyperlink" Target="mailto:anne.boothman@email.wsu.edu" TargetMode="External"/><Relationship Id="rId23" Type="http://schemas.openxmlformats.org/officeDocument/2006/relationships/hyperlink" Target="mailto:clark.nicole8@gmail.com" TargetMode="External"/><Relationship Id="rId24" Type="http://schemas.openxmlformats.org/officeDocument/2006/relationships/hyperlink" Target="mailto:tyson.schlect@email.wsu.edu" TargetMode="External"/><Relationship Id="rId25" Type="http://schemas.openxmlformats.org/officeDocument/2006/relationships/image" Target="media/image4.jpg"/><Relationship Id="rId26" Type="http://schemas.openxmlformats.org/officeDocument/2006/relationships/image" Target="media/image5.png"/><Relationship Id="rId27" Type="http://schemas.openxmlformats.org/officeDocument/2006/relationships/image" Target="media/image6.png"/><Relationship Id="rId28" Type="http://schemas.openxmlformats.org/officeDocument/2006/relationships/hyperlink" Target="mailto:todd.plotner@wsu.edu" TargetMode="External"/><Relationship Id="rId29" Type="http://schemas.openxmlformats.org/officeDocument/2006/relationships/hyperlink" Target="mailto:jackbrossman@hotmail.com"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30" Type="http://schemas.openxmlformats.org/officeDocument/2006/relationships/image" Target="media/image7.png"/><Relationship Id="rId31" Type="http://schemas.openxmlformats.org/officeDocument/2006/relationships/hyperlink" Target="mailto:todd.plotner@wsu.edu" TargetMode="External"/><Relationship Id="rId32" Type="http://schemas.openxmlformats.org/officeDocument/2006/relationships/hyperlink" Target="mailto:jackbrossman@hotmail.com" TargetMode="External"/><Relationship Id="rId9" Type="http://schemas.openxmlformats.org/officeDocument/2006/relationships/image" Target="media/image2.jpeg"/><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33" Type="http://schemas.openxmlformats.org/officeDocument/2006/relationships/image" Target="media/image8.png"/><Relationship Id="rId34" Type="http://schemas.openxmlformats.org/officeDocument/2006/relationships/fontTable" Target="fontTable.xml"/><Relationship Id="rId35" Type="http://schemas.openxmlformats.org/officeDocument/2006/relationships/theme" Target="theme/theme1.xml"/><Relationship Id="rId10" Type="http://schemas.openxmlformats.org/officeDocument/2006/relationships/hyperlink" Target="mailto:dandldruffel@colton.com" TargetMode="External"/><Relationship Id="rId11" Type="http://schemas.openxmlformats.org/officeDocument/2006/relationships/hyperlink" Target="mailto:dandldruffel@colton.com" TargetMode="External"/><Relationship Id="rId12" Type="http://schemas.openxmlformats.org/officeDocument/2006/relationships/image" Target="media/image3.jpeg"/><Relationship Id="rId13" Type="http://schemas.openxmlformats.org/officeDocument/2006/relationships/hyperlink" Target="mailto:micaela.blum@gmail.com" TargetMode="External"/><Relationship Id="rId14" Type="http://schemas.openxmlformats.org/officeDocument/2006/relationships/hyperlink" Target="mailto:micaela.blum@gmail.com" TargetMode="External"/><Relationship Id="rId15" Type="http://schemas.openxmlformats.org/officeDocument/2006/relationships/hyperlink" Target="mailto:jason.iacovetto@gmail.com" TargetMode="External"/><Relationship Id="rId16" Type="http://schemas.openxmlformats.org/officeDocument/2006/relationships/hyperlink" Target="mailto:jason.iacovetto@gmail.com" TargetMode="External"/><Relationship Id="rId17" Type="http://schemas.openxmlformats.org/officeDocument/2006/relationships/hyperlink" Target="mailto:sarahboothman1@gmail.com" TargetMode="External"/><Relationship Id="rId18" Type="http://schemas.openxmlformats.org/officeDocument/2006/relationships/hyperlink" Target="mailto:anne.boothman@email.wsu.edu" TargetMode="External"/><Relationship Id="rId19" Type="http://schemas.openxmlformats.org/officeDocument/2006/relationships/hyperlink" Target="mailto:clark.nicole8@gmail.co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Vleck%2080gb:Applications:Microsoft%20Office%20X:Templates:My%20Templates:Template1-Ari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AB21F9-05EA-364E-BF9E-D5D8AA076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Template1-Arial.dot</Template>
  <TotalTime>44</TotalTime>
  <Pages>2</Pages>
  <Words>9</Words>
  <Characters>53</Characters>
  <Application>Microsoft Macintosh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Art Concepts</vt:lpstr>
    </vt:vector>
  </TitlesOfParts>
  <Company>Washington State University</Company>
  <LinksUpToDate>false</LinksUpToDate>
  <CharactersWithSpaces>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 Concepts</dc:title>
  <dc:subject/>
  <dc:creator>John Vleck</dc:creator>
  <cp:keywords/>
  <cp:lastModifiedBy>Church, Evangelical Free</cp:lastModifiedBy>
  <cp:revision>6</cp:revision>
  <cp:lastPrinted>2013-10-10T17:22:00Z</cp:lastPrinted>
  <dcterms:created xsi:type="dcterms:W3CDTF">2013-10-22T19:13:00Z</dcterms:created>
  <dcterms:modified xsi:type="dcterms:W3CDTF">2013-10-24T22:55:00Z</dcterms:modified>
</cp:coreProperties>
</file>